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CC4A2" w14:textId="77777777" w:rsidR="00950A69" w:rsidRPr="003B2086" w:rsidRDefault="00950A69" w:rsidP="00304FE0">
      <w:pPr>
        <w:rPr>
          <w:rFonts w:ascii="UD デジタル 教科書体 N-B" w:eastAsia="UD デジタル 教科書体 N-B"/>
        </w:rPr>
      </w:pPr>
      <w:bookmarkStart w:id="0" w:name="_GoBack"/>
      <w:bookmarkEnd w:id="0"/>
    </w:p>
    <w:p w14:paraId="63705F1B" w14:textId="77777777" w:rsidR="00950A69" w:rsidRPr="003B2086" w:rsidRDefault="00950A69" w:rsidP="00304FE0">
      <w:pPr>
        <w:rPr>
          <w:rFonts w:ascii="UD デジタル 教科書体 N-B" w:eastAsia="UD デジタル 教科書体 N-B"/>
        </w:rPr>
      </w:pPr>
    </w:p>
    <w:p w14:paraId="68FD69FF" w14:textId="77777777" w:rsidR="00950A69" w:rsidRPr="003B2086" w:rsidRDefault="00950A69" w:rsidP="00304FE0">
      <w:pPr>
        <w:rPr>
          <w:rFonts w:ascii="UD デジタル 教科書体 N-B" w:eastAsia="UD デジタル 教科書体 N-B"/>
        </w:rPr>
      </w:pPr>
    </w:p>
    <w:p w14:paraId="5CD837A6" w14:textId="77777777" w:rsidR="00304FE0" w:rsidRDefault="00304FE0" w:rsidP="00304FE0">
      <w:pPr>
        <w:rPr>
          <w:rFonts w:ascii="UD デジタル 教科書体 N-B" w:eastAsia="UD デジタル 教科書体 N-B"/>
        </w:rPr>
      </w:pPr>
    </w:p>
    <w:p w14:paraId="6F9A7007" w14:textId="77777777" w:rsidR="00DD6FA6" w:rsidRDefault="00DD6FA6" w:rsidP="00304FE0">
      <w:pPr>
        <w:rPr>
          <w:rFonts w:ascii="UD デジタル 教科書体 N-B" w:eastAsia="UD デジタル 教科書体 N-B"/>
        </w:rPr>
      </w:pPr>
    </w:p>
    <w:p w14:paraId="12C8ABE4" w14:textId="77777777" w:rsidR="00DD6FA6" w:rsidRPr="003B2086" w:rsidRDefault="00DD6FA6" w:rsidP="00304FE0">
      <w:pPr>
        <w:rPr>
          <w:rFonts w:ascii="UD デジタル 教科書体 N-B" w:eastAsia="UD デジタル 教科書体 N-B"/>
        </w:rPr>
      </w:pPr>
    </w:p>
    <w:p w14:paraId="6DDBB73D" w14:textId="77777777" w:rsidR="00304FE0" w:rsidRPr="003B2086" w:rsidRDefault="00304FE0" w:rsidP="00304FE0">
      <w:pPr>
        <w:rPr>
          <w:rFonts w:ascii="UD デジタル 教科書体 N-B" w:eastAsia="UD デジタル 教科書体 N-B"/>
        </w:rPr>
      </w:pPr>
    </w:p>
    <w:p w14:paraId="21119A7F" w14:textId="77777777" w:rsidR="00304FE0" w:rsidRPr="003B2086" w:rsidRDefault="00304FE0" w:rsidP="00304FE0">
      <w:pPr>
        <w:rPr>
          <w:rFonts w:ascii="UD デジタル 教科書体 N-B" w:eastAsia="UD デジタル 教科書体 N-B"/>
        </w:rPr>
      </w:pPr>
    </w:p>
    <w:p w14:paraId="3B60AD03" w14:textId="77777777" w:rsidR="00ED1A3B" w:rsidRPr="003B2086" w:rsidRDefault="00D978B3">
      <w:pPr>
        <w:spacing w:line="1000" w:lineRule="exact"/>
        <w:ind w:leftChars="-257" w:left="-565" w:rightChars="-258" w:right="-568"/>
        <w:jc w:val="center"/>
        <w:rPr>
          <w:rFonts w:ascii="UD デジタル 教科書体 N-B" w:eastAsia="UD デジタル 教科書体 N-B" w:hAnsiTheme="majorEastAsia"/>
          <w:b/>
          <w:spacing w:val="-6"/>
          <w:sz w:val="64"/>
          <w:szCs w:val="64"/>
        </w:rPr>
      </w:pPr>
      <w:r w:rsidRPr="003B2086">
        <w:rPr>
          <w:rFonts w:ascii="UD デジタル 教科書体 N-B" w:eastAsia="UD デジタル 教科書体 N-B" w:hAnsiTheme="majorEastAsia" w:hint="eastAsia"/>
          <w:b/>
          <w:spacing w:val="-6"/>
          <w:sz w:val="64"/>
          <w:szCs w:val="64"/>
        </w:rPr>
        <w:t>板橋区</w:t>
      </w:r>
      <w:r w:rsidR="003B2086" w:rsidRPr="003B2086">
        <w:rPr>
          <w:rFonts w:ascii="UD デジタル 教科書体 N-B" w:eastAsia="UD デジタル 教科書体 N-B" w:hAnsiTheme="majorEastAsia" w:hint="eastAsia"/>
          <w:b/>
          <w:spacing w:val="-6"/>
          <w:sz w:val="64"/>
          <w:szCs w:val="64"/>
        </w:rPr>
        <w:t>障がい者実態調査</w:t>
      </w:r>
    </w:p>
    <w:p w14:paraId="06DA32BF" w14:textId="57F4FDA6" w:rsidR="00950A69" w:rsidRPr="003B2086" w:rsidRDefault="003B2086">
      <w:pPr>
        <w:spacing w:line="1000" w:lineRule="exact"/>
        <w:ind w:leftChars="-257" w:left="-565" w:rightChars="-258" w:right="-568"/>
        <w:jc w:val="center"/>
        <w:rPr>
          <w:rFonts w:ascii="UD デジタル 教科書体 N-B" w:eastAsia="UD デジタル 教科書体 N-B" w:hAnsiTheme="majorEastAsia"/>
          <w:sz w:val="56"/>
          <w:szCs w:val="52"/>
        </w:rPr>
      </w:pPr>
      <w:r w:rsidRPr="003B2086">
        <w:rPr>
          <w:rFonts w:ascii="UD デジタル 教科書体 N-B" w:eastAsia="UD デジタル 教科書体 N-B" w:hAnsiTheme="majorEastAsia" w:hint="eastAsia"/>
          <w:b/>
          <w:spacing w:val="-6"/>
          <w:sz w:val="52"/>
          <w:szCs w:val="52"/>
        </w:rPr>
        <w:t>調査</w:t>
      </w:r>
      <w:r w:rsidR="00C1323A" w:rsidRPr="003B2086">
        <w:rPr>
          <w:rFonts w:ascii="UD デジタル 教科書体 N-B" w:eastAsia="UD デジタル 教科書体 N-B" w:hAnsiTheme="majorEastAsia" w:hint="eastAsia"/>
          <w:b/>
          <w:spacing w:val="-6"/>
          <w:sz w:val="52"/>
          <w:szCs w:val="52"/>
        </w:rPr>
        <w:t>報告書</w:t>
      </w:r>
    </w:p>
    <w:p w14:paraId="7BD97704" w14:textId="77777777" w:rsidR="00950A69" w:rsidRPr="003B2086" w:rsidRDefault="00950A69">
      <w:pPr>
        <w:spacing w:line="1000" w:lineRule="exact"/>
        <w:ind w:leftChars="-129" w:left="-284" w:rightChars="-129" w:right="-284"/>
        <w:jc w:val="center"/>
        <w:rPr>
          <w:rFonts w:ascii="UD デジタル 教科書体 N-B" w:eastAsia="UD デジタル 教科書体 N-B" w:hAnsi="游ゴシック Medium"/>
          <w:sz w:val="52"/>
          <w:szCs w:val="52"/>
        </w:rPr>
      </w:pPr>
    </w:p>
    <w:p w14:paraId="60B7C60B" w14:textId="77777777" w:rsidR="00950A69" w:rsidRPr="003B2086" w:rsidRDefault="00950A69">
      <w:pPr>
        <w:spacing w:line="1000" w:lineRule="exact"/>
        <w:ind w:leftChars="-129" w:left="-284" w:rightChars="-129" w:right="-284"/>
        <w:jc w:val="center"/>
        <w:rPr>
          <w:rFonts w:ascii="UD デジタル 教科書体 N-B" w:eastAsia="UD デジタル 教科書体 N-B" w:hAnsi="游ゴシック Medium"/>
          <w:sz w:val="52"/>
          <w:szCs w:val="52"/>
        </w:rPr>
      </w:pPr>
    </w:p>
    <w:p w14:paraId="05357BED" w14:textId="77777777" w:rsidR="00950A69" w:rsidRPr="003B2086" w:rsidRDefault="00950A69">
      <w:pPr>
        <w:spacing w:line="360" w:lineRule="auto"/>
        <w:jc w:val="center"/>
        <w:rPr>
          <w:rFonts w:ascii="UD デジタル 教科書体 N-B" w:eastAsia="UD デジタル 教科書体 N-B" w:hAnsi="游ゴシック Medium"/>
          <w:sz w:val="32"/>
        </w:rPr>
      </w:pPr>
    </w:p>
    <w:p w14:paraId="7B3E8B57" w14:textId="77777777" w:rsidR="00950A69" w:rsidRPr="003B2086" w:rsidRDefault="00950A69">
      <w:pPr>
        <w:spacing w:line="360" w:lineRule="auto"/>
        <w:jc w:val="center"/>
        <w:rPr>
          <w:rFonts w:ascii="UD デジタル 教科書体 N-B" w:eastAsia="UD デジタル 教科書体 N-B" w:hAnsi="游ゴシック Medium"/>
          <w:sz w:val="32"/>
        </w:rPr>
      </w:pPr>
    </w:p>
    <w:p w14:paraId="297476FA" w14:textId="77777777" w:rsidR="00950A69" w:rsidRPr="003B2086" w:rsidRDefault="00950A69">
      <w:pPr>
        <w:jc w:val="center"/>
        <w:rPr>
          <w:rFonts w:ascii="UD デジタル 教科書体 N-B" w:eastAsia="UD デジタル 教科書体 N-B" w:hAnsi="游ゴシック Medium"/>
          <w:sz w:val="48"/>
        </w:rPr>
      </w:pPr>
    </w:p>
    <w:p w14:paraId="74051DB9" w14:textId="77777777" w:rsidR="00950A69" w:rsidRPr="003B2086" w:rsidRDefault="00950A69">
      <w:pPr>
        <w:jc w:val="center"/>
        <w:rPr>
          <w:rFonts w:ascii="UD デジタル 教科書体 N-B" w:eastAsia="UD デジタル 教科書体 N-B" w:hAnsi="游ゴシック Medium"/>
          <w:sz w:val="48"/>
        </w:rPr>
      </w:pPr>
    </w:p>
    <w:p w14:paraId="0352384C" w14:textId="77777777" w:rsidR="00950A69" w:rsidRPr="003B2086" w:rsidRDefault="00950A69">
      <w:pPr>
        <w:jc w:val="center"/>
        <w:rPr>
          <w:rFonts w:ascii="UD デジタル 教科書体 N-B" w:eastAsia="UD デジタル 教科書体 N-B" w:hAnsi="游ゴシック Medium"/>
          <w:sz w:val="48"/>
        </w:rPr>
      </w:pPr>
    </w:p>
    <w:p w14:paraId="04467948" w14:textId="77777777" w:rsidR="00950A69" w:rsidRPr="003B2086" w:rsidRDefault="000F4170">
      <w:pPr>
        <w:jc w:val="center"/>
        <w:rPr>
          <w:rFonts w:ascii="UD デジタル 教科書体 N-B" w:eastAsia="UD デジタル 教科書体 N-B" w:hAnsiTheme="majorEastAsia"/>
          <w:spacing w:val="30"/>
          <w:sz w:val="36"/>
          <w:szCs w:val="36"/>
        </w:rPr>
      </w:pPr>
      <w:r w:rsidRPr="003B2086">
        <w:rPr>
          <w:rFonts w:ascii="UD デジタル 教科書体 N-B" w:eastAsia="UD デジタル 教科書体 N-B" w:hAnsiTheme="majorEastAsia" w:hint="eastAsia"/>
          <w:spacing w:val="30"/>
          <w:sz w:val="36"/>
          <w:szCs w:val="36"/>
        </w:rPr>
        <w:t>令和</w:t>
      </w:r>
      <w:r w:rsidR="00D978B3" w:rsidRPr="003B2086">
        <w:rPr>
          <w:rFonts w:ascii="UD デジタル 教科書体 N-B" w:eastAsia="UD デジタル 教科書体 N-B" w:hAnsiTheme="majorEastAsia" w:hint="eastAsia"/>
          <w:spacing w:val="30"/>
          <w:sz w:val="36"/>
          <w:szCs w:val="36"/>
        </w:rPr>
        <w:t>５年３</w:t>
      </w:r>
      <w:r w:rsidR="00C1323A" w:rsidRPr="003B2086">
        <w:rPr>
          <w:rFonts w:ascii="UD デジタル 教科書体 N-B" w:eastAsia="UD デジタル 教科書体 N-B" w:hAnsiTheme="majorEastAsia" w:hint="eastAsia"/>
          <w:spacing w:val="30"/>
          <w:sz w:val="36"/>
          <w:szCs w:val="36"/>
        </w:rPr>
        <w:t>月</w:t>
      </w:r>
    </w:p>
    <w:p w14:paraId="1EA75F15" w14:textId="77777777" w:rsidR="00950A69" w:rsidRPr="003B2086" w:rsidRDefault="00D978B3">
      <w:pPr>
        <w:jc w:val="center"/>
        <w:rPr>
          <w:rFonts w:ascii="UD デジタル 教科書体 N-B" w:eastAsia="UD デジタル 教科書体 N-B" w:hAnsiTheme="majorEastAsia"/>
          <w:spacing w:val="30"/>
          <w:kern w:val="0"/>
          <w:sz w:val="36"/>
          <w:szCs w:val="36"/>
        </w:rPr>
      </w:pPr>
      <w:r w:rsidRPr="003B2086">
        <w:rPr>
          <w:rFonts w:ascii="UD デジタル 教科書体 N-B" w:eastAsia="UD デジタル 教科書体 N-B" w:hAnsiTheme="majorEastAsia" w:hint="eastAsia"/>
          <w:spacing w:val="30"/>
          <w:kern w:val="0"/>
          <w:sz w:val="36"/>
          <w:szCs w:val="36"/>
        </w:rPr>
        <w:t>板</w:t>
      </w:r>
      <w:r w:rsidR="003B2086" w:rsidRPr="003B2086">
        <w:rPr>
          <w:rFonts w:ascii="UD デジタル 教科書体 N-B" w:eastAsia="UD デジタル 教科書体 N-B" w:hAnsiTheme="majorEastAsia" w:hint="eastAsia"/>
          <w:spacing w:val="30"/>
          <w:kern w:val="0"/>
          <w:sz w:val="36"/>
          <w:szCs w:val="36"/>
        </w:rPr>
        <w:t xml:space="preserve">　</w:t>
      </w:r>
      <w:r w:rsidRPr="003B2086">
        <w:rPr>
          <w:rFonts w:ascii="UD デジタル 教科書体 N-B" w:eastAsia="UD デジタル 教科書体 N-B" w:hAnsiTheme="majorEastAsia" w:hint="eastAsia"/>
          <w:spacing w:val="30"/>
          <w:kern w:val="0"/>
          <w:sz w:val="36"/>
          <w:szCs w:val="36"/>
        </w:rPr>
        <w:t>橋</w:t>
      </w:r>
      <w:r w:rsidR="003B2086" w:rsidRPr="003B2086">
        <w:rPr>
          <w:rFonts w:ascii="UD デジタル 教科書体 N-B" w:eastAsia="UD デジタル 教科書体 N-B" w:hAnsiTheme="majorEastAsia" w:hint="eastAsia"/>
          <w:spacing w:val="30"/>
          <w:kern w:val="0"/>
          <w:sz w:val="36"/>
          <w:szCs w:val="36"/>
        </w:rPr>
        <w:t xml:space="preserve">　</w:t>
      </w:r>
      <w:r w:rsidRPr="003B2086">
        <w:rPr>
          <w:rFonts w:ascii="UD デジタル 教科書体 N-B" w:eastAsia="UD デジタル 教科書体 N-B" w:hAnsiTheme="majorEastAsia" w:hint="eastAsia"/>
          <w:spacing w:val="30"/>
          <w:kern w:val="0"/>
          <w:sz w:val="36"/>
          <w:szCs w:val="36"/>
        </w:rPr>
        <w:t>区</w:t>
      </w:r>
    </w:p>
    <w:p w14:paraId="15F75B46" w14:textId="77777777" w:rsidR="00DD2353" w:rsidRPr="00DD2353" w:rsidRDefault="00C1323A">
      <w:pPr>
        <w:spacing w:line="400" w:lineRule="exact"/>
        <w:jc w:val="center"/>
        <w:rPr>
          <w:rFonts w:ascii="UD デジタル 教科書体 N-B" w:eastAsia="UD デジタル 教科書体 N-B" w:hAnsiTheme="minorEastAsia"/>
          <w:sz w:val="36"/>
        </w:rPr>
      </w:pPr>
      <w:r>
        <w:br w:type="page"/>
      </w:r>
      <w:r>
        <w:lastRenderedPageBreak/>
        <w:br w:type="page"/>
      </w:r>
    </w:p>
    <w:tbl>
      <w:tblPr>
        <w:tblStyle w:val="affa"/>
        <w:tblW w:w="0" w:type="auto"/>
        <w:tblLook w:val="04A0" w:firstRow="1" w:lastRow="0" w:firstColumn="1" w:lastColumn="0" w:noHBand="0" w:noVBand="1"/>
      </w:tblPr>
      <w:tblGrid>
        <w:gridCol w:w="9628"/>
      </w:tblGrid>
      <w:tr w:rsidR="00DD2353" w14:paraId="2861CF06" w14:textId="77777777" w:rsidTr="00DD2353">
        <w:trPr>
          <w:trHeight w:val="693"/>
        </w:trPr>
        <w:tc>
          <w:tcPr>
            <w:tcW w:w="9628" w:type="dxa"/>
            <w:tcBorders>
              <w:left w:val="nil"/>
              <w:right w:val="nil"/>
            </w:tcBorders>
            <w:vAlign w:val="center"/>
          </w:tcPr>
          <w:p w14:paraId="4D754EEE" w14:textId="075EDDD5" w:rsidR="00DD2353" w:rsidRPr="00DD2353" w:rsidRDefault="00DD2353" w:rsidP="00DD2353">
            <w:pPr>
              <w:spacing w:line="400" w:lineRule="exact"/>
              <w:jc w:val="center"/>
              <w:rPr>
                <w:rFonts w:ascii="UD デジタル 教科書体 N-B" w:eastAsia="UD デジタル 教科書体 N-B" w:hAnsiTheme="minorEastAsia"/>
                <w:sz w:val="32"/>
              </w:rPr>
            </w:pPr>
            <w:r w:rsidRPr="00DD2353">
              <w:rPr>
                <w:rFonts w:ascii="UD デジタル 教科書体 N-B" w:eastAsia="UD デジタル 教科書体 N-B" w:hAnsiTheme="minorEastAsia" w:hint="eastAsia"/>
                <w:sz w:val="36"/>
              </w:rPr>
              <w:t>目　次</w:t>
            </w:r>
          </w:p>
        </w:tc>
      </w:tr>
    </w:tbl>
    <w:p w14:paraId="60CA4441" w14:textId="0B18EAC5" w:rsidR="00FB1B6E" w:rsidRDefault="009C0CFC">
      <w:pPr>
        <w:pStyle w:val="10"/>
        <w:spacing w:before="360"/>
        <w:ind w:left="960" w:hanging="960"/>
        <w:rPr>
          <w:rFonts w:asciiTheme="minorHAnsi" w:eastAsiaTheme="minorEastAsia" w:hAnsiTheme="minorHAnsi" w:cstheme="minorBidi"/>
          <w:noProof/>
          <w:sz w:val="21"/>
          <w:szCs w:val="22"/>
        </w:rPr>
      </w:pPr>
      <w:r>
        <w:rPr>
          <w:rFonts w:ascii="Cambria"/>
        </w:rPr>
        <w:fldChar w:fldCharType="begin"/>
      </w:r>
      <w:r>
        <w:rPr>
          <w:rFonts w:ascii="Cambria"/>
        </w:rPr>
        <w:instrText xml:space="preserve"> TOC \o "1-3" \h \z \u </w:instrText>
      </w:r>
      <w:r>
        <w:rPr>
          <w:rFonts w:ascii="Cambria"/>
        </w:rPr>
        <w:fldChar w:fldCharType="separate"/>
      </w:r>
      <w:hyperlink w:anchor="_Toc131017985" w:history="1">
        <w:r w:rsidR="00FB1B6E" w:rsidRPr="00871682">
          <w:rPr>
            <w:rStyle w:val="ac"/>
            <w:rFonts w:ascii="UD デジタル 教科書体 N-B" w:eastAsia="UD デジタル 教科書体 N-B" w:hint="eastAsia"/>
            <w:noProof/>
          </w:rPr>
          <w:t>第１章　調査の概要</w:t>
        </w:r>
        <w:r w:rsidR="00FB1B6E">
          <w:rPr>
            <w:noProof/>
            <w:webHidden/>
          </w:rPr>
          <w:tab/>
        </w:r>
        <w:r w:rsidR="00FB1B6E">
          <w:rPr>
            <w:noProof/>
            <w:webHidden/>
          </w:rPr>
          <w:fldChar w:fldCharType="begin"/>
        </w:r>
        <w:r w:rsidR="00FB1B6E">
          <w:rPr>
            <w:noProof/>
            <w:webHidden/>
          </w:rPr>
          <w:instrText xml:space="preserve"> PAGEREF _Toc131017985 \h </w:instrText>
        </w:r>
        <w:r w:rsidR="00FB1B6E">
          <w:rPr>
            <w:noProof/>
            <w:webHidden/>
          </w:rPr>
        </w:r>
        <w:r w:rsidR="00FB1B6E">
          <w:rPr>
            <w:noProof/>
            <w:webHidden/>
          </w:rPr>
          <w:fldChar w:fldCharType="separate"/>
        </w:r>
        <w:r w:rsidR="002E657A">
          <w:rPr>
            <w:noProof/>
            <w:webHidden/>
          </w:rPr>
          <w:t>1</w:t>
        </w:r>
        <w:r w:rsidR="00FB1B6E">
          <w:rPr>
            <w:noProof/>
            <w:webHidden/>
          </w:rPr>
          <w:fldChar w:fldCharType="end"/>
        </w:r>
      </w:hyperlink>
    </w:p>
    <w:p w14:paraId="4AA95977" w14:textId="2EB91843" w:rsidR="00FB1B6E" w:rsidRDefault="00E5536F">
      <w:pPr>
        <w:pStyle w:val="22"/>
        <w:rPr>
          <w:rFonts w:asciiTheme="minorHAnsi" w:hAnsiTheme="minorHAnsi" w:cstheme="minorBidi"/>
          <w:sz w:val="21"/>
        </w:rPr>
      </w:pPr>
      <w:hyperlink w:anchor="_Toc131017986" w:history="1">
        <w:r w:rsidR="00FB1B6E" w:rsidRPr="00871682">
          <w:rPr>
            <w:rStyle w:val="ac"/>
            <w:rFonts w:hint="eastAsia"/>
          </w:rPr>
          <w:t>１　調査目的</w:t>
        </w:r>
        <w:r w:rsidR="00FB1B6E">
          <w:rPr>
            <w:webHidden/>
          </w:rPr>
          <w:tab/>
        </w:r>
        <w:r w:rsidR="00FB1B6E">
          <w:rPr>
            <w:webHidden/>
          </w:rPr>
          <w:fldChar w:fldCharType="begin"/>
        </w:r>
        <w:r w:rsidR="00FB1B6E">
          <w:rPr>
            <w:webHidden/>
          </w:rPr>
          <w:instrText xml:space="preserve"> PAGEREF _Toc131017986 \h </w:instrText>
        </w:r>
        <w:r w:rsidR="00FB1B6E">
          <w:rPr>
            <w:webHidden/>
          </w:rPr>
        </w:r>
        <w:r w:rsidR="00FB1B6E">
          <w:rPr>
            <w:webHidden/>
          </w:rPr>
          <w:fldChar w:fldCharType="separate"/>
        </w:r>
        <w:r w:rsidR="002E657A">
          <w:rPr>
            <w:webHidden/>
          </w:rPr>
          <w:t>3</w:t>
        </w:r>
        <w:r w:rsidR="00FB1B6E">
          <w:rPr>
            <w:webHidden/>
          </w:rPr>
          <w:fldChar w:fldCharType="end"/>
        </w:r>
      </w:hyperlink>
    </w:p>
    <w:p w14:paraId="5DD9FAA1" w14:textId="15A1A9E3" w:rsidR="00FB1B6E" w:rsidRDefault="00E5536F">
      <w:pPr>
        <w:pStyle w:val="22"/>
        <w:rPr>
          <w:rFonts w:asciiTheme="minorHAnsi" w:hAnsiTheme="minorHAnsi" w:cstheme="minorBidi"/>
          <w:sz w:val="21"/>
        </w:rPr>
      </w:pPr>
      <w:hyperlink w:anchor="_Toc131017987" w:history="1">
        <w:r w:rsidR="00FB1B6E" w:rsidRPr="00871682">
          <w:rPr>
            <w:rStyle w:val="ac"/>
            <w:rFonts w:hint="eastAsia"/>
          </w:rPr>
          <w:t>２　調査対象</w:t>
        </w:r>
        <w:r w:rsidR="00FB1B6E">
          <w:rPr>
            <w:webHidden/>
          </w:rPr>
          <w:tab/>
        </w:r>
        <w:r w:rsidR="00FB1B6E">
          <w:rPr>
            <w:webHidden/>
          </w:rPr>
          <w:fldChar w:fldCharType="begin"/>
        </w:r>
        <w:r w:rsidR="00FB1B6E">
          <w:rPr>
            <w:webHidden/>
          </w:rPr>
          <w:instrText xml:space="preserve"> PAGEREF _Toc131017987 \h </w:instrText>
        </w:r>
        <w:r w:rsidR="00FB1B6E">
          <w:rPr>
            <w:webHidden/>
          </w:rPr>
        </w:r>
        <w:r w:rsidR="00FB1B6E">
          <w:rPr>
            <w:webHidden/>
          </w:rPr>
          <w:fldChar w:fldCharType="separate"/>
        </w:r>
        <w:r w:rsidR="002E657A">
          <w:rPr>
            <w:webHidden/>
          </w:rPr>
          <w:t>3</w:t>
        </w:r>
        <w:r w:rsidR="00FB1B6E">
          <w:rPr>
            <w:webHidden/>
          </w:rPr>
          <w:fldChar w:fldCharType="end"/>
        </w:r>
      </w:hyperlink>
    </w:p>
    <w:p w14:paraId="0E70C882" w14:textId="58480CBD" w:rsidR="00FB1B6E" w:rsidRDefault="00E5536F">
      <w:pPr>
        <w:pStyle w:val="22"/>
        <w:rPr>
          <w:rFonts w:asciiTheme="minorHAnsi" w:hAnsiTheme="minorHAnsi" w:cstheme="minorBidi"/>
          <w:sz w:val="21"/>
        </w:rPr>
      </w:pPr>
      <w:hyperlink w:anchor="_Toc131017988" w:history="1">
        <w:r w:rsidR="00FB1B6E" w:rsidRPr="00871682">
          <w:rPr>
            <w:rStyle w:val="ac"/>
            <w:rFonts w:hint="eastAsia"/>
          </w:rPr>
          <w:t>３　調査期間</w:t>
        </w:r>
        <w:r w:rsidR="00FB1B6E">
          <w:rPr>
            <w:webHidden/>
          </w:rPr>
          <w:tab/>
        </w:r>
        <w:r w:rsidR="00FB1B6E">
          <w:rPr>
            <w:webHidden/>
          </w:rPr>
          <w:fldChar w:fldCharType="begin"/>
        </w:r>
        <w:r w:rsidR="00FB1B6E">
          <w:rPr>
            <w:webHidden/>
          </w:rPr>
          <w:instrText xml:space="preserve"> PAGEREF _Toc131017988 \h </w:instrText>
        </w:r>
        <w:r w:rsidR="00FB1B6E">
          <w:rPr>
            <w:webHidden/>
          </w:rPr>
        </w:r>
        <w:r w:rsidR="00FB1B6E">
          <w:rPr>
            <w:webHidden/>
          </w:rPr>
          <w:fldChar w:fldCharType="separate"/>
        </w:r>
        <w:r w:rsidR="002E657A">
          <w:rPr>
            <w:webHidden/>
          </w:rPr>
          <w:t>3</w:t>
        </w:r>
        <w:r w:rsidR="00FB1B6E">
          <w:rPr>
            <w:webHidden/>
          </w:rPr>
          <w:fldChar w:fldCharType="end"/>
        </w:r>
      </w:hyperlink>
    </w:p>
    <w:p w14:paraId="17C8EAC9" w14:textId="0AD0EAC3" w:rsidR="00FB1B6E" w:rsidRDefault="00E5536F">
      <w:pPr>
        <w:pStyle w:val="22"/>
        <w:rPr>
          <w:rFonts w:asciiTheme="minorHAnsi" w:hAnsiTheme="minorHAnsi" w:cstheme="minorBidi"/>
          <w:sz w:val="21"/>
        </w:rPr>
      </w:pPr>
      <w:hyperlink w:anchor="_Toc131017989" w:history="1">
        <w:r w:rsidR="00FB1B6E" w:rsidRPr="00871682">
          <w:rPr>
            <w:rStyle w:val="ac"/>
            <w:rFonts w:hint="eastAsia"/>
          </w:rPr>
          <w:t>４　調査方法</w:t>
        </w:r>
        <w:r w:rsidR="00FB1B6E">
          <w:rPr>
            <w:webHidden/>
          </w:rPr>
          <w:tab/>
        </w:r>
        <w:r w:rsidR="00FB1B6E">
          <w:rPr>
            <w:webHidden/>
          </w:rPr>
          <w:fldChar w:fldCharType="begin"/>
        </w:r>
        <w:r w:rsidR="00FB1B6E">
          <w:rPr>
            <w:webHidden/>
          </w:rPr>
          <w:instrText xml:space="preserve"> PAGEREF _Toc131017989 \h </w:instrText>
        </w:r>
        <w:r w:rsidR="00FB1B6E">
          <w:rPr>
            <w:webHidden/>
          </w:rPr>
        </w:r>
        <w:r w:rsidR="00FB1B6E">
          <w:rPr>
            <w:webHidden/>
          </w:rPr>
          <w:fldChar w:fldCharType="separate"/>
        </w:r>
        <w:r w:rsidR="002E657A">
          <w:rPr>
            <w:webHidden/>
          </w:rPr>
          <w:t>3</w:t>
        </w:r>
        <w:r w:rsidR="00FB1B6E">
          <w:rPr>
            <w:webHidden/>
          </w:rPr>
          <w:fldChar w:fldCharType="end"/>
        </w:r>
      </w:hyperlink>
    </w:p>
    <w:p w14:paraId="11E3E668" w14:textId="03EEA20C" w:rsidR="00FB1B6E" w:rsidRDefault="00E5536F">
      <w:pPr>
        <w:pStyle w:val="22"/>
        <w:rPr>
          <w:rFonts w:asciiTheme="minorHAnsi" w:hAnsiTheme="minorHAnsi" w:cstheme="minorBidi"/>
          <w:sz w:val="21"/>
        </w:rPr>
      </w:pPr>
      <w:hyperlink w:anchor="_Toc131017990" w:history="1">
        <w:r w:rsidR="00FB1B6E" w:rsidRPr="00871682">
          <w:rPr>
            <w:rStyle w:val="ac"/>
            <w:rFonts w:hint="eastAsia"/>
          </w:rPr>
          <w:t>５　回収状況</w:t>
        </w:r>
        <w:r w:rsidR="00FB1B6E">
          <w:rPr>
            <w:webHidden/>
          </w:rPr>
          <w:tab/>
        </w:r>
        <w:r w:rsidR="00FB1B6E">
          <w:rPr>
            <w:webHidden/>
          </w:rPr>
          <w:fldChar w:fldCharType="begin"/>
        </w:r>
        <w:r w:rsidR="00FB1B6E">
          <w:rPr>
            <w:webHidden/>
          </w:rPr>
          <w:instrText xml:space="preserve"> PAGEREF _Toc131017990 \h </w:instrText>
        </w:r>
        <w:r w:rsidR="00FB1B6E">
          <w:rPr>
            <w:webHidden/>
          </w:rPr>
        </w:r>
        <w:r w:rsidR="00FB1B6E">
          <w:rPr>
            <w:webHidden/>
          </w:rPr>
          <w:fldChar w:fldCharType="separate"/>
        </w:r>
        <w:r w:rsidR="002E657A">
          <w:rPr>
            <w:webHidden/>
          </w:rPr>
          <w:t>3</w:t>
        </w:r>
        <w:r w:rsidR="00FB1B6E">
          <w:rPr>
            <w:webHidden/>
          </w:rPr>
          <w:fldChar w:fldCharType="end"/>
        </w:r>
      </w:hyperlink>
    </w:p>
    <w:p w14:paraId="6F0ADEE6" w14:textId="3AF41960" w:rsidR="00FB1B6E" w:rsidRDefault="00E5536F">
      <w:pPr>
        <w:pStyle w:val="22"/>
        <w:rPr>
          <w:rFonts w:asciiTheme="minorHAnsi" w:hAnsiTheme="minorHAnsi" w:cstheme="minorBidi"/>
          <w:sz w:val="21"/>
        </w:rPr>
      </w:pPr>
      <w:hyperlink w:anchor="_Toc131017991" w:history="1">
        <w:r w:rsidR="00FB1B6E" w:rsidRPr="00871682">
          <w:rPr>
            <w:rStyle w:val="ac"/>
            <w:rFonts w:hint="eastAsia"/>
          </w:rPr>
          <w:t>６　調査結果を見る上での注意事項</w:t>
        </w:r>
        <w:r w:rsidR="00FB1B6E">
          <w:rPr>
            <w:webHidden/>
          </w:rPr>
          <w:tab/>
        </w:r>
        <w:r w:rsidR="00FB1B6E">
          <w:rPr>
            <w:webHidden/>
          </w:rPr>
          <w:fldChar w:fldCharType="begin"/>
        </w:r>
        <w:r w:rsidR="00FB1B6E">
          <w:rPr>
            <w:webHidden/>
          </w:rPr>
          <w:instrText xml:space="preserve"> PAGEREF _Toc131017991 \h </w:instrText>
        </w:r>
        <w:r w:rsidR="00FB1B6E">
          <w:rPr>
            <w:webHidden/>
          </w:rPr>
        </w:r>
        <w:r w:rsidR="00FB1B6E">
          <w:rPr>
            <w:webHidden/>
          </w:rPr>
          <w:fldChar w:fldCharType="separate"/>
        </w:r>
        <w:r w:rsidR="002E657A">
          <w:rPr>
            <w:webHidden/>
          </w:rPr>
          <w:t>4</w:t>
        </w:r>
        <w:r w:rsidR="00FB1B6E">
          <w:rPr>
            <w:webHidden/>
          </w:rPr>
          <w:fldChar w:fldCharType="end"/>
        </w:r>
      </w:hyperlink>
    </w:p>
    <w:p w14:paraId="0F160376" w14:textId="27481D30" w:rsidR="00FB1B6E" w:rsidRDefault="00E5536F">
      <w:pPr>
        <w:pStyle w:val="10"/>
        <w:spacing w:before="360"/>
        <w:ind w:left="960" w:hanging="960"/>
        <w:rPr>
          <w:rFonts w:asciiTheme="minorHAnsi" w:eastAsiaTheme="minorEastAsia" w:hAnsiTheme="minorHAnsi" w:cstheme="minorBidi"/>
          <w:noProof/>
          <w:sz w:val="21"/>
          <w:szCs w:val="22"/>
        </w:rPr>
      </w:pPr>
      <w:hyperlink w:anchor="_Toc131017992" w:history="1">
        <w:r w:rsidR="00FB1B6E" w:rsidRPr="00871682">
          <w:rPr>
            <w:rStyle w:val="ac"/>
            <w:rFonts w:ascii="UD デジタル 教科書体 N-B" w:eastAsia="UD デジタル 教科書体 N-B" w:hint="eastAsia"/>
            <w:noProof/>
          </w:rPr>
          <w:t>第２章　調査結果の詳細</w:t>
        </w:r>
        <w:r w:rsidR="00FB1B6E">
          <w:rPr>
            <w:noProof/>
            <w:webHidden/>
          </w:rPr>
          <w:tab/>
        </w:r>
        <w:r w:rsidR="00FB1B6E">
          <w:rPr>
            <w:noProof/>
            <w:webHidden/>
          </w:rPr>
          <w:fldChar w:fldCharType="begin"/>
        </w:r>
        <w:r w:rsidR="00FB1B6E">
          <w:rPr>
            <w:noProof/>
            <w:webHidden/>
          </w:rPr>
          <w:instrText xml:space="preserve"> PAGEREF _Toc131017992 \h </w:instrText>
        </w:r>
        <w:r w:rsidR="00FB1B6E">
          <w:rPr>
            <w:noProof/>
            <w:webHidden/>
          </w:rPr>
        </w:r>
        <w:r w:rsidR="00FB1B6E">
          <w:rPr>
            <w:noProof/>
            <w:webHidden/>
          </w:rPr>
          <w:fldChar w:fldCharType="separate"/>
        </w:r>
        <w:r w:rsidR="002E657A">
          <w:rPr>
            <w:noProof/>
            <w:webHidden/>
          </w:rPr>
          <w:t>5</w:t>
        </w:r>
        <w:r w:rsidR="00FB1B6E">
          <w:rPr>
            <w:noProof/>
            <w:webHidden/>
          </w:rPr>
          <w:fldChar w:fldCharType="end"/>
        </w:r>
      </w:hyperlink>
    </w:p>
    <w:p w14:paraId="5A8F7A8A" w14:textId="1F82A213" w:rsidR="00FB1B6E" w:rsidRDefault="00E5536F">
      <w:pPr>
        <w:pStyle w:val="22"/>
        <w:rPr>
          <w:rFonts w:asciiTheme="minorHAnsi" w:hAnsiTheme="minorHAnsi" w:cstheme="minorBidi"/>
          <w:sz w:val="21"/>
        </w:rPr>
      </w:pPr>
      <w:hyperlink w:anchor="_Toc131017993" w:history="1">
        <w:r w:rsidR="00FB1B6E" w:rsidRPr="00871682">
          <w:rPr>
            <w:rStyle w:val="ac"/>
            <w:rFonts w:ascii="BIZ UDゴシック" w:eastAsia="BIZ UDゴシック" w:hAnsi="BIZ UDゴシック" w:hint="eastAsia"/>
            <w:b/>
          </w:rPr>
          <w:t>Ⅰ</w:t>
        </w:r>
        <w:r w:rsidR="00FB1B6E" w:rsidRPr="00871682">
          <w:rPr>
            <w:rStyle w:val="ac"/>
            <w:rFonts w:ascii="BIZ UDゴシック" w:eastAsia="BIZ UDゴシック" w:hAnsi="BIZ UDゴシック" w:hint="eastAsia"/>
          </w:rPr>
          <w:t>．</w:t>
        </w:r>
        <w:r w:rsidR="00FB1B6E" w:rsidRPr="00871682">
          <w:rPr>
            <w:rStyle w:val="ac"/>
            <w:rFonts w:ascii="BIZ UDゴシック" w:eastAsia="BIZ UDゴシック" w:hAnsi="BIZ UDゴシック" w:hint="eastAsia"/>
            <w:b/>
          </w:rPr>
          <w:t>障がい者</w:t>
        </w:r>
        <w:r w:rsidR="00FB1B6E">
          <w:rPr>
            <w:webHidden/>
          </w:rPr>
          <w:tab/>
        </w:r>
        <w:r w:rsidR="00FB1B6E">
          <w:rPr>
            <w:webHidden/>
          </w:rPr>
          <w:fldChar w:fldCharType="begin"/>
        </w:r>
        <w:r w:rsidR="00FB1B6E">
          <w:rPr>
            <w:webHidden/>
          </w:rPr>
          <w:instrText xml:space="preserve"> PAGEREF _Toc131017993 \h </w:instrText>
        </w:r>
        <w:r w:rsidR="00FB1B6E">
          <w:rPr>
            <w:webHidden/>
          </w:rPr>
        </w:r>
        <w:r w:rsidR="00FB1B6E">
          <w:rPr>
            <w:webHidden/>
          </w:rPr>
          <w:fldChar w:fldCharType="separate"/>
        </w:r>
        <w:r w:rsidR="002E657A">
          <w:rPr>
            <w:webHidden/>
          </w:rPr>
          <w:t>7</w:t>
        </w:r>
        <w:r w:rsidR="00FB1B6E">
          <w:rPr>
            <w:webHidden/>
          </w:rPr>
          <w:fldChar w:fldCharType="end"/>
        </w:r>
      </w:hyperlink>
    </w:p>
    <w:p w14:paraId="4D5CF492" w14:textId="4FD63951" w:rsidR="00FB1B6E" w:rsidRDefault="00E5536F">
      <w:pPr>
        <w:pStyle w:val="22"/>
        <w:rPr>
          <w:rFonts w:asciiTheme="minorHAnsi" w:hAnsiTheme="minorHAnsi" w:cstheme="minorBidi"/>
          <w:sz w:val="21"/>
        </w:rPr>
      </w:pPr>
      <w:hyperlink w:anchor="_Toc131017994" w:history="1">
        <w:r w:rsidR="00FB1B6E" w:rsidRPr="00871682">
          <w:rPr>
            <w:rStyle w:val="ac"/>
            <w:rFonts w:hint="eastAsia"/>
          </w:rPr>
          <w:t>１　基本属性</w:t>
        </w:r>
        <w:r w:rsidR="00FB1B6E">
          <w:rPr>
            <w:webHidden/>
          </w:rPr>
          <w:tab/>
        </w:r>
        <w:r w:rsidR="00FB1B6E">
          <w:rPr>
            <w:webHidden/>
          </w:rPr>
          <w:fldChar w:fldCharType="begin"/>
        </w:r>
        <w:r w:rsidR="00FB1B6E">
          <w:rPr>
            <w:webHidden/>
          </w:rPr>
          <w:instrText xml:space="preserve"> PAGEREF _Toc131017994 \h </w:instrText>
        </w:r>
        <w:r w:rsidR="00FB1B6E">
          <w:rPr>
            <w:webHidden/>
          </w:rPr>
        </w:r>
        <w:r w:rsidR="00FB1B6E">
          <w:rPr>
            <w:webHidden/>
          </w:rPr>
          <w:fldChar w:fldCharType="separate"/>
        </w:r>
        <w:r w:rsidR="002E657A">
          <w:rPr>
            <w:webHidden/>
          </w:rPr>
          <w:t>7</w:t>
        </w:r>
        <w:r w:rsidR="00FB1B6E">
          <w:rPr>
            <w:webHidden/>
          </w:rPr>
          <w:fldChar w:fldCharType="end"/>
        </w:r>
      </w:hyperlink>
    </w:p>
    <w:p w14:paraId="021F6939" w14:textId="09A70DDC" w:rsidR="00FB1B6E" w:rsidRDefault="00E5536F">
      <w:pPr>
        <w:pStyle w:val="36"/>
        <w:ind w:left="1100" w:hanging="660"/>
        <w:rPr>
          <w:rFonts w:asciiTheme="minorHAnsi" w:hAnsiTheme="minorHAnsi" w:cstheme="minorBidi"/>
          <w:sz w:val="21"/>
          <w:szCs w:val="22"/>
        </w:rPr>
      </w:pPr>
      <w:hyperlink w:anchor="_Toc131017995" w:history="1">
        <w:r w:rsidR="00FB1B6E" w:rsidRPr="00871682">
          <w:rPr>
            <w:rStyle w:val="ac"/>
            <w:rFonts w:hint="eastAsia"/>
          </w:rPr>
          <w:t>（１）回答者</w:t>
        </w:r>
        <w:r w:rsidR="00FB1B6E">
          <w:rPr>
            <w:webHidden/>
          </w:rPr>
          <w:tab/>
        </w:r>
        <w:r w:rsidR="00FB1B6E">
          <w:rPr>
            <w:webHidden/>
          </w:rPr>
          <w:fldChar w:fldCharType="begin"/>
        </w:r>
        <w:r w:rsidR="00FB1B6E">
          <w:rPr>
            <w:webHidden/>
          </w:rPr>
          <w:instrText xml:space="preserve"> PAGEREF _Toc131017995 \h </w:instrText>
        </w:r>
        <w:r w:rsidR="00FB1B6E">
          <w:rPr>
            <w:webHidden/>
          </w:rPr>
        </w:r>
        <w:r w:rsidR="00FB1B6E">
          <w:rPr>
            <w:webHidden/>
          </w:rPr>
          <w:fldChar w:fldCharType="separate"/>
        </w:r>
        <w:r w:rsidR="002E657A">
          <w:rPr>
            <w:webHidden/>
          </w:rPr>
          <w:t>7</w:t>
        </w:r>
        <w:r w:rsidR="00FB1B6E">
          <w:rPr>
            <w:webHidden/>
          </w:rPr>
          <w:fldChar w:fldCharType="end"/>
        </w:r>
      </w:hyperlink>
    </w:p>
    <w:p w14:paraId="0A145D91" w14:textId="5BC0C6C8" w:rsidR="00FB1B6E" w:rsidRDefault="00E5536F">
      <w:pPr>
        <w:pStyle w:val="36"/>
        <w:ind w:left="1100" w:hanging="660"/>
        <w:rPr>
          <w:rFonts w:asciiTheme="minorHAnsi" w:hAnsiTheme="minorHAnsi" w:cstheme="minorBidi"/>
          <w:sz w:val="21"/>
          <w:szCs w:val="22"/>
        </w:rPr>
      </w:pPr>
      <w:hyperlink w:anchor="_Toc131017996" w:history="1">
        <w:r w:rsidR="00FB1B6E" w:rsidRPr="00871682">
          <w:rPr>
            <w:rStyle w:val="ac"/>
            <w:rFonts w:hint="eastAsia"/>
          </w:rPr>
          <w:t>（２）性別</w:t>
        </w:r>
        <w:r w:rsidR="00FB1B6E">
          <w:rPr>
            <w:webHidden/>
          </w:rPr>
          <w:tab/>
        </w:r>
        <w:r w:rsidR="00FB1B6E">
          <w:rPr>
            <w:webHidden/>
          </w:rPr>
          <w:fldChar w:fldCharType="begin"/>
        </w:r>
        <w:r w:rsidR="00FB1B6E">
          <w:rPr>
            <w:webHidden/>
          </w:rPr>
          <w:instrText xml:space="preserve"> PAGEREF _Toc131017996 \h </w:instrText>
        </w:r>
        <w:r w:rsidR="00FB1B6E">
          <w:rPr>
            <w:webHidden/>
          </w:rPr>
        </w:r>
        <w:r w:rsidR="00FB1B6E">
          <w:rPr>
            <w:webHidden/>
          </w:rPr>
          <w:fldChar w:fldCharType="separate"/>
        </w:r>
        <w:r w:rsidR="002E657A">
          <w:rPr>
            <w:webHidden/>
          </w:rPr>
          <w:t>8</w:t>
        </w:r>
        <w:r w:rsidR="00FB1B6E">
          <w:rPr>
            <w:webHidden/>
          </w:rPr>
          <w:fldChar w:fldCharType="end"/>
        </w:r>
      </w:hyperlink>
    </w:p>
    <w:p w14:paraId="4A563D73" w14:textId="6B359BE0" w:rsidR="00FB1B6E" w:rsidRDefault="00E5536F">
      <w:pPr>
        <w:pStyle w:val="36"/>
        <w:ind w:left="1100" w:hanging="660"/>
        <w:rPr>
          <w:rFonts w:asciiTheme="minorHAnsi" w:hAnsiTheme="minorHAnsi" w:cstheme="minorBidi"/>
          <w:sz w:val="21"/>
          <w:szCs w:val="22"/>
        </w:rPr>
      </w:pPr>
      <w:hyperlink w:anchor="_Toc131017997" w:history="1">
        <w:r w:rsidR="00FB1B6E" w:rsidRPr="00871682">
          <w:rPr>
            <w:rStyle w:val="ac"/>
            <w:rFonts w:hint="eastAsia"/>
          </w:rPr>
          <w:t>（３）年齢</w:t>
        </w:r>
        <w:r w:rsidR="00FB1B6E">
          <w:rPr>
            <w:webHidden/>
          </w:rPr>
          <w:tab/>
        </w:r>
        <w:r w:rsidR="00FB1B6E">
          <w:rPr>
            <w:webHidden/>
          </w:rPr>
          <w:fldChar w:fldCharType="begin"/>
        </w:r>
        <w:r w:rsidR="00FB1B6E">
          <w:rPr>
            <w:webHidden/>
          </w:rPr>
          <w:instrText xml:space="preserve"> PAGEREF _Toc131017997 \h </w:instrText>
        </w:r>
        <w:r w:rsidR="00FB1B6E">
          <w:rPr>
            <w:webHidden/>
          </w:rPr>
        </w:r>
        <w:r w:rsidR="00FB1B6E">
          <w:rPr>
            <w:webHidden/>
          </w:rPr>
          <w:fldChar w:fldCharType="separate"/>
        </w:r>
        <w:r w:rsidR="002E657A">
          <w:rPr>
            <w:webHidden/>
          </w:rPr>
          <w:t>9</w:t>
        </w:r>
        <w:r w:rsidR="00FB1B6E">
          <w:rPr>
            <w:webHidden/>
          </w:rPr>
          <w:fldChar w:fldCharType="end"/>
        </w:r>
      </w:hyperlink>
    </w:p>
    <w:p w14:paraId="698030F8" w14:textId="486A32E9" w:rsidR="00FB1B6E" w:rsidRDefault="00E5536F">
      <w:pPr>
        <w:pStyle w:val="36"/>
        <w:ind w:left="1100" w:hanging="660"/>
        <w:rPr>
          <w:rFonts w:asciiTheme="minorHAnsi" w:hAnsiTheme="minorHAnsi" w:cstheme="minorBidi"/>
          <w:sz w:val="21"/>
          <w:szCs w:val="22"/>
        </w:rPr>
      </w:pPr>
      <w:hyperlink w:anchor="_Toc131017998" w:history="1">
        <w:r w:rsidR="00FB1B6E" w:rsidRPr="00871682">
          <w:rPr>
            <w:rStyle w:val="ac"/>
            <w:rFonts w:hint="eastAsia"/>
          </w:rPr>
          <w:t>（４）居住形態</w:t>
        </w:r>
        <w:r w:rsidR="00FB1B6E">
          <w:rPr>
            <w:webHidden/>
          </w:rPr>
          <w:tab/>
        </w:r>
        <w:r w:rsidR="00FB1B6E">
          <w:rPr>
            <w:webHidden/>
          </w:rPr>
          <w:fldChar w:fldCharType="begin"/>
        </w:r>
        <w:r w:rsidR="00FB1B6E">
          <w:rPr>
            <w:webHidden/>
          </w:rPr>
          <w:instrText xml:space="preserve"> PAGEREF _Toc131017998 \h </w:instrText>
        </w:r>
        <w:r w:rsidR="00FB1B6E">
          <w:rPr>
            <w:webHidden/>
          </w:rPr>
        </w:r>
        <w:r w:rsidR="00FB1B6E">
          <w:rPr>
            <w:webHidden/>
          </w:rPr>
          <w:fldChar w:fldCharType="separate"/>
        </w:r>
        <w:r w:rsidR="002E657A">
          <w:rPr>
            <w:webHidden/>
          </w:rPr>
          <w:t>10</w:t>
        </w:r>
        <w:r w:rsidR="00FB1B6E">
          <w:rPr>
            <w:webHidden/>
          </w:rPr>
          <w:fldChar w:fldCharType="end"/>
        </w:r>
      </w:hyperlink>
    </w:p>
    <w:p w14:paraId="75E38098" w14:textId="247DC0F9" w:rsidR="00FB1B6E" w:rsidRDefault="00E5536F">
      <w:pPr>
        <w:pStyle w:val="22"/>
        <w:rPr>
          <w:rFonts w:asciiTheme="minorHAnsi" w:hAnsiTheme="minorHAnsi" w:cstheme="minorBidi"/>
          <w:sz w:val="21"/>
        </w:rPr>
      </w:pPr>
      <w:hyperlink w:anchor="_Toc131017999" w:history="1">
        <w:r w:rsidR="00FB1B6E" w:rsidRPr="00871682">
          <w:rPr>
            <w:rStyle w:val="ac"/>
            <w:rFonts w:hint="eastAsia"/>
          </w:rPr>
          <w:t>２　あなたの障がいの状況について</w:t>
        </w:r>
        <w:r w:rsidR="00FB1B6E">
          <w:rPr>
            <w:webHidden/>
          </w:rPr>
          <w:tab/>
        </w:r>
        <w:r w:rsidR="00FB1B6E">
          <w:rPr>
            <w:webHidden/>
          </w:rPr>
          <w:fldChar w:fldCharType="begin"/>
        </w:r>
        <w:r w:rsidR="00FB1B6E">
          <w:rPr>
            <w:webHidden/>
          </w:rPr>
          <w:instrText xml:space="preserve"> PAGEREF _Toc131017999 \h </w:instrText>
        </w:r>
        <w:r w:rsidR="00FB1B6E">
          <w:rPr>
            <w:webHidden/>
          </w:rPr>
        </w:r>
        <w:r w:rsidR="00FB1B6E">
          <w:rPr>
            <w:webHidden/>
          </w:rPr>
          <w:fldChar w:fldCharType="separate"/>
        </w:r>
        <w:r w:rsidR="002E657A">
          <w:rPr>
            <w:webHidden/>
          </w:rPr>
          <w:t>11</w:t>
        </w:r>
        <w:r w:rsidR="00FB1B6E">
          <w:rPr>
            <w:webHidden/>
          </w:rPr>
          <w:fldChar w:fldCharType="end"/>
        </w:r>
      </w:hyperlink>
    </w:p>
    <w:p w14:paraId="33C933A4" w14:textId="274C2DDC" w:rsidR="00FB1B6E" w:rsidRDefault="00E5536F">
      <w:pPr>
        <w:pStyle w:val="36"/>
        <w:ind w:left="1100" w:hanging="660"/>
        <w:rPr>
          <w:rFonts w:asciiTheme="minorHAnsi" w:hAnsiTheme="minorHAnsi" w:cstheme="minorBidi"/>
          <w:sz w:val="21"/>
          <w:szCs w:val="22"/>
        </w:rPr>
      </w:pPr>
      <w:hyperlink w:anchor="_Toc131018000" w:history="1">
        <w:r w:rsidR="00FB1B6E" w:rsidRPr="00871682">
          <w:rPr>
            <w:rStyle w:val="ac"/>
            <w:rFonts w:hint="eastAsia"/>
          </w:rPr>
          <w:t>（１）障がい種別</w:t>
        </w:r>
        <w:r w:rsidR="00FB1B6E">
          <w:rPr>
            <w:webHidden/>
          </w:rPr>
          <w:tab/>
        </w:r>
        <w:r w:rsidR="00FB1B6E">
          <w:rPr>
            <w:webHidden/>
          </w:rPr>
          <w:fldChar w:fldCharType="begin"/>
        </w:r>
        <w:r w:rsidR="00FB1B6E">
          <w:rPr>
            <w:webHidden/>
          </w:rPr>
          <w:instrText xml:space="preserve"> PAGEREF _Toc131018000 \h </w:instrText>
        </w:r>
        <w:r w:rsidR="00FB1B6E">
          <w:rPr>
            <w:webHidden/>
          </w:rPr>
        </w:r>
        <w:r w:rsidR="00FB1B6E">
          <w:rPr>
            <w:webHidden/>
          </w:rPr>
          <w:fldChar w:fldCharType="separate"/>
        </w:r>
        <w:r w:rsidR="002E657A">
          <w:rPr>
            <w:webHidden/>
          </w:rPr>
          <w:t>11</w:t>
        </w:r>
        <w:r w:rsidR="00FB1B6E">
          <w:rPr>
            <w:webHidden/>
          </w:rPr>
          <w:fldChar w:fldCharType="end"/>
        </w:r>
      </w:hyperlink>
    </w:p>
    <w:p w14:paraId="48CEEE1F" w14:textId="6EF4F984" w:rsidR="00FB1B6E" w:rsidRDefault="00E5536F">
      <w:pPr>
        <w:pStyle w:val="36"/>
        <w:ind w:left="1100" w:hanging="660"/>
        <w:rPr>
          <w:rFonts w:asciiTheme="minorHAnsi" w:hAnsiTheme="minorHAnsi" w:cstheme="minorBidi"/>
          <w:sz w:val="21"/>
          <w:szCs w:val="22"/>
        </w:rPr>
      </w:pPr>
      <w:hyperlink w:anchor="_Toc131018001" w:history="1">
        <w:r w:rsidR="00FB1B6E" w:rsidRPr="00871682">
          <w:rPr>
            <w:rStyle w:val="ac"/>
            <w:rFonts w:hint="eastAsia"/>
          </w:rPr>
          <w:t>（２）高次脳機能障がいの関連障がい</w:t>
        </w:r>
        <w:r w:rsidR="00FB1B6E">
          <w:rPr>
            <w:webHidden/>
          </w:rPr>
          <w:tab/>
        </w:r>
        <w:r w:rsidR="00FB1B6E">
          <w:rPr>
            <w:webHidden/>
          </w:rPr>
          <w:fldChar w:fldCharType="begin"/>
        </w:r>
        <w:r w:rsidR="00FB1B6E">
          <w:rPr>
            <w:webHidden/>
          </w:rPr>
          <w:instrText xml:space="preserve"> PAGEREF _Toc131018001 \h </w:instrText>
        </w:r>
        <w:r w:rsidR="00FB1B6E">
          <w:rPr>
            <w:webHidden/>
          </w:rPr>
        </w:r>
        <w:r w:rsidR="00FB1B6E">
          <w:rPr>
            <w:webHidden/>
          </w:rPr>
          <w:fldChar w:fldCharType="separate"/>
        </w:r>
        <w:r w:rsidR="002E657A">
          <w:rPr>
            <w:webHidden/>
          </w:rPr>
          <w:t>12</w:t>
        </w:r>
        <w:r w:rsidR="00FB1B6E">
          <w:rPr>
            <w:webHidden/>
          </w:rPr>
          <w:fldChar w:fldCharType="end"/>
        </w:r>
      </w:hyperlink>
    </w:p>
    <w:p w14:paraId="45920968" w14:textId="113A62ED" w:rsidR="00FB1B6E" w:rsidRDefault="00E5536F">
      <w:pPr>
        <w:pStyle w:val="36"/>
        <w:ind w:left="1100" w:hanging="660"/>
        <w:rPr>
          <w:rFonts w:asciiTheme="minorHAnsi" w:hAnsiTheme="minorHAnsi" w:cstheme="minorBidi"/>
          <w:sz w:val="21"/>
          <w:szCs w:val="22"/>
        </w:rPr>
      </w:pPr>
      <w:hyperlink w:anchor="_Toc131018002" w:history="1">
        <w:r w:rsidR="00FB1B6E" w:rsidRPr="00871682">
          <w:rPr>
            <w:rStyle w:val="ac"/>
            <w:rFonts w:hint="eastAsia"/>
          </w:rPr>
          <w:t>（３）障がい手帳の種別</w:t>
        </w:r>
        <w:r w:rsidR="00FB1B6E">
          <w:rPr>
            <w:webHidden/>
          </w:rPr>
          <w:tab/>
        </w:r>
        <w:r w:rsidR="00FB1B6E">
          <w:rPr>
            <w:webHidden/>
          </w:rPr>
          <w:fldChar w:fldCharType="begin"/>
        </w:r>
        <w:r w:rsidR="00FB1B6E">
          <w:rPr>
            <w:webHidden/>
          </w:rPr>
          <w:instrText xml:space="preserve"> PAGEREF _Toc131018002 \h </w:instrText>
        </w:r>
        <w:r w:rsidR="00FB1B6E">
          <w:rPr>
            <w:webHidden/>
          </w:rPr>
        </w:r>
        <w:r w:rsidR="00FB1B6E">
          <w:rPr>
            <w:webHidden/>
          </w:rPr>
          <w:fldChar w:fldCharType="separate"/>
        </w:r>
        <w:r w:rsidR="002E657A">
          <w:rPr>
            <w:webHidden/>
          </w:rPr>
          <w:t>13</w:t>
        </w:r>
        <w:r w:rsidR="00FB1B6E">
          <w:rPr>
            <w:webHidden/>
          </w:rPr>
          <w:fldChar w:fldCharType="end"/>
        </w:r>
      </w:hyperlink>
    </w:p>
    <w:p w14:paraId="0E7FB513" w14:textId="61A035FB" w:rsidR="00FB1B6E" w:rsidRDefault="00E5536F">
      <w:pPr>
        <w:pStyle w:val="36"/>
        <w:ind w:left="1100" w:hanging="660"/>
        <w:rPr>
          <w:rFonts w:asciiTheme="minorHAnsi" w:hAnsiTheme="minorHAnsi" w:cstheme="minorBidi"/>
          <w:sz w:val="21"/>
          <w:szCs w:val="22"/>
        </w:rPr>
      </w:pPr>
      <w:hyperlink w:anchor="_Toc131018003" w:history="1">
        <w:r w:rsidR="00FB1B6E" w:rsidRPr="00871682">
          <w:rPr>
            <w:rStyle w:val="ac"/>
            <w:rFonts w:hint="eastAsia"/>
          </w:rPr>
          <w:t>（４）「障害支援</w:t>
        </w:r>
        <w:r w:rsidR="00FB1B6E" w:rsidRPr="00871682">
          <w:rPr>
            <w:rStyle w:val="ac"/>
          </w:rPr>
          <w:t>(</w:t>
        </w:r>
        <w:r w:rsidR="00FB1B6E" w:rsidRPr="00871682">
          <w:rPr>
            <w:rStyle w:val="ac"/>
            <w:rFonts w:hint="eastAsia"/>
          </w:rPr>
          <w:t>程度</w:t>
        </w:r>
        <w:r w:rsidR="00FB1B6E" w:rsidRPr="00871682">
          <w:rPr>
            <w:rStyle w:val="ac"/>
          </w:rPr>
          <w:t>)</w:t>
        </w:r>
        <w:r w:rsidR="00FB1B6E" w:rsidRPr="00871682">
          <w:rPr>
            <w:rStyle w:val="ac"/>
            <w:rFonts w:hint="eastAsia"/>
          </w:rPr>
          <w:t>区分」の認定の有無</w:t>
        </w:r>
        <w:r w:rsidR="00FB1B6E">
          <w:rPr>
            <w:webHidden/>
          </w:rPr>
          <w:tab/>
        </w:r>
        <w:r w:rsidR="00FB1B6E">
          <w:rPr>
            <w:webHidden/>
          </w:rPr>
          <w:fldChar w:fldCharType="begin"/>
        </w:r>
        <w:r w:rsidR="00FB1B6E">
          <w:rPr>
            <w:webHidden/>
          </w:rPr>
          <w:instrText xml:space="preserve"> PAGEREF _Toc131018003 \h </w:instrText>
        </w:r>
        <w:r w:rsidR="00FB1B6E">
          <w:rPr>
            <w:webHidden/>
          </w:rPr>
        </w:r>
        <w:r w:rsidR="00FB1B6E">
          <w:rPr>
            <w:webHidden/>
          </w:rPr>
          <w:fldChar w:fldCharType="separate"/>
        </w:r>
        <w:r w:rsidR="002E657A">
          <w:rPr>
            <w:webHidden/>
          </w:rPr>
          <w:t>17</w:t>
        </w:r>
        <w:r w:rsidR="00FB1B6E">
          <w:rPr>
            <w:webHidden/>
          </w:rPr>
          <w:fldChar w:fldCharType="end"/>
        </w:r>
      </w:hyperlink>
    </w:p>
    <w:p w14:paraId="545248A8" w14:textId="741FA287" w:rsidR="00FB1B6E" w:rsidRDefault="00E5536F">
      <w:pPr>
        <w:pStyle w:val="36"/>
        <w:ind w:left="1100" w:hanging="660"/>
        <w:rPr>
          <w:rFonts w:asciiTheme="minorHAnsi" w:hAnsiTheme="minorHAnsi" w:cstheme="minorBidi"/>
          <w:sz w:val="21"/>
          <w:szCs w:val="22"/>
        </w:rPr>
      </w:pPr>
      <w:hyperlink w:anchor="_Toc131018004" w:history="1">
        <w:r w:rsidR="00FB1B6E" w:rsidRPr="00871682">
          <w:rPr>
            <w:rStyle w:val="ac"/>
            <w:rFonts w:hint="eastAsia"/>
          </w:rPr>
          <w:t>（５）障がいについての相談のきっかけ</w:t>
        </w:r>
        <w:r w:rsidR="00FB1B6E">
          <w:rPr>
            <w:webHidden/>
          </w:rPr>
          <w:tab/>
        </w:r>
        <w:r w:rsidR="00FB1B6E">
          <w:rPr>
            <w:webHidden/>
          </w:rPr>
          <w:fldChar w:fldCharType="begin"/>
        </w:r>
        <w:r w:rsidR="00FB1B6E">
          <w:rPr>
            <w:webHidden/>
          </w:rPr>
          <w:instrText xml:space="preserve"> PAGEREF _Toc131018004 \h </w:instrText>
        </w:r>
        <w:r w:rsidR="00FB1B6E">
          <w:rPr>
            <w:webHidden/>
          </w:rPr>
        </w:r>
        <w:r w:rsidR="00FB1B6E">
          <w:rPr>
            <w:webHidden/>
          </w:rPr>
          <w:fldChar w:fldCharType="separate"/>
        </w:r>
        <w:r w:rsidR="002E657A">
          <w:rPr>
            <w:webHidden/>
          </w:rPr>
          <w:t>19</w:t>
        </w:r>
        <w:r w:rsidR="00FB1B6E">
          <w:rPr>
            <w:webHidden/>
          </w:rPr>
          <w:fldChar w:fldCharType="end"/>
        </w:r>
      </w:hyperlink>
    </w:p>
    <w:p w14:paraId="73BA3C0E" w14:textId="49EAC89A" w:rsidR="00FB1B6E" w:rsidRDefault="00E5536F">
      <w:pPr>
        <w:pStyle w:val="22"/>
        <w:rPr>
          <w:rFonts w:asciiTheme="minorHAnsi" w:hAnsiTheme="minorHAnsi" w:cstheme="minorBidi"/>
          <w:sz w:val="21"/>
        </w:rPr>
      </w:pPr>
      <w:hyperlink w:anchor="_Toc131018005" w:history="1">
        <w:r w:rsidR="00FB1B6E" w:rsidRPr="00871682">
          <w:rPr>
            <w:rStyle w:val="ac"/>
            <w:rFonts w:hint="eastAsia"/>
          </w:rPr>
          <w:t>３　介助・支援の状況について</w:t>
        </w:r>
        <w:r w:rsidR="00FB1B6E">
          <w:rPr>
            <w:webHidden/>
          </w:rPr>
          <w:tab/>
        </w:r>
        <w:r w:rsidR="00FB1B6E">
          <w:rPr>
            <w:webHidden/>
          </w:rPr>
          <w:fldChar w:fldCharType="begin"/>
        </w:r>
        <w:r w:rsidR="00FB1B6E">
          <w:rPr>
            <w:webHidden/>
          </w:rPr>
          <w:instrText xml:space="preserve"> PAGEREF _Toc131018005 \h </w:instrText>
        </w:r>
        <w:r w:rsidR="00FB1B6E">
          <w:rPr>
            <w:webHidden/>
          </w:rPr>
        </w:r>
        <w:r w:rsidR="00FB1B6E">
          <w:rPr>
            <w:webHidden/>
          </w:rPr>
          <w:fldChar w:fldCharType="separate"/>
        </w:r>
        <w:r w:rsidR="002E657A">
          <w:rPr>
            <w:webHidden/>
          </w:rPr>
          <w:t>20</w:t>
        </w:r>
        <w:r w:rsidR="00FB1B6E">
          <w:rPr>
            <w:webHidden/>
          </w:rPr>
          <w:fldChar w:fldCharType="end"/>
        </w:r>
      </w:hyperlink>
    </w:p>
    <w:p w14:paraId="4A9EDBEC" w14:textId="646D85CB" w:rsidR="00FB1B6E" w:rsidRDefault="00E5536F">
      <w:pPr>
        <w:pStyle w:val="36"/>
        <w:ind w:left="1100" w:hanging="660"/>
        <w:rPr>
          <w:rFonts w:asciiTheme="minorHAnsi" w:hAnsiTheme="minorHAnsi" w:cstheme="minorBidi"/>
          <w:sz w:val="21"/>
          <w:szCs w:val="22"/>
        </w:rPr>
      </w:pPr>
      <w:hyperlink w:anchor="_Toc131018006" w:history="1">
        <w:r w:rsidR="00FB1B6E" w:rsidRPr="00871682">
          <w:rPr>
            <w:rStyle w:val="ac"/>
            <w:rFonts w:hint="eastAsia"/>
          </w:rPr>
          <w:t>（１）日常生活での介助・支援の有無</w:t>
        </w:r>
        <w:r w:rsidR="00FB1B6E">
          <w:rPr>
            <w:webHidden/>
          </w:rPr>
          <w:tab/>
        </w:r>
        <w:r w:rsidR="00FB1B6E">
          <w:rPr>
            <w:webHidden/>
          </w:rPr>
          <w:fldChar w:fldCharType="begin"/>
        </w:r>
        <w:r w:rsidR="00FB1B6E">
          <w:rPr>
            <w:webHidden/>
          </w:rPr>
          <w:instrText xml:space="preserve"> PAGEREF _Toc131018006 \h </w:instrText>
        </w:r>
        <w:r w:rsidR="00FB1B6E">
          <w:rPr>
            <w:webHidden/>
          </w:rPr>
        </w:r>
        <w:r w:rsidR="00FB1B6E">
          <w:rPr>
            <w:webHidden/>
          </w:rPr>
          <w:fldChar w:fldCharType="separate"/>
        </w:r>
        <w:r w:rsidR="002E657A">
          <w:rPr>
            <w:webHidden/>
          </w:rPr>
          <w:t>20</w:t>
        </w:r>
        <w:r w:rsidR="00FB1B6E">
          <w:rPr>
            <w:webHidden/>
          </w:rPr>
          <w:fldChar w:fldCharType="end"/>
        </w:r>
      </w:hyperlink>
    </w:p>
    <w:p w14:paraId="4B67C9DF" w14:textId="56E3032E" w:rsidR="00FB1B6E" w:rsidRDefault="00E5536F">
      <w:pPr>
        <w:pStyle w:val="36"/>
        <w:ind w:left="1100" w:hanging="660"/>
        <w:rPr>
          <w:rFonts w:asciiTheme="minorHAnsi" w:hAnsiTheme="minorHAnsi" w:cstheme="minorBidi"/>
          <w:sz w:val="21"/>
          <w:szCs w:val="22"/>
        </w:rPr>
      </w:pPr>
      <w:hyperlink w:anchor="_Toc131018007" w:history="1">
        <w:r w:rsidR="00FB1B6E" w:rsidRPr="00871682">
          <w:rPr>
            <w:rStyle w:val="ac"/>
            <w:rFonts w:hint="eastAsia"/>
          </w:rPr>
          <w:t>（２）主な介助・支援者</w:t>
        </w:r>
        <w:r w:rsidR="00FB1B6E">
          <w:rPr>
            <w:webHidden/>
          </w:rPr>
          <w:tab/>
        </w:r>
        <w:r w:rsidR="00FB1B6E">
          <w:rPr>
            <w:webHidden/>
          </w:rPr>
          <w:fldChar w:fldCharType="begin"/>
        </w:r>
        <w:r w:rsidR="00FB1B6E">
          <w:rPr>
            <w:webHidden/>
          </w:rPr>
          <w:instrText xml:space="preserve"> PAGEREF _Toc131018007 \h </w:instrText>
        </w:r>
        <w:r w:rsidR="00FB1B6E">
          <w:rPr>
            <w:webHidden/>
          </w:rPr>
        </w:r>
        <w:r w:rsidR="00FB1B6E">
          <w:rPr>
            <w:webHidden/>
          </w:rPr>
          <w:fldChar w:fldCharType="separate"/>
        </w:r>
        <w:r w:rsidR="002E657A">
          <w:rPr>
            <w:webHidden/>
          </w:rPr>
          <w:t>21</w:t>
        </w:r>
        <w:r w:rsidR="00FB1B6E">
          <w:rPr>
            <w:webHidden/>
          </w:rPr>
          <w:fldChar w:fldCharType="end"/>
        </w:r>
      </w:hyperlink>
    </w:p>
    <w:p w14:paraId="67B84162" w14:textId="6F0A477A" w:rsidR="00FB1B6E" w:rsidRDefault="00E5536F">
      <w:pPr>
        <w:pStyle w:val="36"/>
        <w:ind w:left="1100" w:hanging="660"/>
        <w:rPr>
          <w:rFonts w:asciiTheme="minorHAnsi" w:hAnsiTheme="minorHAnsi" w:cstheme="minorBidi"/>
          <w:sz w:val="21"/>
          <w:szCs w:val="22"/>
        </w:rPr>
      </w:pPr>
      <w:hyperlink w:anchor="_Toc131018008" w:history="1">
        <w:r w:rsidR="00FB1B6E" w:rsidRPr="00871682">
          <w:rPr>
            <w:rStyle w:val="ac"/>
            <w:rFonts w:hint="eastAsia"/>
          </w:rPr>
          <w:t>（３）主な介助・支援者不在の際の代理者</w:t>
        </w:r>
        <w:r w:rsidR="00FB1B6E">
          <w:rPr>
            <w:webHidden/>
          </w:rPr>
          <w:tab/>
        </w:r>
        <w:r w:rsidR="00FB1B6E">
          <w:rPr>
            <w:webHidden/>
          </w:rPr>
          <w:fldChar w:fldCharType="begin"/>
        </w:r>
        <w:r w:rsidR="00FB1B6E">
          <w:rPr>
            <w:webHidden/>
          </w:rPr>
          <w:instrText xml:space="preserve"> PAGEREF _Toc131018008 \h </w:instrText>
        </w:r>
        <w:r w:rsidR="00FB1B6E">
          <w:rPr>
            <w:webHidden/>
          </w:rPr>
        </w:r>
        <w:r w:rsidR="00FB1B6E">
          <w:rPr>
            <w:webHidden/>
          </w:rPr>
          <w:fldChar w:fldCharType="separate"/>
        </w:r>
        <w:r w:rsidR="002E657A">
          <w:rPr>
            <w:webHidden/>
          </w:rPr>
          <w:t>22</w:t>
        </w:r>
        <w:r w:rsidR="00FB1B6E">
          <w:rPr>
            <w:webHidden/>
          </w:rPr>
          <w:fldChar w:fldCharType="end"/>
        </w:r>
      </w:hyperlink>
    </w:p>
    <w:p w14:paraId="22B1307C" w14:textId="56CDA2E5" w:rsidR="00FB1B6E" w:rsidRDefault="00E5536F">
      <w:pPr>
        <w:pStyle w:val="36"/>
        <w:ind w:left="1100" w:hanging="660"/>
        <w:rPr>
          <w:rFonts w:asciiTheme="minorHAnsi" w:hAnsiTheme="minorHAnsi" w:cstheme="minorBidi"/>
          <w:sz w:val="21"/>
          <w:szCs w:val="22"/>
        </w:rPr>
      </w:pPr>
      <w:hyperlink w:anchor="_Toc131018009" w:history="1">
        <w:r w:rsidR="00FB1B6E" w:rsidRPr="00871682">
          <w:rPr>
            <w:rStyle w:val="ac"/>
            <w:rFonts w:hint="eastAsia"/>
          </w:rPr>
          <w:t>（４）医療的ケアの必要性の有無</w:t>
        </w:r>
        <w:r w:rsidR="00FB1B6E">
          <w:rPr>
            <w:webHidden/>
          </w:rPr>
          <w:tab/>
        </w:r>
        <w:r w:rsidR="00FB1B6E">
          <w:rPr>
            <w:webHidden/>
          </w:rPr>
          <w:fldChar w:fldCharType="begin"/>
        </w:r>
        <w:r w:rsidR="00FB1B6E">
          <w:rPr>
            <w:webHidden/>
          </w:rPr>
          <w:instrText xml:space="preserve"> PAGEREF _Toc131018009 \h </w:instrText>
        </w:r>
        <w:r w:rsidR="00FB1B6E">
          <w:rPr>
            <w:webHidden/>
          </w:rPr>
        </w:r>
        <w:r w:rsidR="00FB1B6E">
          <w:rPr>
            <w:webHidden/>
          </w:rPr>
          <w:fldChar w:fldCharType="separate"/>
        </w:r>
        <w:r w:rsidR="002E657A">
          <w:rPr>
            <w:webHidden/>
          </w:rPr>
          <w:t>23</w:t>
        </w:r>
        <w:r w:rsidR="00FB1B6E">
          <w:rPr>
            <w:webHidden/>
          </w:rPr>
          <w:fldChar w:fldCharType="end"/>
        </w:r>
      </w:hyperlink>
    </w:p>
    <w:p w14:paraId="029DBD66" w14:textId="51A69552" w:rsidR="00FB1B6E" w:rsidRDefault="00E5536F">
      <w:pPr>
        <w:pStyle w:val="22"/>
        <w:rPr>
          <w:rFonts w:asciiTheme="minorHAnsi" w:hAnsiTheme="minorHAnsi" w:cstheme="minorBidi"/>
          <w:sz w:val="21"/>
        </w:rPr>
      </w:pPr>
      <w:hyperlink w:anchor="_Toc131018010" w:history="1">
        <w:r w:rsidR="00FB1B6E" w:rsidRPr="00871682">
          <w:rPr>
            <w:rStyle w:val="ac"/>
            <w:rFonts w:hint="eastAsia"/>
          </w:rPr>
          <w:t>４　相談や情報入手の状況について</w:t>
        </w:r>
        <w:r w:rsidR="00FB1B6E">
          <w:rPr>
            <w:webHidden/>
          </w:rPr>
          <w:tab/>
        </w:r>
        <w:r w:rsidR="00FB1B6E">
          <w:rPr>
            <w:webHidden/>
          </w:rPr>
          <w:fldChar w:fldCharType="begin"/>
        </w:r>
        <w:r w:rsidR="00FB1B6E">
          <w:rPr>
            <w:webHidden/>
          </w:rPr>
          <w:instrText xml:space="preserve"> PAGEREF _Toc131018010 \h </w:instrText>
        </w:r>
        <w:r w:rsidR="00FB1B6E">
          <w:rPr>
            <w:webHidden/>
          </w:rPr>
        </w:r>
        <w:r w:rsidR="00FB1B6E">
          <w:rPr>
            <w:webHidden/>
          </w:rPr>
          <w:fldChar w:fldCharType="separate"/>
        </w:r>
        <w:r w:rsidR="002E657A">
          <w:rPr>
            <w:webHidden/>
          </w:rPr>
          <w:t>24</w:t>
        </w:r>
        <w:r w:rsidR="00FB1B6E">
          <w:rPr>
            <w:webHidden/>
          </w:rPr>
          <w:fldChar w:fldCharType="end"/>
        </w:r>
      </w:hyperlink>
    </w:p>
    <w:p w14:paraId="787795F1" w14:textId="6FF73529" w:rsidR="00FB1B6E" w:rsidRDefault="00E5536F">
      <w:pPr>
        <w:pStyle w:val="36"/>
        <w:ind w:left="1100" w:hanging="660"/>
        <w:rPr>
          <w:rFonts w:asciiTheme="minorHAnsi" w:hAnsiTheme="minorHAnsi" w:cstheme="minorBidi"/>
          <w:sz w:val="21"/>
          <w:szCs w:val="22"/>
        </w:rPr>
      </w:pPr>
      <w:hyperlink w:anchor="_Toc131018011" w:history="1">
        <w:r w:rsidR="00FB1B6E" w:rsidRPr="00871682">
          <w:rPr>
            <w:rStyle w:val="ac"/>
            <w:rFonts w:hint="eastAsia"/>
          </w:rPr>
          <w:t>（１）悩みや心配事の相談先</w:t>
        </w:r>
        <w:r w:rsidR="00FB1B6E">
          <w:rPr>
            <w:webHidden/>
          </w:rPr>
          <w:tab/>
        </w:r>
        <w:r w:rsidR="00FB1B6E">
          <w:rPr>
            <w:webHidden/>
          </w:rPr>
          <w:fldChar w:fldCharType="begin"/>
        </w:r>
        <w:r w:rsidR="00FB1B6E">
          <w:rPr>
            <w:webHidden/>
          </w:rPr>
          <w:instrText xml:space="preserve"> PAGEREF _Toc131018011 \h </w:instrText>
        </w:r>
        <w:r w:rsidR="00FB1B6E">
          <w:rPr>
            <w:webHidden/>
          </w:rPr>
        </w:r>
        <w:r w:rsidR="00FB1B6E">
          <w:rPr>
            <w:webHidden/>
          </w:rPr>
          <w:fldChar w:fldCharType="separate"/>
        </w:r>
        <w:r w:rsidR="002E657A">
          <w:rPr>
            <w:webHidden/>
          </w:rPr>
          <w:t>24</w:t>
        </w:r>
        <w:r w:rsidR="00FB1B6E">
          <w:rPr>
            <w:webHidden/>
          </w:rPr>
          <w:fldChar w:fldCharType="end"/>
        </w:r>
      </w:hyperlink>
    </w:p>
    <w:p w14:paraId="1EC03EFC" w14:textId="3B97C30A" w:rsidR="00FB1B6E" w:rsidRDefault="00E5536F">
      <w:pPr>
        <w:pStyle w:val="36"/>
        <w:ind w:left="1100" w:hanging="660"/>
        <w:rPr>
          <w:rFonts w:asciiTheme="minorHAnsi" w:hAnsiTheme="minorHAnsi" w:cstheme="minorBidi"/>
          <w:sz w:val="21"/>
          <w:szCs w:val="22"/>
        </w:rPr>
      </w:pPr>
      <w:hyperlink w:anchor="_Toc131018012" w:history="1">
        <w:r w:rsidR="00FB1B6E" w:rsidRPr="00871682">
          <w:rPr>
            <w:rStyle w:val="ac"/>
            <w:rFonts w:hint="eastAsia"/>
          </w:rPr>
          <w:t>（２）相談先の認知状況</w:t>
        </w:r>
        <w:r w:rsidR="00FB1B6E">
          <w:rPr>
            <w:webHidden/>
          </w:rPr>
          <w:tab/>
        </w:r>
        <w:r w:rsidR="00FB1B6E">
          <w:rPr>
            <w:webHidden/>
          </w:rPr>
          <w:fldChar w:fldCharType="begin"/>
        </w:r>
        <w:r w:rsidR="00FB1B6E">
          <w:rPr>
            <w:webHidden/>
          </w:rPr>
          <w:instrText xml:space="preserve"> PAGEREF _Toc131018012 \h </w:instrText>
        </w:r>
        <w:r w:rsidR="00FB1B6E">
          <w:rPr>
            <w:webHidden/>
          </w:rPr>
        </w:r>
        <w:r w:rsidR="00FB1B6E">
          <w:rPr>
            <w:webHidden/>
          </w:rPr>
          <w:fldChar w:fldCharType="separate"/>
        </w:r>
        <w:r w:rsidR="002E657A">
          <w:rPr>
            <w:webHidden/>
          </w:rPr>
          <w:t>25</w:t>
        </w:r>
        <w:r w:rsidR="00FB1B6E">
          <w:rPr>
            <w:webHidden/>
          </w:rPr>
          <w:fldChar w:fldCharType="end"/>
        </w:r>
      </w:hyperlink>
    </w:p>
    <w:p w14:paraId="503CFA79" w14:textId="641A5313" w:rsidR="00FB1B6E" w:rsidRDefault="00E5536F">
      <w:pPr>
        <w:pStyle w:val="36"/>
        <w:ind w:left="1100" w:hanging="660"/>
        <w:rPr>
          <w:rFonts w:asciiTheme="minorHAnsi" w:hAnsiTheme="minorHAnsi" w:cstheme="minorBidi"/>
          <w:sz w:val="21"/>
          <w:szCs w:val="22"/>
        </w:rPr>
      </w:pPr>
      <w:hyperlink w:anchor="_Toc131018013" w:history="1">
        <w:r w:rsidR="00FB1B6E" w:rsidRPr="00871682">
          <w:rPr>
            <w:rStyle w:val="ac"/>
            <w:rFonts w:hint="eastAsia"/>
          </w:rPr>
          <w:t>（３）気軽に相談するために必要なこと</w:t>
        </w:r>
        <w:r w:rsidR="00FB1B6E">
          <w:rPr>
            <w:webHidden/>
          </w:rPr>
          <w:tab/>
        </w:r>
        <w:r w:rsidR="00FB1B6E">
          <w:rPr>
            <w:webHidden/>
          </w:rPr>
          <w:fldChar w:fldCharType="begin"/>
        </w:r>
        <w:r w:rsidR="00FB1B6E">
          <w:rPr>
            <w:webHidden/>
          </w:rPr>
          <w:instrText xml:space="preserve"> PAGEREF _Toc131018013 \h </w:instrText>
        </w:r>
        <w:r w:rsidR="00FB1B6E">
          <w:rPr>
            <w:webHidden/>
          </w:rPr>
        </w:r>
        <w:r w:rsidR="00FB1B6E">
          <w:rPr>
            <w:webHidden/>
          </w:rPr>
          <w:fldChar w:fldCharType="separate"/>
        </w:r>
        <w:r w:rsidR="002E657A">
          <w:rPr>
            <w:webHidden/>
          </w:rPr>
          <w:t>26</w:t>
        </w:r>
        <w:r w:rsidR="00FB1B6E">
          <w:rPr>
            <w:webHidden/>
          </w:rPr>
          <w:fldChar w:fldCharType="end"/>
        </w:r>
      </w:hyperlink>
    </w:p>
    <w:p w14:paraId="4E61E540" w14:textId="3A99CFEB" w:rsidR="00FB1B6E" w:rsidRDefault="00E5536F">
      <w:pPr>
        <w:pStyle w:val="36"/>
        <w:ind w:left="1100" w:hanging="660"/>
        <w:rPr>
          <w:rFonts w:asciiTheme="minorHAnsi" w:hAnsiTheme="minorHAnsi" w:cstheme="minorBidi"/>
          <w:sz w:val="21"/>
          <w:szCs w:val="22"/>
        </w:rPr>
      </w:pPr>
      <w:hyperlink w:anchor="_Toc131018014" w:history="1">
        <w:r w:rsidR="00FB1B6E" w:rsidRPr="00871682">
          <w:rPr>
            <w:rStyle w:val="ac"/>
            <w:rFonts w:hint="eastAsia"/>
          </w:rPr>
          <w:t>（４）障がい支援に関する情報の入手先</w:t>
        </w:r>
        <w:r w:rsidR="00FB1B6E">
          <w:rPr>
            <w:webHidden/>
          </w:rPr>
          <w:tab/>
        </w:r>
        <w:r w:rsidR="00FB1B6E">
          <w:rPr>
            <w:webHidden/>
          </w:rPr>
          <w:fldChar w:fldCharType="begin"/>
        </w:r>
        <w:r w:rsidR="00FB1B6E">
          <w:rPr>
            <w:webHidden/>
          </w:rPr>
          <w:instrText xml:space="preserve"> PAGEREF _Toc131018014 \h </w:instrText>
        </w:r>
        <w:r w:rsidR="00FB1B6E">
          <w:rPr>
            <w:webHidden/>
          </w:rPr>
        </w:r>
        <w:r w:rsidR="00FB1B6E">
          <w:rPr>
            <w:webHidden/>
          </w:rPr>
          <w:fldChar w:fldCharType="separate"/>
        </w:r>
        <w:r w:rsidR="002E657A">
          <w:rPr>
            <w:webHidden/>
          </w:rPr>
          <w:t>27</w:t>
        </w:r>
        <w:r w:rsidR="00FB1B6E">
          <w:rPr>
            <w:webHidden/>
          </w:rPr>
          <w:fldChar w:fldCharType="end"/>
        </w:r>
      </w:hyperlink>
    </w:p>
    <w:p w14:paraId="1CA4944E" w14:textId="1EFB250D" w:rsidR="00FB1B6E" w:rsidRDefault="00E5536F">
      <w:pPr>
        <w:pStyle w:val="36"/>
        <w:ind w:left="1100" w:hanging="660"/>
        <w:rPr>
          <w:rFonts w:asciiTheme="minorHAnsi" w:hAnsiTheme="minorHAnsi" w:cstheme="minorBidi"/>
          <w:sz w:val="21"/>
          <w:szCs w:val="22"/>
        </w:rPr>
      </w:pPr>
      <w:hyperlink w:anchor="_Toc131018015" w:history="1">
        <w:r w:rsidR="00FB1B6E" w:rsidRPr="00871682">
          <w:rPr>
            <w:rStyle w:val="ac"/>
            <w:rFonts w:hint="eastAsia"/>
          </w:rPr>
          <w:t>（５）相談でのコミュニケーションや情報取得の際の困りごと</w:t>
        </w:r>
        <w:r w:rsidR="00FB1B6E">
          <w:rPr>
            <w:webHidden/>
          </w:rPr>
          <w:tab/>
        </w:r>
        <w:r w:rsidR="00FB1B6E">
          <w:rPr>
            <w:webHidden/>
          </w:rPr>
          <w:fldChar w:fldCharType="begin"/>
        </w:r>
        <w:r w:rsidR="00FB1B6E">
          <w:rPr>
            <w:webHidden/>
          </w:rPr>
          <w:instrText xml:space="preserve"> PAGEREF _Toc131018015 \h </w:instrText>
        </w:r>
        <w:r w:rsidR="00FB1B6E">
          <w:rPr>
            <w:webHidden/>
          </w:rPr>
        </w:r>
        <w:r w:rsidR="00FB1B6E">
          <w:rPr>
            <w:webHidden/>
          </w:rPr>
          <w:fldChar w:fldCharType="separate"/>
        </w:r>
        <w:r w:rsidR="002E657A">
          <w:rPr>
            <w:webHidden/>
          </w:rPr>
          <w:t>28</w:t>
        </w:r>
        <w:r w:rsidR="00FB1B6E">
          <w:rPr>
            <w:webHidden/>
          </w:rPr>
          <w:fldChar w:fldCharType="end"/>
        </w:r>
      </w:hyperlink>
    </w:p>
    <w:p w14:paraId="70DA35D2" w14:textId="7709F47C" w:rsidR="00FB1B6E" w:rsidRDefault="00E5536F">
      <w:pPr>
        <w:pStyle w:val="22"/>
        <w:rPr>
          <w:rFonts w:asciiTheme="minorHAnsi" w:hAnsiTheme="minorHAnsi" w:cstheme="minorBidi"/>
          <w:sz w:val="21"/>
        </w:rPr>
      </w:pPr>
      <w:hyperlink w:anchor="_Toc131018016" w:history="1">
        <w:r w:rsidR="00FB1B6E" w:rsidRPr="00871682">
          <w:rPr>
            <w:rStyle w:val="ac"/>
            <w:rFonts w:hint="eastAsia"/>
          </w:rPr>
          <w:t>５　障がい福祉サービスについて</w:t>
        </w:r>
        <w:r w:rsidR="00FB1B6E">
          <w:rPr>
            <w:webHidden/>
          </w:rPr>
          <w:tab/>
        </w:r>
        <w:r w:rsidR="00FB1B6E">
          <w:rPr>
            <w:webHidden/>
          </w:rPr>
          <w:fldChar w:fldCharType="begin"/>
        </w:r>
        <w:r w:rsidR="00FB1B6E">
          <w:rPr>
            <w:webHidden/>
          </w:rPr>
          <w:instrText xml:space="preserve"> PAGEREF _Toc131018016 \h </w:instrText>
        </w:r>
        <w:r w:rsidR="00FB1B6E">
          <w:rPr>
            <w:webHidden/>
          </w:rPr>
        </w:r>
        <w:r w:rsidR="00FB1B6E">
          <w:rPr>
            <w:webHidden/>
          </w:rPr>
          <w:fldChar w:fldCharType="separate"/>
        </w:r>
        <w:r w:rsidR="002E657A">
          <w:rPr>
            <w:webHidden/>
          </w:rPr>
          <w:t>29</w:t>
        </w:r>
        <w:r w:rsidR="00FB1B6E">
          <w:rPr>
            <w:webHidden/>
          </w:rPr>
          <w:fldChar w:fldCharType="end"/>
        </w:r>
      </w:hyperlink>
    </w:p>
    <w:p w14:paraId="7E4FB00C" w14:textId="027114B0" w:rsidR="00FB1B6E" w:rsidRDefault="00E5536F">
      <w:pPr>
        <w:pStyle w:val="36"/>
        <w:ind w:left="1100" w:hanging="660"/>
        <w:rPr>
          <w:rFonts w:asciiTheme="minorHAnsi" w:hAnsiTheme="minorHAnsi" w:cstheme="minorBidi"/>
          <w:sz w:val="21"/>
          <w:szCs w:val="22"/>
        </w:rPr>
      </w:pPr>
      <w:hyperlink w:anchor="_Toc131018017" w:history="1">
        <w:r w:rsidR="00FB1B6E" w:rsidRPr="00871682">
          <w:rPr>
            <w:rStyle w:val="ac"/>
            <w:rFonts w:hint="eastAsia"/>
          </w:rPr>
          <w:t>（１）障がい福祉サービスの利用の有無</w:t>
        </w:r>
        <w:r w:rsidR="00FB1B6E">
          <w:rPr>
            <w:webHidden/>
          </w:rPr>
          <w:tab/>
        </w:r>
        <w:r w:rsidR="00FB1B6E">
          <w:rPr>
            <w:webHidden/>
          </w:rPr>
          <w:fldChar w:fldCharType="begin"/>
        </w:r>
        <w:r w:rsidR="00FB1B6E">
          <w:rPr>
            <w:webHidden/>
          </w:rPr>
          <w:instrText xml:space="preserve"> PAGEREF _Toc131018017 \h </w:instrText>
        </w:r>
        <w:r w:rsidR="00FB1B6E">
          <w:rPr>
            <w:webHidden/>
          </w:rPr>
        </w:r>
        <w:r w:rsidR="00FB1B6E">
          <w:rPr>
            <w:webHidden/>
          </w:rPr>
          <w:fldChar w:fldCharType="separate"/>
        </w:r>
        <w:r w:rsidR="002E657A">
          <w:rPr>
            <w:webHidden/>
          </w:rPr>
          <w:t>29</w:t>
        </w:r>
        <w:r w:rsidR="00FB1B6E">
          <w:rPr>
            <w:webHidden/>
          </w:rPr>
          <w:fldChar w:fldCharType="end"/>
        </w:r>
      </w:hyperlink>
    </w:p>
    <w:p w14:paraId="5221B8D1" w14:textId="1A2E5258" w:rsidR="00FB1B6E" w:rsidRDefault="00E5536F">
      <w:pPr>
        <w:pStyle w:val="36"/>
        <w:ind w:left="1100" w:hanging="660"/>
        <w:rPr>
          <w:rFonts w:asciiTheme="minorHAnsi" w:hAnsiTheme="minorHAnsi" w:cstheme="minorBidi"/>
          <w:sz w:val="21"/>
          <w:szCs w:val="22"/>
        </w:rPr>
      </w:pPr>
      <w:hyperlink w:anchor="_Toc131018018" w:history="1">
        <w:r w:rsidR="00FB1B6E" w:rsidRPr="00871682">
          <w:rPr>
            <w:rStyle w:val="ac"/>
            <w:rFonts w:hint="eastAsia"/>
          </w:rPr>
          <w:t>（２）障がい福祉サービスが必要な状況</w:t>
        </w:r>
        <w:r w:rsidR="00FB1B6E">
          <w:rPr>
            <w:webHidden/>
          </w:rPr>
          <w:tab/>
        </w:r>
        <w:r w:rsidR="00FB1B6E">
          <w:rPr>
            <w:webHidden/>
          </w:rPr>
          <w:fldChar w:fldCharType="begin"/>
        </w:r>
        <w:r w:rsidR="00FB1B6E">
          <w:rPr>
            <w:webHidden/>
          </w:rPr>
          <w:instrText xml:space="preserve"> PAGEREF _Toc131018018 \h </w:instrText>
        </w:r>
        <w:r w:rsidR="00FB1B6E">
          <w:rPr>
            <w:webHidden/>
          </w:rPr>
        </w:r>
        <w:r w:rsidR="00FB1B6E">
          <w:rPr>
            <w:webHidden/>
          </w:rPr>
          <w:fldChar w:fldCharType="separate"/>
        </w:r>
        <w:r w:rsidR="002E657A">
          <w:rPr>
            <w:webHidden/>
          </w:rPr>
          <w:t>30</w:t>
        </w:r>
        <w:r w:rsidR="00FB1B6E">
          <w:rPr>
            <w:webHidden/>
          </w:rPr>
          <w:fldChar w:fldCharType="end"/>
        </w:r>
      </w:hyperlink>
    </w:p>
    <w:p w14:paraId="72BBF886" w14:textId="3DC3162F" w:rsidR="00FB1B6E" w:rsidRDefault="00E5536F">
      <w:pPr>
        <w:pStyle w:val="36"/>
        <w:ind w:left="1100" w:hanging="660"/>
        <w:rPr>
          <w:rFonts w:asciiTheme="minorHAnsi" w:hAnsiTheme="minorHAnsi" w:cstheme="minorBidi"/>
          <w:sz w:val="21"/>
          <w:szCs w:val="22"/>
        </w:rPr>
      </w:pPr>
      <w:hyperlink w:anchor="_Toc131018019" w:history="1">
        <w:r w:rsidR="00FB1B6E" w:rsidRPr="00871682">
          <w:rPr>
            <w:rStyle w:val="ac"/>
            <w:rFonts w:hint="eastAsia"/>
          </w:rPr>
          <w:t>（３）相談支援事業所への相談経験</w:t>
        </w:r>
        <w:r w:rsidR="00FB1B6E">
          <w:rPr>
            <w:webHidden/>
          </w:rPr>
          <w:tab/>
        </w:r>
        <w:r w:rsidR="00FB1B6E">
          <w:rPr>
            <w:webHidden/>
          </w:rPr>
          <w:fldChar w:fldCharType="begin"/>
        </w:r>
        <w:r w:rsidR="00FB1B6E">
          <w:rPr>
            <w:webHidden/>
          </w:rPr>
          <w:instrText xml:space="preserve"> PAGEREF _Toc131018019 \h </w:instrText>
        </w:r>
        <w:r w:rsidR="00FB1B6E">
          <w:rPr>
            <w:webHidden/>
          </w:rPr>
        </w:r>
        <w:r w:rsidR="00FB1B6E">
          <w:rPr>
            <w:webHidden/>
          </w:rPr>
          <w:fldChar w:fldCharType="separate"/>
        </w:r>
        <w:r w:rsidR="002E657A">
          <w:rPr>
            <w:webHidden/>
          </w:rPr>
          <w:t>31</w:t>
        </w:r>
        <w:r w:rsidR="00FB1B6E">
          <w:rPr>
            <w:webHidden/>
          </w:rPr>
          <w:fldChar w:fldCharType="end"/>
        </w:r>
      </w:hyperlink>
    </w:p>
    <w:p w14:paraId="303A1B46" w14:textId="55BFF043" w:rsidR="00FB1B6E" w:rsidRDefault="00E5536F">
      <w:pPr>
        <w:pStyle w:val="36"/>
        <w:ind w:left="1100" w:hanging="660"/>
        <w:rPr>
          <w:rFonts w:asciiTheme="minorHAnsi" w:hAnsiTheme="minorHAnsi" w:cstheme="minorBidi"/>
          <w:sz w:val="21"/>
          <w:szCs w:val="22"/>
        </w:rPr>
      </w:pPr>
      <w:hyperlink w:anchor="_Toc131018020" w:history="1">
        <w:r w:rsidR="00FB1B6E" w:rsidRPr="00871682">
          <w:rPr>
            <w:rStyle w:val="ac"/>
            <w:rFonts w:hint="eastAsia"/>
          </w:rPr>
          <w:t>（４）サービス等利用計画の満足度</w:t>
        </w:r>
        <w:r w:rsidR="00FB1B6E">
          <w:rPr>
            <w:webHidden/>
          </w:rPr>
          <w:tab/>
        </w:r>
        <w:r w:rsidR="00FB1B6E">
          <w:rPr>
            <w:webHidden/>
          </w:rPr>
          <w:fldChar w:fldCharType="begin"/>
        </w:r>
        <w:r w:rsidR="00FB1B6E">
          <w:rPr>
            <w:webHidden/>
          </w:rPr>
          <w:instrText xml:space="preserve"> PAGEREF _Toc131018020 \h </w:instrText>
        </w:r>
        <w:r w:rsidR="00FB1B6E">
          <w:rPr>
            <w:webHidden/>
          </w:rPr>
        </w:r>
        <w:r w:rsidR="00FB1B6E">
          <w:rPr>
            <w:webHidden/>
          </w:rPr>
          <w:fldChar w:fldCharType="separate"/>
        </w:r>
        <w:r w:rsidR="002E657A">
          <w:rPr>
            <w:webHidden/>
          </w:rPr>
          <w:t>32</w:t>
        </w:r>
        <w:r w:rsidR="00FB1B6E">
          <w:rPr>
            <w:webHidden/>
          </w:rPr>
          <w:fldChar w:fldCharType="end"/>
        </w:r>
      </w:hyperlink>
    </w:p>
    <w:p w14:paraId="40352A2A" w14:textId="74029C05" w:rsidR="00FB1B6E" w:rsidRDefault="00E5536F">
      <w:pPr>
        <w:pStyle w:val="36"/>
        <w:ind w:left="1100" w:hanging="660"/>
        <w:rPr>
          <w:rFonts w:asciiTheme="minorHAnsi" w:hAnsiTheme="minorHAnsi" w:cstheme="minorBidi"/>
          <w:sz w:val="21"/>
          <w:szCs w:val="22"/>
        </w:rPr>
      </w:pPr>
      <w:hyperlink w:anchor="_Toc131018021" w:history="1">
        <w:r w:rsidR="00FB1B6E" w:rsidRPr="00871682">
          <w:rPr>
            <w:rStyle w:val="ac"/>
            <w:rFonts w:hint="eastAsia"/>
          </w:rPr>
          <w:t>（５）相談支援事業所を利用していない理由</w:t>
        </w:r>
        <w:r w:rsidR="00FB1B6E">
          <w:rPr>
            <w:webHidden/>
          </w:rPr>
          <w:tab/>
        </w:r>
        <w:r w:rsidR="00FB1B6E">
          <w:rPr>
            <w:webHidden/>
          </w:rPr>
          <w:fldChar w:fldCharType="begin"/>
        </w:r>
        <w:r w:rsidR="00FB1B6E">
          <w:rPr>
            <w:webHidden/>
          </w:rPr>
          <w:instrText xml:space="preserve"> PAGEREF _Toc131018021 \h </w:instrText>
        </w:r>
        <w:r w:rsidR="00FB1B6E">
          <w:rPr>
            <w:webHidden/>
          </w:rPr>
        </w:r>
        <w:r w:rsidR="00FB1B6E">
          <w:rPr>
            <w:webHidden/>
          </w:rPr>
          <w:fldChar w:fldCharType="separate"/>
        </w:r>
        <w:r w:rsidR="002E657A">
          <w:rPr>
            <w:webHidden/>
          </w:rPr>
          <w:t>33</w:t>
        </w:r>
        <w:r w:rsidR="00FB1B6E">
          <w:rPr>
            <w:webHidden/>
          </w:rPr>
          <w:fldChar w:fldCharType="end"/>
        </w:r>
      </w:hyperlink>
    </w:p>
    <w:p w14:paraId="529F7003" w14:textId="5F0461BD" w:rsidR="00FB1B6E" w:rsidRDefault="00E5536F">
      <w:pPr>
        <w:pStyle w:val="36"/>
        <w:ind w:left="1100" w:hanging="660"/>
        <w:rPr>
          <w:rFonts w:asciiTheme="minorHAnsi" w:hAnsiTheme="minorHAnsi" w:cstheme="minorBidi"/>
          <w:sz w:val="21"/>
          <w:szCs w:val="22"/>
        </w:rPr>
      </w:pPr>
      <w:hyperlink w:anchor="_Toc131018022" w:history="1">
        <w:r w:rsidR="00FB1B6E" w:rsidRPr="00871682">
          <w:rPr>
            <w:rStyle w:val="ac"/>
            <w:rFonts w:hint="eastAsia"/>
          </w:rPr>
          <w:t>（６）障がい福祉サービスの利用状況・利用意向</w:t>
        </w:r>
        <w:r w:rsidR="00FB1B6E">
          <w:rPr>
            <w:webHidden/>
          </w:rPr>
          <w:tab/>
        </w:r>
        <w:r w:rsidR="00FB1B6E">
          <w:rPr>
            <w:webHidden/>
          </w:rPr>
          <w:fldChar w:fldCharType="begin"/>
        </w:r>
        <w:r w:rsidR="00FB1B6E">
          <w:rPr>
            <w:webHidden/>
          </w:rPr>
          <w:instrText xml:space="preserve"> PAGEREF _Toc131018022 \h </w:instrText>
        </w:r>
        <w:r w:rsidR="00FB1B6E">
          <w:rPr>
            <w:webHidden/>
          </w:rPr>
        </w:r>
        <w:r w:rsidR="00FB1B6E">
          <w:rPr>
            <w:webHidden/>
          </w:rPr>
          <w:fldChar w:fldCharType="separate"/>
        </w:r>
        <w:r w:rsidR="002E657A">
          <w:rPr>
            <w:webHidden/>
          </w:rPr>
          <w:t>34</w:t>
        </w:r>
        <w:r w:rsidR="00FB1B6E">
          <w:rPr>
            <w:webHidden/>
          </w:rPr>
          <w:fldChar w:fldCharType="end"/>
        </w:r>
      </w:hyperlink>
    </w:p>
    <w:p w14:paraId="49990C5D" w14:textId="4A3FC9F5" w:rsidR="00FB1B6E" w:rsidRDefault="00E5536F">
      <w:pPr>
        <w:pStyle w:val="36"/>
        <w:ind w:left="1100" w:hanging="660"/>
        <w:rPr>
          <w:rFonts w:asciiTheme="minorHAnsi" w:hAnsiTheme="minorHAnsi" w:cstheme="minorBidi"/>
          <w:sz w:val="21"/>
          <w:szCs w:val="22"/>
        </w:rPr>
      </w:pPr>
      <w:hyperlink w:anchor="_Toc131018023" w:history="1">
        <w:r w:rsidR="00FB1B6E" w:rsidRPr="00871682">
          <w:rPr>
            <w:rStyle w:val="ac"/>
            <w:rFonts w:hint="eastAsia"/>
          </w:rPr>
          <w:t>（７）介護保険サービスの利用の有無</w:t>
        </w:r>
        <w:r w:rsidR="00FB1B6E">
          <w:rPr>
            <w:webHidden/>
          </w:rPr>
          <w:tab/>
        </w:r>
        <w:r w:rsidR="00FB1B6E">
          <w:rPr>
            <w:webHidden/>
          </w:rPr>
          <w:fldChar w:fldCharType="begin"/>
        </w:r>
        <w:r w:rsidR="00FB1B6E">
          <w:rPr>
            <w:webHidden/>
          </w:rPr>
          <w:instrText xml:space="preserve"> PAGEREF _Toc131018023 \h </w:instrText>
        </w:r>
        <w:r w:rsidR="00FB1B6E">
          <w:rPr>
            <w:webHidden/>
          </w:rPr>
        </w:r>
        <w:r w:rsidR="00FB1B6E">
          <w:rPr>
            <w:webHidden/>
          </w:rPr>
          <w:fldChar w:fldCharType="separate"/>
        </w:r>
        <w:r w:rsidR="002E657A">
          <w:rPr>
            <w:webHidden/>
          </w:rPr>
          <w:t>36</w:t>
        </w:r>
        <w:r w:rsidR="00FB1B6E">
          <w:rPr>
            <w:webHidden/>
          </w:rPr>
          <w:fldChar w:fldCharType="end"/>
        </w:r>
      </w:hyperlink>
    </w:p>
    <w:p w14:paraId="0F7C2D7F" w14:textId="31D1B399" w:rsidR="00FB1B6E" w:rsidRDefault="00E5536F">
      <w:pPr>
        <w:pStyle w:val="36"/>
        <w:ind w:left="1100" w:hanging="660"/>
        <w:rPr>
          <w:rFonts w:asciiTheme="minorHAnsi" w:hAnsiTheme="minorHAnsi" w:cstheme="minorBidi"/>
          <w:sz w:val="21"/>
          <w:szCs w:val="22"/>
        </w:rPr>
      </w:pPr>
      <w:hyperlink w:anchor="_Toc131018024" w:history="1">
        <w:r w:rsidR="00FB1B6E" w:rsidRPr="00871682">
          <w:rPr>
            <w:rStyle w:val="ac"/>
            <w:rFonts w:hint="eastAsia"/>
          </w:rPr>
          <w:t>（８）該当する支援・介護度</w:t>
        </w:r>
        <w:r w:rsidR="00FB1B6E">
          <w:rPr>
            <w:webHidden/>
          </w:rPr>
          <w:tab/>
        </w:r>
        <w:r w:rsidR="00FB1B6E">
          <w:rPr>
            <w:webHidden/>
          </w:rPr>
          <w:fldChar w:fldCharType="begin"/>
        </w:r>
        <w:r w:rsidR="00FB1B6E">
          <w:rPr>
            <w:webHidden/>
          </w:rPr>
          <w:instrText xml:space="preserve"> PAGEREF _Toc131018024 \h </w:instrText>
        </w:r>
        <w:r w:rsidR="00FB1B6E">
          <w:rPr>
            <w:webHidden/>
          </w:rPr>
        </w:r>
        <w:r w:rsidR="00FB1B6E">
          <w:rPr>
            <w:webHidden/>
          </w:rPr>
          <w:fldChar w:fldCharType="separate"/>
        </w:r>
        <w:r w:rsidR="002E657A">
          <w:rPr>
            <w:webHidden/>
          </w:rPr>
          <w:t>37</w:t>
        </w:r>
        <w:r w:rsidR="00FB1B6E">
          <w:rPr>
            <w:webHidden/>
          </w:rPr>
          <w:fldChar w:fldCharType="end"/>
        </w:r>
      </w:hyperlink>
    </w:p>
    <w:p w14:paraId="29EA0F38" w14:textId="429DF4F7" w:rsidR="00FB1B6E" w:rsidRDefault="00E5536F">
      <w:pPr>
        <w:pStyle w:val="22"/>
        <w:rPr>
          <w:rFonts w:asciiTheme="minorHAnsi" w:hAnsiTheme="minorHAnsi" w:cstheme="minorBidi"/>
          <w:sz w:val="21"/>
        </w:rPr>
      </w:pPr>
      <w:hyperlink w:anchor="_Toc131018025" w:history="1">
        <w:r w:rsidR="00FB1B6E" w:rsidRPr="00871682">
          <w:rPr>
            <w:rStyle w:val="ac"/>
            <w:rFonts w:hint="eastAsia"/>
          </w:rPr>
          <w:t>６　日中の過ごし方について</w:t>
        </w:r>
        <w:r w:rsidR="00FB1B6E">
          <w:rPr>
            <w:webHidden/>
          </w:rPr>
          <w:tab/>
        </w:r>
        <w:r w:rsidR="00FB1B6E">
          <w:rPr>
            <w:webHidden/>
          </w:rPr>
          <w:fldChar w:fldCharType="begin"/>
        </w:r>
        <w:r w:rsidR="00FB1B6E">
          <w:rPr>
            <w:webHidden/>
          </w:rPr>
          <w:instrText xml:space="preserve"> PAGEREF _Toc131018025 \h </w:instrText>
        </w:r>
        <w:r w:rsidR="00FB1B6E">
          <w:rPr>
            <w:webHidden/>
          </w:rPr>
        </w:r>
        <w:r w:rsidR="00FB1B6E">
          <w:rPr>
            <w:webHidden/>
          </w:rPr>
          <w:fldChar w:fldCharType="separate"/>
        </w:r>
        <w:r w:rsidR="002E657A">
          <w:rPr>
            <w:webHidden/>
          </w:rPr>
          <w:t>38</w:t>
        </w:r>
        <w:r w:rsidR="00FB1B6E">
          <w:rPr>
            <w:webHidden/>
          </w:rPr>
          <w:fldChar w:fldCharType="end"/>
        </w:r>
      </w:hyperlink>
    </w:p>
    <w:p w14:paraId="1356A606" w14:textId="5C6156C0" w:rsidR="00FB1B6E" w:rsidRDefault="00E5536F">
      <w:pPr>
        <w:pStyle w:val="36"/>
        <w:ind w:left="1100" w:hanging="660"/>
        <w:rPr>
          <w:rFonts w:asciiTheme="minorHAnsi" w:hAnsiTheme="minorHAnsi" w:cstheme="minorBidi"/>
          <w:sz w:val="21"/>
          <w:szCs w:val="22"/>
        </w:rPr>
      </w:pPr>
      <w:hyperlink w:anchor="_Toc131018026" w:history="1">
        <w:r w:rsidR="00FB1B6E" w:rsidRPr="00871682">
          <w:rPr>
            <w:rStyle w:val="ac"/>
            <w:rFonts w:hint="eastAsia"/>
          </w:rPr>
          <w:t>（１）平日の日中の過ごし方</w:t>
        </w:r>
        <w:r w:rsidR="00FB1B6E">
          <w:rPr>
            <w:webHidden/>
          </w:rPr>
          <w:tab/>
        </w:r>
        <w:r w:rsidR="00FB1B6E">
          <w:rPr>
            <w:webHidden/>
          </w:rPr>
          <w:fldChar w:fldCharType="begin"/>
        </w:r>
        <w:r w:rsidR="00FB1B6E">
          <w:rPr>
            <w:webHidden/>
          </w:rPr>
          <w:instrText xml:space="preserve"> PAGEREF _Toc131018026 \h </w:instrText>
        </w:r>
        <w:r w:rsidR="00FB1B6E">
          <w:rPr>
            <w:webHidden/>
          </w:rPr>
        </w:r>
        <w:r w:rsidR="00FB1B6E">
          <w:rPr>
            <w:webHidden/>
          </w:rPr>
          <w:fldChar w:fldCharType="separate"/>
        </w:r>
        <w:r w:rsidR="002E657A">
          <w:rPr>
            <w:webHidden/>
          </w:rPr>
          <w:t>38</w:t>
        </w:r>
        <w:r w:rsidR="00FB1B6E">
          <w:rPr>
            <w:webHidden/>
          </w:rPr>
          <w:fldChar w:fldCharType="end"/>
        </w:r>
      </w:hyperlink>
    </w:p>
    <w:p w14:paraId="7E2BDD03" w14:textId="373F4A96" w:rsidR="00FB1B6E" w:rsidRDefault="00E5536F">
      <w:pPr>
        <w:pStyle w:val="36"/>
        <w:ind w:left="1100" w:hanging="660"/>
        <w:rPr>
          <w:rFonts w:asciiTheme="minorHAnsi" w:hAnsiTheme="minorHAnsi" w:cstheme="minorBidi"/>
          <w:sz w:val="21"/>
          <w:szCs w:val="22"/>
        </w:rPr>
      </w:pPr>
      <w:hyperlink w:anchor="_Toc131018027" w:history="1">
        <w:r w:rsidR="00FB1B6E" w:rsidRPr="00871682">
          <w:rPr>
            <w:rStyle w:val="ac"/>
            <w:rFonts w:hint="eastAsia"/>
          </w:rPr>
          <w:t>（２）園や学校生活での困りごと</w:t>
        </w:r>
        <w:r w:rsidR="00FB1B6E">
          <w:rPr>
            <w:webHidden/>
          </w:rPr>
          <w:tab/>
        </w:r>
        <w:r w:rsidR="00FB1B6E">
          <w:rPr>
            <w:webHidden/>
          </w:rPr>
          <w:fldChar w:fldCharType="begin"/>
        </w:r>
        <w:r w:rsidR="00FB1B6E">
          <w:rPr>
            <w:webHidden/>
          </w:rPr>
          <w:instrText xml:space="preserve"> PAGEREF _Toc131018027 \h </w:instrText>
        </w:r>
        <w:r w:rsidR="00FB1B6E">
          <w:rPr>
            <w:webHidden/>
          </w:rPr>
        </w:r>
        <w:r w:rsidR="00FB1B6E">
          <w:rPr>
            <w:webHidden/>
          </w:rPr>
          <w:fldChar w:fldCharType="separate"/>
        </w:r>
        <w:r w:rsidR="002E657A">
          <w:rPr>
            <w:webHidden/>
          </w:rPr>
          <w:t>39</w:t>
        </w:r>
        <w:r w:rsidR="00FB1B6E">
          <w:rPr>
            <w:webHidden/>
          </w:rPr>
          <w:fldChar w:fldCharType="end"/>
        </w:r>
      </w:hyperlink>
    </w:p>
    <w:p w14:paraId="73CABC11" w14:textId="053E921E" w:rsidR="00FB1B6E" w:rsidRDefault="00E5536F">
      <w:pPr>
        <w:pStyle w:val="36"/>
        <w:ind w:left="1100" w:hanging="660"/>
        <w:rPr>
          <w:rFonts w:asciiTheme="minorHAnsi" w:hAnsiTheme="minorHAnsi" w:cstheme="minorBidi"/>
          <w:sz w:val="21"/>
          <w:szCs w:val="22"/>
        </w:rPr>
      </w:pPr>
      <w:hyperlink w:anchor="_Toc131018028" w:history="1">
        <w:r w:rsidR="00FB1B6E" w:rsidRPr="00871682">
          <w:rPr>
            <w:rStyle w:val="ac"/>
            <w:rFonts w:hint="eastAsia"/>
          </w:rPr>
          <w:t>（３）学校教育に望むこと</w:t>
        </w:r>
        <w:r w:rsidR="00FB1B6E">
          <w:rPr>
            <w:webHidden/>
          </w:rPr>
          <w:tab/>
        </w:r>
        <w:r w:rsidR="00FB1B6E">
          <w:rPr>
            <w:webHidden/>
          </w:rPr>
          <w:fldChar w:fldCharType="begin"/>
        </w:r>
        <w:r w:rsidR="00FB1B6E">
          <w:rPr>
            <w:webHidden/>
          </w:rPr>
          <w:instrText xml:space="preserve"> PAGEREF _Toc131018028 \h </w:instrText>
        </w:r>
        <w:r w:rsidR="00FB1B6E">
          <w:rPr>
            <w:webHidden/>
          </w:rPr>
        </w:r>
        <w:r w:rsidR="00FB1B6E">
          <w:rPr>
            <w:webHidden/>
          </w:rPr>
          <w:fldChar w:fldCharType="separate"/>
        </w:r>
        <w:r w:rsidR="002E657A">
          <w:rPr>
            <w:webHidden/>
          </w:rPr>
          <w:t>40</w:t>
        </w:r>
        <w:r w:rsidR="00FB1B6E">
          <w:rPr>
            <w:webHidden/>
          </w:rPr>
          <w:fldChar w:fldCharType="end"/>
        </w:r>
      </w:hyperlink>
    </w:p>
    <w:p w14:paraId="439DBB4E" w14:textId="396F3A8B" w:rsidR="00FB1B6E" w:rsidRDefault="00E5536F">
      <w:pPr>
        <w:pStyle w:val="36"/>
        <w:ind w:left="1100" w:hanging="660"/>
        <w:rPr>
          <w:rFonts w:asciiTheme="minorHAnsi" w:hAnsiTheme="minorHAnsi" w:cstheme="minorBidi"/>
          <w:sz w:val="21"/>
          <w:szCs w:val="22"/>
        </w:rPr>
      </w:pPr>
      <w:hyperlink w:anchor="_Toc131018029" w:history="1">
        <w:r w:rsidR="00FB1B6E" w:rsidRPr="00871682">
          <w:rPr>
            <w:rStyle w:val="ac"/>
            <w:rFonts w:hint="eastAsia"/>
          </w:rPr>
          <w:t>（４）今後３年以内に希望する暮らし</w:t>
        </w:r>
        <w:r w:rsidR="00FB1B6E">
          <w:rPr>
            <w:webHidden/>
          </w:rPr>
          <w:tab/>
        </w:r>
        <w:r w:rsidR="00FB1B6E">
          <w:rPr>
            <w:webHidden/>
          </w:rPr>
          <w:fldChar w:fldCharType="begin"/>
        </w:r>
        <w:r w:rsidR="00FB1B6E">
          <w:rPr>
            <w:webHidden/>
          </w:rPr>
          <w:instrText xml:space="preserve"> PAGEREF _Toc131018029 \h </w:instrText>
        </w:r>
        <w:r w:rsidR="00FB1B6E">
          <w:rPr>
            <w:webHidden/>
          </w:rPr>
        </w:r>
        <w:r w:rsidR="00FB1B6E">
          <w:rPr>
            <w:webHidden/>
          </w:rPr>
          <w:fldChar w:fldCharType="separate"/>
        </w:r>
        <w:r w:rsidR="002E657A">
          <w:rPr>
            <w:webHidden/>
          </w:rPr>
          <w:t>41</w:t>
        </w:r>
        <w:r w:rsidR="00FB1B6E">
          <w:rPr>
            <w:webHidden/>
          </w:rPr>
          <w:fldChar w:fldCharType="end"/>
        </w:r>
      </w:hyperlink>
    </w:p>
    <w:p w14:paraId="1527852B" w14:textId="6FE670B7" w:rsidR="00FB1B6E" w:rsidRDefault="00E5536F">
      <w:pPr>
        <w:pStyle w:val="36"/>
        <w:ind w:left="1100" w:hanging="660"/>
        <w:rPr>
          <w:rFonts w:asciiTheme="minorHAnsi" w:hAnsiTheme="minorHAnsi" w:cstheme="minorBidi"/>
          <w:sz w:val="21"/>
          <w:szCs w:val="22"/>
        </w:rPr>
      </w:pPr>
      <w:hyperlink w:anchor="_Toc131018030" w:history="1">
        <w:r w:rsidR="00FB1B6E" w:rsidRPr="00871682">
          <w:rPr>
            <w:rStyle w:val="ac"/>
            <w:rFonts w:hint="eastAsia"/>
          </w:rPr>
          <w:t>（５）希望する暮らしのために必要な支援</w:t>
        </w:r>
        <w:r w:rsidR="00FB1B6E">
          <w:rPr>
            <w:webHidden/>
          </w:rPr>
          <w:tab/>
        </w:r>
        <w:r w:rsidR="00FB1B6E">
          <w:rPr>
            <w:webHidden/>
          </w:rPr>
          <w:fldChar w:fldCharType="begin"/>
        </w:r>
        <w:r w:rsidR="00FB1B6E">
          <w:rPr>
            <w:webHidden/>
          </w:rPr>
          <w:instrText xml:space="preserve"> PAGEREF _Toc131018030 \h </w:instrText>
        </w:r>
        <w:r w:rsidR="00FB1B6E">
          <w:rPr>
            <w:webHidden/>
          </w:rPr>
        </w:r>
        <w:r w:rsidR="00FB1B6E">
          <w:rPr>
            <w:webHidden/>
          </w:rPr>
          <w:fldChar w:fldCharType="separate"/>
        </w:r>
        <w:r w:rsidR="002E657A">
          <w:rPr>
            <w:webHidden/>
          </w:rPr>
          <w:t>42</w:t>
        </w:r>
        <w:r w:rsidR="00FB1B6E">
          <w:rPr>
            <w:webHidden/>
          </w:rPr>
          <w:fldChar w:fldCharType="end"/>
        </w:r>
      </w:hyperlink>
    </w:p>
    <w:p w14:paraId="282C7054" w14:textId="05FAB1A2" w:rsidR="00FB1B6E" w:rsidRDefault="00E5536F">
      <w:pPr>
        <w:pStyle w:val="22"/>
        <w:rPr>
          <w:rFonts w:asciiTheme="minorHAnsi" w:hAnsiTheme="minorHAnsi" w:cstheme="minorBidi"/>
          <w:sz w:val="21"/>
        </w:rPr>
      </w:pPr>
      <w:hyperlink w:anchor="_Toc131018031" w:history="1">
        <w:r w:rsidR="00FB1B6E" w:rsidRPr="00871682">
          <w:rPr>
            <w:rStyle w:val="ac"/>
            <w:rFonts w:hint="eastAsia"/>
          </w:rPr>
          <w:t>７　就労の状況について</w:t>
        </w:r>
        <w:r w:rsidR="00FB1B6E">
          <w:rPr>
            <w:webHidden/>
          </w:rPr>
          <w:tab/>
        </w:r>
        <w:r w:rsidR="00FB1B6E">
          <w:rPr>
            <w:webHidden/>
          </w:rPr>
          <w:fldChar w:fldCharType="begin"/>
        </w:r>
        <w:r w:rsidR="00FB1B6E">
          <w:rPr>
            <w:webHidden/>
          </w:rPr>
          <w:instrText xml:space="preserve"> PAGEREF _Toc131018031 \h </w:instrText>
        </w:r>
        <w:r w:rsidR="00FB1B6E">
          <w:rPr>
            <w:webHidden/>
          </w:rPr>
        </w:r>
        <w:r w:rsidR="00FB1B6E">
          <w:rPr>
            <w:webHidden/>
          </w:rPr>
          <w:fldChar w:fldCharType="separate"/>
        </w:r>
        <w:r w:rsidR="002E657A">
          <w:rPr>
            <w:webHidden/>
          </w:rPr>
          <w:t>43</w:t>
        </w:r>
        <w:r w:rsidR="00FB1B6E">
          <w:rPr>
            <w:webHidden/>
          </w:rPr>
          <w:fldChar w:fldCharType="end"/>
        </w:r>
      </w:hyperlink>
    </w:p>
    <w:p w14:paraId="4BDE18B6" w14:textId="4CB595B3" w:rsidR="00FB1B6E" w:rsidRDefault="00E5536F">
      <w:pPr>
        <w:pStyle w:val="36"/>
        <w:ind w:left="1100" w:hanging="660"/>
        <w:rPr>
          <w:rFonts w:asciiTheme="minorHAnsi" w:hAnsiTheme="minorHAnsi" w:cstheme="minorBidi"/>
          <w:sz w:val="21"/>
          <w:szCs w:val="22"/>
        </w:rPr>
      </w:pPr>
      <w:hyperlink w:anchor="_Toc131018032" w:history="1">
        <w:r w:rsidR="00FB1B6E" w:rsidRPr="00871682">
          <w:rPr>
            <w:rStyle w:val="ac"/>
            <w:rFonts w:hint="eastAsia"/>
          </w:rPr>
          <w:t>（１）収入を伴う仕事の状況</w:t>
        </w:r>
        <w:r w:rsidR="00FB1B6E">
          <w:rPr>
            <w:webHidden/>
          </w:rPr>
          <w:tab/>
        </w:r>
        <w:r w:rsidR="00FB1B6E">
          <w:rPr>
            <w:webHidden/>
          </w:rPr>
          <w:fldChar w:fldCharType="begin"/>
        </w:r>
        <w:r w:rsidR="00FB1B6E">
          <w:rPr>
            <w:webHidden/>
          </w:rPr>
          <w:instrText xml:space="preserve"> PAGEREF _Toc131018032 \h </w:instrText>
        </w:r>
        <w:r w:rsidR="00FB1B6E">
          <w:rPr>
            <w:webHidden/>
          </w:rPr>
        </w:r>
        <w:r w:rsidR="00FB1B6E">
          <w:rPr>
            <w:webHidden/>
          </w:rPr>
          <w:fldChar w:fldCharType="separate"/>
        </w:r>
        <w:r w:rsidR="002E657A">
          <w:rPr>
            <w:webHidden/>
          </w:rPr>
          <w:t>43</w:t>
        </w:r>
        <w:r w:rsidR="00FB1B6E">
          <w:rPr>
            <w:webHidden/>
          </w:rPr>
          <w:fldChar w:fldCharType="end"/>
        </w:r>
      </w:hyperlink>
    </w:p>
    <w:p w14:paraId="2266E1EC" w14:textId="53926E36" w:rsidR="00FB1B6E" w:rsidRDefault="00E5536F">
      <w:pPr>
        <w:pStyle w:val="36"/>
        <w:ind w:left="1100" w:hanging="660"/>
        <w:rPr>
          <w:rFonts w:asciiTheme="minorHAnsi" w:hAnsiTheme="minorHAnsi" w:cstheme="minorBidi"/>
          <w:sz w:val="21"/>
          <w:szCs w:val="22"/>
        </w:rPr>
      </w:pPr>
      <w:hyperlink w:anchor="_Toc131018033" w:history="1">
        <w:r w:rsidR="00FB1B6E" w:rsidRPr="00871682">
          <w:rPr>
            <w:rStyle w:val="ac"/>
            <w:rFonts w:hint="eastAsia"/>
          </w:rPr>
          <w:t>（２）仕事の形態</w:t>
        </w:r>
        <w:r w:rsidR="00FB1B6E">
          <w:rPr>
            <w:webHidden/>
          </w:rPr>
          <w:tab/>
        </w:r>
        <w:r w:rsidR="00FB1B6E">
          <w:rPr>
            <w:webHidden/>
          </w:rPr>
          <w:fldChar w:fldCharType="begin"/>
        </w:r>
        <w:r w:rsidR="00FB1B6E">
          <w:rPr>
            <w:webHidden/>
          </w:rPr>
          <w:instrText xml:space="preserve"> PAGEREF _Toc131018033 \h </w:instrText>
        </w:r>
        <w:r w:rsidR="00FB1B6E">
          <w:rPr>
            <w:webHidden/>
          </w:rPr>
        </w:r>
        <w:r w:rsidR="00FB1B6E">
          <w:rPr>
            <w:webHidden/>
          </w:rPr>
          <w:fldChar w:fldCharType="separate"/>
        </w:r>
        <w:r w:rsidR="002E657A">
          <w:rPr>
            <w:webHidden/>
          </w:rPr>
          <w:t>44</w:t>
        </w:r>
        <w:r w:rsidR="00FB1B6E">
          <w:rPr>
            <w:webHidden/>
          </w:rPr>
          <w:fldChar w:fldCharType="end"/>
        </w:r>
      </w:hyperlink>
    </w:p>
    <w:p w14:paraId="5FF5F279" w14:textId="5B82A496" w:rsidR="00FB1B6E" w:rsidRDefault="00E5536F">
      <w:pPr>
        <w:pStyle w:val="36"/>
        <w:ind w:left="1100" w:hanging="660"/>
        <w:rPr>
          <w:rFonts w:asciiTheme="minorHAnsi" w:hAnsiTheme="minorHAnsi" w:cstheme="minorBidi"/>
          <w:sz w:val="21"/>
          <w:szCs w:val="22"/>
        </w:rPr>
      </w:pPr>
      <w:hyperlink w:anchor="_Toc131018034" w:history="1">
        <w:r w:rsidR="00FB1B6E" w:rsidRPr="00871682">
          <w:rPr>
            <w:rStyle w:val="ac"/>
            <w:rFonts w:hint="eastAsia"/>
          </w:rPr>
          <w:t>（３）仕事上での困りごと</w:t>
        </w:r>
        <w:r w:rsidR="00FB1B6E">
          <w:rPr>
            <w:webHidden/>
          </w:rPr>
          <w:tab/>
        </w:r>
        <w:r w:rsidR="00FB1B6E">
          <w:rPr>
            <w:webHidden/>
          </w:rPr>
          <w:fldChar w:fldCharType="begin"/>
        </w:r>
        <w:r w:rsidR="00FB1B6E">
          <w:rPr>
            <w:webHidden/>
          </w:rPr>
          <w:instrText xml:space="preserve"> PAGEREF _Toc131018034 \h </w:instrText>
        </w:r>
        <w:r w:rsidR="00FB1B6E">
          <w:rPr>
            <w:webHidden/>
          </w:rPr>
        </w:r>
        <w:r w:rsidR="00FB1B6E">
          <w:rPr>
            <w:webHidden/>
          </w:rPr>
          <w:fldChar w:fldCharType="separate"/>
        </w:r>
        <w:r w:rsidR="002E657A">
          <w:rPr>
            <w:webHidden/>
          </w:rPr>
          <w:t>45</w:t>
        </w:r>
        <w:r w:rsidR="00FB1B6E">
          <w:rPr>
            <w:webHidden/>
          </w:rPr>
          <w:fldChar w:fldCharType="end"/>
        </w:r>
      </w:hyperlink>
    </w:p>
    <w:p w14:paraId="796400B1" w14:textId="5D951BFB" w:rsidR="00FB1B6E" w:rsidRDefault="00E5536F">
      <w:pPr>
        <w:pStyle w:val="36"/>
        <w:ind w:left="1100" w:hanging="660"/>
        <w:rPr>
          <w:rFonts w:asciiTheme="minorHAnsi" w:hAnsiTheme="minorHAnsi" w:cstheme="minorBidi"/>
          <w:sz w:val="21"/>
          <w:szCs w:val="22"/>
        </w:rPr>
      </w:pPr>
      <w:hyperlink w:anchor="_Toc131018035" w:history="1">
        <w:r w:rsidR="00FB1B6E" w:rsidRPr="00871682">
          <w:rPr>
            <w:rStyle w:val="ac"/>
            <w:rFonts w:hint="eastAsia"/>
          </w:rPr>
          <w:t>（４）仕事をしていない理由</w:t>
        </w:r>
        <w:r w:rsidR="00FB1B6E">
          <w:rPr>
            <w:webHidden/>
          </w:rPr>
          <w:tab/>
        </w:r>
        <w:r w:rsidR="00FB1B6E">
          <w:rPr>
            <w:webHidden/>
          </w:rPr>
          <w:fldChar w:fldCharType="begin"/>
        </w:r>
        <w:r w:rsidR="00FB1B6E">
          <w:rPr>
            <w:webHidden/>
          </w:rPr>
          <w:instrText xml:space="preserve"> PAGEREF _Toc131018035 \h </w:instrText>
        </w:r>
        <w:r w:rsidR="00FB1B6E">
          <w:rPr>
            <w:webHidden/>
          </w:rPr>
        </w:r>
        <w:r w:rsidR="00FB1B6E">
          <w:rPr>
            <w:webHidden/>
          </w:rPr>
          <w:fldChar w:fldCharType="separate"/>
        </w:r>
        <w:r w:rsidR="002E657A">
          <w:rPr>
            <w:webHidden/>
          </w:rPr>
          <w:t>46</w:t>
        </w:r>
        <w:r w:rsidR="00FB1B6E">
          <w:rPr>
            <w:webHidden/>
          </w:rPr>
          <w:fldChar w:fldCharType="end"/>
        </w:r>
      </w:hyperlink>
    </w:p>
    <w:p w14:paraId="0C7B865B" w14:textId="30EE04BF" w:rsidR="00FB1B6E" w:rsidRDefault="00E5536F">
      <w:pPr>
        <w:pStyle w:val="36"/>
        <w:ind w:left="1100" w:hanging="660"/>
        <w:rPr>
          <w:rFonts w:asciiTheme="minorHAnsi" w:hAnsiTheme="minorHAnsi" w:cstheme="minorBidi"/>
          <w:sz w:val="21"/>
          <w:szCs w:val="22"/>
        </w:rPr>
      </w:pPr>
      <w:hyperlink w:anchor="_Toc131018036" w:history="1">
        <w:r w:rsidR="00FB1B6E" w:rsidRPr="00871682">
          <w:rPr>
            <w:rStyle w:val="ac"/>
            <w:rFonts w:hint="eastAsia"/>
          </w:rPr>
          <w:t>（５）障がいのある人の就労支援として必要なこと</w:t>
        </w:r>
        <w:r w:rsidR="00FB1B6E">
          <w:rPr>
            <w:webHidden/>
          </w:rPr>
          <w:tab/>
        </w:r>
        <w:r w:rsidR="00FB1B6E">
          <w:rPr>
            <w:webHidden/>
          </w:rPr>
          <w:fldChar w:fldCharType="begin"/>
        </w:r>
        <w:r w:rsidR="00FB1B6E">
          <w:rPr>
            <w:webHidden/>
          </w:rPr>
          <w:instrText xml:space="preserve"> PAGEREF _Toc131018036 \h </w:instrText>
        </w:r>
        <w:r w:rsidR="00FB1B6E">
          <w:rPr>
            <w:webHidden/>
          </w:rPr>
        </w:r>
        <w:r w:rsidR="00FB1B6E">
          <w:rPr>
            <w:webHidden/>
          </w:rPr>
          <w:fldChar w:fldCharType="separate"/>
        </w:r>
        <w:r w:rsidR="002E657A">
          <w:rPr>
            <w:webHidden/>
          </w:rPr>
          <w:t>47</w:t>
        </w:r>
        <w:r w:rsidR="00FB1B6E">
          <w:rPr>
            <w:webHidden/>
          </w:rPr>
          <w:fldChar w:fldCharType="end"/>
        </w:r>
      </w:hyperlink>
    </w:p>
    <w:p w14:paraId="79DE14DE" w14:textId="3E007DA0" w:rsidR="00FB1B6E" w:rsidRDefault="00E5536F">
      <w:pPr>
        <w:pStyle w:val="22"/>
        <w:rPr>
          <w:rFonts w:asciiTheme="minorHAnsi" w:hAnsiTheme="minorHAnsi" w:cstheme="minorBidi"/>
          <w:sz w:val="21"/>
        </w:rPr>
      </w:pPr>
      <w:hyperlink w:anchor="_Toc131018037" w:history="1">
        <w:r w:rsidR="00FB1B6E" w:rsidRPr="00871682">
          <w:rPr>
            <w:rStyle w:val="ac"/>
            <w:rFonts w:hint="eastAsia"/>
          </w:rPr>
          <w:t>８　外出や余暇の過ごし方について</w:t>
        </w:r>
        <w:r w:rsidR="00FB1B6E">
          <w:rPr>
            <w:webHidden/>
          </w:rPr>
          <w:tab/>
        </w:r>
        <w:r w:rsidR="00FB1B6E">
          <w:rPr>
            <w:webHidden/>
          </w:rPr>
          <w:fldChar w:fldCharType="begin"/>
        </w:r>
        <w:r w:rsidR="00FB1B6E">
          <w:rPr>
            <w:webHidden/>
          </w:rPr>
          <w:instrText xml:space="preserve"> PAGEREF _Toc131018037 \h </w:instrText>
        </w:r>
        <w:r w:rsidR="00FB1B6E">
          <w:rPr>
            <w:webHidden/>
          </w:rPr>
        </w:r>
        <w:r w:rsidR="00FB1B6E">
          <w:rPr>
            <w:webHidden/>
          </w:rPr>
          <w:fldChar w:fldCharType="separate"/>
        </w:r>
        <w:r w:rsidR="002E657A">
          <w:rPr>
            <w:webHidden/>
          </w:rPr>
          <w:t>48</w:t>
        </w:r>
        <w:r w:rsidR="00FB1B6E">
          <w:rPr>
            <w:webHidden/>
          </w:rPr>
          <w:fldChar w:fldCharType="end"/>
        </w:r>
      </w:hyperlink>
    </w:p>
    <w:p w14:paraId="57D3713F" w14:textId="3D53189C" w:rsidR="00FB1B6E" w:rsidRDefault="00E5536F">
      <w:pPr>
        <w:pStyle w:val="36"/>
        <w:ind w:left="1100" w:hanging="660"/>
        <w:rPr>
          <w:rFonts w:asciiTheme="minorHAnsi" w:hAnsiTheme="minorHAnsi" w:cstheme="minorBidi"/>
          <w:sz w:val="21"/>
          <w:szCs w:val="22"/>
        </w:rPr>
      </w:pPr>
      <w:hyperlink w:anchor="_Toc131018038" w:history="1">
        <w:r w:rsidR="00FB1B6E" w:rsidRPr="00871682">
          <w:rPr>
            <w:rStyle w:val="ac"/>
            <w:rFonts w:hint="eastAsia"/>
          </w:rPr>
          <w:t>（１）１週間の外出頻度</w:t>
        </w:r>
        <w:r w:rsidR="00FB1B6E">
          <w:rPr>
            <w:webHidden/>
          </w:rPr>
          <w:tab/>
        </w:r>
        <w:r w:rsidR="00FB1B6E">
          <w:rPr>
            <w:webHidden/>
          </w:rPr>
          <w:fldChar w:fldCharType="begin"/>
        </w:r>
        <w:r w:rsidR="00FB1B6E">
          <w:rPr>
            <w:webHidden/>
          </w:rPr>
          <w:instrText xml:space="preserve"> PAGEREF _Toc131018038 \h </w:instrText>
        </w:r>
        <w:r w:rsidR="00FB1B6E">
          <w:rPr>
            <w:webHidden/>
          </w:rPr>
        </w:r>
        <w:r w:rsidR="00FB1B6E">
          <w:rPr>
            <w:webHidden/>
          </w:rPr>
          <w:fldChar w:fldCharType="separate"/>
        </w:r>
        <w:r w:rsidR="002E657A">
          <w:rPr>
            <w:webHidden/>
          </w:rPr>
          <w:t>48</w:t>
        </w:r>
        <w:r w:rsidR="00FB1B6E">
          <w:rPr>
            <w:webHidden/>
          </w:rPr>
          <w:fldChar w:fldCharType="end"/>
        </w:r>
      </w:hyperlink>
    </w:p>
    <w:p w14:paraId="65AC6D9A" w14:textId="3D09B237" w:rsidR="00FB1B6E" w:rsidRDefault="00E5536F">
      <w:pPr>
        <w:pStyle w:val="36"/>
        <w:ind w:left="1100" w:hanging="660"/>
        <w:rPr>
          <w:rFonts w:asciiTheme="minorHAnsi" w:hAnsiTheme="minorHAnsi" w:cstheme="minorBidi"/>
          <w:sz w:val="21"/>
          <w:szCs w:val="22"/>
        </w:rPr>
      </w:pPr>
      <w:hyperlink w:anchor="_Toc131018039" w:history="1">
        <w:r w:rsidR="00FB1B6E" w:rsidRPr="00871682">
          <w:rPr>
            <w:rStyle w:val="ac"/>
            <w:rFonts w:hint="eastAsia"/>
          </w:rPr>
          <w:t>（２）外出する際の主な同伴者</w:t>
        </w:r>
        <w:r w:rsidR="00FB1B6E">
          <w:rPr>
            <w:webHidden/>
          </w:rPr>
          <w:tab/>
        </w:r>
        <w:r w:rsidR="00FB1B6E">
          <w:rPr>
            <w:webHidden/>
          </w:rPr>
          <w:fldChar w:fldCharType="begin"/>
        </w:r>
        <w:r w:rsidR="00FB1B6E">
          <w:rPr>
            <w:webHidden/>
          </w:rPr>
          <w:instrText xml:space="preserve"> PAGEREF _Toc131018039 \h </w:instrText>
        </w:r>
        <w:r w:rsidR="00FB1B6E">
          <w:rPr>
            <w:webHidden/>
          </w:rPr>
        </w:r>
        <w:r w:rsidR="00FB1B6E">
          <w:rPr>
            <w:webHidden/>
          </w:rPr>
          <w:fldChar w:fldCharType="separate"/>
        </w:r>
        <w:r w:rsidR="002E657A">
          <w:rPr>
            <w:webHidden/>
          </w:rPr>
          <w:t>49</w:t>
        </w:r>
        <w:r w:rsidR="00FB1B6E">
          <w:rPr>
            <w:webHidden/>
          </w:rPr>
          <w:fldChar w:fldCharType="end"/>
        </w:r>
      </w:hyperlink>
    </w:p>
    <w:p w14:paraId="22F5A67B" w14:textId="72C58F4F" w:rsidR="00FB1B6E" w:rsidRDefault="00E5536F">
      <w:pPr>
        <w:pStyle w:val="36"/>
        <w:ind w:left="1100" w:hanging="660"/>
        <w:rPr>
          <w:rFonts w:asciiTheme="minorHAnsi" w:hAnsiTheme="minorHAnsi" w:cstheme="minorBidi"/>
          <w:sz w:val="21"/>
          <w:szCs w:val="22"/>
        </w:rPr>
      </w:pPr>
      <w:hyperlink w:anchor="_Toc131018040" w:history="1">
        <w:r w:rsidR="00FB1B6E" w:rsidRPr="00871682">
          <w:rPr>
            <w:rStyle w:val="ac"/>
            <w:rFonts w:hint="eastAsia"/>
          </w:rPr>
          <w:t>（３）一人で外出できない場合の外出手段</w:t>
        </w:r>
        <w:r w:rsidR="00FB1B6E">
          <w:rPr>
            <w:webHidden/>
          </w:rPr>
          <w:tab/>
        </w:r>
        <w:r w:rsidR="00FB1B6E">
          <w:rPr>
            <w:webHidden/>
          </w:rPr>
          <w:fldChar w:fldCharType="begin"/>
        </w:r>
        <w:r w:rsidR="00FB1B6E">
          <w:rPr>
            <w:webHidden/>
          </w:rPr>
          <w:instrText xml:space="preserve"> PAGEREF _Toc131018040 \h </w:instrText>
        </w:r>
        <w:r w:rsidR="00FB1B6E">
          <w:rPr>
            <w:webHidden/>
          </w:rPr>
        </w:r>
        <w:r w:rsidR="00FB1B6E">
          <w:rPr>
            <w:webHidden/>
          </w:rPr>
          <w:fldChar w:fldCharType="separate"/>
        </w:r>
        <w:r w:rsidR="002E657A">
          <w:rPr>
            <w:webHidden/>
          </w:rPr>
          <w:t>50</w:t>
        </w:r>
        <w:r w:rsidR="00FB1B6E">
          <w:rPr>
            <w:webHidden/>
          </w:rPr>
          <w:fldChar w:fldCharType="end"/>
        </w:r>
      </w:hyperlink>
    </w:p>
    <w:p w14:paraId="450087FD" w14:textId="48CF5583" w:rsidR="00FB1B6E" w:rsidRDefault="00E5536F">
      <w:pPr>
        <w:pStyle w:val="36"/>
        <w:ind w:left="1100" w:hanging="660"/>
        <w:rPr>
          <w:rFonts w:asciiTheme="minorHAnsi" w:hAnsiTheme="minorHAnsi" w:cstheme="minorBidi"/>
          <w:sz w:val="21"/>
          <w:szCs w:val="22"/>
        </w:rPr>
      </w:pPr>
      <w:hyperlink w:anchor="_Toc131018041" w:history="1">
        <w:r w:rsidR="00FB1B6E" w:rsidRPr="00871682">
          <w:rPr>
            <w:rStyle w:val="ac"/>
            <w:rFonts w:hint="eastAsia"/>
          </w:rPr>
          <w:t>（４）外出する目的</w:t>
        </w:r>
        <w:r w:rsidR="00FB1B6E">
          <w:rPr>
            <w:webHidden/>
          </w:rPr>
          <w:tab/>
        </w:r>
        <w:r w:rsidR="00FB1B6E">
          <w:rPr>
            <w:webHidden/>
          </w:rPr>
          <w:fldChar w:fldCharType="begin"/>
        </w:r>
        <w:r w:rsidR="00FB1B6E">
          <w:rPr>
            <w:webHidden/>
          </w:rPr>
          <w:instrText xml:space="preserve"> PAGEREF _Toc131018041 \h </w:instrText>
        </w:r>
        <w:r w:rsidR="00FB1B6E">
          <w:rPr>
            <w:webHidden/>
          </w:rPr>
        </w:r>
        <w:r w:rsidR="00FB1B6E">
          <w:rPr>
            <w:webHidden/>
          </w:rPr>
          <w:fldChar w:fldCharType="separate"/>
        </w:r>
        <w:r w:rsidR="002E657A">
          <w:rPr>
            <w:webHidden/>
          </w:rPr>
          <w:t>51</w:t>
        </w:r>
        <w:r w:rsidR="00FB1B6E">
          <w:rPr>
            <w:webHidden/>
          </w:rPr>
          <w:fldChar w:fldCharType="end"/>
        </w:r>
      </w:hyperlink>
    </w:p>
    <w:p w14:paraId="406DBD71" w14:textId="72547B7F" w:rsidR="00FB1B6E" w:rsidRDefault="00E5536F">
      <w:pPr>
        <w:pStyle w:val="36"/>
        <w:ind w:left="1100" w:hanging="660"/>
        <w:rPr>
          <w:rFonts w:asciiTheme="minorHAnsi" w:hAnsiTheme="minorHAnsi" w:cstheme="minorBidi"/>
          <w:sz w:val="21"/>
          <w:szCs w:val="22"/>
        </w:rPr>
      </w:pPr>
      <w:hyperlink w:anchor="_Toc131018042" w:history="1">
        <w:r w:rsidR="00FB1B6E" w:rsidRPr="00871682">
          <w:rPr>
            <w:rStyle w:val="ac"/>
            <w:rFonts w:hint="eastAsia"/>
          </w:rPr>
          <w:t>（５）外出の際の困りごと</w:t>
        </w:r>
        <w:r w:rsidR="00FB1B6E">
          <w:rPr>
            <w:webHidden/>
          </w:rPr>
          <w:tab/>
        </w:r>
        <w:r w:rsidR="00FB1B6E">
          <w:rPr>
            <w:webHidden/>
          </w:rPr>
          <w:fldChar w:fldCharType="begin"/>
        </w:r>
        <w:r w:rsidR="00FB1B6E">
          <w:rPr>
            <w:webHidden/>
          </w:rPr>
          <w:instrText xml:space="preserve"> PAGEREF _Toc131018042 \h </w:instrText>
        </w:r>
        <w:r w:rsidR="00FB1B6E">
          <w:rPr>
            <w:webHidden/>
          </w:rPr>
        </w:r>
        <w:r w:rsidR="00FB1B6E">
          <w:rPr>
            <w:webHidden/>
          </w:rPr>
          <w:fldChar w:fldCharType="separate"/>
        </w:r>
        <w:r w:rsidR="002E657A">
          <w:rPr>
            <w:webHidden/>
          </w:rPr>
          <w:t>52</w:t>
        </w:r>
        <w:r w:rsidR="00FB1B6E">
          <w:rPr>
            <w:webHidden/>
          </w:rPr>
          <w:fldChar w:fldCharType="end"/>
        </w:r>
      </w:hyperlink>
    </w:p>
    <w:p w14:paraId="4D096B4C" w14:textId="1ED3F925" w:rsidR="00FB1B6E" w:rsidRDefault="00E5536F">
      <w:pPr>
        <w:pStyle w:val="36"/>
        <w:ind w:left="1100" w:hanging="660"/>
        <w:rPr>
          <w:rFonts w:asciiTheme="minorHAnsi" w:hAnsiTheme="minorHAnsi" w:cstheme="minorBidi"/>
          <w:sz w:val="21"/>
          <w:szCs w:val="22"/>
        </w:rPr>
      </w:pPr>
      <w:hyperlink w:anchor="_Toc131018043" w:history="1">
        <w:r w:rsidR="00FB1B6E" w:rsidRPr="00871682">
          <w:rPr>
            <w:rStyle w:val="ac"/>
            <w:rFonts w:hint="eastAsia"/>
          </w:rPr>
          <w:t>（６）地域の人との交流</w:t>
        </w:r>
        <w:r w:rsidR="00FB1B6E">
          <w:rPr>
            <w:webHidden/>
          </w:rPr>
          <w:tab/>
        </w:r>
        <w:r w:rsidR="00FB1B6E">
          <w:rPr>
            <w:webHidden/>
          </w:rPr>
          <w:fldChar w:fldCharType="begin"/>
        </w:r>
        <w:r w:rsidR="00FB1B6E">
          <w:rPr>
            <w:webHidden/>
          </w:rPr>
          <w:instrText xml:space="preserve"> PAGEREF _Toc131018043 \h </w:instrText>
        </w:r>
        <w:r w:rsidR="00FB1B6E">
          <w:rPr>
            <w:webHidden/>
          </w:rPr>
        </w:r>
        <w:r w:rsidR="00FB1B6E">
          <w:rPr>
            <w:webHidden/>
          </w:rPr>
          <w:fldChar w:fldCharType="separate"/>
        </w:r>
        <w:r w:rsidR="002E657A">
          <w:rPr>
            <w:webHidden/>
          </w:rPr>
          <w:t>53</w:t>
        </w:r>
        <w:r w:rsidR="00FB1B6E">
          <w:rPr>
            <w:webHidden/>
          </w:rPr>
          <w:fldChar w:fldCharType="end"/>
        </w:r>
      </w:hyperlink>
    </w:p>
    <w:p w14:paraId="7D6614E1" w14:textId="23C607D3" w:rsidR="00FB1B6E" w:rsidRDefault="00E5536F">
      <w:pPr>
        <w:pStyle w:val="22"/>
        <w:rPr>
          <w:rFonts w:asciiTheme="minorHAnsi" w:hAnsiTheme="minorHAnsi" w:cstheme="minorBidi"/>
          <w:sz w:val="21"/>
        </w:rPr>
      </w:pPr>
      <w:hyperlink w:anchor="_Toc131018044" w:history="1">
        <w:r w:rsidR="00FB1B6E" w:rsidRPr="00871682">
          <w:rPr>
            <w:rStyle w:val="ac"/>
            <w:rFonts w:hint="eastAsia"/>
          </w:rPr>
          <w:t>９　災害時の避難などについて</w:t>
        </w:r>
        <w:r w:rsidR="00FB1B6E">
          <w:rPr>
            <w:webHidden/>
          </w:rPr>
          <w:tab/>
        </w:r>
        <w:r w:rsidR="00FB1B6E">
          <w:rPr>
            <w:webHidden/>
          </w:rPr>
          <w:fldChar w:fldCharType="begin"/>
        </w:r>
        <w:r w:rsidR="00FB1B6E">
          <w:rPr>
            <w:webHidden/>
          </w:rPr>
          <w:instrText xml:space="preserve"> PAGEREF _Toc131018044 \h </w:instrText>
        </w:r>
        <w:r w:rsidR="00FB1B6E">
          <w:rPr>
            <w:webHidden/>
          </w:rPr>
        </w:r>
        <w:r w:rsidR="00FB1B6E">
          <w:rPr>
            <w:webHidden/>
          </w:rPr>
          <w:fldChar w:fldCharType="separate"/>
        </w:r>
        <w:r w:rsidR="002E657A">
          <w:rPr>
            <w:webHidden/>
          </w:rPr>
          <w:t>54</w:t>
        </w:r>
        <w:r w:rsidR="00FB1B6E">
          <w:rPr>
            <w:webHidden/>
          </w:rPr>
          <w:fldChar w:fldCharType="end"/>
        </w:r>
      </w:hyperlink>
    </w:p>
    <w:p w14:paraId="503BE683" w14:textId="1453C641" w:rsidR="00FB1B6E" w:rsidRDefault="00E5536F">
      <w:pPr>
        <w:pStyle w:val="36"/>
        <w:ind w:left="1100" w:hanging="660"/>
        <w:rPr>
          <w:rFonts w:asciiTheme="minorHAnsi" w:hAnsiTheme="minorHAnsi" w:cstheme="minorBidi"/>
          <w:sz w:val="21"/>
          <w:szCs w:val="22"/>
        </w:rPr>
      </w:pPr>
      <w:hyperlink w:anchor="_Toc131018045" w:history="1">
        <w:r w:rsidR="00FB1B6E" w:rsidRPr="00871682">
          <w:rPr>
            <w:rStyle w:val="ac"/>
            <w:rFonts w:hint="eastAsia"/>
          </w:rPr>
          <w:t>（１）災害時に一人での避難の可否</w:t>
        </w:r>
        <w:r w:rsidR="00FB1B6E">
          <w:rPr>
            <w:webHidden/>
          </w:rPr>
          <w:tab/>
        </w:r>
        <w:r w:rsidR="00FB1B6E">
          <w:rPr>
            <w:webHidden/>
          </w:rPr>
          <w:fldChar w:fldCharType="begin"/>
        </w:r>
        <w:r w:rsidR="00FB1B6E">
          <w:rPr>
            <w:webHidden/>
          </w:rPr>
          <w:instrText xml:space="preserve"> PAGEREF _Toc131018045 \h </w:instrText>
        </w:r>
        <w:r w:rsidR="00FB1B6E">
          <w:rPr>
            <w:webHidden/>
          </w:rPr>
        </w:r>
        <w:r w:rsidR="00FB1B6E">
          <w:rPr>
            <w:webHidden/>
          </w:rPr>
          <w:fldChar w:fldCharType="separate"/>
        </w:r>
        <w:r w:rsidR="002E657A">
          <w:rPr>
            <w:webHidden/>
          </w:rPr>
          <w:t>54</w:t>
        </w:r>
        <w:r w:rsidR="00FB1B6E">
          <w:rPr>
            <w:webHidden/>
          </w:rPr>
          <w:fldChar w:fldCharType="end"/>
        </w:r>
      </w:hyperlink>
    </w:p>
    <w:p w14:paraId="25070349" w14:textId="50704156" w:rsidR="00FB1B6E" w:rsidRDefault="00E5536F">
      <w:pPr>
        <w:pStyle w:val="36"/>
        <w:ind w:left="1100" w:hanging="660"/>
        <w:rPr>
          <w:rFonts w:asciiTheme="minorHAnsi" w:hAnsiTheme="minorHAnsi" w:cstheme="minorBidi"/>
          <w:sz w:val="21"/>
          <w:szCs w:val="22"/>
        </w:rPr>
      </w:pPr>
      <w:hyperlink w:anchor="_Toc131018046" w:history="1">
        <w:r w:rsidR="00FB1B6E" w:rsidRPr="00871682">
          <w:rPr>
            <w:rStyle w:val="ac"/>
            <w:rFonts w:hint="eastAsia"/>
          </w:rPr>
          <w:t>（２）一人でいるときの近所の支援者の有無</w:t>
        </w:r>
        <w:r w:rsidR="00FB1B6E">
          <w:rPr>
            <w:webHidden/>
          </w:rPr>
          <w:tab/>
        </w:r>
        <w:r w:rsidR="00FB1B6E">
          <w:rPr>
            <w:webHidden/>
          </w:rPr>
          <w:fldChar w:fldCharType="begin"/>
        </w:r>
        <w:r w:rsidR="00FB1B6E">
          <w:rPr>
            <w:webHidden/>
          </w:rPr>
          <w:instrText xml:space="preserve"> PAGEREF _Toc131018046 \h </w:instrText>
        </w:r>
        <w:r w:rsidR="00FB1B6E">
          <w:rPr>
            <w:webHidden/>
          </w:rPr>
        </w:r>
        <w:r w:rsidR="00FB1B6E">
          <w:rPr>
            <w:webHidden/>
          </w:rPr>
          <w:fldChar w:fldCharType="separate"/>
        </w:r>
        <w:r w:rsidR="002E657A">
          <w:rPr>
            <w:webHidden/>
          </w:rPr>
          <w:t>55</w:t>
        </w:r>
        <w:r w:rsidR="00FB1B6E">
          <w:rPr>
            <w:webHidden/>
          </w:rPr>
          <w:fldChar w:fldCharType="end"/>
        </w:r>
      </w:hyperlink>
    </w:p>
    <w:p w14:paraId="1915DD3D" w14:textId="4E1E97B6" w:rsidR="00FB1B6E" w:rsidRDefault="00E5536F">
      <w:pPr>
        <w:pStyle w:val="36"/>
        <w:ind w:left="1100" w:hanging="660"/>
        <w:rPr>
          <w:rFonts w:asciiTheme="minorHAnsi" w:hAnsiTheme="minorHAnsi" w:cstheme="minorBidi"/>
          <w:sz w:val="21"/>
          <w:szCs w:val="22"/>
        </w:rPr>
      </w:pPr>
      <w:hyperlink w:anchor="_Toc131018047" w:history="1">
        <w:r w:rsidR="00FB1B6E" w:rsidRPr="00871682">
          <w:rPr>
            <w:rStyle w:val="ac"/>
            <w:rFonts w:hint="eastAsia"/>
          </w:rPr>
          <w:t>（３）災害時の困りごと</w:t>
        </w:r>
        <w:r w:rsidR="00FB1B6E">
          <w:rPr>
            <w:webHidden/>
          </w:rPr>
          <w:tab/>
        </w:r>
        <w:r w:rsidR="00FB1B6E">
          <w:rPr>
            <w:webHidden/>
          </w:rPr>
          <w:fldChar w:fldCharType="begin"/>
        </w:r>
        <w:r w:rsidR="00FB1B6E">
          <w:rPr>
            <w:webHidden/>
          </w:rPr>
          <w:instrText xml:space="preserve"> PAGEREF _Toc131018047 \h </w:instrText>
        </w:r>
        <w:r w:rsidR="00FB1B6E">
          <w:rPr>
            <w:webHidden/>
          </w:rPr>
        </w:r>
        <w:r w:rsidR="00FB1B6E">
          <w:rPr>
            <w:webHidden/>
          </w:rPr>
          <w:fldChar w:fldCharType="separate"/>
        </w:r>
        <w:r w:rsidR="002E657A">
          <w:rPr>
            <w:webHidden/>
          </w:rPr>
          <w:t>56</w:t>
        </w:r>
        <w:r w:rsidR="00FB1B6E">
          <w:rPr>
            <w:webHidden/>
          </w:rPr>
          <w:fldChar w:fldCharType="end"/>
        </w:r>
      </w:hyperlink>
    </w:p>
    <w:p w14:paraId="76D53F34" w14:textId="0411C155" w:rsidR="00FB1B6E" w:rsidRDefault="00E5536F">
      <w:pPr>
        <w:pStyle w:val="22"/>
        <w:rPr>
          <w:rFonts w:asciiTheme="minorHAnsi" w:hAnsiTheme="minorHAnsi" w:cstheme="minorBidi"/>
          <w:sz w:val="21"/>
        </w:rPr>
      </w:pPr>
      <w:hyperlink w:anchor="_Toc131018048" w:history="1">
        <w:r w:rsidR="00FB1B6E" w:rsidRPr="00871682">
          <w:rPr>
            <w:rStyle w:val="ac"/>
          </w:rPr>
          <w:t>10</w:t>
        </w:r>
        <w:r w:rsidR="00FB1B6E" w:rsidRPr="00871682">
          <w:rPr>
            <w:rStyle w:val="ac"/>
            <w:rFonts w:hint="eastAsia"/>
          </w:rPr>
          <w:t xml:space="preserve">　差別や権利擁護などについて</w:t>
        </w:r>
        <w:r w:rsidR="00FB1B6E">
          <w:rPr>
            <w:webHidden/>
          </w:rPr>
          <w:tab/>
        </w:r>
        <w:r w:rsidR="00FB1B6E">
          <w:rPr>
            <w:webHidden/>
          </w:rPr>
          <w:fldChar w:fldCharType="begin"/>
        </w:r>
        <w:r w:rsidR="00FB1B6E">
          <w:rPr>
            <w:webHidden/>
          </w:rPr>
          <w:instrText xml:space="preserve"> PAGEREF _Toc131018048 \h </w:instrText>
        </w:r>
        <w:r w:rsidR="00FB1B6E">
          <w:rPr>
            <w:webHidden/>
          </w:rPr>
        </w:r>
        <w:r w:rsidR="00FB1B6E">
          <w:rPr>
            <w:webHidden/>
          </w:rPr>
          <w:fldChar w:fldCharType="separate"/>
        </w:r>
        <w:r w:rsidR="002E657A">
          <w:rPr>
            <w:webHidden/>
          </w:rPr>
          <w:t>57</w:t>
        </w:r>
        <w:r w:rsidR="00FB1B6E">
          <w:rPr>
            <w:webHidden/>
          </w:rPr>
          <w:fldChar w:fldCharType="end"/>
        </w:r>
      </w:hyperlink>
    </w:p>
    <w:p w14:paraId="6DE6AA1F" w14:textId="0603F222" w:rsidR="00FB1B6E" w:rsidRDefault="00E5536F">
      <w:pPr>
        <w:pStyle w:val="36"/>
        <w:ind w:left="1100" w:hanging="660"/>
        <w:rPr>
          <w:rFonts w:asciiTheme="minorHAnsi" w:hAnsiTheme="minorHAnsi" w:cstheme="minorBidi"/>
          <w:sz w:val="21"/>
          <w:szCs w:val="22"/>
        </w:rPr>
      </w:pPr>
      <w:hyperlink w:anchor="_Toc131018049" w:history="1">
        <w:r w:rsidR="00FB1B6E" w:rsidRPr="00871682">
          <w:rPr>
            <w:rStyle w:val="ac"/>
            <w:rFonts w:hint="eastAsia"/>
          </w:rPr>
          <w:t>（１）障がい者差別の経験</w:t>
        </w:r>
        <w:r w:rsidR="00FB1B6E">
          <w:rPr>
            <w:webHidden/>
          </w:rPr>
          <w:tab/>
        </w:r>
        <w:r w:rsidR="00FB1B6E">
          <w:rPr>
            <w:webHidden/>
          </w:rPr>
          <w:fldChar w:fldCharType="begin"/>
        </w:r>
        <w:r w:rsidR="00FB1B6E">
          <w:rPr>
            <w:webHidden/>
          </w:rPr>
          <w:instrText xml:space="preserve"> PAGEREF _Toc131018049 \h </w:instrText>
        </w:r>
        <w:r w:rsidR="00FB1B6E">
          <w:rPr>
            <w:webHidden/>
          </w:rPr>
        </w:r>
        <w:r w:rsidR="00FB1B6E">
          <w:rPr>
            <w:webHidden/>
          </w:rPr>
          <w:fldChar w:fldCharType="separate"/>
        </w:r>
        <w:r w:rsidR="002E657A">
          <w:rPr>
            <w:webHidden/>
          </w:rPr>
          <w:t>57</w:t>
        </w:r>
        <w:r w:rsidR="00FB1B6E">
          <w:rPr>
            <w:webHidden/>
          </w:rPr>
          <w:fldChar w:fldCharType="end"/>
        </w:r>
      </w:hyperlink>
    </w:p>
    <w:p w14:paraId="45194765" w14:textId="43776F7C" w:rsidR="00FB1B6E" w:rsidRDefault="00E5536F">
      <w:pPr>
        <w:pStyle w:val="36"/>
        <w:ind w:left="1100" w:hanging="660"/>
        <w:rPr>
          <w:rFonts w:asciiTheme="minorHAnsi" w:hAnsiTheme="minorHAnsi" w:cstheme="minorBidi"/>
          <w:sz w:val="21"/>
          <w:szCs w:val="22"/>
        </w:rPr>
      </w:pPr>
      <w:hyperlink w:anchor="_Toc131018050" w:history="1">
        <w:r w:rsidR="00FB1B6E" w:rsidRPr="00871682">
          <w:rPr>
            <w:rStyle w:val="ac"/>
            <w:rFonts w:hint="eastAsia"/>
          </w:rPr>
          <w:t>（２）差別を受けた場面（具体的内容）</w:t>
        </w:r>
        <w:r w:rsidR="00FB1B6E">
          <w:rPr>
            <w:webHidden/>
          </w:rPr>
          <w:tab/>
        </w:r>
        <w:r w:rsidR="00FB1B6E">
          <w:rPr>
            <w:webHidden/>
          </w:rPr>
          <w:fldChar w:fldCharType="begin"/>
        </w:r>
        <w:r w:rsidR="00FB1B6E">
          <w:rPr>
            <w:webHidden/>
          </w:rPr>
          <w:instrText xml:space="preserve"> PAGEREF _Toc131018050 \h </w:instrText>
        </w:r>
        <w:r w:rsidR="00FB1B6E">
          <w:rPr>
            <w:webHidden/>
          </w:rPr>
        </w:r>
        <w:r w:rsidR="00FB1B6E">
          <w:rPr>
            <w:webHidden/>
          </w:rPr>
          <w:fldChar w:fldCharType="separate"/>
        </w:r>
        <w:r w:rsidR="002E657A">
          <w:rPr>
            <w:webHidden/>
          </w:rPr>
          <w:t>58</w:t>
        </w:r>
        <w:r w:rsidR="00FB1B6E">
          <w:rPr>
            <w:webHidden/>
          </w:rPr>
          <w:fldChar w:fldCharType="end"/>
        </w:r>
      </w:hyperlink>
    </w:p>
    <w:p w14:paraId="75D4C953" w14:textId="153CC36F" w:rsidR="00FB1B6E" w:rsidRDefault="00E5536F">
      <w:pPr>
        <w:pStyle w:val="36"/>
        <w:ind w:left="1100" w:hanging="660"/>
        <w:rPr>
          <w:rFonts w:asciiTheme="minorHAnsi" w:hAnsiTheme="minorHAnsi" w:cstheme="minorBidi"/>
          <w:sz w:val="21"/>
          <w:szCs w:val="22"/>
        </w:rPr>
      </w:pPr>
      <w:hyperlink w:anchor="_Toc131018051" w:history="1">
        <w:r w:rsidR="00FB1B6E" w:rsidRPr="00871682">
          <w:rPr>
            <w:rStyle w:val="ac"/>
            <w:rFonts w:hint="eastAsia"/>
          </w:rPr>
          <w:t>（３）障がいのある人への区民の対応や理解度</w:t>
        </w:r>
        <w:r w:rsidR="00FB1B6E">
          <w:rPr>
            <w:webHidden/>
          </w:rPr>
          <w:tab/>
        </w:r>
        <w:r w:rsidR="00FB1B6E">
          <w:rPr>
            <w:webHidden/>
          </w:rPr>
          <w:fldChar w:fldCharType="begin"/>
        </w:r>
        <w:r w:rsidR="00FB1B6E">
          <w:rPr>
            <w:webHidden/>
          </w:rPr>
          <w:instrText xml:space="preserve"> PAGEREF _Toc131018051 \h </w:instrText>
        </w:r>
        <w:r w:rsidR="00FB1B6E">
          <w:rPr>
            <w:webHidden/>
          </w:rPr>
        </w:r>
        <w:r w:rsidR="00FB1B6E">
          <w:rPr>
            <w:webHidden/>
          </w:rPr>
          <w:fldChar w:fldCharType="separate"/>
        </w:r>
        <w:r w:rsidR="002E657A">
          <w:rPr>
            <w:webHidden/>
          </w:rPr>
          <w:t>61</w:t>
        </w:r>
        <w:r w:rsidR="00FB1B6E">
          <w:rPr>
            <w:webHidden/>
          </w:rPr>
          <w:fldChar w:fldCharType="end"/>
        </w:r>
      </w:hyperlink>
    </w:p>
    <w:p w14:paraId="7F3C7AF9" w14:textId="581FE37C" w:rsidR="00FB1B6E" w:rsidRDefault="00E5536F">
      <w:pPr>
        <w:pStyle w:val="36"/>
        <w:ind w:left="1100" w:hanging="660"/>
        <w:rPr>
          <w:rFonts w:asciiTheme="minorHAnsi" w:hAnsiTheme="minorHAnsi" w:cstheme="minorBidi"/>
          <w:sz w:val="21"/>
          <w:szCs w:val="22"/>
        </w:rPr>
      </w:pPr>
      <w:hyperlink w:anchor="_Toc131018052" w:history="1">
        <w:r w:rsidR="00FB1B6E" w:rsidRPr="00871682">
          <w:rPr>
            <w:rStyle w:val="ac"/>
            <w:rFonts w:hint="eastAsia"/>
          </w:rPr>
          <w:t>（４）「障害者差別解消法」の認知度</w:t>
        </w:r>
        <w:r w:rsidR="00FB1B6E">
          <w:rPr>
            <w:webHidden/>
          </w:rPr>
          <w:tab/>
        </w:r>
        <w:r w:rsidR="00FB1B6E">
          <w:rPr>
            <w:webHidden/>
          </w:rPr>
          <w:fldChar w:fldCharType="begin"/>
        </w:r>
        <w:r w:rsidR="00FB1B6E">
          <w:rPr>
            <w:webHidden/>
          </w:rPr>
          <w:instrText xml:space="preserve"> PAGEREF _Toc131018052 \h </w:instrText>
        </w:r>
        <w:r w:rsidR="00FB1B6E">
          <w:rPr>
            <w:webHidden/>
          </w:rPr>
        </w:r>
        <w:r w:rsidR="00FB1B6E">
          <w:rPr>
            <w:webHidden/>
          </w:rPr>
          <w:fldChar w:fldCharType="separate"/>
        </w:r>
        <w:r w:rsidR="002E657A">
          <w:rPr>
            <w:webHidden/>
          </w:rPr>
          <w:t>62</w:t>
        </w:r>
        <w:r w:rsidR="00FB1B6E">
          <w:rPr>
            <w:webHidden/>
          </w:rPr>
          <w:fldChar w:fldCharType="end"/>
        </w:r>
      </w:hyperlink>
    </w:p>
    <w:p w14:paraId="4E468C2E" w14:textId="39B339F2" w:rsidR="00FB1B6E" w:rsidRDefault="00E5536F">
      <w:pPr>
        <w:pStyle w:val="36"/>
        <w:ind w:left="1100" w:hanging="660"/>
        <w:rPr>
          <w:rFonts w:asciiTheme="minorHAnsi" w:hAnsiTheme="minorHAnsi" w:cstheme="minorBidi"/>
          <w:sz w:val="21"/>
          <w:szCs w:val="22"/>
        </w:rPr>
      </w:pPr>
      <w:hyperlink w:anchor="_Toc131018053" w:history="1">
        <w:r w:rsidR="00FB1B6E" w:rsidRPr="00871682">
          <w:rPr>
            <w:rStyle w:val="ac"/>
            <w:rFonts w:hint="eastAsia"/>
          </w:rPr>
          <w:t>（５）共生社会の実現のために力を入れるべきこと</w:t>
        </w:r>
        <w:r w:rsidR="00FB1B6E">
          <w:rPr>
            <w:webHidden/>
          </w:rPr>
          <w:tab/>
        </w:r>
        <w:r w:rsidR="00FB1B6E">
          <w:rPr>
            <w:webHidden/>
          </w:rPr>
          <w:fldChar w:fldCharType="begin"/>
        </w:r>
        <w:r w:rsidR="00FB1B6E">
          <w:rPr>
            <w:webHidden/>
          </w:rPr>
          <w:instrText xml:space="preserve"> PAGEREF _Toc131018053 \h </w:instrText>
        </w:r>
        <w:r w:rsidR="00FB1B6E">
          <w:rPr>
            <w:webHidden/>
          </w:rPr>
        </w:r>
        <w:r w:rsidR="00FB1B6E">
          <w:rPr>
            <w:webHidden/>
          </w:rPr>
          <w:fldChar w:fldCharType="separate"/>
        </w:r>
        <w:r w:rsidR="002E657A">
          <w:rPr>
            <w:webHidden/>
          </w:rPr>
          <w:t>63</w:t>
        </w:r>
        <w:r w:rsidR="00FB1B6E">
          <w:rPr>
            <w:webHidden/>
          </w:rPr>
          <w:fldChar w:fldCharType="end"/>
        </w:r>
      </w:hyperlink>
    </w:p>
    <w:p w14:paraId="037CA5F1" w14:textId="6C4A05B7" w:rsidR="00FB1B6E" w:rsidRDefault="00E5536F">
      <w:pPr>
        <w:pStyle w:val="36"/>
        <w:ind w:left="1100" w:hanging="660"/>
        <w:rPr>
          <w:rFonts w:asciiTheme="minorHAnsi" w:hAnsiTheme="minorHAnsi" w:cstheme="minorBidi"/>
          <w:sz w:val="21"/>
          <w:szCs w:val="22"/>
        </w:rPr>
      </w:pPr>
      <w:hyperlink w:anchor="_Toc131018054" w:history="1">
        <w:r w:rsidR="00FB1B6E" w:rsidRPr="00871682">
          <w:rPr>
            <w:rStyle w:val="ac"/>
            <w:rFonts w:hint="eastAsia"/>
          </w:rPr>
          <w:t>（６）「成年後見制度」の認知度</w:t>
        </w:r>
        <w:r w:rsidR="00FB1B6E">
          <w:rPr>
            <w:webHidden/>
          </w:rPr>
          <w:tab/>
        </w:r>
        <w:r w:rsidR="00FB1B6E">
          <w:rPr>
            <w:webHidden/>
          </w:rPr>
          <w:fldChar w:fldCharType="begin"/>
        </w:r>
        <w:r w:rsidR="00FB1B6E">
          <w:rPr>
            <w:webHidden/>
          </w:rPr>
          <w:instrText xml:space="preserve"> PAGEREF _Toc131018054 \h </w:instrText>
        </w:r>
        <w:r w:rsidR="00FB1B6E">
          <w:rPr>
            <w:webHidden/>
          </w:rPr>
        </w:r>
        <w:r w:rsidR="00FB1B6E">
          <w:rPr>
            <w:webHidden/>
          </w:rPr>
          <w:fldChar w:fldCharType="separate"/>
        </w:r>
        <w:r w:rsidR="002E657A">
          <w:rPr>
            <w:webHidden/>
          </w:rPr>
          <w:t>64</w:t>
        </w:r>
        <w:r w:rsidR="00FB1B6E">
          <w:rPr>
            <w:webHidden/>
          </w:rPr>
          <w:fldChar w:fldCharType="end"/>
        </w:r>
      </w:hyperlink>
    </w:p>
    <w:p w14:paraId="5FF6D13C" w14:textId="5B7A24B0" w:rsidR="00FB1B6E" w:rsidRDefault="00E5536F">
      <w:pPr>
        <w:pStyle w:val="36"/>
        <w:ind w:left="1100" w:hanging="660"/>
        <w:rPr>
          <w:rStyle w:val="ac"/>
        </w:rPr>
      </w:pPr>
      <w:hyperlink w:anchor="_Toc131018055" w:history="1">
        <w:r w:rsidR="00FB1B6E" w:rsidRPr="00871682">
          <w:rPr>
            <w:rStyle w:val="ac"/>
            <w:rFonts w:hint="eastAsia"/>
          </w:rPr>
          <w:t>（７）自由意見</w:t>
        </w:r>
        <w:r w:rsidR="00FB1B6E">
          <w:rPr>
            <w:webHidden/>
          </w:rPr>
          <w:tab/>
        </w:r>
        <w:r w:rsidR="00FB1B6E">
          <w:rPr>
            <w:webHidden/>
          </w:rPr>
          <w:fldChar w:fldCharType="begin"/>
        </w:r>
        <w:r w:rsidR="00FB1B6E">
          <w:rPr>
            <w:webHidden/>
          </w:rPr>
          <w:instrText xml:space="preserve"> PAGEREF _Toc131018055 \h </w:instrText>
        </w:r>
        <w:r w:rsidR="00FB1B6E">
          <w:rPr>
            <w:webHidden/>
          </w:rPr>
        </w:r>
        <w:r w:rsidR="00FB1B6E">
          <w:rPr>
            <w:webHidden/>
          </w:rPr>
          <w:fldChar w:fldCharType="separate"/>
        </w:r>
        <w:r w:rsidR="002E657A">
          <w:rPr>
            <w:webHidden/>
          </w:rPr>
          <w:t>65</w:t>
        </w:r>
        <w:r w:rsidR="00FB1B6E">
          <w:rPr>
            <w:webHidden/>
          </w:rPr>
          <w:fldChar w:fldCharType="end"/>
        </w:r>
      </w:hyperlink>
    </w:p>
    <w:p w14:paraId="417B7347" w14:textId="77777777" w:rsidR="00FB1B6E" w:rsidRPr="00FB1B6E" w:rsidRDefault="00FB1B6E" w:rsidP="00FB1B6E"/>
    <w:p w14:paraId="1AC5DDF7" w14:textId="285A45F2" w:rsidR="00FB1B6E" w:rsidRDefault="00E5536F">
      <w:pPr>
        <w:pStyle w:val="22"/>
        <w:rPr>
          <w:rFonts w:asciiTheme="minorHAnsi" w:hAnsiTheme="minorHAnsi" w:cstheme="minorBidi"/>
          <w:sz w:val="21"/>
        </w:rPr>
      </w:pPr>
      <w:hyperlink w:anchor="_Toc131018056" w:history="1">
        <w:r w:rsidR="00FB1B6E" w:rsidRPr="00871682">
          <w:rPr>
            <w:rStyle w:val="ac"/>
            <w:rFonts w:ascii="BIZ UDゴシック" w:eastAsia="BIZ UDゴシック" w:hAnsi="BIZ UDゴシック" w:hint="eastAsia"/>
            <w:b/>
          </w:rPr>
          <w:t>Ⅱ</w:t>
        </w:r>
        <w:r w:rsidR="00FB1B6E" w:rsidRPr="00871682">
          <w:rPr>
            <w:rStyle w:val="ac"/>
            <w:rFonts w:ascii="BIZ UDゴシック" w:eastAsia="BIZ UDゴシック" w:hAnsi="BIZ UDゴシック" w:hint="eastAsia"/>
          </w:rPr>
          <w:t>．</w:t>
        </w:r>
        <w:r w:rsidR="00FB1B6E" w:rsidRPr="00871682">
          <w:rPr>
            <w:rStyle w:val="ac"/>
            <w:rFonts w:ascii="BIZ UDゴシック" w:eastAsia="BIZ UDゴシック" w:hAnsi="BIZ UDゴシック" w:hint="eastAsia"/>
            <w:b/>
          </w:rPr>
          <w:t>障がい児</w:t>
        </w:r>
        <w:r w:rsidR="00FB1B6E">
          <w:rPr>
            <w:webHidden/>
          </w:rPr>
          <w:tab/>
        </w:r>
        <w:r w:rsidR="00FB1B6E">
          <w:rPr>
            <w:webHidden/>
          </w:rPr>
          <w:fldChar w:fldCharType="begin"/>
        </w:r>
        <w:r w:rsidR="00FB1B6E">
          <w:rPr>
            <w:webHidden/>
          </w:rPr>
          <w:instrText xml:space="preserve"> PAGEREF _Toc131018056 \h </w:instrText>
        </w:r>
        <w:r w:rsidR="00FB1B6E">
          <w:rPr>
            <w:webHidden/>
          </w:rPr>
        </w:r>
        <w:r w:rsidR="00FB1B6E">
          <w:rPr>
            <w:webHidden/>
          </w:rPr>
          <w:fldChar w:fldCharType="separate"/>
        </w:r>
        <w:r w:rsidR="002E657A">
          <w:rPr>
            <w:webHidden/>
          </w:rPr>
          <w:t>73</w:t>
        </w:r>
        <w:r w:rsidR="00FB1B6E">
          <w:rPr>
            <w:webHidden/>
          </w:rPr>
          <w:fldChar w:fldCharType="end"/>
        </w:r>
      </w:hyperlink>
    </w:p>
    <w:p w14:paraId="33E1072D" w14:textId="145CFC95" w:rsidR="00FB1B6E" w:rsidRDefault="00E5536F">
      <w:pPr>
        <w:pStyle w:val="22"/>
        <w:rPr>
          <w:rFonts w:asciiTheme="minorHAnsi" w:hAnsiTheme="minorHAnsi" w:cstheme="minorBidi"/>
          <w:sz w:val="21"/>
        </w:rPr>
      </w:pPr>
      <w:hyperlink w:anchor="_Toc131018057" w:history="1">
        <w:r w:rsidR="00FB1B6E" w:rsidRPr="00871682">
          <w:rPr>
            <w:rStyle w:val="ac"/>
            <w:rFonts w:hint="eastAsia"/>
          </w:rPr>
          <w:t>１　基本属性</w:t>
        </w:r>
        <w:r w:rsidR="00FB1B6E">
          <w:rPr>
            <w:webHidden/>
          </w:rPr>
          <w:tab/>
        </w:r>
        <w:r w:rsidR="00FB1B6E">
          <w:rPr>
            <w:webHidden/>
          </w:rPr>
          <w:fldChar w:fldCharType="begin"/>
        </w:r>
        <w:r w:rsidR="00FB1B6E">
          <w:rPr>
            <w:webHidden/>
          </w:rPr>
          <w:instrText xml:space="preserve"> PAGEREF _Toc131018057 \h </w:instrText>
        </w:r>
        <w:r w:rsidR="00FB1B6E">
          <w:rPr>
            <w:webHidden/>
          </w:rPr>
        </w:r>
        <w:r w:rsidR="00FB1B6E">
          <w:rPr>
            <w:webHidden/>
          </w:rPr>
          <w:fldChar w:fldCharType="separate"/>
        </w:r>
        <w:r w:rsidR="002E657A">
          <w:rPr>
            <w:webHidden/>
          </w:rPr>
          <w:t>73</w:t>
        </w:r>
        <w:r w:rsidR="00FB1B6E">
          <w:rPr>
            <w:webHidden/>
          </w:rPr>
          <w:fldChar w:fldCharType="end"/>
        </w:r>
      </w:hyperlink>
    </w:p>
    <w:p w14:paraId="5ADD16E6" w14:textId="52A49F95" w:rsidR="00FB1B6E" w:rsidRDefault="00E5536F">
      <w:pPr>
        <w:pStyle w:val="36"/>
        <w:ind w:left="1100" w:hanging="660"/>
        <w:rPr>
          <w:rFonts w:asciiTheme="minorHAnsi" w:hAnsiTheme="minorHAnsi" w:cstheme="minorBidi"/>
          <w:sz w:val="21"/>
          <w:szCs w:val="22"/>
        </w:rPr>
      </w:pPr>
      <w:hyperlink w:anchor="_Toc131018058" w:history="1">
        <w:r w:rsidR="00FB1B6E" w:rsidRPr="00871682">
          <w:rPr>
            <w:rStyle w:val="ac"/>
            <w:rFonts w:hint="eastAsia"/>
          </w:rPr>
          <w:t>（１）回答者</w:t>
        </w:r>
        <w:r w:rsidR="00FB1B6E">
          <w:rPr>
            <w:webHidden/>
          </w:rPr>
          <w:tab/>
        </w:r>
        <w:r w:rsidR="00FB1B6E">
          <w:rPr>
            <w:webHidden/>
          </w:rPr>
          <w:fldChar w:fldCharType="begin"/>
        </w:r>
        <w:r w:rsidR="00FB1B6E">
          <w:rPr>
            <w:webHidden/>
          </w:rPr>
          <w:instrText xml:space="preserve"> PAGEREF _Toc131018058 \h </w:instrText>
        </w:r>
        <w:r w:rsidR="00FB1B6E">
          <w:rPr>
            <w:webHidden/>
          </w:rPr>
        </w:r>
        <w:r w:rsidR="00FB1B6E">
          <w:rPr>
            <w:webHidden/>
          </w:rPr>
          <w:fldChar w:fldCharType="separate"/>
        </w:r>
        <w:r w:rsidR="002E657A">
          <w:rPr>
            <w:webHidden/>
          </w:rPr>
          <w:t>73</w:t>
        </w:r>
        <w:r w:rsidR="00FB1B6E">
          <w:rPr>
            <w:webHidden/>
          </w:rPr>
          <w:fldChar w:fldCharType="end"/>
        </w:r>
      </w:hyperlink>
    </w:p>
    <w:p w14:paraId="6EC44F51" w14:textId="3C93340B" w:rsidR="00FB1B6E" w:rsidRDefault="00E5536F">
      <w:pPr>
        <w:pStyle w:val="36"/>
        <w:ind w:left="1100" w:hanging="660"/>
        <w:rPr>
          <w:rFonts w:asciiTheme="minorHAnsi" w:hAnsiTheme="minorHAnsi" w:cstheme="minorBidi"/>
          <w:sz w:val="21"/>
          <w:szCs w:val="22"/>
        </w:rPr>
      </w:pPr>
      <w:hyperlink w:anchor="_Toc131018059" w:history="1">
        <w:r w:rsidR="00FB1B6E" w:rsidRPr="00871682">
          <w:rPr>
            <w:rStyle w:val="ac"/>
            <w:rFonts w:hint="eastAsia"/>
          </w:rPr>
          <w:t>（２）性別</w:t>
        </w:r>
        <w:r w:rsidR="00FB1B6E">
          <w:rPr>
            <w:webHidden/>
          </w:rPr>
          <w:tab/>
        </w:r>
        <w:r w:rsidR="00FB1B6E">
          <w:rPr>
            <w:webHidden/>
          </w:rPr>
          <w:fldChar w:fldCharType="begin"/>
        </w:r>
        <w:r w:rsidR="00FB1B6E">
          <w:rPr>
            <w:webHidden/>
          </w:rPr>
          <w:instrText xml:space="preserve"> PAGEREF _Toc131018059 \h </w:instrText>
        </w:r>
        <w:r w:rsidR="00FB1B6E">
          <w:rPr>
            <w:webHidden/>
          </w:rPr>
        </w:r>
        <w:r w:rsidR="00FB1B6E">
          <w:rPr>
            <w:webHidden/>
          </w:rPr>
          <w:fldChar w:fldCharType="separate"/>
        </w:r>
        <w:r w:rsidR="002E657A">
          <w:rPr>
            <w:webHidden/>
          </w:rPr>
          <w:t>74</w:t>
        </w:r>
        <w:r w:rsidR="00FB1B6E">
          <w:rPr>
            <w:webHidden/>
          </w:rPr>
          <w:fldChar w:fldCharType="end"/>
        </w:r>
      </w:hyperlink>
    </w:p>
    <w:p w14:paraId="7C23C77D" w14:textId="1E79A378" w:rsidR="00FB1B6E" w:rsidRDefault="00E5536F">
      <w:pPr>
        <w:pStyle w:val="36"/>
        <w:ind w:left="1100" w:hanging="660"/>
        <w:rPr>
          <w:rFonts w:asciiTheme="minorHAnsi" w:hAnsiTheme="minorHAnsi" w:cstheme="minorBidi"/>
          <w:sz w:val="21"/>
          <w:szCs w:val="22"/>
        </w:rPr>
      </w:pPr>
      <w:hyperlink w:anchor="_Toc131018060" w:history="1">
        <w:r w:rsidR="00FB1B6E" w:rsidRPr="00871682">
          <w:rPr>
            <w:rStyle w:val="ac"/>
            <w:rFonts w:hint="eastAsia"/>
          </w:rPr>
          <w:t>（３）年齢</w:t>
        </w:r>
        <w:r w:rsidR="00FB1B6E">
          <w:rPr>
            <w:webHidden/>
          </w:rPr>
          <w:tab/>
        </w:r>
        <w:r w:rsidR="00FB1B6E">
          <w:rPr>
            <w:webHidden/>
          </w:rPr>
          <w:fldChar w:fldCharType="begin"/>
        </w:r>
        <w:r w:rsidR="00FB1B6E">
          <w:rPr>
            <w:webHidden/>
          </w:rPr>
          <w:instrText xml:space="preserve"> PAGEREF _Toc131018060 \h </w:instrText>
        </w:r>
        <w:r w:rsidR="00FB1B6E">
          <w:rPr>
            <w:webHidden/>
          </w:rPr>
        </w:r>
        <w:r w:rsidR="00FB1B6E">
          <w:rPr>
            <w:webHidden/>
          </w:rPr>
          <w:fldChar w:fldCharType="separate"/>
        </w:r>
        <w:r w:rsidR="002E657A">
          <w:rPr>
            <w:webHidden/>
          </w:rPr>
          <w:t>75</w:t>
        </w:r>
        <w:r w:rsidR="00FB1B6E">
          <w:rPr>
            <w:webHidden/>
          </w:rPr>
          <w:fldChar w:fldCharType="end"/>
        </w:r>
      </w:hyperlink>
    </w:p>
    <w:p w14:paraId="03A90A5D" w14:textId="5DF27096" w:rsidR="00FB1B6E" w:rsidRDefault="00E5536F">
      <w:pPr>
        <w:pStyle w:val="36"/>
        <w:ind w:left="1100" w:hanging="660"/>
        <w:rPr>
          <w:rFonts w:asciiTheme="minorHAnsi" w:hAnsiTheme="minorHAnsi" w:cstheme="minorBidi"/>
          <w:sz w:val="21"/>
          <w:szCs w:val="22"/>
        </w:rPr>
      </w:pPr>
      <w:hyperlink w:anchor="_Toc131018061" w:history="1">
        <w:r w:rsidR="00FB1B6E" w:rsidRPr="00871682">
          <w:rPr>
            <w:rStyle w:val="ac"/>
            <w:rFonts w:hint="eastAsia"/>
          </w:rPr>
          <w:t>（４）居住形態</w:t>
        </w:r>
        <w:r w:rsidR="00FB1B6E">
          <w:rPr>
            <w:webHidden/>
          </w:rPr>
          <w:tab/>
        </w:r>
        <w:r w:rsidR="00FB1B6E">
          <w:rPr>
            <w:webHidden/>
          </w:rPr>
          <w:fldChar w:fldCharType="begin"/>
        </w:r>
        <w:r w:rsidR="00FB1B6E">
          <w:rPr>
            <w:webHidden/>
          </w:rPr>
          <w:instrText xml:space="preserve"> PAGEREF _Toc131018061 \h </w:instrText>
        </w:r>
        <w:r w:rsidR="00FB1B6E">
          <w:rPr>
            <w:webHidden/>
          </w:rPr>
        </w:r>
        <w:r w:rsidR="00FB1B6E">
          <w:rPr>
            <w:webHidden/>
          </w:rPr>
          <w:fldChar w:fldCharType="separate"/>
        </w:r>
        <w:r w:rsidR="002E657A">
          <w:rPr>
            <w:webHidden/>
          </w:rPr>
          <w:t>76</w:t>
        </w:r>
        <w:r w:rsidR="00FB1B6E">
          <w:rPr>
            <w:webHidden/>
          </w:rPr>
          <w:fldChar w:fldCharType="end"/>
        </w:r>
      </w:hyperlink>
    </w:p>
    <w:p w14:paraId="06FF4052" w14:textId="05C73EAD" w:rsidR="00FB1B6E" w:rsidRDefault="00E5536F">
      <w:pPr>
        <w:pStyle w:val="22"/>
        <w:rPr>
          <w:rFonts w:asciiTheme="minorHAnsi" w:hAnsiTheme="minorHAnsi" w:cstheme="minorBidi"/>
          <w:sz w:val="21"/>
        </w:rPr>
      </w:pPr>
      <w:hyperlink w:anchor="_Toc131018062" w:history="1">
        <w:r w:rsidR="00FB1B6E" w:rsidRPr="00871682">
          <w:rPr>
            <w:rStyle w:val="ac"/>
            <w:rFonts w:hint="eastAsia"/>
          </w:rPr>
          <w:t>２　あなたの障がいの状況について</w:t>
        </w:r>
        <w:r w:rsidR="00FB1B6E">
          <w:rPr>
            <w:webHidden/>
          </w:rPr>
          <w:tab/>
        </w:r>
        <w:r w:rsidR="00FB1B6E">
          <w:rPr>
            <w:webHidden/>
          </w:rPr>
          <w:fldChar w:fldCharType="begin"/>
        </w:r>
        <w:r w:rsidR="00FB1B6E">
          <w:rPr>
            <w:webHidden/>
          </w:rPr>
          <w:instrText xml:space="preserve"> PAGEREF _Toc131018062 \h </w:instrText>
        </w:r>
        <w:r w:rsidR="00FB1B6E">
          <w:rPr>
            <w:webHidden/>
          </w:rPr>
        </w:r>
        <w:r w:rsidR="00FB1B6E">
          <w:rPr>
            <w:webHidden/>
          </w:rPr>
          <w:fldChar w:fldCharType="separate"/>
        </w:r>
        <w:r w:rsidR="002E657A">
          <w:rPr>
            <w:webHidden/>
          </w:rPr>
          <w:t>77</w:t>
        </w:r>
        <w:r w:rsidR="00FB1B6E">
          <w:rPr>
            <w:webHidden/>
          </w:rPr>
          <w:fldChar w:fldCharType="end"/>
        </w:r>
      </w:hyperlink>
    </w:p>
    <w:p w14:paraId="0953358D" w14:textId="16BE1F59" w:rsidR="00FB1B6E" w:rsidRDefault="00E5536F">
      <w:pPr>
        <w:pStyle w:val="36"/>
        <w:ind w:left="1100" w:hanging="660"/>
        <w:rPr>
          <w:rFonts w:asciiTheme="minorHAnsi" w:hAnsiTheme="minorHAnsi" w:cstheme="minorBidi"/>
          <w:sz w:val="21"/>
          <w:szCs w:val="22"/>
        </w:rPr>
      </w:pPr>
      <w:hyperlink w:anchor="_Toc131018063" w:history="1">
        <w:r w:rsidR="00FB1B6E" w:rsidRPr="00871682">
          <w:rPr>
            <w:rStyle w:val="ac"/>
            <w:rFonts w:hint="eastAsia"/>
          </w:rPr>
          <w:t>（１）障がい種別</w:t>
        </w:r>
        <w:r w:rsidR="00FB1B6E">
          <w:rPr>
            <w:webHidden/>
          </w:rPr>
          <w:tab/>
        </w:r>
        <w:r w:rsidR="00FB1B6E">
          <w:rPr>
            <w:webHidden/>
          </w:rPr>
          <w:fldChar w:fldCharType="begin"/>
        </w:r>
        <w:r w:rsidR="00FB1B6E">
          <w:rPr>
            <w:webHidden/>
          </w:rPr>
          <w:instrText xml:space="preserve"> PAGEREF _Toc131018063 \h </w:instrText>
        </w:r>
        <w:r w:rsidR="00FB1B6E">
          <w:rPr>
            <w:webHidden/>
          </w:rPr>
        </w:r>
        <w:r w:rsidR="00FB1B6E">
          <w:rPr>
            <w:webHidden/>
          </w:rPr>
          <w:fldChar w:fldCharType="separate"/>
        </w:r>
        <w:r w:rsidR="002E657A">
          <w:rPr>
            <w:webHidden/>
          </w:rPr>
          <w:t>77</w:t>
        </w:r>
        <w:r w:rsidR="00FB1B6E">
          <w:rPr>
            <w:webHidden/>
          </w:rPr>
          <w:fldChar w:fldCharType="end"/>
        </w:r>
      </w:hyperlink>
    </w:p>
    <w:p w14:paraId="583A18B2" w14:textId="296E3AE4" w:rsidR="00FB1B6E" w:rsidRDefault="00E5536F">
      <w:pPr>
        <w:pStyle w:val="36"/>
        <w:ind w:left="1100" w:hanging="660"/>
        <w:rPr>
          <w:rFonts w:asciiTheme="minorHAnsi" w:hAnsiTheme="minorHAnsi" w:cstheme="minorBidi"/>
          <w:sz w:val="21"/>
          <w:szCs w:val="22"/>
        </w:rPr>
      </w:pPr>
      <w:hyperlink w:anchor="_Toc131018064" w:history="1">
        <w:r w:rsidR="00FB1B6E" w:rsidRPr="00871682">
          <w:rPr>
            <w:rStyle w:val="ac"/>
            <w:rFonts w:hint="eastAsia"/>
          </w:rPr>
          <w:t>（２）高次脳機能障がいの関連障がい</w:t>
        </w:r>
        <w:r w:rsidR="00FB1B6E">
          <w:rPr>
            <w:webHidden/>
          </w:rPr>
          <w:tab/>
        </w:r>
        <w:r w:rsidR="00FB1B6E">
          <w:rPr>
            <w:webHidden/>
          </w:rPr>
          <w:fldChar w:fldCharType="begin"/>
        </w:r>
        <w:r w:rsidR="00FB1B6E">
          <w:rPr>
            <w:webHidden/>
          </w:rPr>
          <w:instrText xml:space="preserve"> PAGEREF _Toc131018064 \h </w:instrText>
        </w:r>
        <w:r w:rsidR="00FB1B6E">
          <w:rPr>
            <w:webHidden/>
          </w:rPr>
        </w:r>
        <w:r w:rsidR="00FB1B6E">
          <w:rPr>
            <w:webHidden/>
          </w:rPr>
          <w:fldChar w:fldCharType="separate"/>
        </w:r>
        <w:r w:rsidR="002E657A">
          <w:rPr>
            <w:webHidden/>
          </w:rPr>
          <w:t>78</w:t>
        </w:r>
        <w:r w:rsidR="00FB1B6E">
          <w:rPr>
            <w:webHidden/>
          </w:rPr>
          <w:fldChar w:fldCharType="end"/>
        </w:r>
      </w:hyperlink>
    </w:p>
    <w:p w14:paraId="47D24087" w14:textId="222B0713" w:rsidR="00FB1B6E" w:rsidRDefault="00E5536F">
      <w:pPr>
        <w:pStyle w:val="36"/>
        <w:ind w:left="1100" w:hanging="660"/>
        <w:rPr>
          <w:rFonts w:asciiTheme="minorHAnsi" w:hAnsiTheme="minorHAnsi" w:cstheme="minorBidi"/>
          <w:sz w:val="21"/>
          <w:szCs w:val="22"/>
        </w:rPr>
      </w:pPr>
      <w:hyperlink w:anchor="_Toc131018065" w:history="1">
        <w:r w:rsidR="00FB1B6E" w:rsidRPr="00871682">
          <w:rPr>
            <w:rStyle w:val="ac"/>
            <w:rFonts w:hint="eastAsia"/>
          </w:rPr>
          <w:t>（３）障がい手帳の種別</w:t>
        </w:r>
        <w:r w:rsidR="00FB1B6E">
          <w:rPr>
            <w:webHidden/>
          </w:rPr>
          <w:tab/>
        </w:r>
        <w:r w:rsidR="00FB1B6E">
          <w:rPr>
            <w:webHidden/>
          </w:rPr>
          <w:fldChar w:fldCharType="begin"/>
        </w:r>
        <w:r w:rsidR="00FB1B6E">
          <w:rPr>
            <w:webHidden/>
          </w:rPr>
          <w:instrText xml:space="preserve"> PAGEREF _Toc131018065 \h </w:instrText>
        </w:r>
        <w:r w:rsidR="00FB1B6E">
          <w:rPr>
            <w:webHidden/>
          </w:rPr>
        </w:r>
        <w:r w:rsidR="00FB1B6E">
          <w:rPr>
            <w:webHidden/>
          </w:rPr>
          <w:fldChar w:fldCharType="separate"/>
        </w:r>
        <w:r w:rsidR="002E657A">
          <w:rPr>
            <w:webHidden/>
          </w:rPr>
          <w:t>79</w:t>
        </w:r>
        <w:r w:rsidR="00FB1B6E">
          <w:rPr>
            <w:webHidden/>
          </w:rPr>
          <w:fldChar w:fldCharType="end"/>
        </w:r>
      </w:hyperlink>
    </w:p>
    <w:p w14:paraId="6802490B" w14:textId="1159E072" w:rsidR="00FB1B6E" w:rsidRDefault="00E5536F">
      <w:pPr>
        <w:pStyle w:val="36"/>
        <w:ind w:left="1100" w:hanging="660"/>
        <w:rPr>
          <w:rFonts w:asciiTheme="minorHAnsi" w:hAnsiTheme="minorHAnsi" w:cstheme="minorBidi"/>
          <w:sz w:val="21"/>
          <w:szCs w:val="22"/>
        </w:rPr>
      </w:pPr>
      <w:hyperlink w:anchor="_Toc131018066" w:history="1">
        <w:r w:rsidR="00FB1B6E" w:rsidRPr="00871682">
          <w:rPr>
            <w:rStyle w:val="ac"/>
            <w:rFonts w:hint="eastAsia"/>
          </w:rPr>
          <w:t>（４）重症心身障がいの認定の有無</w:t>
        </w:r>
        <w:r w:rsidR="00FB1B6E">
          <w:rPr>
            <w:webHidden/>
          </w:rPr>
          <w:tab/>
        </w:r>
        <w:r w:rsidR="00FB1B6E">
          <w:rPr>
            <w:webHidden/>
          </w:rPr>
          <w:fldChar w:fldCharType="begin"/>
        </w:r>
        <w:r w:rsidR="00FB1B6E">
          <w:rPr>
            <w:webHidden/>
          </w:rPr>
          <w:instrText xml:space="preserve"> PAGEREF _Toc131018066 \h </w:instrText>
        </w:r>
        <w:r w:rsidR="00FB1B6E">
          <w:rPr>
            <w:webHidden/>
          </w:rPr>
        </w:r>
        <w:r w:rsidR="00FB1B6E">
          <w:rPr>
            <w:webHidden/>
          </w:rPr>
          <w:fldChar w:fldCharType="separate"/>
        </w:r>
        <w:r w:rsidR="002E657A">
          <w:rPr>
            <w:webHidden/>
          </w:rPr>
          <w:t>83</w:t>
        </w:r>
        <w:r w:rsidR="00FB1B6E">
          <w:rPr>
            <w:webHidden/>
          </w:rPr>
          <w:fldChar w:fldCharType="end"/>
        </w:r>
      </w:hyperlink>
    </w:p>
    <w:p w14:paraId="3AB90835" w14:textId="7B877A27" w:rsidR="00FB1B6E" w:rsidRDefault="00E5536F">
      <w:pPr>
        <w:pStyle w:val="36"/>
        <w:ind w:left="1100" w:hanging="660"/>
        <w:rPr>
          <w:rFonts w:asciiTheme="minorHAnsi" w:hAnsiTheme="minorHAnsi" w:cstheme="minorBidi"/>
          <w:sz w:val="21"/>
          <w:szCs w:val="22"/>
        </w:rPr>
      </w:pPr>
      <w:hyperlink w:anchor="_Toc131018067" w:history="1">
        <w:r w:rsidR="00FB1B6E" w:rsidRPr="00871682">
          <w:rPr>
            <w:rStyle w:val="ac"/>
            <w:rFonts w:hint="eastAsia"/>
          </w:rPr>
          <w:t>（５）「障害支援</w:t>
        </w:r>
        <w:r w:rsidR="00FB1B6E" w:rsidRPr="00871682">
          <w:rPr>
            <w:rStyle w:val="ac"/>
          </w:rPr>
          <w:t>(</w:t>
        </w:r>
        <w:r w:rsidR="00FB1B6E" w:rsidRPr="00871682">
          <w:rPr>
            <w:rStyle w:val="ac"/>
            <w:rFonts w:hint="eastAsia"/>
          </w:rPr>
          <w:t>程度</w:t>
        </w:r>
        <w:r w:rsidR="00FB1B6E" w:rsidRPr="00871682">
          <w:rPr>
            <w:rStyle w:val="ac"/>
          </w:rPr>
          <w:t>)</w:t>
        </w:r>
        <w:r w:rsidR="00FB1B6E" w:rsidRPr="00871682">
          <w:rPr>
            <w:rStyle w:val="ac"/>
            <w:rFonts w:hint="eastAsia"/>
          </w:rPr>
          <w:t>区分」の認定の有無</w:t>
        </w:r>
        <w:r w:rsidR="00FB1B6E">
          <w:rPr>
            <w:webHidden/>
          </w:rPr>
          <w:tab/>
        </w:r>
        <w:r w:rsidR="00FB1B6E">
          <w:rPr>
            <w:webHidden/>
          </w:rPr>
          <w:fldChar w:fldCharType="begin"/>
        </w:r>
        <w:r w:rsidR="00FB1B6E">
          <w:rPr>
            <w:webHidden/>
          </w:rPr>
          <w:instrText xml:space="preserve"> PAGEREF _Toc131018067 \h </w:instrText>
        </w:r>
        <w:r w:rsidR="00FB1B6E">
          <w:rPr>
            <w:webHidden/>
          </w:rPr>
        </w:r>
        <w:r w:rsidR="00FB1B6E">
          <w:rPr>
            <w:webHidden/>
          </w:rPr>
          <w:fldChar w:fldCharType="separate"/>
        </w:r>
        <w:r w:rsidR="002E657A">
          <w:rPr>
            <w:webHidden/>
          </w:rPr>
          <w:t>84</w:t>
        </w:r>
        <w:r w:rsidR="00FB1B6E">
          <w:rPr>
            <w:webHidden/>
          </w:rPr>
          <w:fldChar w:fldCharType="end"/>
        </w:r>
      </w:hyperlink>
    </w:p>
    <w:p w14:paraId="677CB198" w14:textId="41F9385A" w:rsidR="00FB1B6E" w:rsidRDefault="00E5536F">
      <w:pPr>
        <w:pStyle w:val="36"/>
        <w:ind w:left="1100" w:hanging="660"/>
        <w:rPr>
          <w:rFonts w:asciiTheme="minorHAnsi" w:hAnsiTheme="minorHAnsi" w:cstheme="minorBidi"/>
          <w:sz w:val="21"/>
          <w:szCs w:val="22"/>
        </w:rPr>
      </w:pPr>
      <w:hyperlink w:anchor="_Toc131018068" w:history="1">
        <w:r w:rsidR="00FB1B6E" w:rsidRPr="00871682">
          <w:rPr>
            <w:rStyle w:val="ac"/>
            <w:rFonts w:hint="eastAsia"/>
          </w:rPr>
          <w:t>（６）障がいについての相談のきっかけ</w:t>
        </w:r>
        <w:r w:rsidR="00FB1B6E">
          <w:rPr>
            <w:webHidden/>
          </w:rPr>
          <w:tab/>
        </w:r>
        <w:r w:rsidR="00FB1B6E">
          <w:rPr>
            <w:webHidden/>
          </w:rPr>
          <w:fldChar w:fldCharType="begin"/>
        </w:r>
        <w:r w:rsidR="00FB1B6E">
          <w:rPr>
            <w:webHidden/>
          </w:rPr>
          <w:instrText xml:space="preserve"> PAGEREF _Toc131018068 \h </w:instrText>
        </w:r>
        <w:r w:rsidR="00FB1B6E">
          <w:rPr>
            <w:webHidden/>
          </w:rPr>
        </w:r>
        <w:r w:rsidR="00FB1B6E">
          <w:rPr>
            <w:webHidden/>
          </w:rPr>
          <w:fldChar w:fldCharType="separate"/>
        </w:r>
        <w:r w:rsidR="002E657A">
          <w:rPr>
            <w:webHidden/>
          </w:rPr>
          <w:t>86</w:t>
        </w:r>
        <w:r w:rsidR="00FB1B6E">
          <w:rPr>
            <w:webHidden/>
          </w:rPr>
          <w:fldChar w:fldCharType="end"/>
        </w:r>
      </w:hyperlink>
    </w:p>
    <w:p w14:paraId="35B5F3FA" w14:textId="6C70927C" w:rsidR="00FB1B6E" w:rsidRDefault="00E5536F">
      <w:pPr>
        <w:pStyle w:val="22"/>
        <w:rPr>
          <w:rFonts w:asciiTheme="minorHAnsi" w:hAnsiTheme="minorHAnsi" w:cstheme="minorBidi"/>
          <w:sz w:val="21"/>
        </w:rPr>
      </w:pPr>
      <w:hyperlink w:anchor="_Toc131018069" w:history="1">
        <w:r w:rsidR="00FB1B6E" w:rsidRPr="00871682">
          <w:rPr>
            <w:rStyle w:val="ac"/>
            <w:rFonts w:hint="eastAsia"/>
          </w:rPr>
          <w:t>３　介助・支援の状況について</w:t>
        </w:r>
        <w:r w:rsidR="00FB1B6E">
          <w:rPr>
            <w:webHidden/>
          </w:rPr>
          <w:tab/>
        </w:r>
        <w:r w:rsidR="00FB1B6E">
          <w:rPr>
            <w:webHidden/>
          </w:rPr>
          <w:fldChar w:fldCharType="begin"/>
        </w:r>
        <w:r w:rsidR="00FB1B6E">
          <w:rPr>
            <w:webHidden/>
          </w:rPr>
          <w:instrText xml:space="preserve"> PAGEREF _Toc131018069 \h </w:instrText>
        </w:r>
        <w:r w:rsidR="00FB1B6E">
          <w:rPr>
            <w:webHidden/>
          </w:rPr>
        </w:r>
        <w:r w:rsidR="00FB1B6E">
          <w:rPr>
            <w:webHidden/>
          </w:rPr>
          <w:fldChar w:fldCharType="separate"/>
        </w:r>
        <w:r w:rsidR="002E657A">
          <w:rPr>
            <w:webHidden/>
          </w:rPr>
          <w:t>87</w:t>
        </w:r>
        <w:r w:rsidR="00FB1B6E">
          <w:rPr>
            <w:webHidden/>
          </w:rPr>
          <w:fldChar w:fldCharType="end"/>
        </w:r>
      </w:hyperlink>
    </w:p>
    <w:p w14:paraId="205D9CE8" w14:textId="546CC57A" w:rsidR="00FB1B6E" w:rsidRDefault="00E5536F">
      <w:pPr>
        <w:pStyle w:val="36"/>
        <w:ind w:left="1100" w:hanging="660"/>
        <w:rPr>
          <w:rFonts w:asciiTheme="minorHAnsi" w:hAnsiTheme="minorHAnsi" w:cstheme="minorBidi"/>
          <w:sz w:val="21"/>
          <w:szCs w:val="22"/>
        </w:rPr>
      </w:pPr>
      <w:hyperlink w:anchor="_Toc131018070" w:history="1">
        <w:r w:rsidR="00FB1B6E" w:rsidRPr="00871682">
          <w:rPr>
            <w:rStyle w:val="ac"/>
            <w:rFonts w:hint="eastAsia"/>
          </w:rPr>
          <w:t>（１）日常生活での介助・支援の有無</w:t>
        </w:r>
        <w:r w:rsidR="00FB1B6E">
          <w:rPr>
            <w:webHidden/>
          </w:rPr>
          <w:tab/>
        </w:r>
        <w:r w:rsidR="00FB1B6E">
          <w:rPr>
            <w:webHidden/>
          </w:rPr>
          <w:fldChar w:fldCharType="begin"/>
        </w:r>
        <w:r w:rsidR="00FB1B6E">
          <w:rPr>
            <w:webHidden/>
          </w:rPr>
          <w:instrText xml:space="preserve"> PAGEREF _Toc131018070 \h </w:instrText>
        </w:r>
        <w:r w:rsidR="00FB1B6E">
          <w:rPr>
            <w:webHidden/>
          </w:rPr>
        </w:r>
        <w:r w:rsidR="00FB1B6E">
          <w:rPr>
            <w:webHidden/>
          </w:rPr>
          <w:fldChar w:fldCharType="separate"/>
        </w:r>
        <w:r w:rsidR="002E657A">
          <w:rPr>
            <w:webHidden/>
          </w:rPr>
          <w:t>87</w:t>
        </w:r>
        <w:r w:rsidR="00FB1B6E">
          <w:rPr>
            <w:webHidden/>
          </w:rPr>
          <w:fldChar w:fldCharType="end"/>
        </w:r>
      </w:hyperlink>
    </w:p>
    <w:p w14:paraId="42593704" w14:textId="258B25F9" w:rsidR="00FB1B6E" w:rsidRDefault="00E5536F">
      <w:pPr>
        <w:pStyle w:val="36"/>
        <w:ind w:left="1100" w:hanging="660"/>
        <w:rPr>
          <w:rFonts w:asciiTheme="minorHAnsi" w:hAnsiTheme="minorHAnsi" w:cstheme="minorBidi"/>
          <w:sz w:val="21"/>
          <w:szCs w:val="22"/>
        </w:rPr>
      </w:pPr>
      <w:hyperlink w:anchor="_Toc131018071" w:history="1">
        <w:r w:rsidR="00FB1B6E" w:rsidRPr="00871682">
          <w:rPr>
            <w:rStyle w:val="ac"/>
            <w:rFonts w:hint="eastAsia"/>
          </w:rPr>
          <w:t>（２）主な介助・支援者</w:t>
        </w:r>
        <w:r w:rsidR="00FB1B6E">
          <w:rPr>
            <w:webHidden/>
          </w:rPr>
          <w:tab/>
        </w:r>
        <w:r w:rsidR="00FB1B6E">
          <w:rPr>
            <w:webHidden/>
          </w:rPr>
          <w:fldChar w:fldCharType="begin"/>
        </w:r>
        <w:r w:rsidR="00FB1B6E">
          <w:rPr>
            <w:webHidden/>
          </w:rPr>
          <w:instrText xml:space="preserve"> PAGEREF _Toc131018071 \h </w:instrText>
        </w:r>
        <w:r w:rsidR="00FB1B6E">
          <w:rPr>
            <w:webHidden/>
          </w:rPr>
        </w:r>
        <w:r w:rsidR="00FB1B6E">
          <w:rPr>
            <w:webHidden/>
          </w:rPr>
          <w:fldChar w:fldCharType="separate"/>
        </w:r>
        <w:r w:rsidR="002E657A">
          <w:rPr>
            <w:webHidden/>
          </w:rPr>
          <w:t>88</w:t>
        </w:r>
        <w:r w:rsidR="00FB1B6E">
          <w:rPr>
            <w:webHidden/>
          </w:rPr>
          <w:fldChar w:fldCharType="end"/>
        </w:r>
      </w:hyperlink>
    </w:p>
    <w:p w14:paraId="73A059E9" w14:textId="3DF64618" w:rsidR="00FB1B6E" w:rsidRDefault="00E5536F">
      <w:pPr>
        <w:pStyle w:val="36"/>
        <w:ind w:left="1100" w:hanging="660"/>
        <w:rPr>
          <w:rFonts w:asciiTheme="minorHAnsi" w:hAnsiTheme="minorHAnsi" w:cstheme="minorBidi"/>
          <w:sz w:val="21"/>
          <w:szCs w:val="22"/>
        </w:rPr>
      </w:pPr>
      <w:hyperlink w:anchor="_Toc131018072" w:history="1">
        <w:r w:rsidR="00FB1B6E" w:rsidRPr="00871682">
          <w:rPr>
            <w:rStyle w:val="ac"/>
            <w:rFonts w:hint="eastAsia"/>
          </w:rPr>
          <w:t>（３）主な介助・支援者不在の際の代理者</w:t>
        </w:r>
        <w:r w:rsidR="00FB1B6E">
          <w:rPr>
            <w:webHidden/>
          </w:rPr>
          <w:tab/>
        </w:r>
        <w:r w:rsidR="00FB1B6E">
          <w:rPr>
            <w:webHidden/>
          </w:rPr>
          <w:fldChar w:fldCharType="begin"/>
        </w:r>
        <w:r w:rsidR="00FB1B6E">
          <w:rPr>
            <w:webHidden/>
          </w:rPr>
          <w:instrText xml:space="preserve"> PAGEREF _Toc131018072 \h </w:instrText>
        </w:r>
        <w:r w:rsidR="00FB1B6E">
          <w:rPr>
            <w:webHidden/>
          </w:rPr>
        </w:r>
        <w:r w:rsidR="00FB1B6E">
          <w:rPr>
            <w:webHidden/>
          </w:rPr>
          <w:fldChar w:fldCharType="separate"/>
        </w:r>
        <w:r w:rsidR="002E657A">
          <w:rPr>
            <w:webHidden/>
          </w:rPr>
          <w:t>89</w:t>
        </w:r>
        <w:r w:rsidR="00FB1B6E">
          <w:rPr>
            <w:webHidden/>
          </w:rPr>
          <w:fldChar w:fldCharType="end"/>
        </w:r>
      </w:hyperlink>
    </w:p>
    <w:p w14:paraId="69A62818" w14:textId="10274140" w:rsidR="00FB1B6E" w:rsidRDefault="00E5536F">
      <w:pPr>
        <w:pStyle w:val="36"/>
        <w:ind w:left="1100" w:hanging="660"/>
        <w:rPr>
          <w:rFonts w:asciiTheme="minorHAnsi" w:hAnsiTheme="minorHAnsi" w:cstheme="minorBidi"/>
          <w:sz w:val="21"/>
          <w:szCs w:val="22"/>
        </w:rPr>
      </w:pPr>
      <w:hyperlink w:anchor="_Toc131018073" w:history="1">
        <w:r w:rsidR="00FB1B6E" w:rsidRPr="00871682">
          <w:rPr>
            <w:rStyle w:val="ac"/>
            <w:rFonts w:hint="eastAsia"/>
          </w:rPr>
          <w:t>（４）医療的ケアの必要性の有無</w:t>
        </w:r>
        <w:r w:rsidR="00FB1B6E">
          <w:rPr>
            <w:webHidden/>
          </w:rPr>
          <w:tab/>
        </w:r>
        <w:r w:rsidR="00FB1B6E">
          <w:rPr>
            <w:webHidden/>
          </w:rPr>
          <w:fldChar w:fldCharType="begin"/>
        </w:r>
        <w:r w:rsidR="00FB1B6E">
          <w:rPr>
            <w:webHidden/>
          </w:rPr>
          <w:instrText xml:space="preserve"> PAGEREF _Toc131018073 \h </w:instrText>
        </w:r>
        <w:r w:rsidR="00FB1B6E">
          <w:rPr>
            <w:webHidden/>
          </w:rPr>
        </w:r>
        <w:r w:rsidR="00FB1B6E">
          <w:rPr>
            <w:webHidden/>
          </w:rPr>
          <w:fldChar w:fldCharType="separate"/>
        </w:r>
        <w:r w:rsidR="002E657A">
          <w:rPr>
            <w:webHidden/>
          </w:rPr>
          <w:t>90</w:t>
        </w:r>
        <w:r w:rsidR="00FB1B6E">
          <w:rPr>
            <w:webHidden/>
          </w:rPr>
          <w:fldChar w:fldCharType="end"/>
        </w:r>
      </w:hyperlink>
    </w:p>
    <w:p w14:paraId="265D02A7" w14:textId="6993E1AC" w:rsidR="00FB1B6E" w:rsidRDefault="00E5536F">
      <w:pPr>
        <w:pStyle w:val="22"/>
        <w:rPr>
          <w:rFonts w:asciiTheme="minorHAnsi" w:hAnsiTheme="minorHAnsi" w:cstheme="minorBidi"/>
          <w:sz w:val="21"/>
        </w:rPr>
      </w:pPr>
      <w:hyperlink w:anchor="_Toc131018074" w:history="1">
        <w:r w:rsidR="00FB1B6E" w:rsidRPr="00871682">
          <w:rPr>
            <w:rStyle w:val="ac"/>
            <w:rFonts w:hint="eastAsia"/>
          </w:rPr>
          <w:t>４　相談や情報入手の状況について</w:t>
        </w:r>
        <w:r w:rsidR="00FB1B6E">
          <w:rPr>
            <w:webHidden/>
          </w:rPr>
          <w:tab/>
        </w:r>
        <w:r w:rsidR="00FB1B6E">
          <w:rPr>
            <w:webHidden/>
          </w:rPr>
          <w:fldChar w:fldCharType="begin"/>
        </w:r>
        <w:r w:rsidR="00FB1B6E">
          <w:rPr>
            <w:webHidden/>
          </w:rPr>
          <w:instrText xml:space="preserve"> PAGEREF _Toc131018074 \h </w:instrText>
        </w:r>
        <w:r w:rsidR="00FB1B6E">
          <w:rPr>
            <w:webHidden/>
          </w:rPr>
        </w:r>
        <w:r w:rsidR="00FB1B6E">
          <w:rPr>
            <w:webHidden/>
          </w:rPr>
          <w:fldChar w:fldCharType="separate"/>
        </w:r>
        <w:r w:rsidR="002E657A">
          <w:rPr>
            <w:webHidden/>
          </w:rPr>
          <w:t>91</w:t>
        </w:r>
        <w:r w:rsidR="00FB1B6E">
          <w:rPr>
            <w:webHidden/>
          </w:rPr>
          <w:fldChar w:fldCharType="end"/>
        </w:r>
      </w:hyperlink>
    </w:p>
    <w:p w14:paraId="593B83A7" w14:textId="27F9E9B8" w:rsidR="00FB1B6E" w:rsidRDefault="00E5536F">
      <w:pPr>
        <w:pStyle w:val="36"/>
        <w:ind w:left="1100" w:hanging="660"/>
        <w:rPr>
          <w:rFonts w:asciiTheme="minorHAnsi" w:hAnsiTheme="minorHAnsi" w:cstheme="minorBidi"/>
          <w:sz w:val="21"/>
          <w:szCs w:val="22"/>
        </w:rPr>
      </w:pPr>
      <w:hyperlink w:anchor="_Toc131018075" w:history="1">
        <w:r w:rsidR="00FB1B6E" w:rsidRPr="00871682">
          <w:rPr>
            <w:rStyle w:val="ac"/>
            <w:rFonts w:hint="eastAsia"/>
          </w:rPr>
          <w:t>（１）悩みや心配事の相談先</w:t>
        </w:r>
        <w:r w:rsidR="00FB1B6E">
          <w:rPr>
            <w:webHidden/>
          </w:rPr>
          <w:tab/>
        </w:r>
        <w:r w:rsidR="00FB1B6E">
          <w:rPr>
            <w:webHidden/>
          </w:rPr>
          <w:fldChar w:fldCharType="begin"/>
        </w:r>
        <w:r w:rsidR="00FB1B6E">
          <w:rPr>
            <w:webHidden/>
          </w:rPr>
          <w:instrText xml:space="preserve"> PAGEREF _Toc131018075 \h </w:instrText>
        </w:r>
        <w:r w:rsidR="00FB1B6E">
          <w:rPr>
            <w:webHidden/>
          </w:rPr>
        </w:r>
        <w:r w:rsidR="00FB1B6E">
          <w:rPr>
            <w:webHidden/>
          </w:rPr>
          <w:fldChar w:fldCharType="separate"/>
        </w:r>
        <w:r w:rsidR="002E657A">
          <w:rPr>
            <w:webHidden/>
          </w:rPr>
          <w:t>91</w:t>
        </w:r>
        <w:r w:rsidR="00FB1B6E">
          <w:rPr>
            <w:webHidden/>
          </w:rPr>
          <w:fldChar w:fldCharType="end"/>
        </w:r>
      </w:hyperlink>
    </w:p>
    <w:p w14:paraId="5B368657" w14:textId="312A1A21" w:rsidR="00FB1B6E" w:rsidRDefault="00E5536F">
      <w:pPr>
        <w:pStyle w:val="36"/>
        <w:ind w:left="1100" w:hanging="660"/>
        <w:rPr>
          <w:rFonts w:asciiTheme="minorHAnsi" w:hAnsiTheme="minorHAnsi" w:cstheme="minorBidi"/>
          <w:sz w:val="21"/>
          <w:szCs w:val="22"/>
        </w:rPr>
      </w:pPr>
      <w:hyperlink w:anchor="_Toc131018076" w:history="1">
        <w:r w:rsidR="00FB1B6E" w:rsidRPr="00871682">
          <w:rPr>
            <w:rStyle w:val="ac"/>
            <w:rFonts w:hint="eastAsia"/>
          </w:rPr>
          <w:t>（２）相談先の認知状況</w:t>
        </w:r>
        <w:r w:rsidR="00FB1B6E">
          <w:rPr>
            <w:webHidden/>
          </w:rPr>
          <w:tab/>
        </w:r>
        <w:r w:rsidR="00FB1B6E">
          <w:rPr>
            <w:webHidden/>
          </w:rPr>
          <w:fldChar w:fldCharType="begin"/>
        </w:r>
        <w:r w:rsidR="00FB1B6E">
          <w:rPr>
            <w:webHidden/>
          </w:rPr>
          <w:instrText xml:space="preserve"> PAGEREF _Toc131018076 \h </w:instrText>
        </w:r>
        <w:r w:rsidR="00FB1B6E">
          <w:rPr>
            <w:webHidden/>
          </w:rPr>
        </w:r>
        <w:r w:rsidR="00FB1B6E">
          <w:rPr>
            <w:webHidden/>
          </w:rPr>
          <w:fldChar w:fldCharType="separate"/>
        </w:r>
        <w:r w:rsidR="002E657A">
          <w:rPr>
            <w:webHidden/>
          </w:rPr>
          <w:t>92</w:t>
        </w:r>
        <w:r w:rsidR="00FB1B6E">
          <w:rPr>
            <w:webHidden/>
          </w:rPr>
          <w:fldChar w:fldCharType="end"/>
        </w:r>
      </w:hyperlink>
    </w:p>
    <w:p w14:paraId="55CCAE4A" w14:textId="2AC936E5" w:rsidR="00FB1B6E" w:rsidRDefault="00E5536F">
      <w:pPr>
        <w:pStyle w:val="36"/>
        <w:ind w:left="1100" w:hanging="660"/>
        <w:rPr>
          <w:rFonts w:asciiTheme="minorHAnsi" w:hAnsiTheme="minorHAnsi" w:cstheme="minorBidi"/>
          <w:sz w:val="21"/>
          <w:szCs w:val="22"/>
        </w:rPr>
      </w:pPr>
      <w:hyperlink w:anchor="_Toc131018077" w:history="1">
        <w:r w:rsidR="00FB1B6E" w:rsidRPr="00871682">
          <w:rPr>
            <w:rStyle w:val="ac"/>
            <w:rFonts w:hint="eastAsia"/>
          </w:rPr>
          <w:t>（３）気軽に相談するために必要なこと</w:t>
        </w:r>
        <w:r w:rsidR="00FB1B6E">
          <w:rPr>
            <w:webHidden/>
          </w:rPr>
          <w:tab/>
        </w:r>
        <w:r w:rsidR="00FB1B6E">
          <w:rPr>
            <w:webHidden/>
          </w:rPr>
          <w:fldChar w:fldCharType="begin"/>
        </w:r>
        <w:r w:rsidR="00FB1B6E">
          <w:rPr>
            <w:webHidden/>
          </w:rPr>
          <w:instrText xml:space="preserve"> PAGEREF _Toc131018077 \h </w:instrText>
        </w:r>
        <w:r w:rsidR="00FB1B6E">
          <w:rPr>
            <w:webHidden/>
          </w:rPr>
        </w:r>
        <w:r w:rsidR="00FB1B6E">
          <w:rPr>
            <w:webHidden/>
          </w:rPr>
          <w:fldChar w:fldCharType="separate"/>
        </w:r>
        <w:r w:rsidR="002E657A">
          <w:rPr>
            <w:webHidden/>
          </w:rPr>
          <w:t>93</w:t>
        </w:r>
        <w:r w:rsidR="00FB1B6E">
          <w:rPr>
            <w:webHidden/>
          </w:rPr>
          <w:fldChar w:fldCharType="end"/>
        </w:r>
      </w:hyperlink>
    </w:p>
    <w:p w14:paraId="2847424C" w14:textId="689A5E87" w:rsidR="00FB1B6E" w:rsidRDefault="00E5536F">
      <w:pPr>
        <w:pStyle w:val="36"/>
        <w:ind w:left="1100" w:hanging="660"/>
        <w:rPr>
          <w:rFonts w:asciiTheme="minorHAnsi" w:hAnsiTheme="minorHAnsi" w:cstheme="minorBidi"/>
          <w:sz w:val="21"/>
          <w:szCs w:val="22"/>
        </w:rPr>
      </w:pPr>
      <w:hyperlink w:anchor="_Toc131018078" w:history="1">
        <w:r w:rsidR="00FB1B6E" w:rsidRPr="00871682">
          <w:rPr>
            <w:rStyle w:val="ac"/>
            <w:rFonts w:hint="eastAsia"/>
          </w:rPr>
          <w:t>（４）障がい支援に関する情報の入手先</w:t>
        </w:r>
        <w:r w:rsidR="00FB1B6E">
          <w:rPr>
            <w:webHidden/>
          </w:rPr>
          <w:tab/>
        </w:r>
        <w:r w:rsidR="00FB1B6E">
          <w:rPr>
            <w:webHidden/>
          </w:rPr>
          <w:fldChar w:fldCharType="begin"/>
        </w:r>
        <w:r w:rsidR="00FB1B6E">
          <w:rPr>
            <w:webHidden/>
          </w:rPr>
          <w:instrText xml:space="preserve"> PAGEREF _Toc131018078 \h </w:instrText>
        </w:r>
        <w:r w:rsidR="00FB1B6E">
          <w:rPr>
            <w:webHidden/>
          </w:rPr>
        </w:r>
        <w:r w:rsidR="00FB1B6E">
          <w:rPr>
            <w:webHidden/>
          </w:rPr>
          <w:fldChar w:fldCharType="separate"/>
        </w:r>
        <w:r w:rsidR="002E657A">
          <w:rPr>
            <w:webHidden/>
          </w:rPr>
          <w:t>94</w:t>
        </w:r>
        <w:r w:rsidR="00FB1B6E">
          <w:rPr>
            <w:webHidden/>
          </w:rPr>
          <w:fldChar w:fldCharType="end"/>
        </w:r>
      </w:hyperlink>
    </w:p>
    <w:p w14:paraId="50C72949" w14:textId="1C03A7E9" w:rsidR="00FB1B6E" w:rsidRDefault="00E5536F">
      <w:pPr>
        <w:pStyle w:val="36"/>
        <w:ind w:left="1100" w:hanging="660"/>
        <w:rPr>
          <w:rFonts w:asciiTheme="minorHAnsi" w:hAnsiTheme="minorHAnsi" w:cstheme="minorBidi"/>
          <w:sz w:val="21"/>
          <w:szCs w:val="22"/>
        </w:rPr>
      </w:pPr>
      <w:hyperlink w:anchor="_Toc131018079" w:history="1">
        <w:r w:rsidR="00FB1B6E" w:rsidRPr="00871682">
          <w:rPr>
            <w:rStyle w:val="ac"/>
            <w:rFonts w:hint="eastAsia"/>
          </w:rPr>
          <w:t>（５）相談でのコミュニケーションや情報取得の際の困りごと</w:t>
        </w:r>
        <w:r w:rsidR="00FB1B6E">
          <w:rPr>
            <w:webHidden/>
          </w:rPr>
          <w:tab/>
        </w:r>
        <w:r w:rsidR="00FB1B6E">
          <w:rPr>
            <w:webHidden/>
          </w:rPr>
          <w:fldChar w:fldCharType="begin"/>
        </w:r>
        <w:r w:rsidR="00FB1B6E">
          <w:rPr>
            <w:webHidden/>
          </w:rPr>
          <w:instrText xml:space="preserve"> PAGEREF _Toc131018079 \h </w:instrText>
        </w:r>
        <w:r w:rsidR="00FB1B6E">
          <w:rPr>
            <w:webHidden/>
          </w:rPr>
        </w:r>
        <w:r w:rsidR="00FB1B6E">
          <w:rPr>
            <w:webHidden/>
          </w:rPr>
          <w:fldChar w:fldCharType="separate"/>
        </w:r>
        <w:r w:rsidR="002E657A">
          <w:rPr>
            <w:webHidden/>
          </w:rPr>
          <w:t>95</w:t>
        </w:r>
        <w:r w:rsidR="00FB1B6E">
          <w:rPr>
            <w:webHidden/>
          </w:rPr>
          <w:fldChar w:fldCharType="end"/>
        </w:r>
      </w:hyperlink>
    </w:p>
    <w:p w14:paraId="0387C0E5" w14:textId="59E09A91" w:rsidR="00FB1B6E" w:rsidRDefault="00E5536F">
      <w:pPr>
        <w:pStyle w:val="22"/>
        <w:rPr>
          <w:rFonts w:asciiTheme="minorHAnsi" w:hAnsiTheme="minorHAnsi" w:cstheme="minorBidi"/>
          <w:sz w:val="21"/>
        </w:rPr>
      </w:pPr>
      <w:hyperlink w:anchor="_Toc131018080" w:history="1">
        <w:r w:rsidR="00FB1B6E" w:rsidRPr="00871682">
          <w:rPr>
            <w:rStyle w:val="ac"/>
            <w:rFonts w:hint="eastAsia"/>
          </w:rPr>
          <w:t>５　障がい福祉サービスについて</w:t>
        </w:r>
        <w:r w:rsidR="00FB1B6E">
          <w:rPr>
            <w:webHidden/>
          </w:rPr>
          <w:tab/>
        </w:r>
        <w:r w:rsidR="00FB1B6E">
          <w:rPr>
            <w:webHidden/>
          </w:rPr>
          <w:fldChar w:fldCharType="begin"/>
        </w:r>
        <w:r w:rsidR="00FB1B6E">
          <w:rPr>
            <w:webHidden/>
          </w:rPr>
          <w:instrText xml:space="preserve"> PAGEREF _Toc131018080 \h </w:instrText>
        </w:r>
        <w:r w:rsidR="00FB1B6E">
          <w:rPr>
            <w:webHidden/>
          </w:rPr>
        </w:r>
        <w:r w:rsidR="00FB1B6E">
          <w:rPr>
            <w:webHidden/>
          </w:rPr>
          <w:fldChar w:fldCharType="separate"/>
        </w:r>
        <w:r w:rsidR="002E657A">
          <w:rPr>
            <w:webHidden/>
          </w:rPr>
          <w:t>96</w:t>
        </w:r>
        <w:r w:rsidR="00FB1B6E">
          <w:rPr>
            <w:webHidden/>
          </w:rPr>
          <w:fldChar w:fldCharType="end"/>
        </w:r>
      </w:hyperlink>
    </w:p>
    <w:p w14:paraId="09FFCFD6" w14:textId="6345B584" w:rsidR="00FB1B6E" w:rsidRDefault="00E5536F">
      <w:pPr>
        <w:pStyle w:val="36"/>
        <w:ind w:left="1100" w:hanging="660"/>
        <w:rPr>
          <w:rFonts w:asciiTheme="minorHAnsi" w:hAnsiTheme="minorHAnsi" w:cstheme="minorBidi"/>
          <w:sz w:val="21"/>
          <w:szCs w:val="22"/>
        </w:rPr>
      </w:pPr>
      <w:hyperlink w:anchor="_Toc131018081" w:history="1">
        <w:r w:rsidR="00FB1B6E" w:rsidRPr="00871682">
          <w:rPr>
            <w:rStyle w:val="ac"/>
            <w:rFonts w:hint="eastAsia"/>
          </w:rPr>
          <w:t>（１）障がい福祉サービスの利用の有無</w:t>
        </w:r>
        <w:r w:rsidR="00FB1B6E">
          <w:rPr>
            <w:webHidden/>
          </w:rPr>
          <w:tab/>
        </w:r>
        <w:r w:rsidR="00FB1B6E">
          <w:rPr>
            <w:webHidden/>
          </w:rPr>
          <w:fldChar w:fldCharType="begin"/>
        </w:r>
        <w:r w:rsidR="00FB1B6E">
          <w:rPr>
            <w:webHidden/>
          </w:rPr>
          <w:instrText xml:space="preserve"> PAGEREF _Toc131018081 \h </w:instrText>
        </w:r>
        <w:r w:rsidR="00FB1B6E">
          <w:rPr>
            <w:webHidden/>
          </w:rPr>
        </w:r>
        <w:r w:rsidR="00FB1B6E">
          <w:rPr>
            <w:webHidden/>
          </w:rPr>
          <w:fldChar w:fldCharType="separate"/>
        </w:r>
        <w:r w:rsidR="002E657A">
          <w:rPr>
            <w:webHidden/>
          </w:rPr>
          <w:t>96</w:t>
        </w:r>
        <w:r w:rsidR="00FB1B6E">
          <w:rPr>
            <w:webHidden/>
          </w:rPr>
          <w:fldChar w:fldCharType="end"/>
        </w:r>
      </w:hyperlink>
    </w:p>
    <w:p w14:paraId="35D4F286" w14:textId="46BCD891" w:rsidR="00FB1B6E" w:rsidRDefault="00E5536F">
      <w:pPr>
        <w:pStyle w:val="36"/>
        <w:ind w:left="1100" w:hanging="660"/>
        <w:rPr>
          <w:rFonts w:asciiTheme="minorHAnsi" w:hAnsiTheme="minorHAnsi" w:cstheme="minorBidi"/>
          <w:sz w:val="21"/>
          <w:szCs w:val="22"/>
        </w:rPr>
      </w:pPr>
      <w:hyperlink w:anchor="_Toc131018082" w:history="1">
        <w:r w:rsidR="00FB1B6E" w:rsidRPr="00871682">
          <w:rPr>
            <w:rStyle w:val="ac"/>
            <w:rFonts w:hint="eastAsia"/>
          </w:rPr>
          <w:t>（２）障がい福祉サービスが必要な状況</w:t>
        </w:r>
        <w:r w:rsidR="00FB1B6E">
          <w:rPr>
            <w:webHidden/>
          </w:rPr>
          <w:tab/>
        </w:r>
        <w:r w:rsidR="00FB1B6E">
          <w:rPr>
            <w:webHidden/>
          </w:rPr>
          <w:fldChar w:fldCharType="begin"/>
        </w:r>
        <w:r w:rsidR="00FB1B6E">
          <w:rPr>
            <w:webHidden/>
          </w:rPr>
          <w:instrText xml:space="preserve"> PAGEREF _Toc131018082 \h </w:instrText>
        </w:r>
        <w:r w:rsidR="00FB1B6E">
          <w:rPr>
            <w:webHidden/>
          </w:rPr>
        </w:r>
        <w:r w:rsidR="00FB1B6E">
          <w:rPr>
            <w:webHidden/>
          </w:rPr>
          <w:fldChar w:fldCharType="separate"/>
        </w:r>
        <w:r w:rsidR="002E657A">
          <w:rPr>
            <w:webHidden/>
          </w:rPr>
          <w:t>97</w:t>
        </w:r>
        <w:r w:rsidR="00FB1B6E">
          <w:rPr>
            <w:webHidden/>
          </w:rPr>
          <w:fldChar w:fldCharType="end"/>
        </w:r>
      </w:hyperlink>
    </w:p>
    <w:p w14:paraId="4568D7D8" w14:textId="3524041C" w:rsidR="00FB1B6E" w:rsidRDefault="00E5536F">
      <w:pPr>
        <w:pStyle w:val="36"/>
        <w:ind w:left="1100" w:hanging="660"/>
        <w:rPr>
          <w:rFonts w:asciiTheme="minorHAnsi" w:hAnsiTheme="minorHAnsi" w:cstheme="minorBidi"/>
          <w:sz w:val="21"/>
          <w:szCs w:val="22"/>
        </w:rPr>
      </w:pPr>
      <w:hyperlink w:anchor="_Toc131018083" w:history="1">
        <w:r w:rsidR="00FB1B6E" w:rsidRPr="00871682">
          <w:rPr>
            <w:rStyle w:val="ac"/>
            <w:rFonts w:hint="eastAsia"/>
          </w:rPr>
          <w:t>（３）相談支援事業所への相談経験</w:t>
        </w:r>
        <w:r w:rsidR="00FB1B6E">
          <w:rPr>
            <w:webHidden/>
          </w:rPr>
          <w:tab/>
        </w:r>
        <w:r w:rsidR="00FB1B6E">
          <w:rPr>
            <w:webHidden/>
          </w:rPr>
          <w:fldChar w:fldCharType="begin"/>
        </w:r>
        <w:r w:rsidR="00FB1B6E">
          <w:rPr>
            <w:webHidden/>
          </w:rPr>
          <w:instrText xml:space="preserve"> PAGEREF _Toc131018083 \h </w:instrText>
        </w:r>
        <w:r w:rsidR="00FB1B6E">
          <w:rPr>
            <w:webHidden/>
          </w:rPr>
        </w:r>
        <w:r w:rsidR="00FB1B6E">
          <w:rPr>
            <w:webHidden/>
          </w:rPr>
          <w:fldChar w:fldCharType="separate"/>
        </w:r>
        <w:r w:rsidR="002E657A">
          <w:rPr>
            <w:webHidden/>
          </w:rPr>
          <w:t>98</w:t>
        </w:r>
        <w:r w:rsidR="00FB1B6E">
          <w:rPr>
            <w:webHidden/>
          </w:rPr>
          <w:fldChar w:fldCharType="end"/>
        </w:r>
      </w:hyperlink>
    </w:p>
    <w:p w14:paraId="622D5927" w14:textId="445E8378" w:rsidR="00FB1B6E" w:rsidRDefault="00E5536F">
      <w:pPr>
        <w:pStyle w:val="36"/>
        <w:ind w:left="1100" w:hanging="660"/>
        <w:rPr>
          <w:rFonts w:asciiTheme="minorHAnsi" w:hAnsiTheme="minorHAnsi" w:cstheme="minorBidi"/>
          <w:sz w:val="21"/>
          <w:szCs w:val="22"/>
        </w:rPr>
      </w:pPr>
      <w:hyperlink w:anchor="_Toc131018084" w:history="1">
        <w:r w:rsidR="00FB1B6E" w:rsidRPr="00871682">
          <w:rPr>
            <w:rStyle w:val="ac"/>
            <w:rFonts w:hint="eastAsia"/>
          </w:rPr>
          <w:t>（４）サービス等利用計画の満足度</w:t>
        </w:r>
        <w:r w:rsidR="00FB1B6E">
          <w:rPr>
            <w:webHidden/>
          </w:rPr>
          <w:tab/>
        </w:r>
        <w:r w:rsidR="00FB1B6E">
          <w:rPr>
            <w:webHidden/>
          </w:rPr>
          <w:fldChar w:fldCharType="begin"/>
        </w:r>
        <w:r w:rsidR="00FB1B6E">
          <w:rPr>
            <w:webHidden/>
          </w:rPr>
          <w:instrText xml:space="preserve"> PAGEREF _Toc131018084 \h </w:instrText>
        </w:r>
        <w:r w:rsidR="00FB1B6E">
          <w:rPr>
            <w:webHidden/>
          </w:rPr>
        </w:r>
        <w:r w:rsidR="00FB1B6E">
          <w:rPr>
            <w:webHidden/>
          </w:rPr>
          <w:fldChar w:fldCharType="separate"/>
        </w:r>
        <w:r w:rsidR="002E657A">
          <w:rPr>
            <w:webHidden/>
          </w:rPr>
          <w:t>99</w:t>
        </w:r>
        <w:r w:rsidR="00FB1B6E">
          <w:rPr>
            <w:webHidden/>
          </w:rPr>
          <w:fldChar w:fldCharType="end"/>
        </w:r>
      </w:hyperlink>
    </w:p>
    <w:p w14:paraId="00C2054A" w14:textId="3A5C35B0" w:rsidR="00FB1B6E" w:rsidRDefault="00E5536F">
      <w:pPr>
        <w:pStyle w:val="36"/>
        <w:ind w:left="1100" w:hanging="660"/>
        <w:rPr>
          <w:rFonts w:asciiTheme="minorHAnsi" w:hAnsiTheme="minorHAnsi" w:cstheme="minorBidi"/>
          <w:sz w:val="21"/>
          <w:szCs w:val="22"/>
        </w:rPr>
      </w:pPr>
      <w:hyperlink w:anchor="_Toc131018085" w:history="1">
        <w:r w:rsidR="00FB1B6E" w:rsidRPr="00871682">
          <w:rPr>
            <w:rStyle w:val="ac"/>
            <w:rFonts w:hint="eastAsia"/>
          </w:rPr>
          <w:t>（５）相談支援事業所を利用していない理由</w:t>
        </w:r>
        <w:r w:rsidR="00FB1B6E">
          <w:rPr>
            <w:webHidden/>
          </w:rPr>
          <w:tab/>
        </w:r>
        <w:r w:rsidR="00FB1B6E">
          <w:rPr>
            <w:webHidden/>
          </w:rPr>
          <w:fldChar w:fldCharType="begin"/>
        </w:r>
        <w:r w:rsidR="00FB1B6E">
          <w:rPr>
            <w:webHidden/>
          </w:rPr>
          <w:instrText xml:space="preserve"> PAGEREF _Toc131018085 \h </w:instrText>
        </w:r>
        <w:r w:rsidR="00FB1B6E">
          <w:rPr>
            <w:webHidden/>
          </w:rPr>
        </w:r>
        <w:r w:rsidR="00FB1B6E">
          <w:rPr>
            <w:webHidden/>
          </w:rPr>
          <w:fldChar w:fldCharType="separate"/>
        </w:r>
        <w:r w:rsidR="002E657A">
          <w:rPr>
            <w:webHidden/>
          </w:rPr>
          <w:t>100</w:t>
        </w:r>
        <w:r w:rsidR="00FB1B6E">
          <w:rPr>
            <w:webHidden/>
          </w:rPr>
          <w:fldChar w:fldCharType="end"/>
        </w:r>
      </w:hyperlink>
    </w:p>
    <w:p w14:paraId="2E518C60" w14:textId="39C90897" w:rsidR="00FB1B6E" w:rsidRDefault="00E5536F">
      <w:pPr>
        <w:pStyle w:val="36"/>
        <w:ind w:left="1100" w:hanging="660"/>
        <w:rPr>
          <w:rFonts w:asciiTheme="minorHAnsi" w:hAnsiTheme="minorHAnsi" w:cstheme="minorBidi"/>
          <w:sz w:val="21"/>
          <w:szCs w:val="22"/>
        </w:rPr>
      </w:pPr>
      <w:hyperlink w:anchor="_Toc131018086" w:history="1">
        <w:r w:rsidR="00FB1B6E" w:rsidRPr="00871682">
          <w:rPr>
            <w:rStyle w:val="ac"/>
            <w:rFonts w:hint="eastAsia"/>
          </w:rPr>
          <w:t>（６）障がい福祉サービスの利用状況・利用意向</w:t>
        </w:r>
        <w:r w:rsidR="00FB1B6E">
          <w:rPr>
            <w:webHidden/>
          </w:rPr>
          <w:tab/>
        </w:r>
        <w:r w:rsidR="00FB1B6E">
          <w:rPr>
            <w:webHidden/>
          </w:rPr>
          <w:fldChar w:fldCharType="begin"/>
        </w:r>
        <w:r w:rsidR="00FB1B6E">
          <w:rPr>
            <w:webHidden/>
          </w:rPr>
          <w:instrText xml:space="preserve"> PAGEREF _Toc131018086 \h </w:instrText>
        </w:r>
        <w:r w:rsidR="00FB1B6E">
          <w:rPr>
            <w:webHidden/>
          </w:rPr>
        </w:r>
        <w:r w:rsidR="00FB1B6E">
          <w:rPr>
            <w:webHidden/>
          </w:rPr>
          <w:fldChar w:fldCharType="separate"/>
        </w:r>
        <w:r w:rsidR="002E657A">
          <w:rPr>
            <w:webHidden/>
          </w:rPr>
          <w:t>101</w:t>
        </w:r>
        <w:r w:rsidR="00FB1B6E">
          <w:rPr>
            <w:webHidden/>
          </w:rPr>
          <w:fldChar w:fldCharType="end"/>
        </w:r>
      </w:hyperlink>
    </w:p>
    <w:p w14:paraId="098303F7" w14:textId="79CCBC07" w:rsidR="00FB1B6E" w:rsidRDefault="00E5536F">
      <w:pPr>
        <w:pStyle w:val="22"/>
        <w:rPr>
          <w:rFonts w:asciiTheme="minorHAnsi" w:hAnsiTheme="minorHAnsi" w:cstheme="minorBidi"/>
          <w:sz w:val="21"/>
        </w:rPr>
      </w:pPr>
      <w:hyperlink w:anchor="_Toc131018087" w:history="1">
        <w:r w:rsidR="00FB1B6E" w:rsidRPr="00871682">
          <w:rPr>
            <w:rStyle w:val="ac"/>
            <w:rFonts w:hint="eastAsia"/>
          </w:rPr>
          <w:t>６　日中の過ごし方について</w:t>
        </w:r>
        <w:r w:rsidR="00FB1B6E">
          <w:rPr>
            <w:webHidden/>
          </w:rPr>
          <w:tab/>
        </w:r>
        <w:r w:rsidR="00FB1B6E">
          <w:rPr>
            <w:webHidden/>
          </w:rPr>
          <w:fldChar w:fldCharType="begin"/>
        </w:r>
        <w:r w:rsidR="00FB1B6E">
          <w:rPr>
            <w:webHidden/>
          </w:rPr>
          <w:instrText xml:space="preserve"> PAGEREF _Toc131018087 \h </w:instrText>
        </w:r>
        <w:r w:rsidR="00FB1B6E">
          <w:rPr>
            <w:webHidden/>
          </w:rPr>
        </w:r>
        <w:r w:rsidR="00FB1B6E">
          <w:rPr>
            <w:webHidden/>
          </w:rPr>
          <w:fldChar w:fldCharType="separate"/>
        </w:r>
        <w:r w:rsidR="002E657A">
          <w:rPr>
            <w:webHidden/>
          </w:rPr>
          <w:t>103</w:t>
        </w:r>
        <w:r w:rsidR="00FB1B6E">
          <w:rPr>
            <w:webHidden/>
          </w:rPr>
          <w:fldChar w:fldCharType="end"/>
        </w:r>
      </w:hyperlink>
    </w:p>
    <w:p w14:paraId="023BC57B" w14:textId="0F8680EF" w:rsidR="00FB1B6E" w:rsidRDefault="00E5536F">
      <w:pPr>
        <w:pStyle w:val="36"/>
        <w:ind w:left="1100" w:hanging="660"/>
        <w:rPr>
          <w:rFonts w:asciiTheme="minorHAnsi" w:hAnsiTheme="minorHAnsi" w:cstheme="minorBidi"/>
          <w:sz w:val="21"/>
          <w:szCs w:val="22"/>
        </w:rPr>
      </w:pPr>
      <w:hyperlink w:anchor="_Toc131018088" w:history="1">
        <w:r w:rsidR="00FB1B6E" w:rsidRPr="00871682">
          <w:rPr>
            <w:rStyle w:val="ac"/>
            <w:rFonts w:hint="eastAsia"/>
          </w:rPr>
          <w:t>（１）平日の日中の過ごし方</w:t>
        </w:r>
        <w:r w:rsidR="00FB1B6E">
          <w:rPr>
            <w:webHidden/>
          </w:rPr>
          <w:tab/>
        </w:r>
        <w:r w:rsidR="00FB1B6E">
          <w:rPr>
            <w:webHidden/>
          </w:rPr>
          <w:fldChar w:fldCharType="begin"/>
        </w:r>
        <w:r w:rsidR="00FB1B6E">
          <w:rPr>
            <w:webHidden/>
          </w:rPr>
          <w:instrText xml:space="preserve"> PAGEREF _Toc131018088 \h </w:instrText>
        </w:r>
        <w:r w:rsidR="00FB1B6E">
          <w:rPr>
            <w:webHidden/>
          </w:rPr>
        </w:r>
        <w:r w:rsidR="00FB1B6E">
          <w:rPr>
            <w:webHidden/>
          </w:rPr>
          <w:fldChar w:fldCharType="separate"/>
        </w:r>
        <w:r w:rsidR="002E657A">
          <w:rPr>
            <w:webHidden/>
          </w:rPr>
          <w:t>103</w:t>
        </w:r>
        <w:r w:rsidR="00FB1B6E">
          <w:rPr>
            <w:webHidden/>
          </w:rPr>
          <w:fldChar w:fldCharType="end"/>
        </w:r>
      </w:hyperlink>
    </w:p>
    <w:p w14:paraId="4A13B7FE" w14:textId="2C0BF3EA" w:rsidR="00FB1B6E" w:rsidRDefault="00E5536F">
      <w:pPr>
        <w:pStyle w:val="36"/>
        <w:ind w:left="1100" w:hanging="660"/>
        <w:rPr>
          <w:rFonts w:asciiTheme="minorHAnsi" w:hAnsiTheme="minorHAnsi" w:cstheme="minorBidi"/>
          <w:sz w:val="21"/>
          <w:szCs w:val="22"/>
        </w:rPr>
      </w:pPr>
      <w:hyperlink w:anchor="_Toc131018089" w:history="1">
        <w:r w:rsidR="00FB1B6E" w:rsidRPr="00871682">
          <w:rPr>
            <w:rStyle w:val="ac"/>
            <w:rFonts w:hint="eastAsia"/>
          </w:rPr>
          <w:t>（２）園や学校生活での困りごと</w:t>
        </w:r>
        <w:r w:rsidR="00FB1B6E">
          <w:rPr>
            <w:webHidden/>
          </w:rPr>
          <w:tab/>
        </w:r>
        <w:r w:rsidR="00FB1B6E">
          <w:rPr>
            <w:webHidden/>
          </w:rPr>
          <w:fldChar w:fldCharType="begin"/>
        </w:r>
        <w:r w:rsidR="00FB1B6E">
          <w:rPr>
            <w:webHidden/>
          </w:rPr>
          <w:instrText xml:space="preserve"> PAGEREF _Toc131018089 \h </w:instrText>
        </w:r>
        <w:r w:rsidR="00FB1B6E">
          <w:rPr>
            <w:webHidden/>
          </w:rPr>
        </w:r>
        <w:r w:rsidR="00FB1B6E">
          <w:rPr>
            <w:webHidden/>
          </w:rPr>
          <w:fldChar w:fldCharType="separate"/>
        </w:r>
        <w:r w:rsidR="002E657A">
          <w:rPr>
            <w:webHidden/>
          </w:rPr>
          <w:t>104</w:t>
        </w:r>
        <w:r w:rsidR="00FB1B6E">
          <w:rPr>
            <w:webHidden/>
          </w:rPr>
          <w:fldChar w:fldCharType="end"/>
        </w:r>
      </w:hyperlink>
    </w:p>
    <w:p w14:paraId="71866539" w14:textId="4A6B226A" w:rsidR="00FB1B6E" w:rsidRDefault="00E5536F">
      <w:pPr>
        <w:pStyle w:val="36"/>
        <w:ind w:left="1100" w:hanging="660"/>
        <w:rPr>
          <w:rFonts w:asciiTheme="minorHAnsi" w:hAnsiTheme="minorHAnsi" w:cstheme="minorBidi"/>
          <w:sz w:val="21"/>
          <w:szCs w:val="22"/>
        </w:rPr>
      </w:pPr>
      <w:hyperlink w:anchor="_Toc131018090" w:history="1">
        <w:r w:rsidR="00FB1B6E" w:rsidRPr="00871682">
          <w:rPr>
            <w:rStyle w:val="ac"/>
            <w:rFonts w:hint="eastAsia"/>
          </w:rPr>
          <w:t>（３）学校教育に望むこと</w:t>
        </w:r>
        <w:r w:rsidR="00FB1B6E">
          <w:rPr>
            <w:webHidden/>
          </w:rPr>
          <w:tab/>
        </w:r>
        <w:r w:rsidR="00FB1B6E">
          <w:rPr>
            <w:webHidden/>
          </w:rPr>
          <w:fldChar w:fldCharType="begin"/>
        </w:r>
        <w:r w:rsidR="00FB1B6E">
          <w:rPr>
            <w:webHidden/>
          </w:rPr>
          <w:instrText xml:space="preserve"> PAGEREF _Toc131018090 \h </w:instrText>
        </w:r>
        <w:r w:rsidR="00FB1B6E">
          <w:rPr>
            <w:webHidden/>
          </w:rPr>
        </w:r>
        <w:r w:rsidR="00FB1B6E">
          <w:rPr>
            <w:webHidden/>
          </w:rPr>
          <w:fldChar w:fldCharType="separate"/>
        </w:r>
        <w:r w:rsidR="002E657A">
          <w:rPr>
            <w:webHidden/>
          </w:rPr>
          <w:t>105</w:t>
        </w:r>
        <w:r w:rsidR="00FB1B6E">
          <w:rPr>
            <w:webHidden/>
          </w:rPr>
          <w:fldChar w:fldCharType="end"/>
        </w:r>
      </w:hyperlink>
    </w:p>
    <w:p w14:paraId="4BE641FA" w14:textId="1AB8DC61" w:rsidR="00FB1B6E" w:rsidRDefault="00E5536F">
      <w:pPr>
        <w:pStyle w:val="36"/>
        <w:ind w:left="1100" w:hanging="660"/>
        <w:rPr>
          <w:rFonts w:asciiTheme="minorHAnsi" w:hAnsiTheme="minorHAnsi" w:cstheme="minorBidi"/>
          <w:sz w:val="21"/>
          <w:szCs w:val="22"/>
        </w:rPr>
      </w:pPr>
      <w:hyperlink w:anchor="_Toc131018091" w:history="1">
        <w:r w:rsidR="00FB1B6E" w:rsidRPr="00871682">
          <w:rPr>
            <w:rStyle w:val="ac"/>
            <w:rFonts w:hint="eastAsia"/>
          </w:rPr>
          <w:t>（４）今後３年以内に希望する暮らし</w:t>
        </w:r>
        <w:r w:rsidR="00FB1B6E">
          <w:rPr>
            <w:webHidden/>
          </w:rPr>
          <w:tab/>
        </w:r>
        <w:r w:rsidR="00FB1B6E">
          <w:rPr>
            <w:webHidden/>
          </w:rPr>
          <w:fldChar w:fldCharType="begin"/>
        </w:r>
        <w:r w:rsidR="00FB1B6E">
          <w:rPr>
            <w:webHidden/>
          </w:rPr>
          <w:instrText xml:space="preserve"> PAGEREF _Toc131018091 \h </w:instrText>
        </w:r>
        <w:r w:rsidR="00FB1B6E">
          <w:rPr>
            <w:webHidden/>
          </w:rPr>
        </w:r>
        <w:r w:rsidR="00FB1B6E">
          <w:rPr>
            <w:webHidden/>
          </w:rPr>
          <w:fldChar w:fldCharType="separate"/>
        </w:r>
        <w:r w:rsidR="002E657A">
          <w:rPr>
            <w:webHidden/>
          </w:rPr>
          <w:t>106</w:t>
        </w:r>
        <w:r w:rsidR="00FB1B6E">
          <w:rPr>
            <w:webHidden/>
          </w:rPr>
          <w:fldChar w:fldCharType="end"/>
        </w:r>
      </w:hyperlink>
    </w:p>
    <w:p w14:paraId="5B7E00D7" w14:textId="1BD00043" w:rsidR="00FB1B6E" w:rsidRDefault="00E5536F">
      <w:pPr>
        <w:pStyle w:val="36"/>
        <w:ind w:left="1100" w:hanging="660"/>
        <w:rPr>
          <w:rFonts w:asciiTheme="minorHAnsi" w:hAnsiTheme="minorHAnsi" w:cstheme="minorBidi"/>
          <w:sz w:val="21"/>
          <w:szCs w:val="22"/>
        </w:rPr>
      </w:pPr>
      <w:hyperlink w:anchor="_Toc131018092" w:history="1">
        <w:r w:rsidR="00FB1B6E" w:rsidRPr="00871682">
          <w:rPr>
            <w:rStyle w:val="ac"/>
            <w:rFonts w:hint="eastAsia"/>
          </w:rPr>
          <w:t>（５）希望する暮らしのために必要な支援</w:t>
        </w:r>
        <w:r w:rsidR="00FB1B6E">
          <w:rPr>
            <w:webHidden/>
          </w:rPr>
          <w:tab/>
        </w:r>
        <w:r w:rsidR="00FB1B6E">
          <w:rPr>
            <w:webHidden/>
          </w:rPr>
          <w:fldChar w:fldCharType="begin"/>
        </w:r>
        <w:r w:rsidR="00FB1B6E">
          <w:rPr>
            <w:webHidden/>
          </w:rPr>
          <w:instrText xml:space="preserve"> PAGEREF _Toc131018092 \h </w:instrText>
        </w:r>
        <w:r w:rsidR="00FB1B6E">
          <w:rPr>
            <w:webHidden/>
          </w:rPr>
        </w:r>
        <w:r w:rsidR="00FB1B6E">
          <w:rPr>
            <w:webHidden/>
          </w:rPr>
          <w:fldChar w:fldCharType="separate"/>
        </w:r>
        <w:r w:rsidR="002E657A">
          <w:rPr>
            <w:webHidden/>
          </w:rPr>
          <w:t>107</w:t>
        </w:r>
        <w:r w:rsidR="00FB1B6E">
          <w:rPr>
            <w:webHidden/>
          </w:rPr>
          <w:fldChar w:fldCharType="end"/>
        </w:r>
      </w:hyperlink>
    </w:p>
    <w:p w14:paraId="0BF31CF6" w14:textId="3BC0CA96" w:rsidR="00FB1B6E" w:rsidRDefault="00E5536F">
      <w:pPr>
        <w:pStyle w:val="22"/>
        <w:rPr>
          <w:rFonts w:asciiTheme="minorHAnsi" w:hAnsiTheme="minorHAnsi" w:cstheme="minorBidi"/>
          <w:sz w:val="21"/>
        </w:rPr>
      </w:pPr>
      <w:hyperlink w:anchor="_Toc131018093" w:history="1">
        <w:r w:rsidR="00FB1B6E" w:rsidRPr="00871682">
          <w:rPr>
            <w:rStyle w:val="ac"/>
            <w:rFonts w:hint="eastAsia"/>
          </w:rPr>
          <w:t>７　就労の状況について</w:t>
        </w:r>
        <w:r w:rsidR="00FB1B6E">
          <w:rPr>
            <w:webHidden/>
          </w:rPr>
          <w:tab/>
        </w:r>
        <w:r w:rsidR="00FB1B6E">
          <w:rPr>
            <w:webHidden/>
          </w:rPr>
          <w:fldChar w:fldCharType="begin"/>
        </w:r>
        <w:r w:rsidR="00FB1B6E">
          <w:rPr>
            <w:webHidden/>
          </w:rPr>
          <w:instrText xml:space="preserve"> PAGEREF _Toc131018093 \h </w:instrText>
        </w:r>
        <w:r w:rsidR="00FB1B6E">
          <w:rPr>
            <w:webHidden/>
          </w:rPr>
        </w:r>
        <w:r w:rsidR="00FB1B6E">
          <w:rPr>
            <w:webHidden/>
          </w:rPr>
          <w:fldChar w:fldCharType="separate"/>
        </w:r>
        <w:r w:rsidR="002E657A">
          <w:rPr>
            <w:webHidden/>
          </w:rPr>
          <w:t>108</w:t>
        </w:r>
        <w:r w:rsidR="00FB1B6E">
          <w:rPr>
            <w:webHidden/>
          </w:rPr>
          <w:fldChar w:fldCharType="end"/>
        </w:r>
      </w:hyperlink>
    </w:p>
    <w:p w14:paraId="08AACF94" w14:textId="29639E03" w:rsidR="00FB1B6E" w:rsidRDefault="00E5536F">
      <w:pPr>
        <w:pStyle w:val="36"/>
        <w:ind w:left="1100" w:hanging="660"/>
        <w:rPr>
          <w:rFonts w:asciiTheme="minorHAnsi" w:hAnsiTheme="minorHAnsi" w:cstheme="minorBidi"/>
          <w:sz w:val="21"/>
          <w:szCs w:val="22"/>
        </w:rPr>
      </w:pPr>
      <w:hyperlink w:anchor="_Toc131018094" w:history="1">
        <w:r w:rsidR="00FB1B6E" w:rsidRPr="00871682">
          <w:rPr>
            <w:rStyle w:val="ac"/>
            <w:rFonts w:hint="eastAsia"/>
          </w:rPr>
          <w:t>（１）障がいのある人の就労支援として必要なこと</w:t>
        </w:r>
        <w:r w:rsidR="00FB1B6E">
          <w:rPr>
            <w:webHidden/>
          </w:rPr>
          <w:tab/>
        </w:r>
        <w:r w:rsidR="00FB1B6E">
          <w:rPr>
            <w:webHidden/>
          </w:rPr>
          <w:fldChar w:fldCharType="begin"/>
        </w:r>
        <w:r w:rsidR="00FB1B6E">
          <w:rPr>
            <w:webHidden/>
          </w:rPr>
          <w:instrText xml:space="preserve"> PAGEREF _Toc131018094 \h </w:instrText>
        </w:r>
        <w:r w:rsidR="00FB1B6E">
          <w:rPr>
            <w:webHidden/>
          </w:rPr>
        </w:r>
        <w:r w:rsidR="00FB1B6E">
          <w:rPr>
            <w:webHidden/>
          </w:rPr>
          <w:fldChar w:fldCharType="separate"/>
        </w:r>
        <w:r w:rsidR="002E657A">
          <w:rPr>
            <w:webHidden/>
          </w:rPr>
          <w:t>108</w:t>
        </w:r>
        <w:r w:rsidR="00FB1B6E">
          <w:rPr>
            <w:webHidden/>
          </w:rPr>
          <w:fldChar w:fldCharType="end"/>
        </w:r>
      </w:hyperlink>
    </w:p>
    <w:p w14:paraId="1BEA1BD0" w14:textId="523EC7C2" w:rsidR="00FB1B6E" w:rsidRDefault="00E5536F">
      <w:pPr>
        <w:pStyle w:val="22"/>
        <w:rPr>
          <w:rFonts w:asciiTheme="minorHAnsi" w:hAnsiTheme="minorHAnsi" w:cstheme="minorBidi"/>
          <w:sz w:val="21"/>
        </w:rPr>
      </w:pPr>
      <w:hyperlink w:anchor="_Toc131018095" w:history="1">
        <w:r w:rsidR="00FB1B6E" w:rsidRPr="00871682">
          <w:rPr>
            <w:rStyle w:val="ac"/>
            <w:rFonts w:hint="eastAsia"/>
          </w:rPr>
          <w:t>８　外出や余暇の過ごし方について</w:t>
        </w:r>
        <w:r w:rsidR="00FB1B6E">
          <w:rPr>
            <w:webHidden/>
          </w:rPr>
          <w:tab/>
        </w:r>
        <w:r w:rsidR="00FB1B6E">
          <w:rPr>
            <w:webHidden/>
          </w:rPr>
          <w:fldChar w:fldCharType="begin"/>
        </w:r>
        <w:r w:rsidR="00FB1B6E">
          <w:rPr>
            <w:webHidden/>
          </w:rPr>
          <w:instrText xml:space="preserve"> PAGEREF _Toc131018095 \h </w:instrText>
        </w:r>
        <w:r w:rsidR="00FB1B6E">
          <w:rPr>
            <w:webHidden/>
          </w:rPr>
        </w:r>
        <w:r w:rsidR="00FB1B6E">
          <w:rPr>
            <w:webHidden/>
          </w:rPr>
          <w:fldChar w:fldCharType="separate"/>
        </w:r>
        <w:r w:rsidR="002E657A">
          <w:rPr>
            <w:webHidden/>
          </w:rPr>
          <w:t>109</w:t>
        </w:r>
        <w:r w:rsidR="00FB1B6E">
          <w:rPr>
            <w:webHidden/>
          </w:rPr>
          <w:fldChar w:fldCharType="end"/>
        </w:r>
      </w:hyperlink>
    </w:p>
    <w:p w14:paraId="7F39B321" w14:textId="171DF546" w:rsidR="00FB1B6E" w:rsidRDefault="00E5536F">
      <w:pPr>
        <w:pStyle w:val="36"/>
        <w:ind w:left="1100" w:hanging="660"/>
        <w:rPr>
          <w:rFonts w:asciiTheme="minorHAnsi" w:hAnsiTheme="minorHAnsi" w:cstheme="minorBidi"/>
          <w:sz w:val="21"/>
          <w:szCs w:val="22"/>
        </w:rPr>
      </w:pPr>
      <w:hyperlink w:anchor="_Toc131018096" w:history="1">
        <w:r w:rsidR="00FB1B6E" w:rsidRPr="00871682">
          <w:rPr>
            <w:rStyle w:val="ac"/>
            <w:rFonts w:hint="eastAsia"/>
          </w:rPr>
          <w:t>（１）１週間の外出頻度</w:t>
        </w:r>
        <w:r w:rsidR="00FB1B6E">
          <w:rPr>
            <w:webHidden/>
          </w:rPr>
          <w:tab/>
        </w:r>
        <w:r w:rsidR="00FB1B6E">
          <w:rPr>
            <w:webHidden/>
          </w:rPr>
          <w:fldChar w:fldCharType="begin"/>
        </w:r>
        <w:r w:rsidR="00FB1B6E">
          <w:rPr>
            <w:webHidden/>
          </w:rPr>
          <w:instrText xml:space="preserve"> PAGEREF _Toc131018096 \h </w:instrText>
        </w:r>
        <w:r w:rsidR="00FB1B6E">
          <w:rPr>
            <w:webHidden/>
          </w:rPr>
        </w:r>
        <w:r w:rsidR="00FB1B6E">
          <w:rPr>
            <w:webHidden/>
          </w:rPr>
          <w:fldChar w:fldCharType="separate"/>
        </w:r>
        <w:r w:rsidR="002E657A">
          <w:rPr>
            <w:webHidden/>
          </w:rPr>
          <w:t>109</w:t>
        </w:r>
        <w:r w:rsidR="00FB1B6E">
          <w:rPr>
            <w:webHidden/>
          </w:rPr>
          <w:fldChar w:fldCharType="end"/>
        </w:r>
      </w:hyperlink>
    </w:p>
    <w:p w14:paraId="6399FE82" w14:textId="74C61012" w:rsidR="00FB1B6E" w:rsidRDefault="00E5536F">
      <w:pPr>
        <w:pStyle w:val="36"/>
        <w:ind w:left="1100" w:hanging="660"/>
        <w:rPr>
          <w:rFonts w:asciiTheme="minorHAnsi" w:hAnsiTheme="minorHAnsi" w:cstheme="minorBidi"/>
          <w:sz w:val="21"/>
          <w:szCs w:val="22"/>
        </w:rPr>
      </w:pPr>
      <w:hyperlink w:anchor="_Toc131018097" w:history="1">
        <w:r w:rsidR="00FB1B6E" w:rsidRPr="00871682">
          <w:rPr>
            <w:rStyle w:val="ac"/>
            <w:rFonts w:hint="eastAsia"/>
          </w:rPr>
          <w:t>（２）外出する際の主な同伴者</w:t>
        </w:r>
        <w:r w:rsidR="00FB1B6E">
          <w:rPr>
            <w:webHidden/>
          </w:rPr>
          <w:tab/>
        </w:r>
        <w:r w:rsidR="00FB1B6E">
          <w:rPr>
            <w:webHidden/>
          </w:rPr>
          <w:fldChar w:fldCharType="begin"/>
        </w:r>
        <w:r w:rsidR="00FB1B6E">
          <w:rPr>
            <w:webHidden/>
          </w:rPr>
          <w:instrText xml:space="preserve"> PAGEREF _Toc131018097 \h </w:instrText>
        </w:r>
        <w:r w:rsidR="00FB1B6E">
          <w:rPr>
            <w:webHidden/>
          </w:rPr>
        </w:r>
        <w:r w:rsidR="00FB1B6E">
          <w:rPr>
            <w:webHidden/>
          </w:rPr>
          <w:fldChar w:fldCharType="separate"/>
        </w:r>
        <w:r w:rsidR="002E657A">
          <w:rPr>
            <w:webHidden/>
          </w:rPr>
          <w:t>110</w:t>
        </w:r>
        <w:r w:rsidR="00FB1B6E">
          <w:rPr>
            <w:webHidden/>
          </w:rPr>
          <w:fldChar w:fldCharType="end"/>
        </w:r>
      </w:hyperlink>
    </w:p>
    <w:p w14:paraId="25C5B571" w14:textId="199C32D0" w:rsidR="00FB1B6E" w:rsidRDefault="00E5536F">
      <w:pPr>
        <w:pStyle w:val="36"/>
        <w:ind w:left="1100" w:hanging="660"/>
        <w:rPr>
          <w:rFonts w:asciiTheme="minorHAnsi" w:hAnsiTheme="minorHAnsi" w:cstheme="minorBidi"/>
          <w:sz w:val="21"/>
          <w:szCs w:val="22"/>
        </w:rPr>
      </w:pPr>
      <w:hyperlink w:anchor="_Toc131018098" w:history="1">
        <w:r w:rsidR="00FB1B6E" w:rsidRPr="00871682">
          <w:rPr>
            <w:rStyle w:val="ac"/>
            <w:rFonts w:hint="eastAsia"/>
          </w:rPr>
          <w:t>（３）一人で外出できない場合の外出手段</w:t>
        </w:r>
        <w:r w:rsidR="00FB1B6E">
          <w:rPr>
            <w:webHidden/>
          </w:rPr>
          <w:tab/>
        </w:r>
        <w:r w:rsidR="00FB1B6E">
          <w:rPr>
            <w:webHidden/>
          </w:rPr>
          <w:fldChar w:fldCharType="begin"/>
        </w:r>
        <w:r w:rsidR="00FB1B6E">
          <w:rPr>
            <w:webHidden/>
          </w:rPr>
          <w:instrText xml:space="preserve"> PAGEREF _Toc131018098 \h </w:instrText>
        </w:r>
        <w:r w:rsidR="00FB1B6E">
          <w:rPr>
            <w:webHidden/>
          </w:rPr>
        </w:r>
        <w:r w:rsidR="00FB1B6E">
          <w:rPr>
            <w:webHidden/>
          </w:rPr>
          <w:fldChar w:fldCharType="separate"/>
        </w:r>
        <w:r w:rsidR="002E657A">
          <w:rPr>
            <w:webHidden/>
          </w:rPr>
          <w:t>111</w:t>
        </w:r>
        <w:r w:rsidR="00FB1B6E">
          <w:rPr>
            <w:webHidden/>
          </w:rPr>
          <w:fldChar w:fldCharType="end"/>
        </w:r>
      </w:hyperlink>
    </w:p>
    <w:p w14:paraId="2CCE7F54" w14:textId="3A06FAE3" w:rsidR="00FB1B6E" w:rsidRDefault="00E5536F">
      <w:pPr>
        <w:pStyle w:val="36"/>
        <w:ind w:left="1100" w:hanging="660"/>
        <w:rPr>
          <w:rFonts w:asciiTheme="minorHAnsi" w:hAnsiTheme="minorHAnsi" w:cstheme="minorBidi"/>
          <w:sz w:val="21"/>
          <w:szCs w:val="22"/>
        </w:rPr>
      </w:pPr>
      <w:hyperlink w:anchor="_Toc131018099" w:history="1">
        <w:r w:rsidR="00FB1B6E" w:rsidRPr="00871682">
          <w:rPr>
            <w:rStyle w:val="ac"/>
            <w:rFonts w:hint="eastAsia"/>
          </w:rPr>
          <w:t>（４）外出する目的</w:t>
        </w:r>
        <w:r w:rsidR="00FB1B6E">
          <w:rPr>
            <w:webHidden/>
          </w:rPr>
          <w:tab/>
        </w:r>
        <w:r w:rsidR="00FB1B6E">
          <w:rPr>
            <w:webHidden/>
          </w:rPr>
          <w:fldChar w:fldCharType="begin"/>
        </w:r>
        <w:r w:rsidR="00FB1B6E">
          <w:rPr>
            <w:webHidden/>
          </w:rPr>
          <w:instrText xml:space="preserve"> PAGEREF _Toc131018099 \h </w:instrText>
        </w:r>
        <w:r w:rsidR="00FB1B6E">
          <w:rPr>
            <w:webHidden/>
          </w:rPr>
        </w:r>
        <w:r w:rsidR="00FB1B6E">
          <w:rPr>
            <w:webHidden/>
          </w:rPr>
          <w:fldChar w:fldCharType="separate"/>
        </w:r>
        <w:r w:rsidR="002E657A">
          <w:rPr>
            <w:webHidden/>
          </w:rPr>
          <w:t>112</w:t>
        </w:r>
        <w:r w:rsidR="00FB1B6E">
          <w:rPr>
            <w:webHidden/>
          </w:rPr>
          <w:fldChar w:fldCharType="end"/>
        </w:r>
      </w:hyperlink>
    </w:p>
    <w:p w14:paraId="08F773BD" w14:textId="2D5BA3C9" w:rsidR="00FB1B6E" w:rsidRDefault="00E5536F">
      <w:pPr>
        <w:pStyle w:val="36"/>
        <w:ind w:left="1100" w:hanging="660"/>
        <w:rPr>
          <w:rFonts w:asciiTheme="minorHAnsi" w:hAnsiTheme="minorHAnsi" w:cstheme="minorBidi"/>
          <w:sz w:val="21"/>
          <w:szCs w:val="22"/>
        </w:rPr>
      </w:pPr>
      <w:hyperlink w:anchor="_Toc131018100" w:history="1">
        <w:r w:rsidR="00FB1B6E" w:rsidRPr="00871682">
          <w:rPr>
            <w:rStyle w:val="ac"/>
            <w:rFonts w:hint="eastAsia"/>
          </w:rPr>
          <w:t>（５）外出の際の困りごと</w:t>
        </w:r>
        <w:r w:rsidR="00FB1B6E">
          <w:rPr>
            <w:webHidden/>
          </w:rPr>
          <w:tab/>
        </w:r>
        <w:r w:rsidR="00FB1B6E">
          <w:rPr>
            <w:webHidden/>
          </w:rPr>
          <w:fldChar w:fldCharType="begin"/>
        </w:r>
        <w:r w:rsidR="00FB1B6E">
          <w:rPr>
            <w:webHidden/>
          </w:rPr>
          <w:instrText xml:space="preserve"> PAGEREF _Toc131018100 \h </w:instrText>
        </w:r>
        <w:r w:rsidR="00FB1B6E">
          <w:rPr>
            <w:webHidden/>
          </w:rPr>
        </w:r>
        <w:r w:rsidR="00FB1B6E">
          <w:rPr>
            <w:webHidden/>
          </w:rPr>
          <w:fldChar w:fldCharType="separate"/>
        </w:r>
        <w:r w:rsidR="002E657A">
          <w:rPr>
            <w:webHidden/>
          </w:rPr>
          <w:t>113</w:t>
        </w:r>
        <w:r w:rsidR="00FB1B6E">
          <w:rPr>
            <w:webHidden/>
          </w:rPr>
          <w:fldChar w:fldCharType="end"/>
        </w:r>
      </w:hyperlink>
    </w:p>
    <w:p w14:paraId="181FD24F" w14:textId="3721136E" w:rsidR="00FB1B6E" w:rsidRDefault="00E5536F">
      <w:pPr>
        <w:pStyle w:val="36"/>
        <w:ind w:left="1100" w:hanging="660"/>
        <w:rPr>
          <w:rFonts w:asciiTheme="minorHAnsi" w:hAnsiTheme="minorHAnsi" w:cstheme="minorBidi"/>
          <w:sz w:val="21"/>
          <w:szCs w:val="22"/>
        </w:rPr>
      </w:pPr>
      <w:hyperlink w:anchor="_Toc131018101" w:history="1">
        <w:r w:rsidR="00FB1B6E" w:rsidRPr="00871682">
          <w:rPr>
            <w:rStyle w:val="ac"/>
            <w:rFonts w:hint="eastAsia"/>
          </w:rPr>
          <w:t>（６）地域の人との交流</w:t>
        </w:r>
        <w:r w:rsidR="00FB1B6E">
          <w:rPr>
            <w:webHidden/>
          </w:rPr>
          <w:tab/>
        </w:r>
        <w:r w:rsidR="00FB1B6E">
          <w:rPr>
            <w:webHidden/>
          </w:rPr>
          <w:fldChar w:fldCharType="begin"/>
        </w:r>
        <w:r w:rsidR="00FB1B6E">
          <w:rPr>
            <w:webHidden/>
          </w:rPr>
          <w:instrText xml:space="preserve"> PAGEREF _Toc131018101 \h </w:instrText>
        </w:r>
        <w:r w:rsidR="00FB1B6E">
          <w:rPr>
            <w:webHidden/>
          </w:rPr>
        </w:r>
        <w:r w:rsidR="00FB1B6E">
          <w:rPr>
            <w:webHidden/>
          </w:rPr>
          <w:fldChar w:fldCharType="separate"/>
        </w:r>
        <w:r w:rsidR="002E657A">
          <w:rPr>
            <w:webHidden/>
          </w:rPr>
          <w:t>114</w:t>
        </w:r>
        <w:r w:rsidR="00FB1B6E">
          <w:rPr>
            <w:webHidden/>
          </w:rPr>
          <w:fldChar w:fldCharType="end"/>
        </w:r>
      </w:hyperlink>
    </w:p>
    <w:p w14:paraId="17D3E077" w14:textId="2DC434ED" w:rsidR="00FB1B6E" w:rsidRDefault="00E5536F">
      <w:pPr>
        <w:pStyle w:val="22"/>
        <w:rPr>
          <w:rFonts w:asciiTheme="minorHAnsi" w:hAnsiTheme="minorHAnsi" w:cstheme="minorBidi"/>
          <w:sz w:val="21"/>
        </w:rPr>
      </w:pPr>
      <w:hyperlink w:anchor="_Toc131018102" w:history="1">
        <w:r w:rsidR="00FB1B6E" w:rsidRPr="00871682">
          <w:rPr>
            <w:rStyle w:val="ac"/>
            <w:rFonts w:hint="eastAsia"/>
          </w:rPr>
          <w:t>９　災害時の避難などについて</w:t>
        </w:r>
        <w:r w:rsidR="00FB1B6E">
          <w:rPr>
            <w:webHidden/>
          </w:rPr>
          <w:tab/>
        </w:r>
        <w:r w:rsidR="00FB1B6E">
          <w:rPr>
            <w:webHidden/>
          </w:rPr>
          <w:fldChar w:fldCharType="begin"/>
        </w:r>
        <w:r w:rsidR="00FB1B6E">
          <w:rPr>
            <w:webHidden/>
          </w:rPr>
          <w:instrText xml:space="preserve"> PAGEREF _Toc131018102 \h </w:instrText>
        </w:r>
        <w:r w:rsidR="00FB1B6E">
          <w:rPr>
            <w:webHidden/>
          </w:rPr>
        </w:r>
        <w:r w:rsidR="00FB1B6E">
          <w:rPr>
            <w:webHidden/>
          </w:rPr>
          <w:fldChar w:fldCharType="separate"/>
        </w:r>
        <w:r w:rsidR="002E657A">
          <w:rPr>
            <w:webHidden/>
          </w:rPr>
          <w:t>115</w:t>
        </w:r>
        <w:r w:rsidR="00FB1B6E">
          <w:rPr>
            <w:webHidden/>
          </w:rPr>
          <w:fldChar w:fldCharType="end"/>
        </w:r>
      </w:hyperlink>
    </w:p>
    <w:p w14:paraId="3656FED0" w14:textId="3C720359" w:rsidR="00FB1B6E" w:rsidRDefault="00E5536F">
      <w:pPr>
        <w:pStyle w:val="36"/>
        <w:ind w:left="1100" w:hanging="660"/>
        <w:rPr>
          <w:rFonts w:asciiTheme="minorHAnsi" w:hAnsiTheme="minorHAnsi" w:cstheme="minorBidi"/>
          <w:sz w:val="21"/>
          <w:szCs w:val="22"/>
        </w:rPr>
      </w:pPr>
      <w:hyperlink w:anchor="_Toc131018103" w:history="1">
        <w:r w:rsidR="00FB1B6E" w:rsidRPr="00871682">
          <w:rPr>
            <w:rStyle w:val="ac"/>
            <w:rFonts w:hint="eastAsia"/>
          </w:rPr>
          <w:t>（１）災害時に一人での避難の可否</w:t>
        </w:r>
        <w:r w:rsidR="00FB1B6E">
          <w:rPr>
            <w:webHidden/>
          </w:rPr>
          <w:tab/>
        </w:r>
        <w:r w:rsidR="00FB1B6E">
          <w:rPr>
            <w:webHidden/>
          </w:rPr>
          <w:fldChar w:fldCharType="begin"/>
        </w:r>
        <w:r w:rsidR="00FB1B6E">
          <w:rPr>
            <w:webHidden/>
          </w:rPr>
          <w:instrText xml:space="preserve"> PAGEREF _Toc131018103 \h </w:instrText>
        </w:r>
        <w:r w:rsidR="00FB1B6E">
          <w:rPr>
            <w:webHidden/>
          </w:rPr>
        </w:r>
        <w:r w:rsidR="00FB1B6E">
          <w:rPr>
            <w:webHidden/>
          </w:rPr>
          <w:fldChar w:fldCharType="separate"/>
        </w:r>
        <w:r w:rsidR="002E657A">
          <w:rPr>
            <w:webHidden/>
          </w:rPr>
          <w:t>115</w:t>
        </w:r>
        <w:r w:rsidR="00FB1B6E">
          <w:rPr>
            <w:webHidden/>
          </w:rPr>
          <w:fldChar w:fldCharType="end"/>
        </w:r>
      </w:hyperlink>
    </w:p>
    <w:p w14:paraId="427A3346" w14:textId="3275970F" w:rsidR="00FB1B6E" w:rsidRDefault="00E5536F">
      <w:pPr>
        <w:pStyle w:val="36"/>
        <w:ind w:left="1100" w:hanging="660"/>
        <w:rPr>
          <w:rFonts w:asciiTheme="minorHAnsi" w:hAnsiTheme="minorHAnsi" w:cstheme="minorBidi"/>
          <w:sz w:val="21"/>
          <w:szCs w:val="22"/>
        </w:rPr>
      </w:pPr>
      <w:hyperlink w:anchor="_Toc131018104" w:history="1">
        <w:r w:rsidR="00FB1B6E" w:rsidRPr="00871682">
          <w:rPr>
            <w:rStyle w:val="ac"/>
            <w:rFonts w:hint="eastAsia"/>
          </w:rPr>
          <w:t>（２）一人でいるときの近所の支援者の有無</w:t>
        </w:r>
        <w:r w:rsidR="00FB1B6E">
          <w:rPr>
            <w:webHidden/>
          </w:rPr>
          <w:tab/>
        </w:r>
        <w:r w:rsidR="00FB1B6E">
          <w:rPr>
            <w:webHidden/>
          </w:rPr>
          <w:fldChar w:fldCharType="begin"/>
        </w:r>
        <w:r w:rsidR="00FB1B6E">
          <w:rPr>
            <w:webHidden/>
          </w:rPr>
          <w:instrText xml:space="preserve"> PAGEREF _Toc131018104 \h </w:instrText>
        </w:r>
        <w:r w:rsidR="00FB1B6E">
          <w:rPr>
            <w:webHidden/>
          </w:rPr>
        </w:r>
        <w:r w:rsidR="00FB1B6E">
          <w:rPr>
            <w:webHidden/>
          </w:rPr>
          <w:fldChar w:fldCharType="separate"/>
        </w:r>
        <w:r w:rsidR="002E657A">
          <w:rPr>
            <w:webHidden/>
          </w:rPr>
          <w:t>116</w:t>
        </w:r>
        <w:r w:rsidR="00FB1B6E">
          <w:rPr>
            <w:webHidden/>
          </w:rPr>
          <w:fldChar w:fldCharType="end"/>
        </w:r>
      </w:hyperlink>
    </w:p>
    <w:p w14:paraId="650DE9BB" w14:textId="4294A986" w:rsidR="00FB1B6E" w:rsidRDefault="00E5536F">
      <w:pPr>
        <w:pStyle w:val="36"/>
        <w:ind w:left="1100" w:hanging="660"/>
        <w:rPr>
          <w:rFonts w:asciiTheme="minorHAnsi" w:hAnsiTheme="minorHAnsi" w:cstheme="minorBidi"/>
          <w:sz w:val="21"/>
          <w:szCs w:val="22"/>
        </w:rPr>
      </w:pPr>
      <w:hyperlink w:anchor="_Toc131018105" w:history="1">
        <w:r w:rsidR="00FB1B6E" w:rsidRPr="00871682">
          <w:rPr>
            <w:rStyle w:val="ac"/>
            <w:rFonts w:hint="eastAsia"/>
          </w:rPr>
          <w:t>（３）災害時の困りごと</w:t>
        </w:r>
        <w:r w:rsidR="00FB1B6E">
          <w:rPr>
            <w:webHidden/>
          </w:rPr>
          <w:tab/>
        </w:r>
        <w:r w:rsidR="00FB1B6E">
          <w:rPr>
            <w:webHidden/>
          </w:rPr>
          <w:fldChar w:fldCharType="begin"/>
        </w:r>
        <w:r w:rsidR="00FB1B6E">
          <w:rPr>
            <w:webHidden/>
          </w:rPr>
          <w:instrText xml:space="preserve"> PAGEREF _Toc131018105 \h </w:instrText>
        </w:r>
        <w:r w:rsidR="00FB1B6E">
          <w:rPr>
            <w:webHidden/>
          </w:rPr>
        </w:r>
        <w:r w:rsidR="00FB1B6E">
          <w:rPr>
            <w:webHidden/>
          </w:rPr>
          <w:fldChar w:fldCharType="separate"/>
        </w:r>
        <w:r w:rsidR="002E657A">
          <w:rPr>
            <w:webHidden/>
          </w:rPr>
          <w:t>117</w:t>
        </w:r>
        <w:r w:rsidR="00FB1B6E">
          <w:rPr>
            <w:webHidden/>
          </w:rPr>
          <w:fldChar w:fldCharType="end"/>
        </w:r>
      </w:hyperlink>
    </w:p>
    <w:p w14:paraId="61CC9AF3" w14:textId="7833A39F" w:rsidR="00FB1B6E" w:rsidRDefault="00E5536F">
      <w:pPr>
        <w:pStyle w:val="22"/>
        <w:rPr>
          <w:rFonts w:asciiTheme="minorHAnsi" w:hAnsiTheme="minorHAnsi" w:cstheme="minorBidi"/>
          <w:sz w:val="21"/>
        </w:rPr>
      </w:pPr>
      <w:hyperlink w:anchor="_Toc131018106" w:history="1">
        <w:r w:rsidR="00FB1B6E" w:rsidRPr="00871682">
          <w:rPr>
            <w:rStyle w:val="ac"/>
          </w:rPr>
          <w:t>10</w:t>
        </w:r>
        <w:r w:rsidR="00FB1B6E" w:rsidRPr="00871682">
          <w:rPr>
            <w:rStyle w:val="ac"/>
            <w:rFonts w:hint="eastAsia"/>
          </w:rPr>
          <w:t xml:space="preserve">　差別や権利擁護などについて</w:t>
        </w:r>
        <w:r w:rsidR="00FB1B6E">
          <w:rPr>
            <w:webHidden/>
          </w:rPr>
          <w:tab/>
        </w:r>
        <w:r w:rsidR="00FB1B6E">
          <w:rPr>
            <w:webHidden/>
          </w:rPr>
          <w:fldChar w:fldCharType="begin"/>
        </w:r>
        <w:r w:rsidR="00FB1B6E">
          <w:rPr>
            <w:webHidden/>
          </w:rPr>
          <w:instrText xml:space="preserve"> PAGEREF _Toc131018106 \h </w:instrText>
        </w:r>
        <w:r w:rsidR="00FB1B6E">
          <w:rPr>
            <w:webHidden/>
          </w:rPr>
        </w:r>
        <w:r w:rsidR="00FB1B6E">
          <w:rPr>
            <w:webHidden/>
          </w:rPr>
          <w:fldChar w:fldCharType="separate"/>
        </w:r>
        <w:r w:rsidR="002E657A">
          <w:rPr>
            <w:webHidden/>
          </w:rPr>
          <w:t>118</w:t>
        </w:r>
        <w:r w:rsidR="00FB1B6E">
          <w:rPr>
            <w:webHidden/>
          </w:rPr>
          <w:fldChar w:fldCharType="end"/>
        </w:r>
      </w:hyperlink>
    </w:p>
    <w:p w14:paraId="01614B53" w14:textId="0CE5EA8C" w:rsidR="00FB1B6E" w:rsidRDefault="00E5536F">
      <w:pPr>
        <w:pStyle w:val="36"/>
        <w:ind w:left="1100" w:hanging="660"/>
        <w:rPr>
          <w:rFonts w:asciiTheme="minorHAnsi" w:hAnsiTheme="minorHAnsi" w:cstheme="minorBidi"/>
          <w:sz w:val="21"/>
          <w:szCs w:val="22"/>
        </w:rPr>
      </w:pPr>
      <w:hyperlink w:anchor="_Toc131018107" w:history="1">
        <w:r w:rsidR="00FB1B6E" w:rsidRPr="00871682">
          <w:rPr>
            <w:rStyle w:val="ac"/>
            <w:rFonts w:hint="eastAsia"/>
          </w:rPr>
          <w:t>（１）障がい者差別の経験</w:t>
        </w:r>
        <w:r w:rsidR="00FB1B6E">
          <w:rPr>
            <w:webHidden/>
          </w:rPr>
          <w:tab/>
        </w:r>
        <w:r w:rsidR="00FB1B6E">
          <w:rPr>
            <w:webHidden/>
          </w:rPr>
          <w:fldChar w:fldCharType="begin"/>
        </w:r>
        <w:r w:rsidR="00FB1B6E">
          <w:rPr>
            <w:webHidden/>
          </w:rPr>
          <w:instrText xml:space="preserve"> PAGEREF _Toc131018107 \h </w:instrText>
        </w:r>
        <w:r w:rsidR="00FB1B6E">
          <w:rPr>
            <w:webHidden/>
          </w:rPr>
        </w:r>
        <w:r w:rsidR="00FB1B6E">
          <w:rPr>
            <w:webHidden/>
          </w:rPr>
          <w:fldChar w:fldCharType="separate"/>
        </w:r>
        <w:r w:rsidR="002E657A">
          <w:rPr>
            <w:webHidden/>
          </w:rPr>
          <w:t>118</w:t>
        </w:r>
        <w:r w:rsidR="00FB1B6E">
          <w:rPr>
            <w:webHidden/>
          </w:rPr>
          <w:fldChar w:fldCharType="end"/>
        </w:r>
      </w:hyperlink>
    </w:p>
    <w:p w14:paraId="0C9369F9" w14:textId="6CE90876" w:rsidR="00FB1B6E" w:rsidRDefault="00E5536F">
      <w:pPr>
        <w:pStyle w:val="36"/>
        <w:ind w:left="1100" w:hanging="660"/>
        <w:rPr>
          <w:rFonts w:asciiTheme="minorHAnsi" w:hAnsiTheme="minorHAnsi" w:cstheme="minorBidi"/>
          <w:sz w:val="21"/>
          <w:szCs w:val="22"/>
        </w:rPr>
      </w:pPr>
      <w:hyperlink w:anchor="_Toc131018108" w:history="1">
        <w:r w:rsidR="00FB1B6E" w:rsidRPr="00871682">
          <w:rPr>
            <w:rStyle w:val="ac"/>
            <w:rFonts w:hint="eastAsia"/>
          </w:rPr>
          <w:t>（２）差別を受けた場面（具体的内容）</w:t>
        </w:r>
        <w:r w:rsidR="00FB1B6E">
          <w:rPr>
            <w:webHidden/>
          </w:rPr>
          <w:tab/>
        </w:r>
        <w:r w:rsidR="00FB1B6E">
          <w:rPr>
            <w:webHidden/>
          </w:rPr>
          <w:fldChar w:fldCharType="begin"/>
        </w:r>
        <w:r w:rsidR="00FB1B6E">
          <w:rPr>
            <w:webHidden/>
          </w:rPr>
          <w:instrText xml:space="preserve"> PAGEREF _Toc131018108 \h </w:instrText>
        </w:r>
        <w:r w:rsidR="00FB1B6E">
          <w:rPr>
            <w:webHidden/>
          </w:rPr>
        </w:r>
        <w:r w:rsidR="00FB1B6E">
          <w:rPr>
            <w:webHidden/>
          </w:rPr>
          <w:fldChar w:fldCharType="separate"/>
        </w:r>
        <w:r w:rsidR="002E657A">
          <w:rPr>
            <w:webHidden/>
          </w:rPr>
          <w:t>119</w:t>
        </w:r>
        <w:r w:rsidR="00FB1B6E">
          <w:rPr>
            <w:webHidden/>
          </w:rPr>
          <w:fldChar w:fldCharType="end"/>
        </w:r>
      </w:hyperlink>
    </w:p>
    <w:p w14:paraId="0E553F7E" w14:textId="055F89B5" w:rsidR="00FB1B6E" w:rsidRDefault="00E5536F">
      <w:pPr>
        <w:pStyle w:val="36"/>
        <w:ind w:left="1100" w:hanging="660"/>
        <w:rPr>
          <w:rFonts w:asciiTheme="minorHAnsi" w:hAnsiTheme="minorHAnsi" w:cstheme="minorBidi"/>
          <w:sz w:val="21"/>
          <w:szCs w:val="22"/>
        </w:rPr>
      </w:pPr>
      <w:hyperlink w:anchor="_Toc131018109" w:history="1">
        <w:r w:rsidR="00FB1B6E" w:rsidRPr="00871682">
          <w:rPr>
            <w:rStyle w:val="ac"/>
            <w:rFonts w:hint="eastAsia"/>
          </w:rPr>
          <w:t>（３）障がいのある人への区民の対応や理解度</w:t>
        </w:r>
        <w:r w:rsidR="00FB1B6E">
          <w:rPr>
            <w:webHidden/>
          </w:rPr>
          <w:tab/>
        </w:r>
        <w:r w:rsidR="00FB1B6E">
          <w:rPr>
            <w:webHidden/>
          </w:rPr>
          <w:fldChar w:fldCharType="begin"/>
        </w:r>
        <w:r w:rsidR="00FB1B6E">
          <w:rPr>
            <w:webHidden/>
          </w:rPr>
          <w:instrText xml:space="preserve"> PAGEREF _Toc131018109 \h </w:instrText>
        </w:r>
        <w:r w:rsidR="00FB1B6E">
          <w:rPr>
            <w:webHidden/>
          </w:rPr>
        </w:r>
        <w:r w:rsidR="00FB1B6E">
          <w:rPr>
            <w:webHidden/>
          </w:rPr>
          <w:fldChar w:fldCharType="separate"/>
        </w:r>
        <w:r w:rsidR="002E657A">
          <w:rPr>
            <w:webHidden/>
          </w:rPr>
          <w:t>121</w:t>
        </w:r>
        <w:r w:rsidR="00FB1B6E">
          <w:rPr>
            <w:webHidden/>
          </w:rPr>
          <w:fldChar w:fldCharType="end"/>
        </w:r>
      </w:hyperlink>
    </w:p>
    <w:p w14:paraId="77716F11" w14:textId="5B59E655" w:rsidR="00FB1B6E" w:rsidRDefault="00E5536F">
      <w:pPr>
        <w:pStyle w:val="36"/>
        <w:ind w:left="1100" w:hanging="660"/>
        <w:rPr>
          <w:rFonts w:asciiTheme="minorHAnsi" w:hAnsiTheme="minorHAnsi" w:cstheme="minorBidi"/>
          <w:sz w:val="21"/>
          <w:szCs w:val="22"/>
        </w:rPr>
      </w:pPr>
      <w:hyperlink w:anchor="_Toc131018110" w:history="1">
        <w:r w:rsidR="00FB1B6E" w:rsidRPr="00871682">
          <w:rPr>
            <w:rStyle w:val="ac"/>
            <w:rFonts w:hint="eastAsia"/>
          </w:rPr>
          <w:t>（４）「障害者差別解消法」の認知度</w:t>
        </w:r>
        <w:r w:rsidR="00FB1B6E">
          <w:rPr>
            <w:webHidden/>
          </w:rPr>
          <w:tab/>
        </w:r>
        <w:r w:rsidR="00FB1B6E">
          <w:rPr>
            <w:webHidden/>
          </w:rPr>
          <w:fldChar w:fldCharType="begin"/>
        </w:r>
        <w:r w:rsidR="00FB1B6E">
          <w:rPr>
            <w:webHidden/>
          </w:rPr>
          <w:instrText xml:space="preserve"> PAGEREF _Toc131018110 \h </w:instrText>
        </w:r>
        <w:r w:rsidR="00FB1B6E">
          <w:rPr>
            <w:webHidden/>
          </w:rPr>
        </w:r>
        <w:r w:rsidR="00FB1B6E">
          <w:rPr>
            <w:webHidden/>
          </w:rPr>
          <w:fldChar w:fldCharType="separate"/>
        </w:r>
        <w:r w:rsidR="002E657A">
          <w:rPr>
            <w:webHidden/>
          </w:rPr>
          <w:t>122</w:t>
        </w:r>
        <w:r w:rsidR="00FB1B6E">
          <w:rPr>
            <w:webHidden/>
          </w:rPr>
          <w:fldChar w:fldCharType="end"/>
        </w:r>
      </w:hyperlink>
    </w:p>
    <w:p w14:paraId="55BEE0C3" w14:textId="766E26B9" w:rsidR="00FB1B6E" w:rsidRDefault="00E5536F">
      <w:pPr>
        <w:pStyle w:val="36"/>
        <w:ind w:left="1100" w:hanging="660"/>
        <w:rPr>
          <w:rFonts w:asciiTheme="minorHAnsi" w:hAnsiTheme="minorHAnsi" w:cstheme="minorBidi"/>
          <w:sz w:val="21"/>
          <w:szCs w:val="22"/>
        </w:rPr>
      </w:pPr>
      <w:hyperlink w:anchor="_Toc131018111" w:history="1">
        <w:r w:rsidR="00FB1B6E" w:rsidRPr="00871682">
          <w:rPr>
            <w:rStyle w:val="ac"/>
            <w:rFonts w:hint="eastAsia"/>
          </w:rPr>
          <w:t>（５）共生社会の実現のために力を入れるべきこと</w:t>
        </w:r>
        <w:r w:rsidR="00FB1B6E">
          <w:rPr>
            <w:webHidden/>
          </w:rPr>
          <w:tab/>
        </w:r>
        <w:r w:rsidR="00FB1B6E">
          <w:rPr>
            <w:webHidden/>
          </w:rPr>
          <w:fldChar w:fldCharType="begin"/>
        </w:r>
        <w:r w:rsidR="00FB1B6E">
          <w:rPr>
            <w:webHidden/>
          </w:rPr>
          <w:instrText xml:space="preserve"> PAGEREF _Toc131018111 \h </w:instrText>
        </w:r>
        <w:r w:rsidR="00FB1B6E">
          <w:rPr>
            <w:webHidden/>
          </w:rPr>
        </w:r>
        <w:r w:rsidR="00FB1B6E">
          <w:rPr>
            <w:webHidden/>
          </w:rPr>
          <w:fldChar w:fldCharType="separate"/>
        </w:r>
        <w:r w:rsidR="002E657A">
          <w:rPr>
            <w:webHidden/>
          </w:rPr>
          <w:t>123</w:t>
        </w:r>
        <w:r w:rsidR="00FB1B6E">
          <w:rPr>
            <w:webHidden/>
          </w:rPr>
          <w:fldChar w:fldCharType="end"/>
        </w:r>
      </w:hyperlink>
    </w:p>
    <w:p w14:paraId="16C18B8F" w14:textId="2AC85169" w:rsidR="00FB1B6E" w:rsidRDefault="00E5536F">
      <w:pPr>
        <w:pStyle w:val="36"/>
        <w:ind w:left="1100" w:hanging="660"/>
        <w:rPr>
          <w:rFonts w:asciiTheme="minorHAnsi" w:hAnsiTheme="minorHAnsi" w:cstheme="minorBidi"/>
          <w:sz w:val="21"/>
          <w:szCs w:val="22"/>
        </w:rPr>
      </w:pPr>
      <w:hyperlink w:anchor="_Toc131018112" w:history="1">
        <w:r w:rsidR="00FB1B6E" w:rsidRPr="00871682">
          <w:rPr>
            <w:rStyle w:val="ac"/>
            <w:rFonts w:hint="eastAsia"/>
          </w:rPr>
          <w:t>（６）「成年後見制度」の認知度</w:t>
        </w:r>
        <w:r w:rsidR="00FB1B6E">
          <w:rPr>
            <w:webHidden/>
          </w:rPr>
          <w:tab/>
        </w:r>
        <w:r w:rsidR="00FB1B6E">
          <w:rPr>
            <w:webHidden/>
          </w:rPr>
          <w:fldChar w:fldCharType="begin"/>
        </w:r>
        <w:r w:rsidR="00FB1B6E">
          <w:rPr>
            <w:webHidden/>
          </w:rPr>
          <w:instrText xml:space="preserve"> PAGEREF _Toc131018112 \h </w:instrText>
        </w:r>
        <w:r w:rsidR="00FB1B6E">
          <w:rPr>
            <w:webHidden/>
          </w:rPr>
        </w:r>
        <w:r w:rsidR="00FB1B6E">
          <w:rPr>
            <w:webHidden/>
          </w:rPr>
          <w:fldChar w:fldCharType="separate"/>
        </w:r>
        <w:r w:rsidR="002E657A">
          <w:rPr>
            <w:webHidden/>
          </w:rPr>
          <w:t>124</w:t>
        </w:r>
        <w:r w:rsidR="00FB1B6E">
          <w:rPr>
            <w:webHidden/>
          </w:rPr>
          <w:fldChar w:fldCharType="end"/>
        </w:r>
      </w:hyperlink>
    </w:p>
    <w:p w14:paraId="1A13A3F3" w14:textId="1ACD65FC" w:rsidR="00FB1B6E" w:rsidRDefault="00E5536F">
      <w:pPr>
        <w:pStyle w:val="36"/>
        <w:ind w:left="1100" w:hanging="660"/>
        <w:rPr>
          <w:rStyle w:val="ac"/>
        </w:rPr>
      </w:pPr>
      <w:hyperlink w:anchor="_Toc131018113" w:history="1">
        <w:r w:rsidR="00FB1B6E" w:rsidRPr="00871682">
          <w:rPr>
            <w:rStyle w:val="ac"/>
            <w:rFonts w:hint="eastAsia"/>
          </w:rPr>
          <w:t>（７）自由意見</w:t>
        </w:r>
        <w:r w:rsidR="00FB1B6E">
          <w:rPr>
            <w:webHidden/>
          </w:rPr>
          <w:tab/>
        </w:r>
        <w:r w:rsidR="00FB1B6E">
          <w:rPr>
            <w:webHidden/>
          </w:rPr>
          <w:fldChar w:fldCharType="begin"/>
        </w:r>
        <w:r w:rsidR="00FB1B6E">
          <w:rPr>
            <w:webHidden/>
          </w:rPr>
          <w:instrText xml:space="preserve"> PAGEREF _Toc131018113 \h </w:instrText>
        </w:r>
        <w:r w:rsidR="00FB1B6E">
          <w:rPr>
            <w:webHidden/>
          </w:rPr>
        </w:r>
        <w:r w:rsidR="00FB1B6E">
          <w:rPr>
            <w:webHidden/>
          </w:rPr>
          <w:fldChar w:fldCharType="separate"/>
        </w:r>
        <w:r w:rsidR="002E657A">
          <w:rPr>
            <w:webHidden/>
          </w:rPr>
          <w:t>125</w:t>
        </w:r>
        <w:r w:rsidR="00FB1B6E">
          <w:rPr>
            <w:webHidden/>
          </w:rPr>
          <w:fldChar w:fldCharType="end"/>
        </w:r>
      </w:hyperlink>
    </w:p>
    <w:p w14:paraId="3802496E" w14:textId="77777777" w:rsidR="00FB1B6E" w:rsidRPr="00FB1B6E" w:rsidRDefault="00FB1B6E" w:rsidP="00FB1B6E"/>
    <w:p w14:paraId="7E856130" w14:textId="034706D7" w:rsidR="00FB1B6E" w:rsidRDefault="00E5536F">
      <w:pPr>
        <w:pStyle w:val="22"/>
        <w:rPr>
          <w:rFonts w:asciiTheme="minorHAnsi" w:hAnsiTheme="minorHAnsi" w:cstheme="minorBidi"/>
          <w:sz w:val="21"/>
        </w:rPr>
      </w:pPr>
      <w:hyperlink w:anchor="_Toc131018114" w:history="1">
        <w:r w:rsidR="00FB1B6E" w:rsidRPr="00871682">
          <w:rPr>
            <w:rStyle w:val="ac"/>
            <w:rFonts w:ascii="BIZ UDゴシック" w:eastAsia="BIZ UDゴシック" w:hAnsi="BIZ UDゴシック" w:hint="eastAsia"/>
            <w:b/>
          </w:rPr>
          <w:t>Ⅲ</w:t>
        </w:r>
        <w:r w:rsidR="00FB1B6E" w:rsidRPr="00871682">
          <w:rPr>
            <w:rStyle w:val="ac"/>
            <w:rFonts w:ascii="BIZ UDゴシック" w:eastAsia="BIZ UDゴシック" w:hAnsi="BIZ UDゴシック" w:hint="eastAsia"/>
          </w:rPr>
          <w:t>．</w:t>
        </w:r>
        <w:r w:rsidR="00FB1B6E" w:rsidRPr="00871682">
          <w:rPr>
            <w:rStyle w:val="ac"/>
            <w:rFonts w:ascii="BIZ UDゴシック" w:eastAsia="BIZ UDゴシック" w:hAnsi="BIZ UDゴシック" w:hint="eastAsia"/>
            <w:b/>
          </w:rPr>
          <w:t>一般区民</w:t>
        </w:r>
        <w:r w:rsidR="00FB1B6E">
          <w:rPr>
            <w:webHidden/>
          </w:rPr>
          <w:tab/>
        </w:r>
        <w:r w:rsidR="00FB1B6E">
          <w:rPr>
            <w:webHidden/>
          </w:rPr>
          <w:fldChar w:fldCharType="begin"/>
        </w:r>
        <w:r w:rsidR="00FB1B6E">
          <w:rPr>
            <w:webHidden/>
          </w:rPr>
          <w:instrText xml:space="preserve"> PAGEREF _Toc131018114 \h </w:instrText>
        </w:r>
        <w:r w:rsidR="00FB1B6E">
          <w:rPr>
            <w:webHidden/>
          </w:rPr>
        </w:r>
        <w:r w:rsidR="00FB1B6E">
          <w:rPr>
            <w:webHidden/>
          </w:rPr>
          <w:fldChar w:fldCharType="separate"/>
        </w:r>
        <w:r w:rsidR="002E657A">
          <w:rPr>
            <w:webHidden/>
          </w:rPr>
          <w:t>132</w:t>
        </w:r>
        <w:r w:rsidR="00FB1B6E">
          <w:rPr>
            <w:webHidden/>
          </w:rPr>
          <w:fldChar w:fldCharType="end"/>
        </w:r>
      </w:hyperlink>
    </w:p>
    <w:p w14:paraId="5DEE6C51" w14:textId="2051C8C6" w:rsidR="00FB1B6E" w:rsidRDefault="00E5536F">
      <w:pPr>
        <w:pStyle w:val="22"/>
        <w:rPr>
          <w:rFonts w:asciiTheme="minorHAnsi" w:hAnsiTheme="minorHAnsi" w:cstheme="minorBidi"/>
          <w:sz w:val="21"/>
        </w:rPr>
      </w:pPr>
      <w:hyperlink w:anchor="_Toc131018115" w:history="1">
        <w:r w:rsidR="00FB1B6E" w:rsidRPr="00871682">
          <w:rPr>
            <w:rStyle w:val="ac"/>
            <w:rFonts w:hint="eastAsia"/>
          </w:rPr>
          <w:t>１　基本属性</w:t>
        </w:r>
        <w:r w:rsidR="00FB1B6E">
          <w:rPr>
            <w:webHidden/>
          </w:rPr>
          <w:tab/>
        </w:r>
        <w:r w:rsidR="00FB1B6E">
          <w:rPr>
            <w:webHidden/>
          </w:rPr>
          <w:fldChar w:fldCharType="begin"/>
        </w:r>
        <w:r w:rsidR="00FB1B6E">
          <w:rPr>
            <w:webHidden/>
          </w:rPr>
          <w:instrText xml:space="preserve"> PAGEREF _Toc131018115 \h </w:instrText>
        </w:r>
        <w:r w:rsidR="00FB1B6E">
          <w:rPr>
            <w:webHidden/>
          </w:rPr>
        </w:r>
        <w:r w:rsidR="00FB1B6E">
          <w:rPr>
            <w:webHidden/>
          </w:rPr>
          <w:fldChar w:fldCharType="separate"/>
        </w:r>
        <w:r w:rsidR="002E657A">
          <w:rPr>
            <w:webHidden/>
          </w:rPr>
          <w:t>132</w:t>
        </w:r>
        <w:r w:rsidR="00FB1B6E">
          <w:rPr>
            <w:webHidden/>
          </w:rPr>
          <w:fldChar w:fldCharType="end"/>
        </w:r>
      </w:hyperlink>
    </w:p>
    <w:p w14:paraId="1EBE3F43" w14:textId="3D8FC5E9" w:rsidR="00FB1B6E" w:rsidRDefault="00E5536F">
      <w:pPr>
        <w:pStyle w:val="36"/>
        <w:ind w:left="1100" w:hanging="660"/>
        <w:rPr>
          <w:rFonts w:asciiTheme="minorHAnsi" w:hAnsiTheme="minorHAnsi" w:cstheme="minorBidi"/>
          <w:sz w:val="21"/>
          <w:szCs w:val="22"/>
        </w:rPr>
      </w:pPr>
      <w:hyperlink w:anchor="_Toc131018116" w:history="1">
        <w:r w:rsidR="00FB1B6E" w:rsidRPr="00871682">
          <w:rPr>
            <w:rStyle w:val="ac"/>
            <w:rFonts w:hint="eastAsia"/>
          </w:rPr>
          <w:t>（１）性別</w:t>
        </w:r>
        <w:r w:rsidR="00FB1B6E">
          <w:rPr>
            <w:webHidden/>
          </w:rPr>
          <w:tab/>
        </w:r>
        <w:r w:rsidR="00FB1B6E">
          <w:rPr>
            <w:webHidden/>
          </w:rPr>
          <w:fldChar w:fldCharType="begin"/>
        </w:r>
        <w:r w:rsidR="00FB1B6E">
          <w:rPr>
            <w:webHidden/>
          </w:rPr>
          <w:instrText xml:space="preserve"> PAGEREF _Toc131018116 \h </w:instrText>
        </w:r>
        <w:r w:rsidR="00FB1B6E">
          <w:rPr>
            <w:webHidden/>
          </w:rPr>
        </w:r>
        <w:r w:rsidR="00FB1B6E">
          <w:rPr>
            <w:webHidden/>
          </w:rPr>
          <w:fldChar w:fldCharType="separate"/>
        </w:r>
        <w:r w:rsidR="002E657A">
          <w:rPr>
            <w:webHidden/>
          </w:rPr>
          <w:t>132</w:t>
        </w:r>
        <w:r w:rsidR="00FB1B6E">
          <w:rPr>
            <w:webHidden/>
          </w:rPr>
          <w:fldChar w:fldCharType="end"/>
        </w:r>
      </w:hyperlink>
    </w:p>
    <w:p w14:paraId="038DAD08" w14:textId="056BE42D" w:rsidR="00FB1B6E" w:rsidRDefault="00E5536F">
      <w:pPr>
        <w:pStyle w:val="36"/>
        <w:ind w:left="1100" w:hanging="660"/>
        <w:rPr>
          <w:rFonts w:asciiTheme="minorHAnsi" w:hAnsiTheme="minorHAnsi" w:cstheme="minorBidi"/>
          <w:sz w:val="21"/>
          <w:szCs w:val="22"/>
        </w:rPr>
      </w:pPr>
      <w:hyperlink w:anchor="_Toc131018117" w:history="1">
        <w:r w:rsidR="00FB1B6E" w:rsidRPr="00871682">
          <w:rPr>
            <w:rStyle w:val="ac"/>
            <w:rFonts w:hint="eastAsia"/>
          </w:rPr>
          <w:t>（２）年齢</w:t>
        </w:r>
        <w:r w:rsidR="00FB1B6E">
          <w:rPr>
            <w:webHidden/>
          </w:rPr>
          <w:tab/>
        </w:r>
        <w:r w:rsidR="00FB1B6E">
          <w:rPr>
            <w:webHidden/>
          </w:rPr>
          <w:fldChar w:fldCharType="begin"/>
        </w:r>
        <w:r w:rsidR="00FB1B6E">
          <w:rPr>
            <w:webHidden/>
          </w:rPr>
          <w:instrText xml:space="preserve"> PAGEREF _Toc131018117 \h </w:instrText>
        </w:r>
        <w:r w:rsidR="00FB1B6E">
          <w:rPr>
            <w:webHidden/>
          </w:rPr>
        </w:r>
        <w:r w:rsidR="00FB1B6E">
          <w:rPr>
            <w:webHidden/>
          </w:rPr>
          <w:fldChar w:fldCharType="separate"/>
        </w:r>
        <w:r w:rsidR="002E657A">
          <w:rPr>
            <w:webHidden/>
          </w:rPr>
          <w:t>132</w:t>
        </w:r>
        <w:r w:rsidR="00FB1B6E">
          <w:rPr>
            <w:webHidden/>
          </w:rPr>
          <w:fldChar w:fldCharType="end"/>
        </w:r>
      </w:hyperlink>
    </w:p>
    <w:p w14:paraId="6D33CE84" w14:textId="56DEDA6A" w:rsidR="00FB1B6E" w:rsidRDefault="00E5536F">
      <w:pPr>
        <w:pStyle w:val="36"/>
        <w:ind w:left="1100" w:hanging="660"/>
        <w:rPr>
          <w:rFonts w:asciiTheme="minorHAnsi" w:hAnsiTheme="minorHAnsi" w:cstheme="minorBidi"/>
          <w:sz w:val="21"/>
          <w:szCs w:val="22"/>
        </w:rPr>
      </w:pPr>
      <w:hyperlink w:anchor="_Toc131018118" w:history="1">
        <w:r w:rsidR="00FB1B6E" w:rsidRPr="00871682">
          <w:rPr>
            <w:rStyle w:val="ac"/>
            <w:rFonts w:hint="eastAsia"/>
          </w:rPr>
          <w:t>（３）職業</w:t>
        </w:r>
        <w:r w:rsidR="00FB1B6E">
          <w:rPr>
            <w:webHidden/>
          </w:rPr>
          <w:tab/>
        </w:r>
        <w:r w:rsidR="00FB1B6E">
          <w:rPr>
            <w:webHidden/>
          </w:rPr>
          <w:fldChar w:fldCharType="begin"/>
        </w:r>
        <w:r w:rsidR="00FB1B6E">
          <w:rPr>
            <w:webHidden/>
          </w:rPr>
          <w:instrText xml:space="preserve"> PAGEREF _Toc131018118 \h </w:instrText>
        </w:r>
        <w:r w:rsidR="00FB1B6E">
          <w:rPr>
            <w:webHidden/>
          </w:rPr>
        </w:r>
        <w:r w:rsidR="00FB1B6E">
          <w:rPr>
            <w:webHidden/>
          </w:rPr>
          <w:fldChar w:fldCharType="separate"/>
        </w:r>
        <w:r w:rsidR="002E657A">
          <w:rPr>
            <w:webHidden/>
          </w:rPr>
          <w:t>133</w:t>
        </w:r>
        <w:r w:rsidR="00FB1B6E">
          <w:rPr>
            <w:webHidden/>
          </w:rPr>
          <w:fldChar w:fldCharType="end"/>
        </w:r>
      </w:hyperlink>
    </w:p>
    <w:p w14:paraId="77868A26" w14:textId="1960A963" w:rsidR="00FB1B6E" w:rsidRDefault="00E5536F">
      <w:pPr>
        <w:pStyle w:val="22"/>
        <w:rPr>
          <w:rFonts w:asciiTheme="minorHAnsi" w:hAnsiTheme="minorHAnsi" w:cstheme="minorBidi"/>
          <w:sz w:val="21"/>
        </w:rPr>
      </w:pPr>
      <w:hyperlink w:anchor="_Toc131018119" w:history="1">
        <w:r w:rsidR="00FB1B6E" w:rsidRPr="00871682">
          <w:rPr>
            <w:rStyle w:val="ac"/>
            <w:rFonts w:hint="eastAsia"/>
          </w:rPr>
          <w:t>２　障がい福祉への関心について</w:t>
        </w:r>
        <w:r w:rsidR="00FB1B6E">
          <w:rPr>
            <w:webHidden/>
          </w:rPr>
          <w:tab/>
        </w:r>
        <w:r w:rsidR="00FB1B6E">
          <w:rPr>
            <w:webHidden/>
          </w:rPr>
          <w:fldChar w:fldCharType="begin"/>
        </w:r>
        <w:r w:rsidR="00FB1B6E">
          <w:rPr>
            <w:webHidden/>
          </w:rPr>
          <w:instrText xml:space="preserve"> PAGEREF _Toc131018119 \h </w:instrText>
        </w:r>
        <w:r w:rsidR="00FB1B6E">
          <w:rPr>
            <w:webHidden/>
          </w:rPr>
        </w:r>
        <w:r w:rsidR="00FB1B6E">
          <w:rPr>
            <w:webHidden/>
          </w:rPr>
          <w:fldChar w:fldCharType="separate"/>
        </w:r>
        <w:r w:rsidR="002E657A">
          <w:rPr>
            <w:webHidden/>
          </w:rPr>
          <w:t>133</w:t>
        </w:r>
        <w:r w:rsidR="00FB1B6E">
          <w:rPr>
            <w:webHidden/>
          </w:rPr>
          <w:fldChar w:fldCharType="end"/>
        </w:r>
      </w:hyperlink>
    </w:p>
    <w:p w14:paraId="7F6EB8BB" w14:textId="6DA7D97E" w:rsidR="00FB1B6E" w:rsidRDefault="00E5536F">
      <w:pPr>
        <w:pStyle w:val="36"/>
        <w:ind w:left="1100" w:hanging="660"/>
        <w:rPr>
          <w:rFonts w:asciiTheme="minorHAnsi" w:hAnsiTheme="minorHAnsi" w:cstheme="minorBidi"/>
          <w:sz w:val="21"/>
          <w:szCs w:val="22"/>
        </w:rPr>
      </w:pPr>
      <w:hyperlink w:anchor="_Toc131018120" w:history="1">
        <w:r w:rsidR="00FB1B6E" w:rsidRPr="00871682">
          <w:rPr>
            <w:rStyle w:val="ac"/>
            <w:rFonts w:hint="eastAsia"/>
          </w:rPr>
          <w:t>（１）障がいのある知り合いの有無</w:t>
        </w:r>
        <w:r w:rsidR="00FB1B6E">
          <w:rPr>
            <w:webHidden/>
          </w:rPr>
          <w:tab/>
        </w:r>
        <w:r w:rsidR="00FB1B6E">
          <w:rPr>
            <w:webHidden/>
          </w:rPr>
          <w:fldChar w:fldCharType="begin"/>
        </w:r>
        <w:r w:rsidR="00FB1B6E">
          <w:rPr>
            <w:webHidden/>
          </w:rPr>
          <w:instrText xml:space="preserve"> PAGEREF _Toc131018120 \h </w:instrText>
        </w:r>
        <w:r w:rsidR="00FB1B6E">
          <w:rPr>
            <w:webHidden/>
          </w:rPr>
        </w:r>
        <w:r w:rsidR="00FB1B6E">
          <w:rPr>
            <w:webHidden/>
          </w:rPr>
          <w:fldChar w:fldCharType="separate"/>
        </w:r>
        <w:r w:rsidR="002E657A">
          <w:rPr>
            <w:webHidden/>
          </w:rPr>
          <w:t>133</w:t>
        </w:r>
        <w:r w:rsidR="00FB1B6E">
          <w:rPr>
            <w:webHidden/>
          </w:rPr>
          <w:fldChar w:fldCharType="end"/>
        </w:r>
      </w:hyperlink>
    </w:p>
    <w:p w14:paraId="55B1D18C" w14:textId="1A81F9B6" w:rsidR="00FB1B6E" w:rsidRDefault="00E5536F">
      <w:pPr>
        <w:pStyle w:val="36"/>
        <w:ind w:left="1100" w:hanging="660"/>
        <w:rPr>
          <w:rFonts w:asciiTheme="minorHAnsi" w:hAnsiTheme="minorHAnsi" w:cstheme="minorBidi"/>
          <w:sz w:val="21"/>
          <w:szCs w:val="22"/>
        </w:rPr>
      </w:pPr>
      <w:hyperlink w:anchor="_Toc131018121" w:history="1">
        <w:r w:rsidR="00FB1B6E" w:rsidRPr="00871682">
          <w:rPr>
            <w:rStyle w:val="ac"/>
            <w:rFonts w:hint="eastAsia"/>
          </w:rPr>
          <w:t>（２）障がいのある人との活動経験</w:t>
        </w:r>
        <w:r w:rsidR="00FB1B6E">
          <w:rPr>
            <w:webHidden/>
          </w:rPr>
          <w:tab/>
        </w:r>
        <w:r w:rsidR="00FB1B6E">
          <w:rPr>
            <w:webHidden/>
          </w:rPr>
          <w:fldChar w:fldCharType="begin"/>
        </w:r>
        <w:r w:rsidR="00FB1B6E">
          <w:rPr>
            <w:webHidden/>
          </w:rPr>
          <w:instrText xml:space="preserve"> PAGEREF _Toc131018121 \h </w:instrText>
        </w:r>
        <w:r w:rsidR="00FB1B6E">
          <w:rPr>
            <w:webHidden/>
          </w:rPr>
        </w:r>
        <w:r w:rsidR="00FB1B6E">
          <w:rPr>
            <w:webHidden/>
          </w:rPr>
          <w:fldChar w:fldCharType="separate"/>
        </w:r>
        <w:r w:rsidR="002E657A">
          <w:rPr>
            <w:webHidden/>
          </w:rPr>
          <w:t>134</w:t>
        </w:r>
        <w:r w:rsidR="00FB1B6E">
          <w:rPr>
            <w:webHidden/>
          </w:rPr>
          <w:fldChar w:fldCharType="end"/>
        </w:r>
      </w:hyperlink>
    </w:p>
    <w:p w14:paraId="21C0CC31" w14:textId="73E52A5D" w:rsidR="00FB1B6E" w:rsidRDefault="00E5536F">
      <w:pPr>
        <w:pStyle w:val="36"/>
        <w:ind w:left="1100" w:hanging="660"/>
        <w:rPr>
          <w:rFonts w:asciiTheme="minorHAnsi" w:hAnsiTheme="minorHAnsi" w:cstheme="minorBidi"/>
          <w:sz w:val="21"/>
          <w:szCs w:val="22"/>
        </w:rPr>
      </w:pPr>
      <w:hyperlink w:anchor="_Toc131018122" w:history="1">
        <w:r w:rsidR="00FB1B6E" w:rsidRPr="00871682">
          <w:rPr>
            <w:rStyle w:val="ac"/>
            <w:rFonts w:hint="eastAsia"/>
          </w:rPr>
          <w:t>（３）一緒に活動した際に感じたこと</w:t>
        </w:r>
        <w:r w:rsidR="00FB1B6E">
          <w:rPr>
            <w:webHidden/>
          </w:rPr>
          <w:tab/>
        </w:r>
        <w:r w:rsidR="00FB1B6E">
          <w:rPr>
            <w:webHidden/>
          </w:rPr>
          <w:fldChar w:fldCharType="begin"/>
        </w:r>
        <w:r w:rsidR="00FB1B6E">
          <w:rPr>
            <w:webHidden/>
          </w:rPr>
          <w:instrText xml:space="preserve"> PAGEREF _Toc131018122 \h </w:instrText>
        </w:r>
        <w:r w:rsidR="00FB1B6E">
          <w:rPr>
            <w:webHidden/>
          </w:rPr>
        </w:r>
        <w:r w:rsidR="00FB1B6E">
          <w:rPr>
            <w:webHidden/>
          </w:rPr>
          <w:fldChar w:fldCharType="separate"/>
        </w:r>
        <w:r w:rsidR="002E657A">
          <w:rPr>
            <w:webHidden/>
          </w:rPr>
          <w:t>135</w:t>
        </w:r>
        <w:r w:rsidR="00FB1B6E">
          <w:rPr>
            <w:webHidden/>
          </w:rPr>
          <w:fldChar w:fldCharType="end"/>
        </w:r>
      </w:hyperlink>
    </w:p>
    <w:p w14:paraId="7C662F97" w14:textId="73F61BAA" w:rsidR="00FB1B6E" w:rsidRDefault="00E5536F">
      <w:pPr>
        <w:pStyle w:val="36"/>
        <w:ind w:left="1100" w:hanging="660"/>
        <w:rPr>
          <w:rFonts w:asciiTheme="minorHAnsi" w:hAnsiTheme="minorHAnsi" w:cstheme="minorBidi"/>
          <w:sz w:val="21"/>
          <w:szCs w:val="22"/>
        </w:rPr>
      </w:pPr>
      <w:hyperlink w:anchor="_Toc131018123" w:history="1">
        <w:r w:rsidR="00FB1B6E" w:rsidRPr="00871682">
          <w:rPr>
            <w:rStyle w:val="ac"/>
            <w:rFonts w:hint="eastAsia"/>
          </w:rPr>
          <w:t>（４）福祉ボランティア活動への関心度</w:t>
        </w:r>
        <w:r w:rsidR="00FB1B6E">
          <w:rPr>
            <w:webHidden/>
          </w:rPr>
          <w:tab/>
        </w:r>
        <w:r w:rsidR="00FB1B6E">
          <w:rPr>
            <w:webHidden/>
          </w:rPr>
          <w:fldChar w:fldCharType="begin"/>
        </w:r>
        <w:r w:rsidR="00FB1B6E">
          <w:rPr>
            <w:webHidden/>
          </w:rPr>
          <w:instrText xml:space="preserve"> PAGEREF _Toc131018123 \h </w:instrText>
        </w:r>
        <w:r w:rsidR="00FB1B6E">
          <w:rPr>
            <w:webHidden/>
          </w:rPr>
        </w:r>
        <w:r w:rsidR="00FB1B6E">
          <w:rPr>
            <w:webHidden/>
          </w:rPr>
          <w:fldChar w:fldCharType="separate"/>
        </w:r>
        <w:r w:rsidR="002E657A">
          <w:rPr>
            <w:webHidden/>
          </w:rPr>
          <w:t>137</w:t>
        </w:r>
        <w:r w:rsidR="00FB1B6E">
          <w:rPr>
            <w:webHidden/>
          </w:rPr>
          <w:fldChar w:fldCharType="end"/>
        </w:r>
      </w:hyperlink>
    </w:p>
    <w:p w14:paraId="773CB21B" w14:textId="0DF61D9A" w:rsidR="00FB1B6E" w:rsidRDefault="00E5536F">
      <w:pPr>
        <w:pStyle w:val="36"/>
        <w:ind w:left="1100" w:hanging="660"/>
        <w:rPr>
          <w:rFonts w:asciiTheme="minorHAnsi" w:hAnsiTheme="minorHAnsi" w:cstheme="minorBidi"/>
          <w:sz w:val="21"/>
          <w:szCs w:val="22"/>
        </w:rPr>
      </w:pPr>
      <w:hyperlink w:anchor="_Toc131018124" w:history="1">
        <w:r w:rsidR="00FB1B6E" w:rsidRPr="00871682">
          <w:rPr>
            <w:rStyle w:val="ac"/>
            <w:rFonts w:hint="eastAsia"/>
          </w:rPr>
          <w:t>（５）福祉ボランティア活動経験の有無</w:t>
        </w:r>
        <w:r w:rsidR="00FB1B6E">
          <w:rPr>
            <w:webHidden/>
          </w:rPr>
          <w:tab/>
        </w:r>
        <w:r w:rsidR="00FB1B6E">
          <w:rPr>
            <w:webHidden/>
          </w:rPr>
          <w:fldChar w:fldCharType="begin"/>
        </w:r>
        <w:r w:rsidR="00FB1B6E">
          <w:rPr>
            <w:webHidden/>
          </w:rPr>
          <w:instrText xml:space="preserve"> PAGEREF _Toc131018124 \h </w:instrText>
        </w:r>
        <w:r w:rsidR="00FB1B6E">
          <w:rPr>
            <w:webHidden/>
          </w:rPr>
        </w:r>
        <w:r w:rsidR="00FB1B6E">
          <w:rPr>
            <w:webHidden/>
          </w:rPr>
          <w:fldChar w:fldCharType="separate"/>
        </w:r>
        <w:r w:rsidR="002E657A">
          <w:rPr>
            <w:webHidden/>
          </w:rPr>
          <w:t>137</w:t>
        </w:r>
        <w:r w:rsidR="00FB1B6E">
          <w:rPr>
            <w:webHidden/>
          </w:rPr>
          <w:fldChar w:fldCharType="end"/>
        </w:r>
      </w:hyperlink>
    </w:p>
    <w:p w14:paraId="6E89B88E" w14:textId="14C49FF8" w:rsidR="00FB1B6E" w:rsidRDefault="00E5536F">
      <w:pPr>
        <w:pStyle w:val="36"/>
        <w:ind w:left="1100" w:hanging="660"/>
        <w:rPr>
          <w:rFonts w:asciiTheme="minorHAnsi" w:hAnsiTheme="minorHAnsi" w:cstheme="minorBidi"/>
          <w:sz w:val="21"/>
          <w:szCs w:val="22"/>
        </w:rPr>
      </w:pPr>
      <w:hyperlink w:anchor="_Toc131018125" w:history="1">
        <w:r w:rsidR="00FB1B6E" w:rsidRPr="00871682">
          <w:rPr>
            <w:rStyle w:val="ac"/>
            <w:rFonts w:hint="eastAsia"/>
          </w:rPr>
          <w:t>（６）福祉ボランティア活動の内容</w:t>
        </w:r>
        <w:r w:rsidR="00FB1B6E">
          <w:rPr>
            <w:webHidden/>
          </w:rPr>
          <w:tab/>
        </w:r>
        <w:r w:rsidR="00FB1B6E">
          <w:rPr>
            <w:webHidden/>
          </w:rPr>
          <w:fldChar w:fldCharType="begin"/>
        </w:r>
        <w:r w:rsidR="00FB1B6E">
          <w:rPr>
            <w:webHidden/>
          </w:rPr>
          <w:instrText xml:space="preserve"> PAGEREF _Toc131018125 \h </w:instrText>
        </w:r>
        <w:r w:rsidR="00FB1B6E">
          <w:rPr>
            <w:webHidden/>
          </w:rPr>
        </w:r>
        <w:r w:rsidR="00FB1B6E">
          <w:rPr>
            <w:webHidden/>
          </w:rPr>
          <w:fldChar w:fldCharType="separate"/>
        </w:r>
        <w:r w:rsidR="002E657A">
          <w:rPr>
            <w:webHidden/>
          </w:rPr>
          <w:t>138</w:t>
        </w:r>
        <w:r w:rsidR="00FB1B6E">
          <w:rPr>
            <w:webHidden/>
          </w:rPr>
          <w:fldChar w:fldCharType="end"/>
        </w:r>
      </w:hyperlink>
    </w:p>
    <w:p w14:paraId="347A1E71" w14:textId="7B563845" w:rsidR="00FB1B6E" w:rsidRDefault="00E5536F">
      <w:pPr>
        <w:pStyle w:val="36"/>
        <w:ind w:left="1100" w:hanging="660"/>
        <w:rPr>
          <w:rFonts w:asciiTheme="minorHAnsi" w:hAnsiTheme="minorHAnsi" w:cstheme="minorBidi"/>
          <w:sz w:val="21"/>
          <w:szCs w:val="22"/>
        </w:rPr>
      </w:pPr>
      <w:hyperlink w:anchor="_Toc131018126" w:history="1">
        <w:r w:rsidR="00FB1B6E" w:rsidRPr="00871682">
          <w:rPr>
            <w:rStyle w:val="ac"/>
            <w:rFonts w:hint="eastAsia"/>
          </w:rPr>
          <w:t>（７）福祉ボランティア活動をしていない理由</w:t>
        </w:r>
        <w:r w:rsidR="00FB1B6E">
          <w:rPr>
            <w:webHidden/>
          </w:rPr>
          <w:tab/>
        </w:r>
        <w:r w:rsidR="00FB1B6E">
          <w:rPr>
            <w:webHidden/>
          </w:rPr>
          <w:fldChar w:fldCharType="begin"/>
        </w:r>
        <w:r w:rsidR="00FB1B6E">
          <w:rPr>
            <w:webHidden/>
          </w:rPr>
          <w:instrText xml:space="preserve"> PAGEREF _Toc131018126 \h </w:instrText>
        </w:r>
        <w:r w:rsidR="00FB1B6E">
          <w:rPr>
            <w:webHidden/>
          </w:rPr>
        </w:r>
        <w:r w:rsidR="00FB1B6E">
          <w:rPr>
            <w:webHidden/>
          </w:rPr>
          <w:fldChar w:fldCharType="separate"/>
        </w:r>
        <w:r w:rsidR="002E657A">
          <w:rPr>
            <w:webHidden/>
          </w:rPr>
          <w:t>138</w:t>
        </w:r>
        <w:r w:rsidR="00FB1B6E">
          <w:rPr>
            <w:webHidden/>
          </w:rPr>
          <w:fldChar w:fldCharType="end"/>
        </w:r>
      </w:hyperlink>
    </w:p>
    <w:p w14:paraId="4BEE9C75" w14:textId="2D43F5E2" w:rsidR="00FB1B6E" w:rsidRDefault="00E5536F">
      <w:pPr>
        <w:pStyle w:val="36"/>
        <w:ind w:left="1100" w:hanging="660"/>
        <w:rPr>
          <w:rFonts w:asciiTheme="minorHAnsi" w:hAnsiTheme="minorHAnsi" w:cstheme="minorBidi"/>
          <w:sz w:val="21"/>
          <w:szCs w:val="22"/>
        </w:rPr>
      </w:pPr>
      <w:hyperlink w:anchor="_Toc131018127" w:history="1">
        <w:r w:rsidR="00FB1B6E" w:rsidRPr="00871682">
          <w:rPr>
            <w:rStyle w:val="ac"/>
            <w:rFonts w:hint="eastAsia"/>
          </w:rPr>
          <w:t>（８）共生社会の実現のために力を入れるべきこと</w:t>
        </w:r>
        <w:r w:rsidR="00FB1B6E">
          <w:rPr>
            <w:webHidden/>
          </w:rPr>
          <w:tab/>
        </w:r>
        <w:r w:rsidR="00FB1B6E">
          <w:rPr>
            <w:webHidden/>
          </w:rPr>
          <w:fldChar w:fldCharType="begin"/>
        </w:r>
        <w:r w:rsidR="00FB1B6E">
          <w:rPr>
            <w:webHidden/>
          </w:rPr>
          <w:instrText xml:space="preserve"> PAGEREF _Toc131018127 \h </w:instrText>
        </w:r>
        <w:r w:rsidR="00FB1B6E">
          <w:rPr>
            <w:webHidden/>
          </w:rPr>
        </w:r>
        <w:r w:rsidR="00FB1B6E">
          <w:rPr>
            <w:webHidden/>
          </w:rPr>
          <w:fldChar w:fldCharType="separate"/>
        </w:r>
        <w:r w:rsidR="002E657A">
          <w:rPr>
            <w:webHidden/>
          </w:rPr>
          <w:t>139</w:t>
        </w:r>
        <w:r w:rsidR="00FB1B6E">
          <w:rPr>
            <w:webHidden/>
          </w:rPr>
          <w:fldChar w:fldCharType="end"/>
        </w:r>
      </w:hyperlink>
    </w:p>
    <w:p w14:paraId="1BF51251" w14:textId="6B3C6AF9" w:rsidR="00FB1B6E" w:rsidRDefault="00E5536F">
      <w:pPr>
        <w:pStyle w:val="22"/>
        <w:rPr>
          <w:rFonts w:asciiTheme="minorHAnsi" w:hAnsiTheme="minorHAnsi" w:cstheme="minorBidi"/>
          <w:sz w:val="21"/>
        </w:rPr>
      </w:pPr>
      <w:hyperlink w:anchor="_Toc131018128" w:history="1">
        <w:r w:rsidR="00FB1B6E" w:rsidRPr="00871682">
          <w:rPr>
            <w:rStyle w:val="ac"/>
            <w:rFonts w:hint="eastAsia"/>
          </w:rPr>
          <w:t>３　障がいのある人への教育・就労などについて</w:t>
        </w:r>
        <w:r w:rsidR="00FB1B6E">
          <w:rPr>
            <w:webHidden/>
          </w:rPr>
          <w:tab/>
        </w:r>
        <w:r w:rsidR="00FB1B6E">
          <w:rPr>
            <w:webHidden/>
          </w:rPr>
          <w:fldChar w:fldCharType="begin"/>
        </w:r>
        <w:r w:rsidR="00FB1B6E">
          <w:rPr>
            <w:webHidden/>
          </w:rPr>
          <w:instrText xml:space="preserve"> PAGEREF _Toc131018128 \h </w:instrText>
        </w:r>
        <w:r w:rsidR="00FB1B6E">
          <w:rPr>
            <w:webHidden/>
          </w:rPr>
        </w:r>
        <w:r w:rsidR="00FB1B6E">
          <w:rPr>
            <w:webHidden/>
          </w:rPr>
          <w:fldChar w:fldCharType="separate"/>
        </w:r>
        <w:r w:rsidR="002E657A">
          <w:rPr>
            <w:webHidden/>
          </w:rPr>
          <w:t>139</w:t>
        </w:r>
        <w:r w:rsidR="00FB1B6E">
          <w:rPr>
            <w:webHidden/>
          </w:rPr>
          <w:fldChar w:fldCharType="end"/>
        </w:r>
      </w:hyperlink>
    </w:p>
    <w:p w14:paraId="23CC70CA" w14:textId="51D70A6D" w:rsidR="00FB1B6E" w:rsidRDefault="00E5536F">
      <w:pPr>
        <w:pStyle w:val="36"/>
        <w:ind w:left="1100" w:hanging="660"/>
        <w:rPr>
          <w:rFonts w:asciiTheme="minorHAnsi" w:hAnsiTheme="minorHAnsi" w:cstheme="minorBidi"/>
          <w:sz w:val="21"/>
          <w:szCs w:val="22"/>
        </w:rPr>
      </w:pPr>
      <w:hyperlink w:anchor="_Toc131018129" w:history="1">
        <w:r w:rsidR="00FB1B6E" w:rsidRPr="00871682">
          <w:rPr>
            <w:rStyle w:val="ac"/>
            <w:rFonts w:hint="eastAsia"/>
          </w:rPr>
          <w:t>（１）障がいのある児童・生徒の教育に必要なこと</w:t>
        </w:r>
        <w:r w:rsidR="00FB1B6E">
          <w:rPr>
            <w:webHidden/>
          </w:rPr>
          <w:tab/>
        </w:r>
        <w:r w:rsidR="00FB1B6E">
          <w:rPr>
            <w:webHidden/>
          </w:rPr>
          <w:fldChar w:fldCharType="begin"/>
        </w:r>
        <w:r w:rsidR="00FB1B6E">
          <w:rPr>
            <w:webHidden/>
          </w:rPr>
          <w:instrText xml:space="preserve"> PAGEREF _Toc131018129 \h </w:instrText>
        </w:r>
        <w:r w:rsidR="00FB1B6E">
          <w:rPr>
            <w:webHidden/>
          </w:rPr>
        </w:r>
        <w:r w:rsidR="00FB1B6E">
          <w:rPr>
            <w:webHidden/>
          </w:rPr>
          <w:fldChar w:fldCharType="separate"/>
        </w:r>
        <w:r w:rsidR="002E657A">
          <w:rPr>
            <w:webHidden/>
          </w:rPr>
          <w:t>139</w:t>
        </w:r>
        <w:r w:rsidR="00FB1B6E">
          <w:rPr>
            <w:webHidden/>
          </w:rPr>
          <w:fldChar w:fldCharType="end"/>
        </w:r>
      </w:hyperlink>
    </w:p>
    <w:p w14:paraId="750FB42B" w14:textId="459C93D5" w:rsidR="00FB1B6E" w:rsidRDefault="00E5536F">
      <w:pPr>
        <w:pStyle w:val="36"/>
        <w:ind w:left="1100" w:hanging="660"/>
        <w:rPr>
          <w:rFonts w:asciiTheme="minorHAnsi" w:hAnsiTheme="minorHAnsi" w:cstheme="minorBidi"/>
          <w:sz w:val="21"/>
          <w:szCs w:val="22"/>
        </w:rPr>
      </w:pPr>
      <w:hyperlink w:anchor="_Toc131018130" w:history="1">
        <w:r w:rsidR="00FB1B6E" w:rsidRPr="00871682">
          <w:rPr>
            <w:rStyle w:val="ac"/>
            <w:rFonts w:hint="eastAsia"/>
          </w:rPr>
          <w:t>（２）障がいのある人の就労に必要な条件</w:t>
        </w:r>
        <w:r w:rsidR="00FB1B6E">
          <w:rPr>
            <w:webHidden/>
          </w:rPr>
          <w:tab/>
        </w:r>
        <w:r w:rsidR="00FB1B6E">
          <w:rPr>
            <w:webHidden/>
          </w:rPr>
          <w:fldChar w:fldCharType="begin"/>
        </w:r>
        <w:r w:rsidR="00FB1B6E">
          <w:rPr>
            <w:webHidden/>
          </w:rPr>
          <w:instrText xml:space="preserve"> PAGEREF _Toc131018130 \h </w:instrText>
        </w:r>
        <w:r w:rsidR="00FB1B6E">
          <w:rPr>
            <w:webHidden/>
          </w:rPr>
        </w:r>
        <w:r w:rsidR="00FB1B6E">
          <w:rPr>
            <w:webHidden/>
          </w:rPr>
          <w:fldChar w:fldCharType="separate"/>
        </w:r>
        <w:r w:rsidR="002E657A">
          <w:rPr>
            <w:webHidden/>
          </w:rPr>
          <w:t>140</w:t>
        </w:r>
        <w:r w:rsidR="00FB1B6E">
          <w:rPr>
            <w:webHidden/>
          </w:rPr>
          <w:fldChar w:fldCharType="end"/>
        </w:r>
      </w:hyperlink>
    </w:p>
    <w:p w14:paraId="767FDE10" w14:textId="0BB72169" w:rsidR="00FB1B6E" w:rsidRDefault="00E5536F">
      <w:pPr>
        <w:pStyle w:val="22"/>
        <w:rPr>
          <w:rFonts w:asciiTheme="minorHAnsi" w:hAnsiTheme="minorHAnsi" w:cstheme="minorBidi"/>
          <w:sz w:val="21"/>
        </w:rPr>
      </w:pPr>
      <w:hyperlink w:anchor="_Toc131018131" w:history="1">
        <w:r w:rsidR="00FB1B6E" w:rsidRPr="00871682">
          <w:rPr>
            <w:rStyle w:val="ac"/>
            <w:rFonts w:hint="eastAsia"/>
          </w:rPr>
          <w:t>４　障がいのある人に対する理解について</w:t>
        </w:r>
        <w:r w:rsidR="00FB1B6E">
          <w:rPr>
            <w:webHidden/>
          </w:rPr>
          <w:tab/>
        </w:r>
        <w:r w:rsidR="00FB1B6E">
          <w:rPr>
            <w:webHidden/>
          </w:rPr>
          <w:fldChar w:fldCharType="begin"/>
        </w:r>
        <w:r w:rsidR="00FB1B6E">
          <w:rPr>
            <w:webHidden/>
          </w:rPr>
          <w:instrText xml:space="preserve"> PAGEREF _Toc131018131 \h </w:instrText>
        </w:r>
        <w:r w:rsidR="00FB1B6E">
          <w:rPr>
            <w:webHidden/>
          </w:rPr>
        </w:r>
        <w:r w:rsidR="00FB1B6E">
          <w:rPr>
            <w:webHidden/>
          </w:rPr>
          <w:fldChar w:fldCharType="separate"/>
        </w:r>
        <w:r w:rsidR="002E657A">
          <w:rPr>
            <w:webHidden/>
          </w:rPr>
          <w:t>140</w:t>
        </w:r>
        <w:r w:rsidR="00FB1B6E">
          <w:rPr>
            <w:webHidden/>
          </w:rPr>
          <w:fldChar w:fldCharType="end"/>
        </w:r>
      </w:hyperlink>
    </w:p>
    <w:p w14:paraId="2277032D" w14:textId="30C89091" w:rsidR="00FB1B6E" w:rsidRDefault="00E5536F">
      <w:pPr>
        <w:pStyle w:val="36"/>
        <w:ind w:left="1100" w:hanging="660"/>
        <w:rPr>
          <w:rFonts w:asciiTheme="minorHAnsi" w:hAnsiTheme="minorHAnsi" w:cstheme="minorBidi"/>
          <w:sz w:val="21"/>
          <w:szCs w:val="22"/>
        </w:rPr>
      </w:pPr>
      <w:hyperlink w:anchor="_Toc131018132" w:history="1">
        <w:r w:rsidR="00FB1B6E" w:rsidRPr="00871682">
          <w:rPr>
            <w:rStyle w:val="ac"/>
            <w:rFonts w:hint="eastAsia"/>
          </w:rPr>
          <w:t>（１）「障害者虐待防止法」の認知度</w:t>
        </w:r>
        <w:r w:rsidR="00FB1B6E">
          <w:rPr>
            <w:webHidden/>
          </w:rPr>
          <w:tab/>
        </w:r>
        <w:r w:rsidR="00FB1B6E">
          <w:rPr>
            <w:webHidden/>
          </w:rPr>
          <w:fldChar w:fldCharType="begin"/>
        </w:r>
        <w:r w:rsidR="00FB1B6E">
          <w:rPr>
            <w:webHidden/>
          </w:rPr>
          <w:instrText xml:space="preserve"> PAGEREF _Toc131018132 \h </w:instrText>
        </w:r>
        <w:r w:rsidR="00FB1B6E">
          <w:rPr>
            <w:webHidden/>
          </w:rPr>
        </w:r>
        <w:r w:rsidR="00FB1B6E">
          <w:rPr>
            <w:webHidden/>
          </w:rPr>
          <w:fldChar w:fldCharType="separate"/>
        </w:r>
        <w:r w:rsidR="002E657A">
          <w:rPr>
            <w:webHidden/>
          </w:rPr>
          <w:t>140</w:t>
        </w:r>
        <w:r w:rsidR="00FB1B6E">
          <w:rPr>
            <w:webHidden/>
          </w:rPr>
          <w:fldChar w:fldCharType="end"/>
        </w:r>
      </w:hyperlink>
    </w:p>
    <w:p w14:paraId="4AC19676" w14:textId="65E4EAFB" w:rsidR="00FB1B6E" w:rsidRDefault="00E5536F">
      <w:pPr>
        <w:pStyle w:val="36"/>
        <w:ind w:left="1100" w:hanging="660"/>
        <w:rPr>
          <w:rFonts w:asciiTheme="minorHAnsi" w:hAnsiTheme="minorHAnsi" w:cstheme="minorBidi"/>
          <w:sz w:val="21"/>
          <w:szCs w:val="22"/>
        </w:rPr>
      </w:pPr>
      <w:hyperlink w:anchor="_Toc131018133" w:history="1">
        <w:r w:rsidR="00FB1B6E" w:rsidRPr="00871682">
          <w:rPr>
            <w:rStyle w:val="ac"/>
            <w:rFonts w:hint="eastAsia"/>
          </w:rPr>
          <w:t>（２）「障害者差別解消法」の認知度</w:t>
        </w:r>
        <w:r w:rsidR="00FB1B6E">
          <w:rPr>
            <w:webHidden/>
          </w:rPr>
          <w:tab/>
        </w:r>
        <w:r w:rsidR="00FB1B6E">
          <w:rPr>
            <w:webHidden/>
          </w:rPr>
          <w:fldChar w:fldCharType="begin"/>
        </w:r>
        <w:r w:rsidR="00FB1B6E">
          <w:rPr>
            <w:webHidden/>
          </w:rPr>
          <w:instrText xml:space="preserve"> PAGEREF _Toc131018133 \h </w:instrText>
        </w:r>
        <w:r w:rsidR="00FB1B6E">
          <w:rPr>
            <w:webHidden/>
          </w:rPr>
        </w:r>
        <w:r w:rsidR="00FB1B6E">
          <w:rPr>
            <w:webHidden/>
          </w:rPr>
          <w:fldChar w:fldCharType="separate"/>
        </w:r>
        <w:r w:rsidR="002E657A">
          <w:rPr>
            <w:webHidden/>
          </w:rPr>
          <w:t>141</w:t>
        </w:r>
        <w:r w:rsidR="00FB1B6E">
          <w:rPr>
            <w:webHidden/>
          </w:rPr>
          <w:fldChar w:fldCharType="end"/>
        </w:r>
      </w:hyperlink>
    </w:p>
    <w:p w14:paraId="7FB600C9" w14:textId="13AFB427" w:rsidR="00FB1B6E" w:rsidRDefault="00E5536F">
      <w:pPr>
        <w:pStyle w:val="36"/>
        <w:ind w:left="1100" w:hanging="660"/>
        <w:rPr>
          <w:rFonts w:asciiTheme="minorHAnsi" w:hAnsiTheme="minorHAnsi" w:cstheme="minorBidi"/>
          <w:sz w:val="21"/>
          <w:szCs w:val="22"/>
        </w:rPr>
      </w:pPr>
      <w:hyperlink w:anchor="_Toc131018134" w:history="1">
        <w:r w:rsidR="00FB1B6E" w:rsidRPr="00871682">
          <w:rPr>
            <w:rStyle w:val="ac"/>
            <w:rFonts w:hint="eastAsia"/>
          </w:rPr>
          <w:t>（３）差別や偏見の見聞きの有無</w:t>
        </w:r>
        <w:r w:rsidR="00FB1B6E">
          <w:rPr>
            <w:webHidden/>
          </w:rPr>
          <w:tab/>
        </w:r>
        <w:r w:rsidR="00FB1B6E">
          <w:rPr>
            <w:webHidden/>
          </w:rPr>
          <w:fldChar w:fldCharType="begin"/>
        </w:r>
        <w:r w:rsidR="00FB1B6E">
          <w:rPr>
            <w:webHidden/>
          </w:rPr>
          <w:instrText xml:space="preserve"> PAGEREF _Toc131018134 \h </w:instrText>
        </w:r>
        <w:r w:rsidR="00FB1B6E">
          <w:rPr>
            <w:webHidden/>
          </w:rPr>
        </w:r>
        <w:r w:rsidR="00FB1B6E">
          <w:rPr>
            <w:webHidden/>
          </w:rPr>
          <w:fldChar w:fldCharType="separate"/>
        </w:r>
        <w:r w:rsidR="002E657A">
          <w:rPr>
            <w:webHidden/>
          </w:rPr>
          <w:t>141</w:t>
        </w:r>
        <w:r w:rsidR="00FB1B6E">
          <w:rPr>
            <w:webHidden/>
          </w:rPr>
          <w:fldChar w:fldCharType="end"/>
        </w:r>
      </w:hyperlink>
    </w:p>
    <w:p w14:paraId="044909A5" w14:textId="2D111F72" w:rsidR="00FB1B6E" w:rsidRDefault="00E5536F">
      <w:pPr>
        <w:pStyle w:val="36"/>
        <w:ind w:left="1100" w:hanging="660"/>
        <w:rPr>
          <w:rFonts w:asciiTheme="minorHAnsi" w:hAnsiTheme="minorHAnsi" w:cstheme="minorBidi"/>
          <w:sz w:val="21"/>
          <w:szCs w:val="22"/>
        </w:rPr>
      </w:pPr>
      <w:hyperlink w:anchor="_Toc131018135" w:history="1">
        <w:r w:rsidR="00FB1B6E" w:rsidRPr="00871682">
          <w:rPr>
            <w:rStyle w:val="ac"/>
            <w:rFonts w:hint="eastAsia"/>
          </w:rPr>
          <w:t>（４）障がいのある人への区民・地域の対応や理解度</w:t>
        </w:r>
        <w:r w:rsidR="00FB1B6E">
          <w:rPr>
            <w:webHidden/>
          </w:rPr>
          <w:tab/>
        </w:r>
        <w:r w:rsidR="00FB1B6E">
          <w:rPr>
            <w:webHidden/>
          </w:rPr>
          <w:fldChar w:fldCharType="begin"/>
        </w:r>
        <w:r w:rsidR="00FB1B6E">
          <w:rPr>
            <w:webHidden/>
          </w:rPr>
          <w:instrText xml:space="preserve"> PAGEREF _Toc131018135 \h </w:instrText>
        </w:r>
        <w:r w:rsidR="00FB1B6E">
          <w:rPr>
            <w:webHidden/>
          </w:rPr>
        </w:r>
        <w:r w:rsidR="00FB1B6E">
          <w:rPr>
            <w:webHidden/>
          </w:rPr>
          <w:fldChar w:fldCharType="separate"/>
        </w:r>
        <w:r w:rsidR="002E657A">
          <w:rPr>
            <w:webHidden/>
          </w:rPr>
          <w:t>142</w:t>
        </w:r>
        <w:r w:rsidR="00FB1B6E">
          <w:rPr>
            <w:webHidden/>
          </w:rPr>
          <w:fldChar w:fldCharType="end"/>
        </w:r>
      </w:hyperlink>
    </w:p>
    <w:p w14:paraId="0103C4B4" w14:textId="0E5752B1" w:rsidR="00FB1B6E" w:rsidRDefault="00E5536F">
      <w:pPr>
        <w:pStyle w:val="36"/>
        <w:ind w:left="1100" w:hanging="660"/>
        <w:rPr>
          <w:rFonts w:asciiTheme="minorHAnsi" w:hAnsiTheme="minorHAnsi" w:cstheme="minorBidi"/>
          <w:sz w:val="21"/>
          <w:szCs w:val="22"/>
        </w:rPr>
      </w:pPr>
      <w:hyperlink w:anchor="_Toc131018136" w:history="1">
        <w:r w:rsidR="00FB1B6E" w:rsidRPr="00871682">
          <w:rPr>
            <w:rStyle w:val="ac"/>
            <w:rFonts w:hint="eastAsia"/>
          </w:rPr>
          <w:t>（５）障がいなどに関する法律や条例の認知度</w:t>
        </w:r>
        <w:r w:rsidR="00FB1B6E">
          <w:rPr>
            <w:webHidden/>
          </w:rPr>
          <w:tab/>
        </w:r>
        <w:r w:rsidR="00FB1B6E">
          <w:rPr>
            <w:webHidden/>
          </w:rPr>
          <w:fldChar w:fldCharType="begin"/>
        </w:r>
        <w:r w:rsidR="00FB1B6E">
          <w:rPr>
            <w:webHidden/>
          </w:rPr>
          <w:instrText xml:space="preserve"> PAGEREF _Toc131018136 \h </w:instrText>
        </w:r>
        <w:r w:rsidR="00FB1B6E">
          <w:rPr>
            <w:webHidden/>
          </w:rPr>
        </w:r>
        <w:r w:rsidR="00FB1B6E">
          <w:rPr>
            <w:webHidden/>
          </w:rPr>
          <w:fldChar w:fldCharType="separate"/>
        </w:r>
        <w:r w:rsidR="002E657A">
          <w:rPr>
            <w:webHidden/>
          </w:rPr>
          <w:t>143</w:t>
        </w:r>
        <w:r w:rsidR="00FB1B6E">
          <w:rPr>
            <w:webHidden/>
          </w:rPr>
          <w:fldChar w:fldCharType="end"/>
        </w:r>
      </w:hyperlink>
    </w:p>
    <w:p w14:paraId="089DE4FE" w14:textId="35E7F936" w:rsidR="00FB1B6E" w:rsidRDefault="00E5536F">
      <w:pPr>
        <w:pStyle w:val="36"/>
        <w:ind w:left="1100" w:hanging="660"/>
        <w:rPr>
          <w:rFonts w:asciiTheme="minorHAnsi" w:hAnsiTheme="minorHAnsi" w:cstheme="minorBidi"/>
          <w:sz w:val="21"/>
          <w:szCs w:val="22"/>
        </w:rPr>
      </w:pPr>
      <w:hyperlink w:anchor="_Toc131018137" w:history="1">
        <w:r w:rsidR="00FB1B6E" w:rsidRPr="00871682">
          <w:rPr>
            <w:rStyle w:val="ac"/>
            <w:rFonts w:hint="eastAsia"/>
          </w:rPr>
          <w:t>（６）手話を学ぶ意欲の有無</w:t>
        </w:r>
        <w:r w:rsidR="00FB1B6E">
          <w:rPr>
            <w:webHidden/>
          </w:rPr>
          <w:tab/>
        </w:r>
        <w:r w:rsidR="00FB1B6E">
          <w:rPr>
            <w:webHidden/>
          </w:rPr>
          <w:fldChar w:fldCharType="begin"/>
        </w:r>
        <w:r w:rsidR="00FB1B6E">
          <w:rPr>
            <w:webHidden/>
          </w:rPr>
          <w:instrText xml:space="preserve"> PAGEREF _Toc131018137 \h </w:instrText>
        </w:r>
        <w:r w:rsidR="00FB1B6E">
          <w:rPr>
            <w:webHidden/>
          </w:rPr>
        </w:r>
        <w:r w:rsidR="00FB1B6E">
          <w:rPr>
            <w:webHidden/>
          </w:rPr>
          <w:fldChar w:fldCharType="separate"/>
        </w:r>
        <w:r w:rsidR="002E657A">
          <w:rPr>
            <w:webHidden/>
          </w:rPr>
          <w:t>143</w:t>
        </w:r>
        <w:r w:rsidR="00FB1B6E">
          <w:rPr>
            <w:webHidden/>
          </w:rPr>
          <w:fldChar w:fldCharType="end"/>
        </w:r>
      </w:hyperlink>
    </w:p>
    <w:p w14:paraId="2C668F36" w14:textId="6A2F8B68" w:rsidR="00FB1B6E" w:rsidRDefault="00E5536F">
      <w:pPr>
        <w:pStyle w:val="36"/>
        <w:ind w:left="1100" w:hanging="660"/>
        <w:rPr>
          <w:rFonts w:asciiTheme="minorHAnsi" w:hAnsiTheme="minorHAnsi" w:cstheme="minorBidi"/>
          <w:sz w:val="21"/>
          <w:szCs w:val="22"/>
        </w:rPr>
      </w:pPr>
      <w:hyperlink w:anchor="_Toc131018138" w:history="1">
        <w:r w:rsidR="00FB1B6E" w:rsidRPr="00871682">
          <w:rPr>
            <w:rStyle w:val="ac"/>
            <w:rFonts w:hint="eastAsia"/>
          </w:rPr>
          <w:t>（７）手話の学習方法</w:t>
        </w:r>
        <w:r w:rsidR="00FB1B6E">
          <w:rPr>
            <w:webHidden/>
          </w:rPr>
          <w:tab/>
        </w:r>
        <w:r w:rsidR="00FB1B6E">
          <w:rPr>
            <w:webHidden/>
          </w:rPr>
          <w:fldChar w:fldCharType="begin"/>
        </w:r>
        <w:r w:rsidR="00FB1B6E">
          <w:rPr>
            <w:webHidden/>
          </w:rPr>
          <w:instrText xml:space="preserve"> PAGEREF _Toc131018138 \h </w:instrText>
        </w:r>
        <w:r w:rsidR="00FB1B6E">
          <w:rPr>
            <w:webHidden/>
          </w:rPr>
        </w:r>
        <w:r w:rsidR="00FB1B6E">
          <w:rPr>
            <w:webHidden/>
          </w:rPr>
          <w:fldChar w:fldCharType="separate"/>
        </w:r>
        <w:r w:rsidR="002E657A">
          <w:rPr>
            <w:webHidden/>
          </w:rPr>
          <w:t>144</w:t>
        </w:r>
        <w:r w:rsidR="00FB1B6E">
          <w:rPr>
            <w:webHidden/>
          </w:rPr>
          <w:fldChar w:fldCharType="end"/>
        </w:r>
      </w:hyperlink>
    </w:p>
    <w:p w14:paraId="7590CCAA" w14:textId="5EC5CED1" w:rsidR="00FB1B6E" w:rsidRDefault="00E5536F">
      <w:pPr>
        <w:pStyle w:val="36"/>
        <w:ind w:left="1100" w:hanging="660"/>
        <w:rPr>
          <w:rFonts w:asciiTheme="minorHAnsi" w:hAnsiTheme="minorHAnsi" w:cstheme="minorBidi"/>
          <w:sz w:val="21"/>
          <w:szCs w:val="22"/>
        </w:rPr>
      </w:pPr>
      <w:hyperlink w:anchor="_Toc131018139" w:history="1">
        <w:r w:rsidR="00FB1B6E" w:rsidRPr="00871682">
          <w:rPr>
            <w:rStyle w:val="ac"/>
            <w:rFonts w:hint="eastAsia"/>
          </w:rPr>
          <w:t>（８）手話を学びたいと思わない理由</w:t>
        </w:r>
        <w:r w:rsidR="00FB1B6E">
          <w:rPr>
            <w:webHidden/>
          </w:rPr>
          <w:tab/>
        </w:r>
        <w:r w:rsidR="00FB1B6E">
          <w:rPr>
            <w:webHidden/>
          </w:rPr>
          <w:fldChar w:fldCharType="begin"/>
        </w:r>
        <w:r w:rsidR="00FB1B6E">
          <w:rPr>
            <w:webHidden/>
          </w:rPr>
          <w:instrText xml:space="preserve"> PAGEREF _Toc131018139 \h </w:instrText>
        </w:r>
        <w:r w:rsidR="00FB1B6E">
          <w:rPr>
            <w:webHidden/>
          </w:rPr>
        </w:r>
        <w:r w:rsidR="00FB1B6E">
          <w:rPr>
            <w:webHidden/>
          </w:rPr>
          <w:fldChar w:fldCharType="separate"/>
        </w:r>
        <w:r w:rsidR="002E657A">
          <w:rPr>
            <w:webHidden/>
          </w:rPr>
          <w:t>144</w:t>
        </w:r>
        <w:r w:rsidR="00FB1B6E">
          <w:rPr>
            <w:webHidden/>
          </w:rPr>
          <w:fldChar w:fldCharType="end"/>
        </w:r>
      </w:hyperlink>
    </w:p>
    <w:p w14:paraId="4F08873C" w14:textId="2C9232A9" w:rsidR="00FB1B6E" w:rsidRDefault="00E5536F">
      <w:pPr>
        <w:pStyle w:val="22"/>
        <w:rPr>
          <w:rFonts w:asciiTheme="minorHAnsi" w:hAnsiTheme="minorHAnsi" w:cstheme="minorBidi"/>
          <w:sz w:val="21"/>
        </w:rPr>
      </w:pPr>
      <w:hyperlink w:anchor="_Toc131018140" w:history="1">
        <w:r w:rsidR="00FB1B6E" w:rsidRPr="00871682">
          <w:rPr>
            <w:rStyle w:val="ac"/>
            <w:rFonts w:hint="eastAsia"/>
          </w:rPr>
          <w:t>５　まちの環境や福祉施策について</w:t>
        </w:r>
        <w:r w:rsidR="00FB1B6E">
          <w:rPr>
            <w:webHidden/>
          </w:rPr>
          <w:tab/>
        </w:r>
        <w:r w:rsidR="00FB1B6E">
          <w:rPr>
            <w:webHidden/>
          </w:rPr>
          <w:fldChar w:fldCharType="begin"/>
        </w:r>
        <w:r w:rsidR="00FB1B6E">
          <w:rPr>
            <w:webHidden/>
          </w:rPr>
          <w:instrText xml:space="preserve"> PAGEREF _Toc131018140 \h </w:instrText>
        </w:r>
        <w:r w:rsidR="00FB1B6E">
          <w:rPr>
            <w:webHidden/>
          </w:rPr>
        </w:r>
        <w:r w:rsidR="00FB1B6E">
          <w:rPr>
            <w:webHidden/>
          </w:rPr>
          <w:fldChar w:fldCharType="separate"/>
        </w:r>
        <w:r w:rsidR="002E657A">
          <w:rPr>
            <w:webHidden/>
          </w:rPr>
          <w:t>145</w:t>
        </w:r>
        <w:r w:rsidR="00FB1B6E">
          <w:rPr>
            <w:webHidden/>
          </w:rPr>
          <w:fldChar w:fldCharType="end"/>
        </w:r>
      </w:hyperlink>
    </w:p>
    <w:p w14:paraId="1538F991" w14:textId="5E1ECCED" w:rsidR="00FB1B6E" w:rsidRDefault="00E5536F">
      <w:pPr>
        <w:pStyle w:val="36"/>
        <w:ind w:left="1100" w:hanging="660"/>
        <w:rPr>
          <w:rFonts w:asciiTheme="minorHAnsi" w:hAnsiTheme="minorHAnsi" w:cstheme="minorBidi"/>
          <w:sz w:val="21"/>
          <w:szCs w:val="22"/>
        </w:rPr>
      </w:pPr>
      <w:hyperlink w:anchor="_Toc131018141" w:history="1">
        <w:r w:rsidR="00FB1B6E" w:rsidRPr="00871682">
          <w:rPr>
            <w:rStyle w:val="ac"/>
            <w:rFonts w:hint="eastAsia"/>
          </w:rPr>
          <w:t>（１）障がい者施策において区に求めること</w:t>
        </w:r>
        <w:r w:rsidR="00FB1B6E">
          <w:rPr>
            <w:webHidden/>
          </w:rPr>
          <w:tab/>
        </w:r>
        <w:r w:rsidR="00FB1B6E">
          <w:rPr>
            <w:webHidden/>
          </w:rPr>
          <w:fldChar w:fldCharType="begin"/>
        </w:r>
        <w:r w:rsidR="00FB1B6E">
          <w:rPr>
            <w:webHidden/>
          </w:rPr>
          <w:instrText xml:space="preserve"> PAGEREF _Toc131018141 \h </w:instrText>
        </w:r>
        <w:r w:rsidR="00FB1B6E">
          <w:rPr>
            <w:webHidden/>
          </w:rPr>
        </w:r>
        <w:r w:rsidR="00FB1B6E">
          <w:rPr>
            <w:webHidden/>
          </w:rPr>
          <w:fldChar w:fldCharType="separate"/>
        </w:r>
        <w:r w:rsidR="002E657A">
          <w:rPr>
            <w:webHidden/>
          </w:rPr>
          <w:t>145</w:t>
        </w:r>
        <w:r w:rsidR="00FB1B6E">
          <w:rPr>
            <w:webHidden/>
          </w:rPr>
          <w:fldChar w:fldCharType="end"/>
        </w:r>
      </w:hyperlink>
    </w:p>
    <w:p w14:paraId="45CAF150" w14:textId="0088BBCB" w:rsidR="00FB1B6E" w:rsidRDefault="00E5536F">
      <w:pPr>
        <w:pStyle w:val="36"/>
        <w:ind w:left="1100" w:hanging="660"/>
        <w:rPr>
          <w:rFonts w:asciiTheme="minorHAnsi" w:hAnsiTheme="minorHAnsi" w:cstheme="minorBidi"/>
          <w:sz w:val="21"/>
          <w:szCs w:val="22"/>
        </w:rPr>
      </w:pPr>
      <w:hyperlink w:anchor="_Toc131018142" w:history="1">
        <w:r w:rsidR="00FB1B6E" w:rsidRPr="00871682">
          <w:rPr>
            <w:rStyle w:val="ac"/>
            <w:rFonts w:hint="eastAsia"/>
          </w:rPr>
          <w:t>（２）自由意見</w:t>
        </w:r>
        <w:r w:rsidR="00FB1B6E">
          <w:rPr>
            <w:webHidden/>
          </w:rPr>
          <w:tab/>
        </w:r>
        <w:r w:rsidR="00FB1B6E">
          <w:rPr>
            <w:webHidden/>
          </w:rPr>
          <w:fldChar w:fldCharType="begin"/>
        </w:r>
        <w:r w:rsidR="00FB1B6E">
          <w:rPr>
            <w:webHidden/>
          </w:rPr>
          <w:instrText xml:space="preserve"> PAGEREF _Toc131018142 \h </w:instrText>
        </w:r>
        <w:r w:rsidR="00FB1B6E">
          <w:rPr>
            <w:webHidden/>
          </w:rPr>
        </w:r>
        <w:r w:rsidR="00FB1B6E">
          <w:rPr>
            <w:webHidden/>
          </w:rPr>
          <w:fldChar w:fldCharType="separate"/>
        </w:r>
        <w:r w:rsidR="002E657A">
          <w:rPr>
            <w:webHidden/>
          </w:rPr>
          <w:t>146</w:t>
        </w:r>
        <w:r w:rsidR="00FB1B6E">
          <w:rPr>
            <w:webHidden/>
          </w:rPr>
          <w:fldChar w:fldCharType="end"/>
        </w:r>
      </w:hyperlink>
    </w:p>
    <w:p w14:paraId="57F50193" w14:textId="5E9A9ED2" w:rsidR="00950A69" w:rsidRDefault="009C0CFC" w:rsidP="00304FE0">
      <w:pPr>
        <w:rPr>
          <w:rFonts w:ascii="ＭＳ 明朝" w:eastAsia="ＭＳ 明朝" w:hAnsi="Century"/>
        </w:rPr>
      </w:pPr>
      <w:r>
        <w:fldChar w:fldCharType="end"/>
      </w:r>
    </w:p>
    <w:p w14:paraId="6D4A5325" w14:textId="6DEDA040" w:rsidR="00950A69" w:rsidRDefault="00950A69" w:rsidP="00A85659"/>
    <w:p w14:paraId="57649E1D" w14:textId="77B57012" w:rsidR="00BB3AA4" w:rsidRDefault="00BB3AA4" w:rsidP="00A85659"/>
    <w:p w14:paraId="4A129920" w14:textId="53104ABA" w:rsidR="00BB3AA4" w:rsidRDefault="00BB3AA4" w:rsidP="00A85659"/>
    <w:p w14:paraId="46892B41" w14:textId="78FCB62C" w:rsidR="00BB3AA4" w:rsidRDefault="00BB3AA4" w:rsidP="00A85659"/>
    <w:p w14:paraId="174D3329" w14:textId="7636D8E3" w:rsidR="00BB3AA4" w:rsidRDefault="00BB3AA4" w:rsidP="00A85659"/>
    <w:p w14:paraId="07B05782" w14:textId="1A570128" w:rsidR="00BB3AA4" w:rsidRDefault="00BB3AA4" w:rsidP="00A85659"/>
    <w:p w14:paraId="1319BEC4" w14:textId="14F243FF" w:rsidR="00BB3AA4" w:rsidRDefault="00BB3AA4" w:rsidP="00A85659"/>
    <w:p w14:paraId="5DB822F1" w14:textId="37BD05CD" w:rsidR="00BB3AA4" w:rsidRDefault="00BB3AA4" w:rsidP="00A85659"/>
    <w:p w14:paraId="7C216B29" w14:textId="77777777" w:rsidR="00BB3AA4" w:rsidRDefault="00BB3AA4" w:rsidP="00A85659"/>
    <w:p w14:paraId="29190E83" w14:textId="2F7CF681" w:rsidR="00BB3AA4" w:rsidRDefault="00BB3AA4" w:rsidP="00A85659"/>
    <w:p w14:paraId="414E92ED" w14:textId="77777777" w:rsidR="00BB3AA4" w:rsidRDefault="00BB3AA4" w:rsidP="00A85659"/>
    <w:p w14:paraId="7E67780B" w14:textId="2C59187E" w:rsidR="00BB3AA4" w:rsidRDefault="00BB3AA4" w:rsidP="00A85659"/>
    <w:p w14:paraId="6275380D" w14:textId="77777777" w:rsidR="00BB3AA4" w:rsidRDefault="00BB3AA4" w:rsidP="00A85659"/>
    <w:p w14:paraId="45F446E1" w14:textId="77777777" w:rsidR="00BB3AA4" w:rsidRDefault="00BB3AA4" w:rsidP="00A85659"/>
    <w:p w14:paraId="474FFEC1" w14:textId="469E6322" w:rsidR="00BB3AA4" w:rsidRDefault="00BB3AA4" w:rsidP="00A85659"/>
    <w:p w14:paraId="62ED03DC" w14:textId="77777777" w:rsidR="00BB3AA4" w:rsidRDefault="00BB3AA4" w:rsidP="00A85659"/>
    <w:p w14:paraId="39B9EF48" w14:textId="77777777" w:rsidR="00BB3AA4" w:rsidRDefault="00BB3AA4" w:rsidP="00A85659"/>
    <w:p w14:paraId="2D1D6743" w14:textId="77777777" w:rsidR="00BB3AA4" w:rsidRDefault="00BB3AA4" w:rsidP="00A85659"/>
    <w:p w14:paraId="5C0F4177" w14:textId="77777777" w:rsidR="00BB3AA4" w:rsidRDefault="00BB3AA4" w:rsidP="00A85659"/>
    <w:p w14:paraId="6CFA31E2" w14:textId="77777777" w:rsidR="004C06FA" w:rsidRDefault="004C06FA" w:rsidP="00A85659"/>
    <w:p w14:paraId="40585624" w14:textId="77777777" w:rsidR="004C06FA" w:rsidRDefault="004C06FA" w:rsidP="00A85659"/>
    <w:p w14:paraId="17ED82C4" w14:textId="77777777" w:rsidR="004C06FA" w:rsidRDefault="004C06FA" w:rsidP="00A85659"/>
    <w:p w14:paraId="0DBE4AF5" w14:textId="77777777" w:rsidR="004C06FA" w:rsidRDefault="004C06FA" w:rsidP="00A85659"/>
    <w:p w14:paraId="584E63DB" w14:textId="77777777" w:rsidR="004C06FA" w:rsidRDefault="004C06FA" w:rsidP="00A85659"/>
    <w:p w14:paraId="5259B401" w14:textId="77777777" w:rsidR="004C06FA" w:rsidRDefault="004C06FA" w:rsidP="00A85659"/>
    <w:p w14:paraId="565B7655" w14:textId="77777777" w:rsidR="004C06FA" w:rsidRDefault="004C06FA" w:rsidP="00A85659"/>
    <w:p w14:paraId="504F610C" w14:textId="77777777" w:rsidR="00BB3AA4" w:rsidRDefault="00BB3AA4" w:rsidP="00A85659"/>
    <w:p w14:paraId="104AFC01" w14:textId="77777777" w:rsidR="00BB3AA4" w:rsidRDefault="00BB3AA4" w:rsidP="00A85659"/>
    <w:p w14:paraId="27B26265" w14:textId="77777777" w:rsidR="00BB3AA4" w:rsidRDefault="00BB3AA4" w:rsidP="00A85659"/>
    <w:p w14:paraId="017580BB" w14:textId="77777777" w:rsidR="00BB3AA4" w:rsidRDefault="00BB3AA4" w:rsidP="00A85659"/>
    <w:p w14:paraId="13D836B7" w14:textId="77777777" w:rsidR="00BB3AA4" w:rsidRDefault="00BB3AA4" w:rsidP="00A85659"/>
    <w:p w14:paraId="68B7C779" w14:textId="77777777" w:rsidR="00BB3AA4" w:rsidRDefault="00BB3AA4" w:rsidP="00A85659"/>
    <w:p w14:paraId="475B629A" w14:textId="77777777" w:rsidR="004C06FA" w:rsidRDefault="004C06FA" w:rsidP="00A85659"/>
    <w:p w14:paraId="69877D3C" w14:textId="77777777" w:rsidR="004C06FA" w:rsidRDefault="004C06FA" w:rsidP="00A85659"/>
    <w:p w14:paraId="6D6C4CC0" w14:textId="77777777" w:rsidR="00BB3AA4" w:rsidRDefault="00BB3AA4" w:rsidP="00A85659"/>
    <w:p w14:paraId="6EC95789" w14:textId="77777777" w:rsidR="00BB3AA4" w:rsidRDefault="00BB3AA4" w:rsidP="00A85659"/>
    <w:p w14:paraId="3D30114A" w14:textId="77777777" w:rsidR="00950A69" w:rsidRDefault="00950A69" w:rsidP="00304FE0"/>
    <w:p w14:paraId="78141AB9" w14:textId="77777777" w:rsidR="00950A69" w:rsidRDefault="00950A69">
      <w:pPr>
        <w:jc w:val="center"/>
        <w:sectPr w:rsidR="00950A69" w:rsidSect="00304FE0">
          <w:headerReference w:type="default" r:id="rId8"/>
          <w:footerReference w:type="even" r:id="rId9"/>
          <w:headerReference w:type="first" r:id="rId10"/>
          <w:pgSz w:w="11906" w:h="16838" w:code="9"/>
          <w:pgMar w:top="1418" w:right="1134" w:bottom="1134" w:left="1134" w:header="851" w:footer="567" w:gutter="0"/>
          <w:cols w:space="425"/>
          <w:docGrid w:type="lines" w:linePitch="360"/>
        </w:sectPr>
      </w:pPr>
    </w:p>
    <w:p w14:paraId="3652190E" w14:textId="77777777" w:rsidR="00950A69" w:rsidRDefault="006A75D9">
      <w:r>
        <w:rPr>
          <w:rFonts w:hint="eastAsia"/>
          <w:noProof/>
        </w:rPr>
        <mc:AlternateContent>
          <mc:Choice Requires="wpg">
            <w:drawing>
              <wp:anchor distT="0" distB="0" distL="114300" distR="114300" simplePos="0" relativeHeight="251514880" behindDoc="0" locked="0" layoutInCell="1" allowOverlap="1" wp14:anchorId="79B5B2FF" wp14:editId="579103AB">
                <wp:simplePos x="0" y="0"/>
                <wp:positionH relativeFrom="page">
                  <wp:align>center</wp:align>
                </wp:positionH>
                <wp:positionV relativeFrom="page">
                  <wp:posOffset>277495</wp:posOffset>
                </wp:positionV>
                <wp:extent cx="7067550" cy="10248900"/>
                <wp:effectExtent l="0" t="1270" r="1905" b="0"/>
                <wp:wrapNone/>
                <wp:docPr id="10"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11" name="Rectangle 1763"/>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 name="Rectangle 1764"/>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5F68E" id="Group 1762" o:spid="_x0000_s1026" style="position:absolute;left:0;text-align:left;margin-left:0;margin-top:21.85pt;width:556.5pt;height:807pt;z-index:251514880;mso-position-horizontal:center;mso-position-horizontal-relative:page;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">
                <v:rect id="Rectangle 1763" o:spid="_x0000_s1027" style="position:absolute;left:525;top:435;width:111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CZcUA&#10;AADbAAAADwAAAGRycy9kb3ducmV2LnhtbERP30sCQRB+F/wflhF6Cd21QvRylYqKFErUCnwbbse7&#10;w9vZY3fTq7++DQLf5uP7OdN5a2txJB8qxxqGAwWCOHem4kLD+/apPwYRIrLB2jFp+KYA81m3M8XM&#10;uBOv6biJhUghHDLUUMbYZFKGvCSLYeAa4sTtnbcYE/SFNB5PKdzW8kqpkbRYcWoosaGHkvLD5stq&#10;eHu9/Fjtbj6X1l9Pnhfy/lH9HJTWF7327hZEpDaexf/uF5PmD+Hvl3S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JlxQAAANsAAAAPAAAAAAAAAAAAAAAAAJgCAABkcnMv&#10;ZG93bnJldi54bWxQSwUGAAAAAAQABAD1AAAAigMAAAAA&#10;" stroked="f">
                  <v:textbox inset="5.85pt,.7pt,5.85pt,.7pt"/>
                </v:rect>
                <v:rect id="Rectangle 1764" o:spid="_x0000_s1028" style="position:absolute;left:525;top:15765;width:111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cEsUA&#10;AADbAAAADwAAAGRycy9kb3ducmV2LnhtbERP30sCQRB+F/wflhF6Cd3NQvRylYqKFErUCnwbbse7&#10;w9vZY3fTq7++DQLf5uP7OdN5a2txJB8qxxquBgoEce5MxYWG9+1TfwwiRGSDtWPS8E0B5rNuZ4qZ&#10;cSde03ETC5FCOGSooYyxyaQMeUkWw8A1xInbO28xJugLaTyeUrit5VCpkbRYcWoosaGHkvLD5stq&#10;eHu9/Fjtbj6X1l9Pnhfy/lH9HJTWF7327hZEpDaexf/uF5PmD+Hvl3S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xwSxQAAANsAAAAPAAAAAAAAAAAAAAAAAJgCAABkcnMv&#10;ZG93bnJldi54bWxQSwUGAAAAAAQABAD1AAAAigMAAAAA&#10;" stroked="f">
                  <v:textbox inset="5.85pt,.7pt,5.85pt,.7pt"/>
                </v:rect>
                <w10:wrap anchorx="page" anchory="page"/>
              </v:group>
            </w:pict>
          </mc:Fallback>
        </mc:AlternateContent>
      </w:r>
    </w:p>
    <w:p w14:paraId="0697ECA8" w14:textId="77777777" w:rsidR="00950A69" w:rsidRDefault="00950A69"/>
    <w:p w14:paraId="0D5E8FD9" w14:textId="77777777" w:rsidR="00950A69" w:rsidRDefault="00950A69"/>
    <w:p w14:paraId="7FC12EC0" w14:textId="77777777" w:rsidR="00950A69" w:rsidRDefault="00950A69"/>
    <w:p w14:paraId="312B816C" w14:textId="77777777" w:rsidR="00950A69" w:rsidRDefault="00950A69"/>
    <w:p w14:paraId="6D10E7DF" w14:textId="77777777" w:rsidR="00950A69" w:rsidRDefault="00950A69"/>
    <w:p w14:paraId="3C9C3579" w14:textId="77777777" w:rsidR="00950A69" w:rsidRDefault="00950A69"/>
    <w:p w14:paraId="4FBC2651" w14:textId="77777777" w:rsidR="00950A69" w:rsidRDefault="00950A69"/>
    <w:p w14:paraId="0016D695" w14:textId="77777777" w:rsidR="00950A69" w:rsidRDefault="00950A69"/>
    <w:p w14:paraId="0732CDDA" w14:textId="77777777" w:rsidR="00950A69" w:rsidRDefault="00950A69"/>
    <w:p w14:paraId="430FCEC2" w14:textId="0FABD67F" w:rsidR="00950A69" w:rsidRPr="00C02F2D" w:rsidRDefault="00C1323A" w:rsidP="00304FE0">
      <w:pPr>
        <w:pStyle w:val="af"/>
        <w:rPr>
          <w:rFonts w:ascii="UD デジタル 教科書体 N-B" w:eastAsia="UD デジタル 教科書体 N-B"/>
        </w:rPr>
      </w:pPr>
      <w:bookmarkStart w:id="1" w:name="_Toc183513057"/>
      <w:bookmarkStart w:id="2" w:name="_Toc131017985"/>
      <w:r w:rsidRPr="00C02F2D">
        <w:rPr>
          <w:rFonts w:ascii="UD デジタル 教科書体 N-B" w:eastAsia="UD デジタル 教科書体 N-B" w:hint="eastAsia"/>
        </w:rPr>
        <w:t>第</w:t>
      </w:r>
      <w:r w:rsidRPr="00C02F2D">
        <w:rPr>
          <w:rFonts w:ascii="UD デジタル 教科書体 N-B" w:eastAsia="UD デジタル 教科書体 N-B" w:hint="eastAsia"/>
        </w:rPr>
        <w:fldChar w:fldCharType="begin"/>
      </w:r>
      <w:r w:rsidRPr="00C02F2D">
        <w:rPr>
          <w:rFonts w:ascii="UD デジタル 教科書体 N-B" w:eastAsia="UD デジタル 教科書体 N-B" w:hint="eastAsia"/>
        </w:rPr>
        <w:instrText xml:space="preserve"> SEQ しょう　\* Arabic\* DBCHAR \* MERGEFORMAT </w:instrText>
      </w:r>
      <w:r w:rsidRPr="00C02F2D">
        <w:rPr>
          <w:rFonts w:ascii="UD デジタル 教科書体 N-B" w:eastAsia="UD デジタル 教科書体 N-B" w:hint="eastAsia"/>
        </w:rPr>
        <w:fldChar w:fldCharType="separate"/>
      </w:r>
      <w:r w:rsidR="002E657A">
        <w:rPr>
          <w:rFonts w:ascii="UD デジタル 教科書体 N-B" w:eastAsia="UD デジタル 教科書体 N-B" w:hint="eastAsia"/>
          <w:noProof/>
        </w:rPr>
        <w:t>１</w:t>
      </w:r>
      <w:r w:rsidRPr="00C02F2D">
        <w:rPr>
          <w:rFonts w:ascii="UD デジタル 教科書体 N-B" w:eastAsia="UD デジタル 教科書体 N-B" w:hint="eastAsia"/>
        </w:rPr>
        <w:fldChar w:fldCharType="end"/>
      </w:r>
      <w:r w:rsidRPr="00C02F2D">
        <w:rPr>
          <w:rFonts w:ascii="UD デジタル 教科書体 N-B" w:eastAsia="UD デジタル 教科書体 N-B" w:hint="eastAsia"/>
        </w:rPr>
        <w:t>章　調査の概要</w:t>
      </w:r>
      <w:bookmarkEnd w:id="1"/>
      <w:bookmarkEnd w:id="2"/>
    </w:p>
    <w:p w14:paraId="507BB033" w14:textId="77777777" w:rsidR="00950A69" w:rsidRDefault="00950A69"/>
    <w:p w14:paraId="34238658" w14:textId="77777777" w:rsidR="00950A69" w:rsidRDefault="00C1323A">
      <w:pPr>
        <w:jc w:val="center"/>
        <w:rPr>
          <w:sz w:val="36"/>
        </w:rPr>
      </w:pPr>
      <w:r>
        <w:br w:type="page"/>
      </w:r>
    </w:p>
    <w:p w14:paraId="51E5B46F" w14:textId="77777777" w:rsidR="00950A69" w:rsidRDefault="006A75D9">
      <w:r>
        <w:rPr>
          <w:rFonts w:hint="eastAsia"/>
          <w:noProof/>
        </w:rPr>
        <mc:AlternateContent>
          <mc:Choice Requires="wpg">
            <w:drawing>
              <wp:anchor distT="0" distB="0" distL="114300" distR="114300" simplePos="0" relativeHeight="251515904" behindDoc="0" locked="0" layoutInCell="1" allowOverlap="1" wp14:anchorId="17013F53" wp14:editId="7146A88F">
                <wp:simplePos x="0" y="0"/>
                <wp:positionH relativeFrom="margin">
                  <wp:align>center</wp:align>
                </wp:positionH>
                <wp:positionV relativeFrom="page">
                  <wp:posOffset>232572</wp:posOffset>
                </wp:positionV>
                <wp:extent cx="7067550" cy="10248900"/>
                <wp:effectExtent l="0" t="0" r="0" b="0"/>
                <wp:wrapNone/>
                <wp:docPr id="7"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8" name="Rectangle 1766"/>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9" name="Rectangle 1767"/>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C76D1" id="Group 1765" o:spid="_x0000_s1026" style="position:absolute;left:0;text-align:left;margin-left:0;margin-top:18.3pt;width:556.5pt;height:807pt;z-index:251515904;mso-position-horizontal:center;mso-position-horizontal-relative:margin;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">
                <v:rect id="Rectangle 1766" o:spid="_x0000_s1027" style="position:absolute;left:525;top:435;width:111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HXcQA&#10;AADaAAAADwAAAGRycy9kb3ducmV2LnhtbERPW0vDMBR+F/Yfwhn4IjbxwtDatKiouIGKcxP2dmjO&#10;2rLmpCRxq/568yD4+PHdi2q0vdiTD51jDWeZAkFcO9Nxo2H18Xh6BSJEZIO9Y9LwTQGqcnJUYG7c&#10;gd9pv4yNSCEcctTQxjjkUoa6JYshcwNx4rbOW4wJ+kYaj4cUbnt5rtRMWuw4NbQ40H1L9W75ZTW8&#10;vpys3zaXnwvrL66f5vLuQf3slNbH0/H2BkSkMf6L/9zPRkPamq6kG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vB13EAAAA2gAAAA8AAAAAAAAAAAAAAAAAmAIAAGRycy9k&#10;b3ducmV2LnhtbFBLBQYAAAAABAAEAPUAAACJAwAAAAA=&#10;" stroked="f">
                  <v:textbox inset="5.85pt,.7pt,5.85pt,.7pt"/>
                </v:rect>
                <v:rect id="Rectangle 1767" o:spid="_x0000_s1028" style="position:absolute;left:525;top:15765;width:111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ixscA&#10;AADaAAAADwAAAGRycy9kb3ducmV2LnhtbESPW2sCMRSE3wv+h3CEvhRNekF0axRb2lKFVrxU8O2w&#10;Oe4ubk6WJNVtf31TKPRxmJlvmPG0tbU4kQ+VYw3XfQWCOHem4kLDdvPcG4IIEdlg7Zg0fFGA6aRz&#10;McbMuDOv6LSOhUgQDhlqKGNsMilDXpLF0HcNcfIOzluMSfpCGo/nBLe1vFFqIC1WnBZKbOixpPy4&#10;/rQa3t+uPpb7u93C+tvRy1w+PKnvo9L6stvO7kFEauN/+K/9ajSM4PdKugFy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josbHAAAA2gAAAA8AAAAAAAAAAAAAAAAAmAIAAGRy&#10;cy9kb3ducmV2LnhtbFBLBQYAAAAABAAEAPUAAACMAwAAAAA=&#10;" stroked="f">
                  <v:textbox inset="5.85pt,.7pt,5.85pt,.7pt"/>
                </v:rect>
                <w10:wrap anchorx="margin" anchory="page"/>
              </v:group>
            </w:pict>
          </mc:Fallback>
        </mc:AlternateContent>
      </w:r>
    </w:p>
    <w:p w14:paraId="7447F7B0" w14:textId="31DB94D5" w:rsidR="005D6E25" w:rsidRPr="00304FE0" w:rsidRDefault="00C1323A" w:rsidP="00F91F1A">
      <w:pPr>
        <w:pStyle w:val="ad"/>
        <w:ind w:leftChars="0" w:left="560"/>
      </w:pPr>
      <w:bookmarkStart w:id="3" w:name="_Toc200946853"/>
      <w:r>
        <w:br w:type="page"/>
      </w:r>
      <w:r w:rsidR="00FA5736">
        <w:rPr>
          <w:noProof/>
        </w:rPr>
        <w:fldChar w:fldCharType="begin"/>
      </w:r>
      <w:r w:rsidR="00FA5736">
        <w:rPr>
          <w:noProof/>
        </w:rPr>
        <w:instrText xml:space="preserve"> SEQ だいいち　\* Arabic\* DBCHAR \* MERGEFORMAT </w:instrText>
      </w:r>
      <w:r w:rsidR="00FA5736">
        <w:rPr>
          <w:noProof/>
        </w:rPr>
        <w:fldChar w:fldCharType="separate"/>
      </w:r>
      <w:bookmarkStart w:id="4" w:name="_Toc131017986"/>
      <w:r w:rsidR="002E657A">
        <w:rPr>
          <w:rFonts w:hint="eastAsia"/>
          <w:noProof/>
        </w:rPr>
        <w:t>１</w:t>
      </w:r>
      <w:r w:rsidR="00FA5736">
        <w:rPr>
          <w:noProof/>
        </w:rPr>
        <w:fldChar w:fldCharType="end"/>
      </w:r>
      <w:r w:rsidR="00D22A68">
        <w:rPr>
          <w:rFonts w:hint="eastAsia"/>
          <w:noProof/>
        </w:rPr>
        <w:t xml:space="preserve">　</w:t>
      </w:r>
      <w:r w:rsidR="005D6E25" w:rsidRPr="00304FE0">
        <w:rPr>
          <w:rFonts w:hint="eastAsia"/>
          <w:noProof/>
        </w:rPr>
        <w:t>調査目的</w:t>
      </w:r>
      <w:bookmarkEnd w:id="4"/>
    </w:p>
    <w:p w14:paraId="604AC254" w14:textId="77777777" w:rsidR="00226CAC" w:rsidRPr="00226CAC" w:rsidRDefault="00226CAC" w:rsidP="00226CAC">
      <w:pPr>
        <w:snapToGrid w:val="0"/>
        <w:spacing w:line="160" w:lineRule="atLeast"/>
        <w:ind w:leftChars="100" w:left="380" w:hangingChars="100" w:hanging="160"/>
        <w:rPr>
          <w:rFonts w:hAnsi="BIZ UD明朝 Medium"/>
          <w:color w:val="000000" w:themeColor="text1"/>
          <w:sz w:val="16"/>
          <w:szCs w:val="22"/>
        </w:rPr>
      </w:pPr>
    </w:p>
    <w:p w14:paraId="07F61453" w14:textId="75F5C610" w:rsidR="005D6E25" w:rsidRPr="00C02F2D" w:rsidRDefault="00DD2353" w:rsidP="00DD2353">
      <w:pPr>
        <w:pStyle w:val="a5"/>
        <w:ind w:firstLine="220"/>
        <w:rPr>
          <w:rFonts w:hAnsi="BIZ UD明朝 Medium"/>
          <w:color w:val="000000" w:themeColor="text1"/>
          <w:szCs w:val="22"/>
        </w:rPr>
      </w:pPr>
      <w:r w:rsidRPr="00DD2353">
        <w:rPr>
          <w:rFonts w:hAnsi="BIZ UD明朝 Medium" w:hint="eastAsia"/>
          <w:color w:val="000000" w:themeColor="text1"/>
          <w:szCs w:val="22"/>
        </w:rPr>
        <w:t>令和</w:t>
      </w:r>
      <w:r>
        <w:rPr>
          <w:rFonts w:hAnsi="BIZ UD明朝 Medium" w:hint="eastAsia"/>
          <w:color w:val="000000" w:themeColor="text1"/>
          <w:szCs w:val="22"/>
        </w:rPr>
        <w:t>６</w:t>
      </w:r>
      <w:r w:rsidRPr="00DD2353">
        <w:rPr>
          <w:rFonts w:hAnsi="BIZ UD明朝 Medium" w:hint="eastAsia"/>
          <w:color w:val="000000" w:themeColor="text1"/>
          <w:szCs w:val="22"/>
        </w:rPr>
        <w:t>年度を計画</w:t>
      </w:r>
      <w:r w:rsidR="00A40493" w:rsidRPr="00EF75A9">
        <w:rPr>
          <w:rFonts w:hAnsi="BIZ UD明朝 Medium" w:hint="eastAsia"/>
          <w:color w:val="000000" w:themeColor="text1"/>
          <w:szCs w:val="22"/>
        </w:rPr>
        <w:t>始</w:t>
      </w:r>
      <w:r w:rsidRPr="00EF75A9">
        <w:rPr>
          <w:rFonts w:hAnsi="BIZ UD明朝 Medium" w:hint="eastAsia"/>
          <w:color w:val="000000" w:themeColor="text1"/>
          <w:szCs w:val="22"/>
        </w:rPr>
        <w:t>期とする板橋区障がい者計画・板橋区障がい福祉計画（第７期）・障がい児福祉計画（第３期）の策定に先立ち、障がい者の生活実態、生活自立度、障がいサービスの利用状況、障がいサービスに対する認知度・意識</w:t>
      </w:r>
      <w:r w:rsidR="00356FCF" w:rsidRPr="00EF75A9">
        <w:rPr>
          <w:rFonts w:hAnsi="BIZ UD明朝 Medium" w:hint="eastAsia"/>
          <w:color w:val="000000" w:themeColor="text1"/>
          <w:szCs w:val="22"/>
        </w:rPr>
        <w:t>等</w:t>
      </w:r>
      <w:r w:rsidRPr="00EF75A9">
        <w:rPr>
          <w:rFonts w:hAnsi="BIZ UD明朝 Medium" w:hint="eastAsia"/>
          <w:color w:val="000000" w:themeColor="text1"/>
          <w:szCs w:val="22"/>
        </w:rPr>
        <w:t>を</w:t>
      </w:r>
      <w:r w:rsidRPr="00DD2353">
        <w:rPr>
          <w:rFonts w:hAnsi="BIZ UD明朝 Medium" w:hint="eastAsia"/>
          <w:color w:val="000000" w:themeColor="text1"/>
          <w:szCs w:val="22"/>
        </w:rPr>
        <w:t>調査し、基礎資料とする</w:t>
      </w:r>
      <w:r>
        <w:rPr>
          <w:rFonts w:hAnsi="BIZ UD明朝 Medium" w:hint="eastAsia"/>
          <w:color w:val="000000" w:themeColor="text1"/>
          <w:szCs w:val="22"/>
        </w:rPr>
        <w:t>ため、</w:t>
      </w:r>
      <w:r w:rsidR="00D91A2E" w:rsidRPr="00C02F2D">
        <w:rPr>
          <w:rFonts w:hAnsi="BIZ UD明朝 Medium" w:hint="eastAsia"/>
          <w:color w:val="000000" w:themeColor="text1"/>
          <w:szCs w:val="22"/>
        </w:rPr>
        <w:t>調査を実施しました。</w:t>
      </w:r>
    </w:p>
    <w:p w14:paraId="06767186" w14:textId="77777777" w:rsidR="005D6E25" w:rsidRPr="00C02F2D" w:rsidRDefault="005D6E25" w:rsidP="00304FE0">
      <w:pPr>
        <w:rPr>
          <w:color w:val="000000" w:themeColor="text1"/>
        </w:rPr>
      </w:pPr>
    </w:p>
    <w:p w14:paraId="08EDCC18" w14:textId="6DC5D503" w:rsidR="005D6E25" w:rsidRDefault="00FA5736" w:rsidP="00F91F1A">
      <w:pPr>
        <w:pStyle w:val="ad"/>
        <w:ind w:leftChars="0" w:left="560"/>
        <w:rPr>
          <w:noProof/>
        </w:rPr>
      </w:pPr>
      <w:r>
        <w:rPr>
          <w:noProof/>
        </w:rPr>
        <w:fldChar w:fldCharType="begin"/>
      </w:r>
      <w:r>
        <w:rPr>
          <w:noProof/>
        </w:rPr>
        <w:instrText xml:space="preserve"> SEQ だいいち　\* Arabic\* DBCHAR \* MERGEFORMAT </w:instrText>
      </w:r>
      <w:r>
        <w:rPr>
          <w:noProof/>
        </w:rPr>
        <w:fldChar w:fldCharType="separate"/>
      </w:r>
      <w:bookmarkStart w:id="5" w:name="_Toc131017987"/>
      <w:r w:rsidR="002E657A">
        <w:rPr>
          <w:rFonts w:hint="eastAsia"/>
          <w:noProof/>
        </w:rPr>
        <w:t>２</w:t>
      </w:r>
      <w:r>
        <w:rPr>
          <w:noProof/>
        </w:rPr>
        <w:fldChar w:fldCharType="end"/>
      </w:r>
      <w:r w:rsidR="00D22A68">
        <w:rPr>
          <w:rFonts w:hint="eastAsia"/>
          <w:noProof/>
        </w:rPr>
        <w:t xml:space="preserve">　</w:t>
      </w:r>
      <w:r w:rsidR="009939B6" w:rsidRPr="009939B6">
        <w:rPr>
          <w:rFonts w:hint="eastAsia"/>
          <w:noProof/>
        </w:rPr>
        <w:t>調査対象</w:t>
      </w:r>
      <w:bookmarkEnd w:id="5"/>
    </w:p>
    <w:p w14:paraId="2F0DF033" w14:textId="77777777" w:rsidR="00226CAC" w:rsidRPr="00226CAC" w:rsidRDefault="00226CAC" w:rsidP="00226CAC">
      <w:pPr>
        <w:snapToGrid w:val="0"/>
        <w:spacing w:line="160" w:lineRule="atLeast"/>
        <w:ind w:leftChars="100" w:left="380" w:hangingChars="100" w:hanging="160"/>
        <w:rPr>
          <w:rFonts w:hAnsi="BIZ UD明朝 Medium"/>
          <w:color w:val="000000" w:themeColor="text1"/>
          <w:sz w:val="16"/>
          <w:szCs w:val="22"/>
        </w:rPr>
      </w:pPr>
    </w:p>
    <w:p w14:paraId="25BB60DA" w14:textId="48BE958A" w:rsidR="009939B6" w:rsidRDefault="002563C4" w:rsidP="002563C4">
      <w:pPr>
        <w:pStyle w:val="a5"/>
        <w:ind w:firstLine="220"/>
        <w:rPr>
          <w:rFonts w:hAnsi="BIZ UD明朝 Medium"/>
          <w:color w:val="000000" w:themeColor="text1"/>
          <w:szCs w:val="22"/>
        </w:rPr>
      </w:pPr>
      <w:r w:rsidRPr="002563C4">
        <w:rPr>
          <w:rFonts w:hAnsi="BIZ UD明朝 Medium" w:hint="eastAsia"/>
          <w:color w:val="000000" w:themeColor="text1"/>
          <w:szCs w:val="22"/>
        </w:rPr>
        <w:t>板橋区在住の障がい者、障がい児の方を中心に、区民の方を無作為</w:t>
      </w:r>
      <w:r w:rsidR="00664307" w:rsidRPr="002563C4">
        <w:rPr>
          <w:rFonts w:hAnsi="BIZ UD明朝 Medium" w:hint="eastAsia"/>
          <w:color w:val="000000" w:themeColor="text1"/>
          <w:szCs w:val="22"/>
        </w:rPr>
        <w:t>抽出6</w:t>
      </w:r>
      <w:r w:rsidR="00664307" w:rsidRPr="002627CE">
        <w:rPr>
          <w:rFonts w:hAnsi="BIZ UD明朝 Medium"/>
          <w:szCs w:val="22"/>
        </w:rPr>
        <w:t>,</w:t>
      </w:r>
      <w:r w:rsidR="00664307" w:rsidRPr="002563C4">
        <w:rPr>
          <w:rFonts w:hAnsi="BIZ UD明朝 Medium" w:hint="eastAsia"/>
          <w:color w:val="000000" w:themeColor="text1"/>
          <w:szCs w:val="22"/>
        </w:rPr>
        <w:t>000</w:t>
      </w:r>
      <w:r w:rsidR="00664307" w:rsidRPr="0070468E">
        <w:rPr>
          <w:rFonts w:hAnsi="BIZ UD明朝 Medium" w:hint="eastAsia"/>
          <w:color w:val="000000" w:themeColor="text1"/>
          <w:szCs w:val="22"/>
        </w:rPr>
        <w:t>件</w:t>
      </w:r>
    </w:p>
    <w:p w14:paraId="207F6483" w14:textId="77777777" w:rsidR="00591FBA" w:rsidRDefault="00591FBA" w:rsidP="00DD2353">
      <w:pPr>
        <w:ind w:firstLineChars="100" w:firstLine="220"/>
        <w:rPr>
          <w:rFonts w:hAnsi="BIZ UD明朝 Medium"/>
          <w:color w:val="000000" w:themeColor="text1"/>
          <w:szCs w:val="22"/>
        </w:rPr>
      </w:pPr>
    </w:p>
    <w:p w14:paraId="523FBCD9" w14:textId="77777777" w:rsidR="00DD2353" w:rsidRPr="00226CAC" w:rsidRDefault="00DD2353" w:rsidP="00DD2353">
      <w:pPr>
        <w:ind w:firstLineChars="100" w:firstLine="220"/>
        <w:rPr>
          <w:rFonts w:ascii="BIZ UDゴシック" w:eastAsia="BIZ UDゴシック" w:hAnsi="BIZ UDゴシック"/>
          <w:color w:val="000000" w:themeColor="text1"/>
          <w:szCs w:val="22"/>
        </w:rPr>
      </w:pPr>
      <w:r w:rsidRPr="00226CAC">
        <w:rPr>
          <w:rFonts w:ascii="BIZ UDゴシック" w:eastAsia="BIZ UDゴシック" w:hAnsi="BIZ UDゴシック" w:hint="eastAsia"/>
          <w:color w:val="000000" w:themeColor="text1"/>
          <w:szCs w:val="22"/>
        </w:rPr>
        <w:t>＜対象者内訳＞</w:t>
      </w:r>
    </w:p>
    <w:p w14:paraId="157E6B78" w14:textId="77777777" w:rsidR="00664307" w:rsidRPr="00EF75A9" w:rsidRDefault="00664307" w:rsidP="00664307">
      <w:pPr>
        <w:ind w:firstLineChars="200" w:firstLine="440"/>
        <w:rPr>
          <w:rFonts w:hAnsi="BIZ UD明朝 Medium"/>
          <w:color w:val="000000" w:themeColor="text1"/>
          <w:szCs w:val="22"/>
        </w:rPr>
      </w:pPr>
      <w:r w:rsidRPr="00EF75A9">
        <w:rPr>
          <w:rFonts w:hAnsi="BIZ UD明朝 Medium" w:hint="eastAsia"/>
          <w:color w:val="000000" w:themeColor="text1"/>
          <w:szCs w:val="22"/>
        </w:rPr>
        <w:t xml:space="preserve">① 身体障がい者(医療的ケア児含む) ： </w:t>
      </w:r>
      <w:r w:rsidRPr="00EF75A9">
        <w:rPr>
          <w:rFonts w:hAnsi="BIZ UD明朝 Medium"/>
          <w:color w:val="000000" w:themeColor="text1"/>
          <w:szCs w:val="22"/>
        </w:rPr>
        <w:t xml:space="preserve">2,250 </w:t>
      </w:r>
      <w:r w:rsidRPr="00EF75A9">
        <w:rPr>
          <w:rFonts w:hAnsi="BIZ UD明朝 Medium" w:hint="eastAsia"/>
          <w:color w:val="000000" w:themeColor="text1"/>
          <w:szCs w:val="22"/>
        </w:rPr>
        <w:t>件</w:t>
      </w:r>
    </w:p>
    <w:p w14:paraId="2DED99FC" w14:textId="77777777" w:rsidR="00664307" w:rsidRPr="00EF75A9" w:rsidRDefault="00664307" w:rsidP="00664307">
      <w:pPr>
        <w:ind w:firstLineChars="200" w:firstLine="440"/>
        <w:rPr>
          <w:rFonts w:hAnsi="BIZ UD明朝 Medium"/>
          <w:color w:val="000000" w:themeColor="text1"/>
          <w:szCs w:val="22"/>
        </w:rPr>
      </w:pPr>
      <w:r w:rsidRPr="00EF75A9">
        <w:rPr>
          <w:rFonts w:hAnsi="BIZ UD明朝 Medium" w:hint="eastAsia"/>
          <w:color w:val="000000" w:themeColor="text1"/>
          <w:szCs w:val="22"/>
        </w:rPr>
        <w:t xml:space="preserve">② 知的障がい者(児)　　　　　　　 ： </w:t>
      </w:r>
      <w:r w:rsidRPr="00EF75A9">
        <w:rPr>
          <w:rFonts w:hAnsi="BIZ UD明朝 Medium"/>
          <w:color w:val="000000" w:themeColor="text1"/>
          <w:szCs w:val="22"/>
        </w:rPr>
        <w:t xml:space="preserve">1,050 </w:t>
      </w:r>
      <w:r w:rsidRPr="00EF75A9">
        <w:rPr>
          <w:rFonts w:hAnsi="BIZ UD明朝 Medium" w:hint="eastAsia"/>
          <w:color w:val="000000" w:themeColor="text1"/>
          <w:szCs w:val="22"/>
        </w:rPr>
        <w:t>件</w:t>
      </w:r>
    </w:p>
    <w:p w14:paraId="0F3925A7" w14:textId="77777777" w:rsidR="00664307" w:rsidRPr="00EF75A9" w:rsidRDefault="00664307" w:rsidP="00664307">
      <w:pPr>
        <w:ind w:firstLineChars="200" w:firstLine="440"/>
        <w:rPr>
          <w:rFonts w:hAnsi="BIZ UD明朝 Medium"/>
          <w:color w:val="000000" w:themeColor="text1"/>
          <w:szCs w:val="22"/>
        </w:rPr>
      </w:pPr>
      <w:r w:rsidRPr="00EF75A9">
        <w:rPr>
          <w:rFonts w:hAnsi="BIZ UD明朝 Medium" w:hint="eastAsia"/>
          <w:color w:val="000000" w:themeColor="text1"/>
          <w:szCs w:val="22"/>
        </w:rPr>
        <w:t xml:space="preserve">③ 精神障がい者(児)　　　　　　　 ： 　</w:t>
      </w:r>
      <w:r w:rsidRPr="00EF75A9">
        <w:rPr>
          <w:rFonts w:hAnsi="BIZ UD明朝 Medium"/>
          <w:color w:val="000000" w:themeColor="text1"/>
          <w:szCs w:val="22"/>
        </w:rPr>
        <w:t xml:space="preserve">800 </w:t>
      </w:r>
      <w:r w:rsidRPr="00EF75A9">
        <w:rPr>
          <w:rFonts w:hAnsi="BIZ UD明朝 Medium" w:hint="eastAsia"/>
          <w:color w:val="000000" w:themeColor="text1"/>
          <w:szCs w:val="22"/>
        </w:rPr>
        <w:t>件</w:t>
      </w:r>
    </w:p>
    <w:p w14:paraId="1E6627A0" w14:textId="77777777" w:rsidR="00664307" w:rsidRPr="00EF75A9" w:rsidRDefault="00664307" w:rsidP="00664307">
      <w:pPr>
        <w:ind w:firstLineChars="200" w:firstLine="440"/>
        <w:rPr>
          <w:rFonts w:hAnsi="BIZ UD明朝 Medium"/>
          <w:color w:val="000000" w:themeColor="text1"/>
          <w:szCs w:val="22"/>
        </w:rPr>
      </w:pPr>
      <w:r w:rsidRPr="00EF75A9">
        <w:rPr>
          <w:rFonts w:hAnsi="BIZ UD明朝 Medium" w:hint="eastAsia"/>
          <w:color w:val="000000" w:themeColor="text1"/>
          <w:szCs w:val="22"/>
        </w:rPr>
        <w:t>④ 難病患者　　　　　　　　　　　 ： 　700 件</w:t>
      </w:r>
    </w:p>
    <w:p w14:paraId="500AE231" w14:textId="77777777" w:rsidR="00664307" w:rsidRPr="00EF75A9" w:rsidRDefault="00664307" w:rsidP="00664307">
      <w:pPr>
        <w:ind w:firstLineChars="200" w:firstLine="440"/>
        <w:rPr>
          <w:rFonts w:hAnsi="BIZ UD明朝 Medium"/>
          <w:color w:val="000000" w:themeColor="text1"/>
          <w:szCs w:val="22"/>
        </w:rPr>
      </w:pPr>
      <w:r w:rsidRPr="00EF75A9">
        <w:rPr>
          <w:rFonts w:hAnsi="BIZ UD明朝 Medium" w:hint="eastAsia"/>
          <w:color w:val="000000" w:themeColor="text1"/>
          <w:szCs w:val="22"/>
        </w:rPr>
        <w:t>⑤ 発達障がい者支援センター</w:t>
      </w:r>
    </w:p>
    <w:p w14:paraId="4C944D10" w14:textId="77777777" w:rsidR="00664307" w:rsidRPr="00EF75A9" w:rsidRDefault="00664307" w:rsidP="00664307">
      <w:pPr>
        <w:ind w:firstLineChars="400" w:firstLine="880"/>
        <w:rPr>
          <w:rFonts w:hAnsi="BIZ UD明朝 Medium"/>
          <w:color w:val="000000" w:themeColor="text1"/>
          <w:szCs w:val="22"/>
        </w:rPr>
      </w:pPr>
      <w:r w:rsidRPr="00EF75A9">
        <w:rPr>
          <w:rFonts w:hAnsi="BIZ UD明朝 Medium" w:hint="eastAsia"/>
          <w:color w:val="000000" w:themeColor="text1"/>
          <w:szCs w:val="22"/>
        </w:rPr>
        <w:t>（あいポート）利用者　　　　　 ： 　1</w:t>
      </w:r>
      <w:r w:rsidRPr="00EF75A9">
        <w:rPr>
          <w:rFonts w:hAnsi="BIZ UD明朝 Medium"/>
          <w:color w:val="000000" w:themeColor="text1"/>
          <w:szCs w:val="22"/>
        </w:rPr>
        <w:t xml:space="preserve">00 </w:t>
      </w:r>
      <w:r w:rsidRPr="00EF75A9">
        <w:rPr>
          <w:rFonts w:hAnsi="BIZ UD明朝 Medium" w:hint="eastAsia"/>
          <w:color w:val="000000" w:themeColor="text1"/>
          <w:szCs w:val="22"/>
        </w:rPr>
        <w:t>件</w:t>
      </w:r>
    </w:p>
    <w:p w14:paraId="705D41CA" w14:textId="77777777" w:rsidR="00664307" w:rsidRPr="00EF75A9" w:rsidRDefault="00664307" w:rsidP="00664307">
      <w:pPr>
        <w:ind w:firstLineChars="200" w:firstLine="440"/>
        <w:rPr>
          <w:rFonts w:hAnsi="BIZ UD明朝 Medium"/>
          <w:color w:val="000000" w:themeColor="text1"/>
          <w:szCs w:val="22"/>
        </w:rPr>
      </w:pPr>
      <w:r w:rsidRPr="00EF75A9">
        <w:rPr>
          <w:rFonts w:hAnsi="BIZ UD明朝 Medium" w:hint="eastAsia"/>
          <w:color w:val="000000" w:themeColor="text1"/>
          <w:szCs w:val="22"/>
        </w:rPr>
        <w:t>⑥ 児童発達支援事業所利用者　　　 ： 　100 件</w:t>
      </w:r>
    </w:p>
    <w:p w14:paraId="44B1E090" w14:textId="77777777" w:rsidR="00664307" w:rsidRPr="00EF75A9" w:rsidRDefault="00664307" w:rsidP="00664307">
      <w:pPr>
        <w:ind w:firstLineChars="200" w:firstLine="440"/>
        <w:rPr>
          <w:rFonts w:hAnsi="BIZ UD明朝 Medium"/>
          <w:color w:val="000000" w:themeColor="text1"/>
          <w:szCs w:val="22"/>
        </w:rPr>
      </w:pPr>
      <w:r w:rsidRPr="00EF75A9">
        <w:rPr>
          <w:rFonts w:hAnsi="BIZ UD明朝 Medium" w:hint="eastAsia"/>
          <w:color w:val="000000" w:themeColor="text1"/>
          <w:szCs w:val="22"/>
        </w:rPr>
        <w:t>⑦ 一般区民　　　　　　　　　　　 ： 1,000 件</w:t>
      </w:r>
    </w:p>
    <w:p w14:paraId="6EA355BD" w14:textId="77777777" w:rsidR="00DD2353" w:rsidRPr="00664307" w:rsidRDefault="00DD2353" w:rsidP="00DD2353">
      <w:pPr>
        <w:ind w:firstLineChars="200" w:firstLine="440"/>
        <w:rPr>
          <w:rFonts w:hAnsi="BIZ UD明朝 Medium"/>
          <w:color w:val="000000" w:themeColor="text1"/>
          <w:szCs w:val="22"/>
        </w:rPr>
      </w:pPr>
    </w:p>
    <w:p w14:paraId="0B1D178B" w14:textId="77777777" w:rsidR="00C02F2D" w:rsidRDefault="00C02F2D" w:rsidP="00F91F1A">
      <w:pPr>
        <w:pStyle w:val="ad"/>
        <w:ind w:leftChars="0" w:left="560"/>
        <w:rPr>
          <w:noProof/>
        </w:rPr>
      </w:pPr>
      <w:bookmarkStart w:id="6" w:name="_Toc131017988"/>
      <w:r w:rsidRPr="009939B6">
        <w:rPr>
          <w:rFonts w:hint="eastAsia"/>
          <w:noProof/>
        </w:rPr>
        <w:t>３</w:t>
      </w:r>
      <w:r w:rsidR="00D22A68">
        <w:rPr>
          <w:rFonts w:hint="eastAsia"/>
          <w:noProof/>
        </w:rPr>
        <w:t xml:space="preserve">　</w:t>
      </w:r>
      <w:r w:rsidRPr="009939B6">
        <w:rPr>
          <w:rFonts w:hint="eastAsia"/>
          <w:noProof/>
        </w:rPr>
        <w:t>調査</w:t>
      </w:r>
      <w:r>
        <w:rPr>
          <w:rFonts w:hint="eastAsia"/>
          <w:noProof/>
        </w:rPr>
        <w:t>期間</w:t>
      </w:r>
      <w:bookmarkEnd w:id="6"/>
    </w:p>
    <w:p w14:paraId="44C4ACA5" w14:textId="77777777" w:rsidR="00226CAC" w:rsidRPr="00226CAC" w:rsidRDefault="00226CAC" w:rsidP="00226CAC">
      <w:pPr>
        <w:snapToGrid w:val="0"/>
        <w:spacing w:line="160" w:lineRule="atLeast"/>
        <w:ind w:leftChars="100" w:left="380" w:hangingChars="100" w:hanging="160"/>
        <w:rPr>
          <w:rFonts w:hAnsi="BIZ UD明朝 Medium"/>
          <w:color w:val="000000" w:themeColor="text1"/>
          <w:sz w:val="16"/>
          <w:szCs w:val="22"/>
        </w:rPr>
      </w:pPr>
    </w:p>
    <w:p w14:paraId="761CE7EA" w14:textId="77777777" w:rsidR="00C02F2D" w:rsidRDefault="00C02F2D" w:rsidP="002563C4">
      <w:pPr>
        <w:pStyle w:val="a5"/>
        <w:ind w:firstLine="220"/>
      </w:pPr>
      <w:r w:rsidRPr="002563C4">
        <w:rPr>
          <w:rFonts w:hAnsi="BIZ UD明朝 Medium" w:hint="eastAsia"/>
          <w:color w:val="000000" w:themeColor="text1"/>
          <w:szCs w:val="22"/>
        </w:rPr>
        <w:t>令和４年９月７日（水）～９月30日（金）</w:t>
      </w:r>
    </w:p>
    <w:p w14:paraId="4DF9F398" w14:textId="77777777" w:rsidR="00C02F2D" w:rsidRDefault="00C02F2D" w:rsidP="00C02F2D"/>
    <w:p w14:paraId="0902E42A" w14:textId="77777777" w:rsidR="009939B6" w:rsidRDefault="00C02F2D" w:rsidP="00F91F1A">
      <w:pPr>
        <w:pStyle w:val="ad"/>
        <w:ind w:leftChars="0" w:left="560"/>
        <w:rPr>
          <w:noProof/>
        </w:rPr>
      </w:pPr>
      <w:bookmarkStart w:id="7" w:name="_Toc131017989"/>
      <w:r>
        <w:rPr>
          <w:rFonts w:hint="eastAsia"/>
          <w:noProof/>
        </w:rPr>
        <w:t>４</w:t>
      </w:r>
      <w:r w:rsidR="00D22A68">
        <w:rPr>
          <w:rFonts w:hint="eastAsia"/>
          <w:noProof/>
        </w:rPr>
        <w:t xml:space="preserve">　</w:t>
      </w:r>
      <w:r w:rsidR="009939B6" w:rsidRPr="009939B6">
        <w:rPr>
          <w:rFonts w:hint="eastAsia"/>
          <w:noProof/>
        </w:rPr>
        <w:t>調査方法</w:t>
      </w:r>
      <w:bookmarkEnd w:id="7"/>
    </w:p>
    <w:p w14:paraId="482000CB" w14:textId="77777777" w:rsidR="00226CAC" w:rsidRPr="00226CAC" w:rsidRDefault="00226CAC" w:rsidP="00226CAC">
      <w:pPr>
        <w:snapToGrid w:val="0"/>
        <w:spacing w:line="160" w:lineRule="atLeast"/>
        <w:ind w:leftChars="100" w:left="380" w:hangingChars="100" w:hanging="160"/>
        <w:rPr>
          <w:rFonts w:hAnsi="BIZ UD明朝 Medium"/>
          <w:color w:val="000000" w:themeColor="text1"/>
          <w:sz w:val="16"/>
          <w:szCs w:val="22"/>
        </w:rPr>
      </w:pPr>
    </w:p>
    <w:p w14:paraId="4EF7DFD8" w14:textId="77777777" w:rsidR="009939B6" w:rsidRPr="002563C4" w:rsidRDefault="009939B6" w:rsidP="002563C4">
      <w:pPr>
        <w:pStyle w:val="a5"/>
        <w:ind w:firstLine="220"/>
        <w:rPr>
          <w:rFonts w:hAnsi="BIZ UD明朝 Medium"/>
          <w:color w:val="000000" w:themeColor="text1"/>
          <w:szCs w:val="22"/>
        </w:rPr>
      </w:pPr>
      <w:r w:rsidRPr="002563C4">
        <w:rPr>
          <w:rFonts w:hAnsi="BIZ UD明朝 Medium" w:hint="eastAsia"/>
          <w:color w:val="000000" w:themeColor="text1"/>
          <w:szCs w:val="22"/>
        </w:rPr>
        <w:t>郵送</w:t>
      </w:r>
      <w:r w:rsidR="002563C4">
        <w:rPr>
          <w:rFonts w:hAnsi="BIZ UD明朝 Medium" w:hint="eastAsia"/>
          <w:color w:val="000000" w:themeColor="text1"/>
          <w:szCs w:val="22"/>
        </w:rPr>
        <w:t>及び</w:t>
      </w:r>
      <w:r w:rsidRPr="002563C4">
        <w:rPr>
          <w:rFonts w:hAnsi="BIZ UD明朝 Medium" w:hint="eastAsia"/>
          <w:color w:val="000000" w:themeColor="text1"/>
          <w:szCs w:val="22"/>
        </w:rPr>
        <w:t>インターネットによるアンケート調査</w:t>
      </w:r>
    </w:p>
    <w:p w14:paraId="16535157" w14:textId="77777777" w:rsidR="009939B6" w:rsidRPr="00182E48" w:rsidRDefault="009939B6" w:rsidP="00182E48"/>
    <w:p w14:paraId="1564315A" w14:textId="77777777" w:rsidR="002563C4" w:rsidRDefault="002563C4" w:rsidP="00F91F1A">
      <w:pPr>
        <w:pStyle w:val="ad"/>
        <w:ind w:leftChars="0" w:left="560"/>
        <w:rPr>
          <w:noProof/>
        </w:rPr>
      </w:pPr>
      <w:bookmarkStart w:id="8" w:name="_Toc131017990"/>
      <w:r>
        <w:rPr>
          <w:rFonts w:hint="eastAsia"/>
          <w:noProof/>
        </w:rPr>
        <w:t>５</w:t>
      </w:r>
      <w:r w:rsidR="00D22A68">
        <w:rPr>
          <w:rFonts w:hint="eastAsia"/>
          <w:noProof/>
        </w:rPr>
        <w:t xml:space="preserve">　</w:t>
      </w:r>
      <w:r w:rsidRPr="009939B6">
        <w:rPr>
          <w:rFonts w:hint="eastAsia"/>
          <w:noProof/>
        </w:rPr>
        <w:t>回収状況</w:t>
      </w:r>
      <w:bookmarkEnd w:id="8"/>
    </w:p>
    <w:p w14:paraId="0ECB5732" w14:textId="77777777" w:rsidR="00226CAC" w:rsidRPr="00226CAC" w:rsidRDefault="00226CAC" w:rsidP="00226CAC">
      <w:pPr>
        <w:snapToGrid w:val="0"/>
        <w:spacing w:line="160" w:lineRule="atLeast"/>
        <w:ind w:leftChars="100" w:left="380" w:hangingChars="100" w:hanging="160"/>
        <w:rPr>
          <w:noProof/>
          <w:sz w:val="16"/>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6"/>
        <w:gridCol w:w="1701"/>
        <w:gridCol w:w="1418"/>
        <w:gridCol w:w="709"/>
        <w:gridCol w:w="1842"/>
        <w:gridCol w:w="1701"/>
      </w:tblGrid>
      <w:tr w:rsidR="007C0209" w:rsidRPr="00737A58" w14:paraId="1803B060" w14:textId="77777777" w:rsidTr="007E472D">
        <w:trPr>
          <w:trHeight w:val="397"/>
        </w:trPr>
        <w:tc>
          <w:tcPr>
            <w:tcW w:w="2126" w:type="dxa"/>
            <w:shd w:val="clear" w:color="auto" w:fill="D9D9D9"/>
            <w:vAlign w:val="center"/>
          </w:tcPr>
          <w:p w14:paraId="3FC60CC2" w14:textId="77777777" w:rsidR="007C0209" w:rsidRPr="007768B7" w:rsidRDefault="007768B7" w:rsidP="00591FBA">
            <w:pPr>
              <w:pStyle w:val="a5"/>
              <w:ind w:firstLineChars="0" w:firstLine="0"/>
              <w:jc w:val="center"/>
              <w:rPr>
                <w:rFonts w:asciiTheme="majorEastAsia" w:eastAsiaTheme="majorEastAsia" w:hAnsiTheme="majorEastAsia"/>
              </w:rPr>
            </w:pPr>
            <w:r>
              <w:rPr>
                <w:rFonts w:asciiTheme="majorEastAsia" w:eastAsiaTheme="majorEastAsia" w:hAnsiTheme="majorEastAsia" w:hint="eastAsia"/>
              </w:rPr>
              <w:t>調査区分</w:t>
            </w:r>
          </w:p>
        </w:tc>
        <w:tc>
          <w:tcPr>
            <w:tcW w:w="1701" w:type="dxa"/>
            <w:shd w:val="clear" w:color="auto" w:fill="D9D9D9"/>
            <w:vAlign w:val="center"/>
          </w:tcPr>
          <w:p w14:paraId="2BE437C2" w14:textId="77777777" w:rsidR="007C0209" w:rsidRPr="007768B7" w:rsidRDefault="007C0209" w:rsidP="00591FBA">
            <w:pPr>
              <w:pStyle w:val="a5"/>
              <w:ind w:firstLineChars="0" w:firstLine="0"/>
              <w:jc w:val="center"/>
              <w:rPr>
                <w:rFonts w:asciiTheme="majorEastAsia" w:eastAsiaTheme="majorEastAsia" w:hAnsiTheme="majorEastAsia"/>
              </w:rPr>
            </w:pPr>
            <w:r w:rsidRPr="007768B7">
              <w:rPr>
                <w:rFonts w:asciiTheme="majorEastAsia" w:eastAsiaTheme="majorEastAsia" w:hAnsiTheme="majorEastAsia" w:hint="eastAsia"/>
              </w:rPr>
              <w:t>標本数</w:t>
            </w:r>
            <w:r w:rsidR="003C17BA">
              <w:rPr>
                <w:rFonts w:asciiTheme="majorEastAsia" w:eastAsiaTheme="majorEastAsia" w:hAnsiTheme="majorEastAsia" w:hint="eastAsia"/>
              </w:rPr>
              <w:t>(件)</w:t>
            </w:r>
          </w:p>
        </w:tc>
        <w:tc>
          <w:tcPr>
            <w:tcW w:w="3969" w:type="dxa"/>
            <w:gridSpan w:val="3"/>
            <w:shd w:val="clear" w:color="auto" w:fill="D9D9D9"/>
            <w:vAlign w:val="center"/>
          </w:tcPr>
          <w:p w14:paraId="6D3BD9AD" w14:textId="77777777" w:rsidR="007C0209" w:rsidRPr="007768B7" w:rsidRDefault="007C0209" w:rsidP="00591FBA">
            <w:pPr>
              <w:pStyle w:val="a5"/>
              <w:ind w:firstLineChars="0" w:firstLine="0"/>
              <w:jc w:val="center"/>
              <w:rPr>
                <w:rFonts w:asciiTheme="majorEastAsia" w:eastAsiaTheme="majorEastAsia" w:hAnsiTheme="majorEastAsia"/>
              </w:rPr>
            </w:pPr>
            <w:r w:rsidRPr="007768B7">
              <w:rPr>
                <w:rFonts w:asciiTheme="majorEastAsia" w:eastAsiaTheme="majorEastAsia" w:hAnsiTheme="majorEastAsia" w:hint="eastAsia"/>
              </w:rPr>
              <w:t>有効回収数</w:t>
            </w:r>
            <w:r w:rsidR="003C17BA">
              <w:rPr>
                <w:rFonts w:asciiTheme="majorEastAsia" w:eastAsiaTheme="majorEastAsia" w:hAnsiTheme="majorEastAsia" w:hint="eastAsia"/>
              </w:rPr>
              <w:t>(件)</w:t>
            </w:r>
          </w:p>
        </w:tc>
        <w:tc>
          <w:tcPr>
            <w:tcW w:w="1701" w:type="dxa"/>
            <w:tcBorders>
              <w:right w:val="single" w:sz="4" w:space="0" w:color="auto"/>
            </w:tcBorders>
            <w:shd w:val="clear" w:color="auto" w:fill="D9D9D9"/>
            <w:vAlign w:val="center"/>
          </w:tcPr>
          <w:p w14:paraId="2C1AB7A3" w14:textId="77777777" w:rsidR="007C0209" w:rsidRPr="007768B7" w:rsidRDefault="007C0209" w:rsidP="00591FBA">
            <w:pPr>
              <w:pStyle w:val="a5"/>
              <w:ind w:firstLineChars="0" w:firstLine="0"/>
              <w:jc w:val="center"/>
              <w:rPr>
                <w:rFonts w:asciiTheme="majorEastAsia" w:eastAsiaTheme="majorEastAsia" w:hAnsiTheme="majorEastAsia"/>
              </w:rPr>
            </w:pPr>
            <w:r w:rsidRPr="007768B7">
              <w:rPr>
                <w:rFonts w:asciiTheme="majorEastAsia" w:eastAsiaTheme="majorEastAsia" w:hAnsiTheme="majorEastAsia" w:hint="eastAsia"/>
              </w:rPr>
              <w:t>有効回収率</w:t>
            </w:r>
          </w:p>
        </w:tc>
      </w:tr>
      <w:tr w:rsidR="00664307" w:rsidRPr="00737A58" w14:paraId="675DC6F0" w14:textId="77777777" w:rsidTr="007E472D">
        <w:trPr>
          <w:cantSplit/>
          <w:trHeight w:val="850"/>
        </w:trPr>
        <w:tc>
          <w:tcPr>
            <w:tcW w:w="2126" w:type="dxa"/>
            <w:vAlign w:val="center"/>
          </w:tcPr>
          <w:p w14:paraId="60920347" w14:textId="77777777" w:rsidR="00664307" w:rsidRPr="003C17BA" w:rsidRDefault="00664307" w:rsidP="00664307">
            <w:pPr>
              <w:pStyle w:val="a5"/>
              <w:ind w:firstLine="220"/>
              <w:rPr>
                <w:rFonts w:eastAsia="BIZ UD明朝 Medium" w:hAnsi="BIZ UD明朝 Medium"/>
                <w:kern w:val="0"/>
              </w:rPr>
            </w:pPr>
            <w:r w:rsidRPr="003C17BA">
              <w:rPr>
                <w:rFonts w:eastAsia="BIZ UD明朝 Medium" w:hAnsi="BIZ UD明朝 Medium"/>
                <w:kern w:val="0"/>
              </w:rPr>
              <w:t>障がい児・者</w:t>
            </w:r>
          </w:p>
        </w:tc>
        <w:tc>
          <w:tcPr>
            <w:tcW w:w="1701" w:type="dxa"/>
            <w:vAlign w:val="center"/>
          </w:tcPr>
          <w:p w14:paraId="5C94A1AB" w14:textId="77777777" w:rsidR="00664307" w:rsidRPr="003C17BA" w:rsidRDefault="00664307" w:rsidP="00664307">
            <w:pPr>
              <w:pStyle w:val="a5"/>
              <w:ind w:left="-284" w:firstLineChars="0" w:firstLine="0"/>
              <w:jc w:val="right"/>
              <w:rPr>
                <w:rFonts w:asciiTheme="minorEastAsia" w:hAnsiTheme="minorEastAsia"/>
                <w:kern w:val="0"/>
              </w:rPr>
            </w:pPr>
            <w:r w:rsidRPr="003C17BA">
              <w:rPr>
                <w:rFonts w:asciiTheme="minorEastAsia" w:hAnsiTheme="minorEastAsia" w:cs="ＭＳ 明朝"/>
                <w:kern w:val="0"/>
              </w:rPr>
              <w:t>5,000</w:t>
            </w:r>
          </w:p>
        </w:tc>
        <w:tc>
          <w:tcPr>
            <w:tcW w:w="1418" w:type="dxa"/>
            <w:tcBorders>
              <w:right w:val="dotted" w:sz="4" w:space="0" w:color="auto"/>
            </w:tcBorders>
            <w:vAlign w:val="center"/>
          </w:tcPr>
          <w:p w14:paraId="4D0B0605" w14:textId="77777777" w:rsidR="00664307" w:rsidRPr="003C17BA" w:rsidRDefault="00664307" w:rsidP="00664307">
            <w:pPr>
              <w:pStyle w:val="a5"/>
              <w:ind w:firstLineChars="0" w:firstLine="0"/>
              <w:jc w:val="right"/>
              <w:rPr>
                <w:rFonts w:asciiTheme="minorEastAsia" w:hAnsiTheme="minorEastAsia"/>
                <w:kern w:val="0"/>
              </w:rPr>
            </w:pPr>
            <w:r w:rsidRPr="003C17BA">
              <w:rPr>
                <w:rFonts w:asciiTheme="minorEastAsia" w:hAnsiTheme="minorEastAsia"/>
                <w:kern w:val="0"/>
              </w:rPr>
              <w:t>2,148</w:t>
            </w:r>
          </w:p>
        </w:tc>
        <w:tc>
          <w:tcPr>
            <w:tcW w:w="709" w:type="dxa"/>
            <w:tcBorders>
              <w:top w:val="nil"/>
              <w:left w:val="dotted" w:sz="4" w:space="0" w:color="auto"/>
              <w:bottom w:val="single" w:sz="4" w:space="0" w:color="auto"/>
              <w:right w:val="nil"/>
            </w:tcBorders>
            <w:textDirection w:val="tbRlV"/>
          </w:tcPr>
          <w:p w14:paraId="3AF2D30C" w14:textId="77777777" w:rsidR="00664307" w:rsidRPr="003C17BA" w:rsidRDefault="00664307" w:rsidP="00664307">
            <w:pPr>
              <w:pStyle w:val="a5"/>
              <w:ind w:firstLineChars="0" w:firstLine="0"/>
              <w:jc w:val="center"/>
              <w:rPr>
                <w:rFonts w:asciiTheme="minorEastAsia" w:hAnsiTheme="minorEastAsia"/>
              </w:rPr>
            </w:pPr>
            <w:r w:rsidRPr="003C17BA">
              <w:rPr>
                <w:rFonts w:asciiTheme="minorEastAsia" w:hAnsiTheme="minorEastAsia"/>
              </w:rPr>
              <w:t>(内訳)</w:t>
            </w:r>
          </w:p>
        </w:tc>
        <w:tc>
          <w:tcPr>
            <w:tcW w:w="1842" w:type="dxa"/>
            <w:tcBorders>
              <w:left w:val="nil"/>
            </w:tcBorders>
            <w:vAlign w:val="center"/>
          </w:tcPr>
          <w:p w14:paraId="15875333" w14:textId="77777777" w:rsidR="00664307" w:rsidRPr="0070468E" w:rsidRDefault="00664307" w:rsidP="00664307">
            <w:pPr>
              <w:pStyle w:val="a5"/>
              <w:snapToGrid w:val="0"/>
              <w:spacing w:beforeLines="10" w:before="36"/>
              <w:ind w:firstLineChars="0" w:firstLine="0"/>
              <w:rPr>
                <w:rFonts w:asciiTheme="minorEastAsia" w:hAnsiTheme="minorEastAsia"/>
                <w:color w:val="000000" w:themeColor="text1"/>
              </w:rPr>
            </w:pPr>
            <w:r w:rsidRPr="0070468E">
              <w:rPr>
                <w:rFonts w:asciiTheme="minorEastAsia" w:hAnsiTheme="minorEastAsia" w:hint="eastAsia"/>
                <w:color w:val="000000" w:themeColor="text1"/>
              </w:rPr>
              <w:t>郵　送：</w:t>
            </w:r>
            <w:r w:rsidRPr="0070468E">
              <w:rPr>
                <w:rFonts w:asciiTheme="minorEastAsia" w:hAnsiTheme="minorEastAsia"/>
                <w:color w:val="000000" w:themeColor="text1"/>
              </w:rPr>
              <w:t>1,618</w:t>
            </w:r>
          </w:p>
          <w:p w14:paraId="1401372A" w14:textId="038F79FD" w:rsidR="00664307" w:rsidRPr="003C17BA" w:rsidRDefault="00664307" w:rsidP="00664307">
            <w:pPr>
              <w:pStyle w:val="a5"/>
              <w:snapToGrid w:val="0"/>
              <w:ind w:firstLineChars="0" w:firstLine="0"/>
              <w:rPr>
                <w:rFonts w:asciiTheme="minorEastAsia" w:hAnsiTheme="minorEastAsia"/>
              </w:rPr>
            </w:pPr>
            <w:r w:rsidRPr="0070468E">
              <w:rPr>
                <w:rFonts w:asciiTheme="minorEastAsia" w:hAnsiTheme="minorEastAsia"/>
                <w:color w:val="000000" w:themeColor="text1"/>
              </w:rPr>
              <w:t>Ｗ</w:t>
            </w:r>
            <w:r w:rsidRPr="0070468E">
              <w:rPr>
                <w:rFonts w:asciiTheme="minorEastAsia" w:hAnsiTheme="minorEastAsia" w:hint="eastAsia"/>
                <w:color w:val="000000" w:themeColor="text1"/>
              </w:rPr>
              <w:t>ｅｂ</w:t>
            </w:r>
            <w:r w:rsidRPr="0070468E">
              <w:rPr>
                <w:rFonts w:asciiTheme="minorEastAsia" w:hAnsiTheme="minorEastAsia"/>
                <w:color w:val="000000" w:themeColor="text1"/>
              </w:rPr>
              <w:t>：530</w:t>
            </w:r>
          </w:p>
        </w:tc>
        <w:tc>
          <w:tcPr>
            <w:tcW w:w="1701" w:type="dxa"/>
            <w:tcBorders>
              <w:right w:val="single" w:sz="4" w:space="0" w:color="auto"/>
            </w:tcBorders>
            <w:vAlign w:val="center"/>
          </w:tcPr>
          <w:p w14:paraId="0DAE00B5" w14:textId="77777777" w:rsidR="00664307" w:rsidRPr="003C17BA" w:rsidRDefault="00664307" w:rsidP="00664307">
            <w:pPr>
              <w:pStyle w:val="a5"/>
              <w:ind w:left="-284" w:firstLineChars="0" w:firstLine="0"/>
              <w:jc w:val="right"/>
              <w:rPr>
                <w:rFonts w:asciiTheme="minorEastAsia" w:hAnsiTheme="minorEastAsia"/>
              </w:rPr>
            </w:pPr>
            <w:r w:rsidRPr="003C17BA">
              <w:rPr>
                <w:rFonts w:asciiTheme="minorEastAsia" w:hAnsiTheme="minorEastAsia"/>
              </w:rPr>
              <w:t>43.0％</w:t>
            </w:r>
          </w:p>
        </w:tc>
      </w:tr>
      <w:tr w:rsidR="00DD2353" w:rsidRPr="00737A58" w14:paraId="13462DB0" w14:textId="77777777" w:rsidTr="007E472D">
        <w:trPr>
          <w:cantSplit/>
          <w:trHeight w:val="850"/>
        </w:trPr>
        <w:tc>
          <w:tcPr>
            <w:tcW w:w="2126" w:type="dxa"/>
            <w:vAlign w:val="center"/>
          </w:tcPr>
          <w:p w14:paraId="13A5E551" w14:textId="77777777" w:rsidR="007768B7" w:rsidRPr="003C17BA" w:rsidRDefault="003C17BA" w:rsidP="003C17BA">
            <w:pPr>
              <w:pStyle w:val="a5"/>
              <w:ind w:firstLine="220"/>
              <w:rPr>
                <w:rFonts w:eastAsia="BIZ UD明朝 Medium" w:hAnsi="BIZ UD明朝 Medium"/>
                <w:kern w:val="0"/>
              </w:rPr>
            </w:pPr>
            <w:r w:rsidRPr="003C17BA">
              <w:rPr>
                <w:rFonts w:eastAsia="BIZ UD明朝 Medium" w:hAnsi="BIZ UD明朝 Medium"/>
                <w:kern w:val="0"/>
              </w:rPr>
              <w:t>一般区民</w:t>
            </w:r>
          </w:p>
        </w:tc>
        <w:tc>
          <w:tcPr>
            <w:tcW w:w="1701" w:type="dxa"/>
            <w:vAlign w:val="center"/>
          </w:tcPr>
          <w:p w14:paraId="5E5B1F21" w14:textId="77777777" w:rsidR="007768B7" w:rsidRPr="003C17BA" w:rsidRDefault="003C17BA" w:rsidP="007768B7">
            <w:pPr>
              <w:pStyle w:val="a5"/>
              <w:ind w:left="-284" w:firstLineChars="0" w:firstLine="0"/>
              <w:jc w:val="right"/>
              <w:rPr>
                <w:rFonts w:asciiTheme="minorEastAsia" w:hAnsiTheme="minorEastAsia"/>
                <w:kern w:val="0"/>
              </w:rPr>
            </w:pPr>
            <w:r w:rsidRPr="003C17BA">
              <w:rPr>
                <w:rFonts w:asciiTheme="minorEastAsia" w:hAnsiTheme="minorEastAsia" w:cs="ＭＳ 明朝"/>
                <w:kern w:val="0"/>
              </w:rPr>
              <w:t>1,000</w:t>
            </w:r>
          </w:p>
        </w:tc>
        <w:tc>
          <w:tcPr>
            <w:tcW w:w="1418" w:type="dxa"/>
            <w:tcBorders>
              <w:right w:val="dotted" w:sz="4" w:space="0" w:color="auto"/>
            </w:tcBorders>
            <w:vAlign w:val="center"/>
          </w:tcPr>
          <w:p w14:paraId="68C6127F" w14:textId="77777777" w:rsidR="007768B7" w:rsidRPr="003C17BA" w:rsidRDefault="003C17BA" w:rsidP="007768B7">
            <w:pPr>
              <w:pStyle w:val="a5"/>
              <w:ind w:firstLineChars="0" w:firstLine="0"/>
              <w:jc w:val="right"/>
              <w:rPr>
                <w:rFonts w:asciiTheme="minorEastAsia" w:hAnsiTheme="minorEastAsia"/>
                <w:kern w:val="0"/>
              </w:rPr>
            </w:pPr>
            <w:r w:rsidRPr="003C17BA">
              <w:rPr>
                <w:rFonts w:asciiTheme="minorEastAsia" w:hAnsiTheme="minorEastAsia"/>
                <w:kern w:val="0"/>
              </w:rPr>
              <w:t>338</w:t>
            </w:r>
          </w:p>
        </w:tc>
        <w:tc>
          <w:tcPr>
            <w:tcW w:w="709" w:type="dxa"/>
            <w:tcBorders>
              <w:top w:val="single" w:sz="4" w:space="0" w:color="auto"/>
              <w:left w:val="dotted" w:sz="4" w:space="0" w:color="auto"/>
              <w:bottom w:val="single" w:sz="4" w:space="0" w:color="auto"/>
              <w:right w:val="nil"/>
            </w:tcBorders>
            <w:textDirection w:val="tbRlV"/>
          </w:tcPr>
          <w:p w14:paraId="11C0865B" w14:textId="77777777" w:rsidR="007768B7" w:rsidRPr="003C17BA" w:rsidRDefault="007768B7" w:rsidP="007C0209">
            <w:pPr>
              <w:pStyle w:val="a5"/>
              <w:ind w:firstLineChars="0" w:firstLine="0"/>
              <w:jc w:val="center"/>
              <w:rPr>
                <w:rFonts w:asciiTheme="minorEastAsia" w:hAnsiTheme="minorEastAsia"/>
              </w:rPr>
            </w:pPr>
            <w:r w:rsidRPr="003C17BA">
              <w:rPr>
                <w:rFonts w:asciiTheme="minorEastAsia" w:hAnsiTheme="minorEastAsia"/>
              </w:rPr>
              <w:t>(内訳)</w:t>
            </w:r>
          </w:p>
        </w:tc>
        <w:tc>
          <w:tcPr>
            <w:tcW w:w="1842" w:type="dxa"/>
            <w:tcBorders>
              <w:left w:val="nil"/>
              <w:bottom w:val="single" w:sz="4" w:space="0" w:color="auto"/>
            </w:tcBorders>
            <w:vAlign w:val="center"/>
          </w:tcPr>
          <w:p w14:paraId="011C07DF" w14:textId="77777777" w:rsidR="00664307" w:rsidRPr="0070468E" w:rsidRDefault="00664307" w:rsidP="00664307">
            <w:pPr>
              <w:pStyle w:val="a5"/>
              <w:snapToGrid w:val="0"/>
              <w:spacing w:beforeLines="10" w:before="36"/>
              <w:ind w:firstLineChars="0" w:firstLine="0"/>
              <w:rPr>
                <w:rFonts w:asciiTheme="minorEastAsia" w:hAnsiTheme="minorEastAsia"/>
                <w:color w:val="000000" w:themeColor="text1"/>
              </w:rPr>
            </w:pPr>
            <w:r w:rsidRPr="0070468E">
              <w:rPr>
                <w:rFonts w:asciiTheme="minorEastAsia" w:hAnsiTheme="minorEastAsia" w:hint="eastAsia"/>
                <w:color w:val="000000" w:themeColor="text1"/>
              </w:rPr>
              <w:t>郵　送：</w:t>
            </w:r>
            <w:r w:rsidRPr="0070468E">
              <w:rPr>
                <w:rFonts w:asciiTheme="minorEastAsia" w:hAnsiTheme="minorEastAsia"/>
                <w:color w:val="000000" w:themeColor="text1"/>
              </w:rPr>
              <w:t>243</w:t>
            </w:r>
          </w:p>
          <w:p w14:paraId="67F87FAD" w14:textId="2B66A212" w:rsidR="007768B7" w:rsidRPr="003C17BA" w:rsidRDefault="00664307" w:rsidP="00664307">
            <w:pPr>
              <w:pStyle w:val="a5"/>
              <w:snapToGrid w:val="0"/>
              <w:spacing w:beforeLines="10" w:before="36"/>
              <w:ind w:firstLineChars="0" w:firstLine="0"/>
              <w:rPr>
                <w:rFonts w:asciiTheme="minorEastAsia" w:hAnsiTheme="minorEastAsia"/>
              </w:rPr>
            </w:pPr>
            <w:r w:rsidRPr="0070468E">
              <w:rPr>
                <w:rFonts w:asciiTheme="minorEastAsia" w:hAnsiTheme="minorEastAsia"/>
                <w:color w:val="000000" w:themeColor="text1"/>
              </w:rPr>
              <w:t>Ｗ</w:t>
            </w:r>
            <w:r w:rsidRPr="0070468E">
              <w:rPr>
                <w:rFonts w:asciiTheme="minorEastAsia" w:hAnsiTheme="minorEastAsia" w:hint="eastAsia"/>
                <w:color w:val="000000" w:themeColor="text1"/>
              </w:rPr>
              <w:t>ｅｂ</w:t>
            </w:r>
            <w:r w:rsidRPr="0070468E">
              <w:rPr>
                <w:rFonts w:asciiTheme="minorEastAsia" w:hAnsiTheme="minorEastAsia"/>
                <w:color w:val="000000" w:themeColor="text1"/>
              </w:rPr>
              <w:t>：95</w:t>
            </w:r>
          </w:p>
        </w:tc>
        <w:tc>
          <w:tcPr>
            <w:tcW w:w="1701" w:type="dxa"/>
            <w:tcBorders>
              <w:right w:val="single" w:sz="4" w:space="0" w:color="auto"/>
            </w:tcBorders>
            <w:vAlign w:val="center"/>
          </w:tcPr>
          <w:p w14:paraId="4346EEDB" w14:textId="77777777" w:rsidR="007768B7" w:rsidRPr="003C17BA" w:rsidRDefault="003C17BA" w:rsidP="007768B7">
            <w:pPr>
              <w:pStyle w:val="a5"/>
              <w:ind w:left="-284" w:firstLineChars="0" w:firstLine="0"/>
              <w:jc w:val="right"/>
              <w:rPr>
                <w:rFonts w:asciiTheme="minorEastAsia" w:hAnsiTheme="minorEastAsia"/>
              </w:rPr>
            </w:pPr>
            <w:r w:rsidRPr="003C17BA">
              <w:rPr>
                <w:rFonts w:asciiTheme="minorEastAsia" w:hAnsiTheme="minorEastAsia"/>
              </w:rPr>
              <w:t>33.8</w:t>
            </w:r>
            <w:r w:rsidR="00591FBA" w:rsidRPr="003C17BA">
              <w:rPr>
                <w:rFonts w:asciiTheme="minorEastAsia" w:hAnsiTheme="minorEastAsia"/>
              </w:rPr>
              <w:t>％</w:t>
            </w:r>
          </w:p>
        </w:tc>
      </w:tr>
    </w:tbl>
    <w:p w14:paraId="06538285" w14:textId="77777777" w:rsidR="00DD2353" w:rsidRDefault="00DD2353">
      <w:pPr>
        <w:widowControl/>
        <w:topLinePunct w:val="0"/>
        <w:autoSpaceDE/>
        <w:autoSpaceDN/>
        <w:jc w:val="left"/>
        <w:rPr>
          <w:color w:val="000000" w:themeColor="text1"/>
        </w:rPr>
      </w:pPr>
    </w:p>
    <w:p w14:paraId="4CC2EA07" w14:textId="77777777" w:rsidR="00DD2353" w:rsidRDefault="00DD2353">
      <w:pPr>
        <w:widowControl/>
        <w:topLinePunct w:val="0"/>
        <w:autoSpaceDE/>
        <w:autoSpaceDN/>
        <w:jc w:val="left"/>
        <w:rPr>
          <w:color w:val="000000" w:themeColor="text1"/>
        </w:rPr>
      </w:pPr>
      <w:r>
        <w:rPr>
          <w:color w:val="000000" w:themeColor="text1"/>
        </w:rPr>
        <w:br w:type="page"/>
      </w:r>
    </w:p>
    <w:p w14:paraId="6C98F3D8" w14:textId="77777777" w:rsidR="00C42DD8" w:rsidRPr="00D52BF4" w:rsidRDefault="00DD2353" w:rsidP="00F91F1A">
      <w:pPr>
        <w:pStyle w:val="ad"/>
        <w:ind w:leftChars="0" w:left="560"/>
        <w:rPr>
          <w:noProof/>
        </w:rPr>
      </w:pPr>
      <w:bookmarkStart w:id="9" w:name="_Toc131017991"/>
      <w:r w:rsidRPr="00D52BF4">
        <w:rPr>
          <w:noProof/>
        </w:rPr>
        <w:t>６</w:t>
      </w:r>
      <w:r w:rsidR="00D22A68" w:rsidRPr="00D52BF4">
        <w:rPr>
          <w:rFonts w:hint="eastAsia"/>
          <w:noProof/>
        </w:rPr>
        <w:t xml:space="preserve">　</w:t>
      </w:r>
      <w:r w:rsidR="00E8582D" w:rsidRPr="00D52BF4">
        <w:rPr>
          <w:rFonts w:hint="eastAsia"/>
          <w:noProof/>
        </w:rPr>
        <w:t>調査結果を見る上での注意事項</w:t>
      </w:r>
      <w:bookmarkEnd w:id="9"/>
    </w:p>
    <w:bookmarkEnd w:id="3"/>
    <w:p w14:paraId="2D0A1226" w14:textId="77777777" w:rsidR="00664307" w:rsidRPr="00226CAC" w:rsidRDefault="00664307" w:rsidP="00664307">
      <w:pPr>
        <w:snapToGrid w:val="0"/>
        <w:spacing w:line="160" w:lineRule="atLeast"/>
        <w:ind w:leftChars="100" w:left="380" w:hangingChars="100" w:hanging="160"/>
        <w:rPr>
          <w:sz w:val="16"/>
        </w:rPr>
      </w:pPr>
    </w:p>
    <w:p w14:paraId="766705E8" w14:textId="77777777" w:rsidR="00664307" w:rsidRPr="003F41CE" w:rsidRDefault="00664307" w:rsidP="00664307">
      <w:pPr>
        <w:snapToGrid w:val="0"/>
        <w:spacing w:afterLines="20" w:after="72" w:line="340" w:lineRule="exact"/>
        <w:ind w:leftChars="100" w:left="440" w:hangingChars="100" w:hanging="220"/>
        <w:rPr>
          <w:color w:val="000000" w:themeColor="text1"/>
          <w:szCs w:val="22"/>
        </w:rPr>
      </w:pPr>
      <w:r w:rsidRPr="003F41CE">
        <w:rPr>
          <w:rFonts w:hint="eastAsia"/>
          <w:color w:val="000000" w:themeColor="text1"/>
          <w:szCs w:val="22"/>
        </w:rPr>
        <w:t>①</w:t>
      </w:r>
      <w:r w:rsidRPr="003F41CE">
        <w:rPr>
          <w:rFonts w:ascii="BIZ UD明朝 Medium" w:eastAsia="BIZ UD明朝 Medium" w:hAnsi="BIZ UD明朝 Medium" w:hint="eastAsia"/>
          <w:bCs/>
          <w:color w:val="000000" w:themeColor="text1"/>
          <w:szCs w:val="22"/>
        </w:rPr>
        <w:t>本調査の回答者として取り扱う障がい者及び障がい児については、以下の回答をもとに抽出しています。</w:t>
      </w:r>
    </w:p>
    <w:tbl>
      <w:tblPr>
        <w:tblStyle w:val="affa"/>
        <w:tblW w:w="0" w:type="auto"/>
        <w:tblInd w:w="421" w:type="dxa"/>
        <w:tblLook w:val="04A0" w:firstRow="1" w:lastRow="0" w:firstColumn="1" w:lastColumn="0" w:noHBand="0" w:noVBand="1"/>
      </w:tblPr>
      <w:tblGrid>
        <w:gridCol w:w="9072"/>
      </w:tblGrid>
      <w:tr w:rsidR="00664307" w:rsidRPr="004C06FA" w14:paraId="0D7EC53F" w14:textId="77777777" w:rsidTr="00664307">
        <w:trPr>
          <w:trHeight w:val="794"/>
        </w:trPr>
        <w:tc>
          <w:tcPr>
            <w:tcW w:w="9072" w:type="dxa"/>
            <w:vAlign w:val="center"/>
          </w:tcPr>
          <w:p w14:paraId="695A87C5" w14:textId="77777777" w:rsidR="00664307" w:rsidRPr="004F622D" w:rsidRDefault="00664307" w:rsidP="00664307">
            <w:pPr>
              <w:topLinePunct w:val="0"/>
              <w:autoSpaceDE/>
              <w:autoSpaceDN/>
              <w:ind w:left="220" w:hangingChars="100" w:hanging="220"/>
              <w:rPr>
                <w:rFonts w:ascii="BIZ UD明朝 Medium" w:eastAsia="BIZ UD明朝 Medium" w:hAnsi="BIZ UD明朝 Medium"/>
                <w:bCs/>
                <w:color w:val="000000" w:themeColor="text1"/>
              </w:rPr>
            </w:pPr>
            <w:r w:rsidRPr="00EF75A9">
              <w:rPr>
                <w:rFonts w:ascii="BIZ UD明朝 Medium" w:eastAsia="BIZ UD明朝 Medium" w:hAnsi="BIZ UD明朝 Medium" w:hint="eastAsia"/>
                <w:bCs/>
                <w:color w:val="000000" w:themeColor="text1"/>
              </w:rPr>
              <w:t>①障がい者……年齢を</w:t>
            </w:r>
            <w:r w:rsidRPr="004F622D">
              <w:rPr>
                <w:rFonts w:ascii="BIZ UD明朝 Medium" w:eastAsia="BIZ UD明朝 Medium" w:hAnsi="BIZ UD明朝 Medium"/>
                <w:bCs/>
                <w:color w:val="000000" w:themeColor="text1"/>
              </w:rPr>
              <w:t>18</w:t>
            </w:r>
            <w:r w:rsidRPr="004F622D">
              <w:rPr>
                <w:rFonts w:ascii="BIZ UD明朝 Medium" w:eastAsia="BIZ UD明朝 Medium" w:hAnsi="BIZ UD明朝 Medium" w:hint="eastAsia"/>
                <w:bCs/>
                <w:color w:val="000000" w:themeColor="text1"/>
              </w:rPr>
              <w:t>歳以上と回答　かつ</w:t>
            </w:r>
            <w:r>
              <w:rPr>
                <w:rFonts w:ascii="BIZ UD明朝 Medium" w:eastAsia="BIZ UD明朝 Medium" w:hAnsi="BIZ UD明朝 Medium" w:hint="eastAsia"/>
                <w:bCs/>
                <w:color w:val="000000" w:themeColor="text1"/>
              </w:rPr>
              <w:t xml:space="preserve">　</w:t>
            </w:r>
            <w:r w:rsidRPr="004F622D">
              <w:rPr>
                <w:rFonts w:ascii="BIZ UD明朝 Medium" w:eastAsia="BIZ UD明朝 Medium" w:hAnsi="BIZ UD明朝 Medium" w:hint="eastAsia"/>
                <w:bCs/>
                <w:color w:val="000000" w:themeColor="text1"/>
              </w:rPr>
              <w:t>障がい種別を回答した対象者1,751名</w:t>
            </w:r>
          </w:p>
          <w:p w14:paraId="51177F62" w14:textId="77777777" w:rsidR="00664307" w:rsidRPr="00226CAC" w:rsidRDefault="00664307" w:rsidP="00664307">
            <w:pPr>
              <w:topLinePunct w:val="0"/>
              <w:autoSpaceDE/>
              <w:autoSpaceDN/>
              <w:ind w:left="220" w:hangingChars="100" w:hanging="220"/>
              <w:rPr>
                <w:rFonts w:ascii="BIZ UD明朝 Medium" w:eastAsia="BIZ UD明朝 Medium" w:hAnsi="BIZ UD明朝 Medium"/>
                <w:bCs/>
              </w:rPr>
            </w:pPr>
            <w:r w:rsidRPr="004F622D">
              <w:rPr>
                <w:rFonts w:ascii="BIZ UD明朝 Medium" w:eastAsia="BIZ UD明朝 Medium" w:hAnsi="BIZ UD明朝 Medium" w:hint="eastAsia"/>
                <w:bCs/>
                <w:color w:val="000000" w:themeColor="text1"/>
              </w:rPr>
              <w:t>②障がい児……年齢を</w:t>
            </w:r>
            <w:r w:rsidRPr="004F622D">
              <w:rPr>
                <w:rFonts w:ascii="BIZ UD明朝 Medium" w:eastAsia="BIZ UD明朝 Medium" w:hAnsi="BIZ UD明朝 Medium"/>
                <w:bCs/>
                <w:color w:val="000000" w:themeColor="text1"/>
              </w:rPr>
              <w:t>17</w:t>
            </w:r>
            <w:r w:rsidRPr="004F622D">
              <w:rPr>
                <w:rFonts w:ascii="BIZ UD明朝 Medium" w:eastAsia="BIZ UD明朝 Medium" w:hAnsi="BIZ UD明朝 Medium" w:hint="eastAsia"/>
                <w:bCs/>
                <w:color w:val="000000" w:themeColor="text1"/>
              </w:rPr>
              <w:t>歳</w:t>
            </w:r>
            <w:r w:rsidRPr="00EF75A9">
              <w:rPr>
                <w:rFonts w:ascii="BIZ UD明朝 Medium" w:eastAsia="BIZ UD明朝 Medium" w:hAnsi="BIZ UD明朝 Medium" w:hint="eastAsia"/>
                <w:bCs/>
                <w:color w:val="000000" w:themeColor="text1"/>
              </w:rPr>
              <w:t>以下と回答　かつ</w:t>
            </w:r>
            <w:r>
              <w:rPr>
                <w:rFonts w:ascii="BIZ UD明朝 Medium" w:eastAsia="BIZ UD明朝 Medium" w:hAnsi="BIZ UD明朝 Medium" w:hint="eastAsia"/>
                <w:bCs/>
                <w:color w:val="000000" w:themeColor="text1"/>
              </w:rPr>
              <w:t xml:space="preserve">　</w:t>
            </w:r>
            <w:r w:rsidRPr="00EF75A9">
              <w:rPr>
                <w:rFonts w:ascii="BIZ UD明朝 Medium" w:eastAsia="BIZ UD明朝 Medium" w:hAnsi="BIZ UD明朝 Medium" w:hint="eastAsia"/>
                <w:bCs/>
                <w:color w:val="000000" w:themeColor="text1"/>
              </w:rPr>
              <w:t>障がい種別を回答した対象者359名</w:t>
            </w:r>
          </w:p>
        </w:tc>
      </w:tr>
    </w:tbl>
    <w:p w14:paraId="5361B1EA" w14:textId="77777777" w:rsidR="00664307" w:rsidRDefault="00664307" w:rsidP="00664307">
      <w:pPr>
        <w:snapToGrid w:val="0"/>
        <w:spacing w:line="340" w:lineRule="exact"/>
        <w:ind w:leftChars="100" w:left="220"/>
      </w:pPr>
    </w:p>
    <w:p w14:paraId="65F34867" w14:textId="77777777" w:rsidR="00664307" w:rsidRPr="008F275A" w:rsidRDefault="00664307" w:rsidP="00664307">
      <w:pPr>
        <w:snapToGrid w:val="0"/>
        <w:spacing w:line="340" w:lineRule="exact"/>
        <w:ind w:leftChars="100" w:left="220"/>
      </w:pPr>
      <w:r>
        <w:rPr>
          <w:rFonts w:hint="eastAsia"/>
        </w:rPr>
        <w:t>②</w:t>
      </w:r>
      <w:r w:rsidRPr="00DD2353">
        <w:rPr>
          <w:rFonts w:hint="eastAsia"/>
        </w:rPr>
        <w:t>本文、表、グラフなどに使われる「ｎ」は、各設問に対する回答者数です。</w:t>
      </w:r>
    </w:p>
    <w:p w14:paraId="412D94EC" w14:textId="77777777" w:rsidR="00664307" w:rsidRDefault="00664307" w:rsidP="00664307">
      <w:pPr>
        <w:snapToGrid w:val="0"/>
        <w:spacing w:line="340" w:lineRule="exact"/>
        <w:ind w:leftChars="100" w:left="440" w:hangingChars="100" w:hanging="220"/>
      </w:pPr>
      <w:r>
        <w:rPr>
          <w:rFonts w:hint="eastAsia"/>
        </w:rPr>
        <w:t>③</w:t>
      </w:r>
      <w:r w:rsidRPr="00DD2353">
        <w:rPr>
          <w:rFonts w:hint="eastAsia"/>
        </w:rPr>
        <w:t>百分率（％）の計算は、小数第２位を四捨五入し、小数第１位まで表示しました。したがって、単数回答（１つだけ選ぶ問）においても、四捨五入の影響で、％を足し合わせて100％にならない場合があります。</w:t>
      </w:r>
    </w:p>
    <w:p w14:paraId="0CB70518" w14:textId="77777777" w:rsidR="00664307" w:rsidRDefault="00664307" w:rsidP="00664307">
      <w:pPr>
        <w:snapToGrid w:val="0"/>
        <w:spacing w:line="340" w:lineRule="exact"/>
        <w:ind w:leftChars="100" w:left="220"/>
      </w:pPr>
      <w:r>
        <w:rPr>
          <w:rFonts w:hint="eastAsia"/>
        </w:rPr>
        <w:t>④</w:t>
      </w:r>
      <w:r w:rsidRPr="00DD2353">
        <w:rPr>
          <w:rFonts w:hint="eastAsia"/>
        </w:rPr>
        <w:t>複数回答（２つ以上選んでよい問）においては、％の合計が100％を超える場合があります。</w:t>
      </w:r>
    </w:p>
    <w:p w14:paraId="644B17A6" w14:textId="77777777" w:rsidR="00664307" w:rsidRPr="00152928" w:rsidRDefault="00664307" w:rsidP="00664307">
      <w:pPr>
        <w:snapToGrid w:val="0"/>
        <w:spacing w:line="340" w:lineRule="exact"/>
        <w:ind w:leftChars="100" w:left="440" w:hangingChars="100" w:hanging="220"/>
        <w:rPr>
          <w:color w:val="000000" w:themeColor="text1"/>
        </w:rPr>
      </w:pPr>
      <w:r w:rsidRPr="00152928">
        <w:rPr>
          <w:rFonts w:hint="eastAsia"/>
          <w:color w:val="000000" w:themeColor="text1"/>
        </w:rPr>
        <w:t>⑤本文、グラフは、表示の都合上、調査票の選択肢等の文言を一部簡略化している場合があります。</w:t>
      </w:r>
    </w:p>
    <w:p w14:paraId="2FD72268" w14:textId="77777777" w:rsidR="00664307" w:rsidRPr="00152928" w:rsidRDefault="00664307" w:rsidP="00664307">
      <w:pPr>
        <w:snapToGrid w:val="0"/>
        <w:spacing w:line="340" w:lineRule="exact"/>
        <w:ind w:leftChars="100" w:left="440" w:hangingChars="100" w:hanging="220"/>
        <w:rPr>
          <w:color w:val="000000" w:themeColor="text1"/>
        </w:rPr>
      </w:pPr>
      <w:r w:rsidRPr="00152928">
        <w:rPr>
          <w:rFonts w:hint="eastAsia"/>
          <w:color w:val="000000" w:themeColor="text1"/>
        </w:rPr>
        <w:t>⑥グラフにおいて、結果が0.0％のものは非表示としています。</w:t>
      </w:r>
    </w:p>
    <w:p w14:paraId="6B4FC738" w14:textId="77777777" w:rsidR="00664307" w:rsidRPr="00152928" w:rsidRDefault="00664307" w:rsidP="00664307">
      <w:pPr>
        <w:snapToGrid w:val="0"/>
        <w:spacing w:line="340" w:lineRule="exact"/>
        <w:ind w:leftChars="100" w:left="440" w:hangingChars="100" w:hanging="220"/>
        <w:rPr>
          <w:color w:val="000000" w:themeColor="text1"/>
        </w:rPr>
      </w:pPr>
      <w:r w:rsidRPr="00152928">
        <w:rPr>
          <w:rFonts w:hint="eastAsia"/>
          <w:color w:val="000000" w:themeColor="text1"/>
        </w:rPr>
        <w:t>⑦回答者数が30未満の場合、比率が上下しやすいため、傾向を見るにとどめ、本文中ではふれていない場合があります。</w:t>
      </w:r>
    </w:p>
    <w:p w14:paraId="6E9AAE92" w14:textId="77777777" w:rsidR="00664307" w:rsidRPr="00152928" w:rsidRDefault="00664307" w:rsidP="00664307">
      <w:pPr>
        <w:snapToGrid w:val="0"/>
        <w:spacing w:line="340" w:lineRule="exact"/>
        <w:ind w:leftChars="100" w:left="440" w:hangingChars="100" w:hanging="220"/>
        <w:rPr>
          <w:color w:val="000000" w:themeColor="text1"/>
        </w:rPr>
      </w:pPr>
      <w:r w:rsidRPr="00152928">
        <w:rPr>
          <w:rFonts w:hint="eastAsia"/>
          <w:color w:val="000000" w:themeColor="text1"/>
        </w:rPr>
        <w:t>⑧本文中では、調査結果の数値は「％」、比較によるパーセントの差は「ポイント」という単位で表記をしています。</w:t>
      </w:r>
    </w:p>
    <w:p w14:paraId="3F28015D" w14:textId="77777777" w:rsidR="00664307" w:rsidRPr="008F275A" w:rsidRDefault="00664307" w:rsidP="00664307">
      <w:pPr>
        <w:snapToGrid w:val="0"/>
        <w:spacing w:line="340" w:lineRule="exact"/>
        <w:ind w:leftChars="100" w:left="440" w:hangingChars="100" w:hanging="220"/>
      </w:pPr>
      <w:r w:rsidRPr="00152928">
        <w:rPr>
          <w:rFonts w:hint="eastAsia"/>
          <w:color w:val="000000" w:themeColor="text1"/>
        </w:rPr>
        <w:t>⑨統計数値を考察するにあたっては、傾向をまとめて表現する場合には、おおむね以下のとおりにして</w:t>
      </w:r>
      <w:r w:rsidRPr="008F275A">
        <w:rPr>
          <w:rFonts w:hint="eastAsia"/>
        </w:rPr>
        <w:t>い</w:t>
      </w:r>
      <w:r>
        <w:rPr>
          <w:rFonts w:hint="eastAsia"/>
        </w:rPr>
        <w:t>ます</w:t>
      </w:r>
      <w:r w:rsidRPr="008F275A">
        <w:rPr>
          <w:rFonts w:hint="eastAsia"/>
        </w:rPr>
        <w:t>。</w:t>
      </w:r>
    </w:p>
    <w:tbl>
      <w:tblPr>
        <w:tblStyle w:val="affa"/>
        <w:tblW w:w="0" w:type="auto"/>
        <w:jc w:val="center"/>
        <w:tblLook w:val="04A0" w:firstRow="1" w:lastRow="0" w:firstColumn="1" w:lastColumn="0" w:noHBand="0" w:noVBand="1"/>
      </w:tblPr>
      <w:tblGrid>
        <w:gridCol w:w="2063"/>
        <w:gridCol w:w="2043"/>
      </w:tblGrid>
      <w:tr w:rsidR="00664307" w14:paraId="1F730EA5" w14:textId="77777777" w:rsidTr="00664307">
        <w:trPr>
          <w:trHeight w:val="397"/>
          <w:jc w:val="center"/>
        </w:trPr>
        <w:tc>
          <w:tcPr>
            <w:tcW w:w="2063" w:type="dxa"/>
            <w:shd w:val="clear" w:color="auto" w:fill="D9D9D9" w:themeFill="background1" w:themeFillShade="D9"/>
            <w:vAlign w:val="center"/>
          </w:tcPr>
          <w:p w14:paraId="7CC91D08" w14:textId="77777777" w:rsidR="00664307" w:rsidRPr="00E363B6" w:rsidRDefault="00664307" w:rsidP="00664307">
            <w:pPr>
              <w:pStyle w:val="a5"/>
              <w:ind w:firstLineChars="0" w:firstLine="0"/>
              <w:jc w:val="center"/>
              <w:rPr>
                <w:b/>
              </w:rPr>
            </w:pPr>
            <w:r w:rsidRPr="00E363B6">
              <w:rPr>
                <w:b/>
              </w:rPr>
              <w:t>例</w:t>
            </w:r>
          </w:p>
        </w:tc>
        <w:tc>
          <w:tcPr>
            <w:tcW w:w="2043" w:type="dxa"/>
            <w:shd w:val="clear" w:color="auto" w:fill="D9D9D9" w:themeFill="background1" w:themeFillShade="D9"/>
            <w:vAlign w:val="center"/>
          </w:tcPr>
          <w:p w14:paraId="4A6BAA5A" w14:textId="77777777" w:rsidR="00664307" w:rsidRPr="00E363B6" w:rsidRDefault="00664307" w:rsidP="00664307">
            <w:pPr>
              <w:pStyle w:val="a5"/>
              <w:ind w:firstLineChars="0" w:firstLine="0"/>
              <w:jc w:val="center"/>
              <w:rPr>
                <w:b/>
              </w:rPr>
            </w:pPr>
            <w:r w:rsidRPr="00E363B6">
              <w:rPr>
                <w:b/>
              </w:rPr>
              <w:t>表現</w:t>
            </w:r>
          </w:p>
        </w:tc>
      </w:tr>
      <w:tr w:rsidR="00664307" w14:paraId="50296383" w14:textId="77777777" w:rsidTr="00664307">
        <w:trPr>
          <w:trHeight w:val="340"/>
          <w:jc w:val="center"/>
        </w:trPr>
        <w:tc>
          <w:tcPr>
            <w:tcW w:w="2063" w:type="dxa"/>
            <w:vAlign w:val="center"/>
          </w:tcPr>
          <w:p w14:paraId="1C05A284" w14:textId="77777777" w:rsidR="00664307" w:rsidRPr="00E363B6" w:rsidRDefault="00664307" w:rsidP="00664307">
            <w:pPr>
              <w:pStyle w:val="a5"/>
              <w:ind w:left="-284" w:firstLineChars="0" w:firstLine="0"/>
              <w:jc w:val="center"/>
            </w:pPr>
            <w:r w:rsidRPr="00E363B6">
              <w:t>17.0～19.9％</w:t>
            </w:r>
          </w:p>
        </w:tc>
        <w:tc>
          <w:tcPr>
            <w:tcW w:w="2043" w:type="dxa"/>
            <w:vAlign w:val="center"/>
          </w:tcPr>
          <w:p w14:paraId="1F385BE0" w14:textId="77777777" w:rsidR="00664307" w:rsidRPr="00E363B6" w:rsidRDefault="00664307" w:rsidP="00664307">
            <w:pPr>
              <w:pStyle w:val="a5"/>
              <w:ind w:firstLineChars="0" w:firstLine="0"/>
            </w:pPr>
            <w:r w:rsidRPr="00E363B6">
              <w:t>約２割</w:t>
            </w:r>
          </w:p>
        </w:tc>
      </w:tr>
      <w:tr w:rsidR="00664307" w14:paraId="3679A93D" w14:textId="77777777" w:rsidTr="00664307">
        <w:trPr>
          <w:trHeight w:val="340"/>
          <w:jc w:val="center"/>
        </w:trPr>
        <w:tc>
          <w:tcPr>
            <w:tcW w:w="2063" w:type="dxa"/>
            <w:vAlign w:val="center"/>
          </w:tcPr>
          <w:p w14:paraId="5EDB68D6" w14:textId="77777777" w:rsidR="00664307" w:rsidRPr="00E363B6" w:rsidRDefault="00664307" w:rsidP="00664307">
            <w:pPr>
              <w:pStyle w:val="a5"/>
              <w:ind w:left="-284" w:firstLineChars="0" w:firstLine="0"/>
              <w:jc w:val="center"/>
            </w:pPr>
            <w:r w:rsidRPr="00E363B6">
              <w:t>20.0～20.9％</w:t>
            </w:r>
          </w:p>
        </w:tc>
        <w:tc>
          <w:tcPr>
            <w:tcW w:w="2043" w:type="dxa"/>
            <w:vAlign w:val="center"/>
          </w:tcPr>
          <w:p w14:paraId="2251C830" w14:textId="77777777" w:rsidR="00664307" w:rsidRPr="00E363B6" w:rsidRDefault="00664307" w:rsidP="00664307">
            <w:pPr>
              <w:pStyle w:val="a5"/>
              <w:ind w:firstLineChars="0" w:firstLine="0"/>
            </w:pPr>
            <w:r w:rsidRPr="00E363B6">
              <w:t>２割</w:t>
            </w:r>
          </w:p>
        </w:tc>
      </w:tr>
      <w:tr w:rsidR="00664307" w14:paraId="583038E4" w14:textId="77777777" w:rsidTr="00664307">
        <w:trPr>
          <w:trHeight w:val="340"/>
          <w:jc w:val="center"/>
        </w:trPr>
        <w:tc>
          <w:tcPr>
            <w:tcW w:w="2063" w:type="dxa"/>
            <w:vAlign w:val="center"/>
          </w:tcPr>
          <w:p w14:paraId="745E4DCB" w14:textId="77777777" w:rsidR="00664307" w:rsidRPr="00E363B6" w:rsidRDefault="00664307" w:rsidP="00664307">
            <w:pPr>
              <w:pStyle w:val="a5"/>
              <w:ind w:left="-284" w:firstLineChars="0" w:firstLine="0"/>
              <w:jc w:val="center"/>
            </w:pPr>
            <w:r w:rsidRPr="00E363B6">
              <w:t>21.0～22.9％</w:t>
            </w:r>
          </w:p>
        </w:tc>
        <w:tc>
          <w:tcPr>
            <w:tcW w:w="2043" w:type="dxa"/>
            <w:vAlign w:val="center"/>
          </w:tcPr>
          <w:p w14:paraId="60DB4D45" w14:textId="77777777" w:rsidR="00664307" w:rsidRPr="00E363B6" w:rsidRDefault="00664307" w:rsidP="00664307">
            <w:pPr>
              <w:pStyle w:val="a5"/>
              <w:ind w:firstLineChars="0" w:firstLine="0"/>
            </w:pPr>
            <w:r w:rsidRPr="00E363B6">
              <w:t>２割を超える</w:t>
            </w:r>
          </w:p>
        </w:tc>
      </w:tr>
      <w:tr w:rsidR="00664307" w14:paraId="2DB1F5B0" w14:textId="77777777" w:rsidTr="00664307">
        <w:trPr>
          <w:trHeight w:val="340"/>
          <w:jc w:val="center"/>
        </w:trPr>
        <w:tc>
          <w:tcPr>
            <w:tcW w:w="2063" w:type="dxa"/>
            <w:vAlign w:val="center"/>
          </w:tcPr>
          <w:p w14:paraId="4D036116" w14:textId="77777777" w:rsidR="00664307" w:rsidRPr="00E363B6" w:rsidRDefault="00664307" w:rsidP="00664307">
            <w:pPr>
              <w:pStyle w:val="a5"/>
              <w:ind w:left="-284" w:firstLineChars="0" w:firstLine="0"/>
              <w:jc w:val="center"/>
            </w:pPr>
            <w:r w:rsidRPr="00E363B6">
              <w:t>23.0～26.9％</w:t>
            </w:r>
          </w:p>
        </w:tc>
        <w:tc>
          <w:tcPr>
            <w:tcW w:w="2043" w:type="dxa"/>
            <w:vAlign w:val="center"/>
          </w:tcPr>
          <w:p w14:paraId="15B0762A" w14:textId="77777777" w:rsidR="00664307" w:rsidRPr="00E363B6" w:rsidRDefault="00664307" w:rsidP="00664307">
            <w:pPr>
              <w:pStyle w:val="a5"/>
              <w:ind w:firstLineChars="0" w:firstLine="0"/>
            </w:pPr>
            <w:r w:rsidRPr="00E363B6">
              <w:t>２割台半ば</w:t>
            </w:r>
          </w:p>
        </w:tc>
      </w:tr>
      <w:tr w:rsidR="00664307" w14:paraId="3851BECB" w14:textId="77777777" w:rsidTr="00664307">
        <w:trPr>
          <w:trHeight w:val="340"/>
          <w:jc w:val="center"/>
        </w:trPr>
        <w:tc>
          <w:tcPr>
            <w:tcW w:w="2063" w:type="dxa"/>
            <w:vAlign w:val="center"/>
          </w:tcPr>
          <w:p w14:paraId="1F2B1EE8" w14:textId="77777777" w:rsidR="00664307" w:rsidRPr="00E363B6" w:rsidRDefault="00664307" w:rsidP="00664307">
            <w:pPr>
              <w:pStyle w:val="a5"/>
              <w:ind w:left="-284" w:firstLineChars="0" w:firstLine="0"/>
              <w:jc w:val="center"/>
            </w:pPr>
            <w:r w:rsidRPr="00E363B6">
              <w:t>27.0～29.9％</w:t>
            </w:r>
          </w:p>
        </w:tc>
        <w:tc>
          <w:tcPr>
            <w:tcW w:w="2043" w:type="dxa"/>
            <w:vAlign w:val="center"/>
          </w:tcPr>
          <w:p w14:paraId="544D6613" w14:textId="77777777" w:rsidR="00664307" w:rsidRPr="00E363B6" w:rsidRDefault="00664307" w:rsidP="00664307">
            <w:pPr>
              <w:pStyle w:val="a5"/>
              <w:ind w:firstLineChars="0" w:firstLine="0"/>
            </w:pPr>
            <w:r w:rsidRPr="00E363B6">
              <w:t>約３割</w:t>
            </w:r>
          </w:p>
        </w:tc>
      </w:tr>
    </w:tbl>
    <w:p w14:paraId="33114E0F" w14:textId="77777777" w:rsidR="00664307" w:rsidRPr="00E27188" w:rsidRDefault="00664307" w:rsidP="00664307">
      <w:pPr>
        <w:pStyle w:val="a5"/>
        <w:snapToGrid w:val="0"/>
        <w:spacing w:line="340" w:lineRule="exact"/>
        <w:ind w:firstLineChars="45" w:firstLine="99"/>
        <w:rPr>
          <w:color w:val="000000" w:themeColor="text1"/>
          <w:highlight w:val="yellow"/>
        </w:rPr>
      </w:pPr>
    </w:p>
    <w:p w14:paraId="236646D9" w14:textId="77777777" w:rsidR="00F9483A" w:rsidRPr="00530E8C" w:rsidRDefault="00F9483A" w:rsidP="00F9483A">
      <w:pPr>
        <w:pStyle w:val="a5"/>
        <w:snapToGrid w:val="0"/>
        <w:spacing w:line="340" w:lineRule="exact"/>
        <w:ind w:leftChars="100" w:left="220" w:firstLineChars="0" w:firstLine="0"/>
        <w:rPr>
          <w:color w:val="000000" w:themeColor="text1"/>
        </w:rPr>
      </w:pPr>
      <w:r w:rsidRPr="00530E8C">
        <w:rPr>
          <w:rFonts w:hint="eastAsia"/>
          <w:color w:val="000000" w:themeColor="text1"/>
        </w:rPr>
        <w:t>⑩本報告書内では、幼稚園・保育施設・認定こども園のことを総称して「園」といいます。</w:t>
      </w:r>
    </w:p>
    <w:p w14:paraId="25B8C0D6" w14:textId="77777777" w:rsidR="00F9483A" w:rsidRPr="00530E8C" w:rsidRDefault="00F9483A" w:rsidP="00F9483A">
      <w:pPr>
        <w:pStyle w:val="a5"/>
        <w:snapToGrid w:val="0"/>
        <w:spacing w:line="340" w:lineRule="exact"/>
        <w:ind w:leftChars="100" w:left="220" w:firstLineChars="0" w:firstLine="0"/>
        <w:rPr>
          <w:color w:val="000000" w:themeColor="text1"/>
        </w:rPr>
      </w:pPr>
      <w:r w:rsidRPr="00530E8C">
        <w:rPr>
          <w:rFonts w:hint="eastAsia"/>
          <w:color w:val="000000" w:themeColor="text1"/>
        </w:rPr>
        <w:t>⑪本報告書内で表記する「障がい種別」は以下のとおりです。</w:t>
      </w:r>
    </w:p>
    <w:tbl>
      <w:tblPr>
        <w:tblStyle w:val="affa"/>
        <w:tblW w:w="0" w:type="auto"/>
        <w:tblInd w:w="562" w:type="dxa"/>
        <w:tblLook w:val="04A0" w:firstRow="1" w:lastRow="0" w:firstColumn="1" w:lastColumn="0" w:noHBand="0" w:noVBand="1"/>
      </w:tblPr>
      <w:tblGrid>
        <w:gridCol w:w="1843"/>
        <w:gridCol w:w="7088"/>
      </w:tblGrid>
      <w:tr w:rsidR="00F9483A" w:rsidRPr="00530E8C" w14:paraId="2B5A1AED" w14:textId="77777777" w:rsidTr="00F9483A">
        <w:trPr>
          <w:trHeight w:val="510"/>
        </w:trPr>
        <w:tc>
          <w:tcPr>
            <w:tcW w:w="1843" w:type="dxa"/>
            <w:shd w:val="clear" w:color="auto" w:fill="D9D9D9" w:themeFill="background1" w:themeFillShade="D9"/>
            <w:vAlign w:val="center"/>
          </w:tcPr>
          <w:p w14:paraId="3BCA8897" w14:textId="77777777" w:rsidR="00F9483A" w:rsidRPr="00530E8C" w:rsidRDefault="00F9483A" w:rsidP="00F9483A">
            <w:pPr>
              <w:pStyle w:val="a5"/>
              <w:spacing w:line="220" w:lineRule="exact"/>
              <w:ind w:firstLineChars="0" w:firstLine="0"/>
              <w:rPr>
                <w:rFonts w:asciiTheme="majorEastAsia" w:eastAsiaTheme="majorEastAsia" w:hAnsiTheme="majorEastAsia"/>
                <w:color w:val="000000" w:themeColor="text1"/>
                <w:sz w:val="20"/>
                <w:szCs w:val="20"/>
              </w:rPr>
            </w:pPr>
            <w:r w:rsidRPr="00530E8C">
              <w:rPr>
                <w:rFonts w:asciiTheme="majorEastAsia" w:eastAsiaTheme="majorEastAsia" w:hAnsiTheme="majorEastAsia" w:hint="eastAsia"/>
                <w:color w:val="000000" w:themeColor="text1"/>
                <w:sz w:val="20"/>
                <w:szCs w:val="20"/>
              </w:rPr>
              <w:t>身体障がい</w:t>
            </w:r>
          </w:p>
        </w:tc>
        <w:tc>
          <w:tcPr>
            <w:tcW w:w="7088" w:type="dxa"/>
            <w:vAlign w:val="center"/>
          </w:tcPr>
          <w:p w14:paraId="63E6E132" w14:textId="77777777" w:rsidR="00F9483A" w:rsidRPr="00530E8C" w:rsidRDefault="00F9483A" w:rsidP="006B2BFF">
            <w:pPr>
              <w:pStyle w:val="a5"/>
              <w:snapToGrid w:val="0"/>
              <w:spacing w:line="220" w:lineRule="atLeast"/>
              <w:ind w:firstLineChars="0" w:firstLine="0"/>
              <w:rPr>
                <w:color w:val="000000" w:themeColor="text1"/>
                <w:sz w:val="20"/>
                <w:szCs w:val="20"/>
              </w:rPr>
            </w:pPr>
            <w:r w:rsidRPr="00530E8C">
              <w:rPr>
                <w:rFonts w:hint="eastAsia"/>
                <w:color w:val="000000" w:themeColor="text1"/>
                <w:sz w:val="20"/>
                <w:szCs w:val="20"/>
              </w:rPr>
              <w:t>視覚、聴覚、平衡機能、音声・言語・そしゃく機能、肢体不自由（手足の欠損や麻痺など）、内部（内臓など）の障がい</w:t>
            </w:r>
          </w:p>
        </w:tc>
      </w:tr>
      <w:tr w:rsidR="00F9483A" w:rsidRPr="00530E8C" w14:paraId="6FB82CA3" w14:textId="77777777" w:rsidTr="00F9483A">
        <w:trPr>
          <w:trHeight w:val="510"/>
        </w:trPr>
        <w:tc>
          <w:tcPr>
            <w:tcW w:w="1843" w:type="dxa"/>
            <w:shd w:val="clear" w:color="auto" w:fill="D9D9D9" w:themeFill="background1" w:themeFillShade="D9"/>
            <w:vAlign w:val="center"/>
          </w:tcPr>
          <w:p w14:paraId="3AC7AED2" w14:textId="77777777" w:rsidR="00F9483A" w:rsidRPr="00530E8C" w:rsidRDefault="00F9483A" w:rsidP="00F9483A">
            <w:pPr>
              <w:pStyle w:val="a5"/>
              <w:spacing w:line="220" w:lineRule="exact"/>
              <w:ind w:firstLineChars="0" w:firstLine="0"/>
              <w:rPr>
                <w:rFonts w:asciiTheme="majorEastAsia" w:eastAsiaTheme="majorEastAsia" w:hAnsiTheme="majorEastAsia"/>
                <w:color w:val="000000" w:themeColor="text1"/>
                <w:sz w:val="20"/>
                <w:szCs w:val="20"/>
              </w:rPr>
            </w:pPr>
            <w:r w:rsidRPr="00530E8C">
              <w:rPr>
                <w:rFonts w:asciiTheme="majorEastAsia" w:eastAsiaTheme="majorEastAsia" w:hAnsiTheme="majorEastAsia" w:hint="eastAsia"/>
                <w:color w:val="000000" w:themeColor="text1"/>
                <w:sz w:val="20"/>
                <w:szCs w:val="20"/>
              </w:rPr>
              <w:t>知的障がい</w:t>
            </w:r>
          </w:p>
        </w:tc>
        <w:tc>
          <w:tcPr>
            <w:tcW w:w="7088" w:type="dxa"/>
            <w:vAlign w:val="center"/>
          </w:tcPr>
          <w:p w14:paraId="198A7506" w14:textId="77777777" w:rsidR="00F9483A" w:rsidRPr="00530E8C" w:rsidRDefault="00F9483A" w:rsidP="006B2BFF">
            <w:pPr>
              <w:pStyle w:val="a5"/>
              <w:snapToGrid w:val="0"/>
              <w:spacing w:line="220" w:lineRule="atLeast"/>
              <w:ind w:firstLineChars="0" w:firstLine="0"/>
              <w:rPr>
                <w:color w:val="000000" w:themeColor="text1"/>
                <w:sz w:val="20"/>
                <w:szCs w:val="20"/>
              </w:rPr>
            </w:pPr>
            <w:r w:rsidRPr="00530E8C">
              <w:rPr>
                <w:rFonts w:hint="eastAsia"/>
                <w:color w:val="000000" w:themeColor="text1"/>
                <w:sz w:val="20"/>
                <w:szCs w:val="20"/>
              </w:rPr>
              <w:t>知的発達の遅れによる社会生活上の適応行動の障がい</w:t>
            </w:r>
          </w:p>
        </w:tc>
      </w:tr>
      <w:tr w:rsidR="00F9483A" w:rsidRPr="00530E8C" w14:paraId="49A1F149" w14:textId="77777777" w:rsidTr="00F9483A">
        <w:trPr>
          <w:trHeight w:val="510"/>
        </w:trPr>
        <w:tc>
          <w:tcPr>
            <w:tcW w:w="1843" w:type="dxa"/>
            <w:shd w:val="clear" w:color="auto" w:fill="D9D9D9" w:themeFill="background1" w:themeFillShade="D9"/>
            <w:vAlign w:val="center"/>
          </w:tcPr>
          <w:p w14:paraId="079551AB" w14:textId="77777777" w:rsidR="00F9483A" w:rsidRPr="00530E8C" w:rsidRDefault="00F9483A" w:rsidP="00F9483A">
            <w:pPr>
              <w:pStyle w:val="a5"/>
              <w:spacing w:line="220" w:lineRule="exact"/>
              <w:ind w:firstLineChars="0" w:firstLine="0"/>
              <w:rPr>
                <w:rFonts w:asciiTheme="majorEastAsia" w:eastAsiaTheme="majorEastAsia" w:hAnsiTheme="majorEastAsia"/>
                <w:color w:val="000000" w:themeColor="text1"/>
                <w:sz w:val="20"/>
                <w:szCs w:val="20"/>
              </w:rPr>
            </w:pPr>
            <w:r w:rsidRPr="00530E8C">
              <w:rPr>
                <w:rFonts w:asciiTheme="majorEastAsia" w:eastAsiaTheme="majorEastAsia" w:hAnsiTheme="majorEastAsia" w:hint="eastAsia"/>
                <w:color w:val="000000" w:themeColor="text1"/>
                <w:sz w:val="20"/>
                <w:szCs w:val="20"/>
              </w:rPr>
              <w:t>発達障がい</w:t>
            </w:r>
          </w:p>
        </w:tc>
        <w:tc>
          <w:tcPr>
            <w:tcW w:w="7088" w:type="dxa"/>
            <w:vAlign w:val="center"/>
          </w:tcPr>
          <w:p w14:paraId="066AC8B1" w14:textId="77777777" w:rsidR="00F9483A" w:rsidRPr="00530E8C" w:rsidRDefault="00F9483A" w:rsidP="006B2BFF">
            <w:pPr>
              <w:pStyle w:val="a5"/>
              <w:snapToGrid w:val="0"/>
              <w:spacing w:line="220" w:lineRule="atLeast"/>
              <w:ind w:firstLineChars="0" w:firstLine="0"/>
              <w:rPr>
                <w:color w:val="000000" w:themeColor="text1"/>
                <w:sz w:val="20"/>
                <w:szCs w:val="20"/>
              </w:rPr>
            </w:pPr>
            <w:r w:rsidRPr="00530E8C">
              <w:rPr>
                <w:rFonts w:hint="eastAsia"/>
                <w:color w:val="000000" w:themeColor="text1"/>
                <w:sz w:val="20"/>
                <w:szCs w:val="20"/>
              </w:rPr>
              <w:t>自閉スペクトラム症、学習障がい（ＬＤ）、注意欠陥・多動症（ＡＤＨＤ）などの脳機能障がい</w:t>
            </w:r>
          </w:p>
        </w:tc>
      </w:tr>
      <w:tr w:rsidR="00F9483A" w:rsidRPr="00530E8C" w14:paraId="5473F675" w14:textId="77777777" w:rsidTr="00F9483A">
        <w:trPr>
          <w:trHeight w:val="510"/>
        </w:trPr>
        <w:tc>
          <w:tcPr>
            <w:tcW w:w="1843" w:type="dxa"/>
            <w:shd w:val="clear" w:color="auto" w:fill="D9D9D9" w:themeFill="background1" w:themeFillShade="D9"/>
            <w:vAlign w:val="center"/>
          </w:tcPr>
          <w:p w14:paraId="64B26631" w14:textId="77777777" w:rsidR="00F9483A" w:rsidRPr="00530E8C" w:rsidRDefault="00F9483A" w:rsidP="00F9483A">
            <w:pPr>
              <w:pStyle w:val="a5"/>
              <w:spacing w:line="220" w:lineRule="exact"/>
              <w:ind w:firstLineChars="0" w:firstLine="0"/>
              <w:rPr>
                <w:rFonts w:asciiTheme="majorEastAsia" w:eastAsiaTheme="majorEastAsia" w:hAnsiTheme="majorEastAsia"/>
                <w:color w:val="000000" w:themeColor="text1"/>
                <w:sz w:val="20"/>
                <w:szCs w:val="20"/>
              </w:rPr>
            </w:pPr>
            <w:r w:rsidRPr="00530E8C">
              <w:rPr>
                <w:rFonts w:asciiTheme="majorEastAsia" w:eastAsiaTheme="majorEastAsia" w:hAnsiTheme="majorEastAsia" w:hint="eastAsia"/>
                <w:color w:val="000000" w:themeColor="text1"/>
                <w:sz w:val="20"/>
                <w:szCs w:val="20"/>
              </w:rPr>
              <w:t>精神障がい</w:t>
            </w:r>
          </w:p>
        </w:tc>
        <w:tc>
          <w:tcPr>
            <w:tcW w:w="7088" w:type="dxa"/>
            <w:vAlign w:val="center"/>
          </w:tcPr>
          <w:p w14:paraId="2B075C7D" w14:textId="77777777" w:rsidR="00F9483A" w:rsidRPr="00530E8C" w:rsidRDefault="00F9483A" w:rsidP="006B2BFF">
            <w:pPr>
              <w:pStyle w:val="a5"/>
              <w:snapToGrid w:val="0"/>
              <w:spacing w:line="220" w:lineRule="atLeast"/>
              <w:ind w:firstLineChars="0" w:firstLine="0"/>
              <w:rPr>
                <w:color w:val="000000" w:themeColor="text1"/>
                <w:sz w:val="20"/>
                <w:szCs w:val="20"/>
              </w:rPr>
            </w:pPr>
            <w:r w:rsidRPr="00530E8C">
              <w:rPr>
                <w:rFonts w:hint="eastAsia"/>
                <w:color w:val="000000" w:themeColor="text1"/>
                <w:sz w:val="20"/>
                <w:szCs w:val="20"/>
              </w:rPr>
              <w:t>精神機能の障がいや精神疾患による障がい</w:t>
            </w:r>
          </w:p>
        </w:tc>
      </w:tr>
      <w:tr w:rsidR="00F9483A" w:rsidRPr="00530E8C" w14:paraId="4A3E24BA" w14:textId="77777777" w:rsidTr="00F9483A">
        <w:trPr>
          <w:trHeight w:val="510"/>
        </w:trPr>
        <w:tc>
          <w:tcPr>
            <w:tcW w:w="1843" w:type="dxa"/>
            <w:shd w:val="clear" w:color="auto" w:fill="D9D9D9" w:themeFill="background1" w:themeFillShade="D9"/>
            <w:vAlign w:val="center"/>
          </w:tcPr>
          <w:p w14:paraId="7FC2D88B" w14:textId="77777777" w:rsidR="00F9483A" w:rsidRPr="00530E8C" w:rsidRDefault="00F9483A" w:rsidP="00F9483A">
            <w:pPr>
              <w:pStyle w:val="a5"/>
              <w:spacing w:line="220" w:lineRule="exact"/>
              <w:ind w:firstLineChars="0" w:firstLine="0"/>
              <w:rPr>
                <w:rFonts w:asciiTheme="majorEastAsia" w:eastAsiaTheme="majorEastAsia" w:hAnsiTheme="majorEastAsia"/>
                <w:color w:val="000000" w:themeColor="text1"/>
                <w:sz w:val="20"/>
                <w:szCs w:val="20"/>
              </w:rPr>
            </w:pPr>
            <w:r w:rsidRPr="00530E8C">
              <w:rPr>
                <w:rFonts w:asciiTheme="majorEastAsia" w:eastAsiaTheme="majorEastAsia" w:hAnsiTheme="majorEastAsia" w:hint="eastAsia"/>
                <w:color w:val="000000" w:themeColor="text1"/>
                <w:sz w:val="20"/>
                <w:szCs w:val="20"/>
              </w:rPr>
              <w:t>高次脳機能障がい</w:t>
            </w:r>
          </w:p>
        </w:tc>
        <w:tc>
          <w:tcPr>
            <w:tcW w:w="7088" w:type="dxa"/>
            <w:vAlign w:val="center"/>
          </w:tcPr>
          <w:p w14:paraId="70FA37DE" w14:textId="77777777" w:rsidR="00F9483A" w:rsidRPr="00530E8C" w:rsidRDefault="00F9483A" w:rsidP="006B2BFF">
            <w:pPr>
              <w:pStyle w:val="a5"/>
              <w:snapToGrid w:val="0"/>
              <w:spacing w:line="220" w:lineRule="atLeast"/>
              <w:ind w:firstLineChars="0" w:firstLine="0"/>
              <w:rPr>
                <w:color w:val="000000" w:themeColor="text1"/>
                <w:sz w:val="20"/>
                <w:szCs w:val="20"/>
              </w:rPr>
            </w:pPr>
            <w:r w:rsidRPr="00530E8C">
              <w:rPr>
                <w:rFonts w:hint="eastAsia"/>
                <w:color w:val="000000" w:themeColor="text1"/>
                <w:sz w:val="20"/>
                <w:szCs w:val="20"/>
              </w:rPr>
              <w:t>事故や病気などにより脳に損傷を受けた後遺症による記憶、注意、社会的行動といった認知機能の障がい</w:t>
            </w:r>
          </w:p>
        </w:tc>
      </w:tr>
      <w:tr w:rsidR="00F9483A" w:rsidRPr="00530E8C" w14:paraId="0851CB5A" w14:textId="77777777" w:rsidTr="00F9483A">
        <w:trPr>
          <w:trHeight w:val="510"/>
        </w:trPr>
        <w:tc>
          <w:tcPr>
            <w:tcW w:w="1843" w:type="dxa"/>
            <w:shd w:val="clear" w:color="auto" w:fill="D9D9D9" w:themeFill="background1" w:themeFillShade="D9"/>
            <w:vAlign w:val="center"/>
          </w:tcPr>
          <w:p w14:paraId="4D13CEC2" w14:textId="77777777" w:rsidR="00F9483A" w:rsidRPr="00530E8C" w:rsidRDefault="00F9483A" w:rsidP="00F9483A">
            <w:pPr>
              <w:pStyle w:val="a5"/>
              <w:spacing w:line="220" w:lineRule="exact"/>
              <w:ind w:firstLineChars="0" w:firstLine="0"/>
              <w:rPr>
                <w:rFonts w:asciiTheme="majorEastAsia" w:eastAsiaTheme="majorEastAsia" w:hAnsiTheme="majorEastAsia"/>
                <w:color w:val="000000" w:themeColor="text1"/>
                <w:sz w:val="20"/>
                <w:szCs w:val="20"/>
              </w:rPr>
            </w:pPr>
            <w:r w:rsidRPr="00530E8C">
              <w:rPr>
                <w:rFonts w:asciiTheme="majorEastAsia" w:eastAsiaTheme="majorEastAsia" w:hAnsiTheme="majorEastAsia" w:hint="eastAsia"/>
                <w:color w:val="000000" w:themeColor="text1"/>
                <w:sz w:val="20"/>
                <w:szCs w:val="20"/>
              </w:rPr>
              <w:t>難病（特定疾病）</w:t>
            </w:r>
          </w:p>
        </w:tc>
        <w:tc>
          <w:tcPr>
            <w:tcW w:w="7088" w:type="dxa"/>
            <w:vAlign w:val="center"/>
          </w:tcPr>
          <w:p w14:paraId="0BEFC47E" w14:textId="77777777" w:rsidR="00F9483A" w:rsidRPr="00530E8C" w:rsidRDefault="00F9483A" w:rsidP="006B2BFF">
            <w:pPr>
              <w:pStyle w:val="a5"/>
              <w:snapToGrid w:val="0"/>
              <w:spacing w:line="220" w:lineRule="atLeast"/>
              <w:ind w:firstLineChars="0" w:firstLine="0"/>
              <w:rPr>
                <w:color w:val="000000" w:themeColor="text1"/>
                <w:sz w:val="20"/>
                <w:szCs w:val="20"/>
              </w:rPr>
            </w:pPr>
            <w:r w:rsidRPr="00530E8C">
              <w:rPr>
                <w:rFonts w:hint="eastAsia"/>
                <w:color w:val="000000" w:themeColor="text1"/>
                <w:sz w:val="20"/>
                <w:szCs w:val="20"/>
              </w:rPr>
              <w:t>治し方がわからないなど、治療研究等を国が主導で進める必要がある難治性の疾病</w:t>
            </w:r>
          </w:p>
        </w:tc>
      </w:tr>
    </w:tbl>
    <w:p w14:paraId="3EDD5327" w14:textId="77777777" w:rsidR="00950A69" w:rsidRPr="00D52BF4" w:rsidRDefault="00C1323A">
      <w:r w:rsidRPr="00D52BF4">
        <w:br w:type="page"/>
      </w:r>
    </w:p>
    <w:p w14:paraId="4BCBC72C" w14:textId="77777777" w:rsidR="00950A69" w:rsidRPr="00D52BF4" w:rsidRDefault="006A75D9">
      <w:r w:rsidRPr="00D52BF4">
        <w:rPr>
          <w:rFonts w:hint="eastAsia"/>
          <w:noProof/>
        </w:rPr>
        <mc:AlternateContent>
          <mc:Choice Requires="wpg">
            <w:drawing>
              <wp:anchor distT="0" distB="0" distL="114300" distR="114300" simplePos="0" relativeHeight="251516928" behindDoc="0" locked="0" layoutInCell="1" allowOverlap="1" wp14:anchorId="2AF90008" wp14:editId="3EBD764D">
                <wp:simplePos x="0" y="0"/>
                <wp:positionH relativeFrom="page">
                  <wp:posOffset>340995</wp:posOffset>
                </wp:positionH>
                <wp:positionV relativeFrom="page">
                  <wp:posOffset>288290</wp:posOffset>
                </wp:positionV>
                <wp:extent cx="7067550" cy="10248900"/>
                <wp:effectExtent l="0" t="2540" r="1905" b="0"/>
                <wp:wrapNone/>
                <wp:docPr id="4"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5" name="Rectangle 1769"/>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 name="Rectangle 1770"/>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54AB8" id="Group 1768" o:spid="_x0000_s1026" style="position:absolute;left:0;text-align:left;margin-left:26.85pt;margin-top:22.7pt;width:556.5pt;height:807pt;z-index:251516928;mso-position-horizontal-relative:page;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">
                <v:rect id="Rectangle 1769" o:spid="_x0000_s1027" style="position:absolute;left:525;top:435;width:111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ow8cA&#10;AADaAAAADwAAAGRycy9kb3ducmV2LnhtbESPUUsCQRSF34P+w3CDXkJnshTbHCWjQgUVTYPeLju3&#10;3cWdO8vMpFu/vgmCHg/nnO9wRpPW1uJIPlSONVx3FQji3JmKCw271+fOEESIyAZrx6ThiwJMxudn&#10;I8yMO/GGjttYiAThkKGGMsYmkzLkJVkMXdcQJ+/DeYsxSV9I4/GU4LaWPaUG0mLFaaHEhh5Lyg/b&#10;T6thtbzar99v3xbW39y9zOX0SX0flNaXF+3DPYhIbfwP/7VnRkMffq+kGyD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qMPHAAAA2gAAAA8AAAAAAAAAAAAAAAAAmAIAAGRy&#10;cy9kb3ducmV2LnhtbFBLBQYAAAAABAAEAPUAAACMAwAAAAA=&#10;" stroked="f">
                  <v:textbox inset="5.85pt,.7pt,5.85pt,.7pt"/>
                </v:rect>
                <v:rect id="Rectangle 1770" o:spid="_x0000_s1028" style="position:absolute;left:525;top:15765;width:111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2tMcA&#10;AADaAAAADwAAAGRycy9kb3ducmV2LnhtbESP3WoCMRSE7wXfIRyhN0WT/iC6NUpb2lKFVtS24N1h&#10;c9xd3JwsSarbPr0pFLwcZuYbZjJrbS0O5EPlWMPVQIEgzp2puNDwsXnuj0CEiGywdkwafijAbNrt&#10;TDAz7sgrOqxjIRKEQ4YayhibTMqQl2QxDFxDnLyd8xZjkr6QxuMxwW0tr5UaSosVp4USG3osKd+v&#10;v62G97fLz+X29mth/c34ZS4fntTvXml90Wvv70BEauM5/N9+NRqG8Hcl3QA5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8NrTHAAAA2gAAAA8AAAAAAAAAAAAAAAAAmAIAAGRy&#10;cy9kb3ducmV2LnhtbFBLBQYAAAAABAAEAPUAAACMAwAAAAA=&#10;" stroked="f">
                  <v:textbox inset="5.85pt,.7pt,5.85pt,.7pt"/>
                </v:rect>
                <w10:wrap anchorx="page" anchory="page"/>
              </v:group>
            </w:pict>
          </mc:Fallback>
        </mc:AlternateContent>
      </w:r>
    </w:p>
    <w:p w14:paraId="63A4D22D" w14:textId="77777777" w:rsidR="00950A69" w:rsidRPr="00D52BF4" w:rsidRDefault="00950A69"/>
    <w:p w14:paraId="451FF777" w14:textId="77777777" w:rsidR="00950A69" w:rsidRPr="00D52BF4" w:rsidRDefault="00950A69"/>
    <w:p w14:paraId="76657861" w14:textId="77777777" w:rsidR="00950A69" w:rsidRPr="00D52BF4" w:rsidRDefault="00950A69"/>
    <w:p w14:paraId="2DC80D83" w14:textId="77777777" w:rsidR="00950A69" w:rsidRPr="00D52BF4" w:rsidRDefault="00950A69"/>
    <w:p w14:paraId="6EBB2032" w14:textId="77777777" w:rsidR="00950A69" w:rsidRPr="00D52BF4" w:rsidRDefault="00950A69"/>
    <w:p w14:paraId="1BCF148E" w14:textId="77777777" w:rsidR="00950A69" w:rsidRPr="00D52BF4" w:rsidRDefault="00950A69"/>
    <w:p w14:paraId="72543EC2" w14:textId="77777777" w:rsidR="00950A69" w:rsidRPr="00D52BF4" w:rsidRDefault="00950A69"/>
    <w:p w14:paraId="24F89B01" w14:textId="77777777" w:rsidR="00950A69" w:rsidRPr="00D52BF4" w:rsidRDefault="00950A69"/>
    <w:p w14:paraId="705F3905" w14:textId="77777777" w:rsidR="00C02F2D" w:rsidRPr="00D52BF4" w:rsidRDefault="00C02F2D"/>
    <w:p w14:paraId="101B75D9" w14:textId="6B2F126D" w:rsidR="00950A69" w:rsidRPr="00D52BF4" w:rsidRDefault="00C1323A" w:rsidP="00304FE0">
      <w:pPr>
        <w:pStyle w:val="af"/>
        <w:rPr>
          <w:rFonts w:ascii="UD デジタル 教科書体 N-B" w:eastAsia="UD デジタル 教科書体 N-B"/>
        </w:rPr>
      </w:pPr>
      <w:bookmarkStart w:id="10" w:name="_Toc183513064"/>
      <w:bookmarkStart w:id="11" w:name="_Toc131017992"/>
      <w:r w:rsidRPr="00D52BF4">
        <w:rPr>
          <w:rFonts w:ascii="UD デジタル 教科書体 N-B" w:eastAsia="UD デジタル 教科書体 N-B" w:hint="eastAsia"/>
        </w:rPr>
        <w:t>第</w:t>
      </w:r>
      <w:r w:rsidRPr="00D52BF4">
        <w:rPr>
          <w:rFonts w:ascii="UD デジタル 教科書体 N-B" w:eastAsia="UD デジタル 教科書体 N-B" w:hint="eastAsia"/>
        </w:rPr>
        <w:fldChar w:fldCharType="begin"/>
      </w:r>
      <w:r w:rsidRPr="00D52BF4">
        <w:rPr>
          <w:rFonts w:ascii="UD デジタル 教科書体 N-B" w:eastAsia="UD デジタル 教科書体 N-B" w:hint="eastAsia"/>
        </w:rPr>
        <w:instrText xml:space="preserve"> SEQ しょう　\* Arabic\* DBCHAR \* MERGEFORMAT </w:instrText>
      </w:r>
      <w:r w:rsidRPr="00D52BF4">
        <w:rPr>
          <w:rFonts w:ascii="UD デジタル 教科書体 N-B" w:eastAsia="UD デジタル 教科書体 N-B" w:hint="eastAsia"/>
        </w:rPr>
        <w:fldChar w:fldCharType="separate"/>
      </w:r>
      <w:r w:rsidR="002E657A">
        <w:rPr>
          <w:rFonts w:ascii="UD デジタル 教科書体 N-B" w:eastAsia="UD デジタル 教科書体 N-B" w:hint="eastAsia"/>
          <w:noProof/>
        </w:rPr>
        <w:t>２</w:t>
      </w:r>
      <w:r w:rsidRPr="00D52BF4">
        <w:rPr>
          <w:rFonts w:ascii="UD デジタル 教科書体 N-B" w:eastAsia="UD デジタル 教科書体 N-B" w:hint="eastAsia"/>
        </w:rPr>
        <w:fldChar w:fldCharType="end"/>
      </w:r>
      <w:r w:rsidRPr="00D52BF4">
        <w:rPr>
          <w:rFonts w:ascii="UD デジタル 教科書体 N-B" w:eastAsia="UD デジタル 教科書体 N-B" w:hint="eastAsia"/>
        </w:rPr>
        <w:t xml:space="preserve">章　</w:t>
      </w:r>
      <w:bookmarkEnd w:id="10"/>
      <w:r w:rsidRPr="00D52BF4">
        <w:rPr>
          <w:rFonts w:ascii="UD デジタル 教科書体 N-B" w:eastAsia="UD デジタル 教科書体 N-B" w:hint="eastAsia"/>
        </w:rPr>
        <w:t>調査結果の詳細</w:t>
      </w:r>
      <w:bookmarkEnd w:id="11"/>
    </w:p>
    <w:p w14:paraId="0884B138" w14:textId="77777777" w:rsidR="00950A69" w:rsidRPr="00D52BF4" w:rsidRDefault="00950A69"/>
    <w:p w14:paraId="658F6B56" w14:textId="77777777" w:rsidR="00950A69" w:rsidRPr="00D52BF4" w:rsidRDefault="00C1323A">
      <w:pPr>
        <w:jc w:val="center"/>
        <w:rPr>
          <w:sz w:val="36"/>
        </w:rPr>
      </w:pPr>
      <w:r w:rsidRPr="00D52BF4">
        <w:br w:type="page"/>
      </w:r>
    </w:p>
    <w:p w14:paraId="4A15B2B6" w14:textId="77777777" w:rsidR="00950A69" w:rsidRPr="00D52BF4" w:rsidRDefault="006A75D9">
      <w:r w:rsidRPr="00D52BF4">
        <w:rPr>
          <w:rFonts w:hint="eastAsia"/>
          <w:noProof/>
          <w:sz w:val="36"/>
        </w:rPr>
        <mc:AlternateContent>
          <mc:Choice Requires="wpg">
            <w:drawing>
              <wp:anchor distT="0" distB="0" distL="114300" distR="114300" simplePos="0" relativeHeight="251517952" behindDoc="0" locked="0" layoutInCell="1" allowOverlap="1" wp14:anchorId="16DD74F3" wp14:editId="057047A9">
                <wp:simplePos x="0" y="0"/>
                <wp:positionH relativeFrom="page">
                  <wp:posOffset>340995</wp:posOffset>
                </wp:positionH>
                <wp:positionV relativeFrom="page">
                  <wp:posOffset>288290</wp:posOffset>
                </wp:positionV>
                <wp:extent cx="7067550" cy="10248900"/>
                <wp:effectExtent l="0" t="2540" r="1905" b="0"/>
                <wp:wrapNone/>
                <wp:docPr id="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2" name="Rectangle 1772"/>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 name="Rectangle 1773"/>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24BE4" id="Group 1771" o:spid="_x0000_s1026" style="position:absolute;left:0;text-align:left;margin-left:26.85pt;margin-top:22.7pt;width:556.5pt;height:807pt;z-index:251517952;mso-position-horizontal-relative:page;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">
                <v:rect id="Rectangle 1772" o:spid="_x0000_s1027" style="position:absolute;left:525;top:435;width:111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wt8cA&#10;AADaAAAADwAAAGRycy9kb3ducmV2LnhtbESPUUsCQRSF3wX/w3CFXkJnshDdHKWiIoUStQLfLjvX&#10;3cWdO8vMpFu/vgkCHw/nnO9wpvPW1uJIPlSONVwNFAji3JmKCw3v26f+GESIyAZrx6ThmwLMZ93O&#10;FDPjTrym4yYWIkE4ZKihjLHJpAx5SRbDwDXEyds7bzEm6QtpPJ4S3NZyqNRIWqw4LZTY0ENJ+WHz&#10;ZTW8vV5+rHY3n0vrryfPC3n/qH4OSuuLXnt3CyJSG8/h//aL0TCEvyvpB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HMLfHAAAA2gAAAA8AAAAAAAAAAAAAAAAAmAIAAGRy&#10;cy9kb3ducmV2LnhtbFBLBQYAAAAABAAEAPUAAACMAwAAAAA=&#10;" stroked="f">
                  <v:textbox inset="5.85pt,.7pt,5.85pt,.7pt"/>
                </v:rect>
                <v:rect id="Rectangle 1773" o:spid="_x0000_s1028" style="position:absolute;left:525;top:15765;width:111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VLMcA&#10;AADaAAAADwAAAGRycy9kb3ducmV2LnhtbESPUUsCQRSF3wX/w3CFXkJnyhDdHKWiIoUStQLfLjvX&#10;3cWdO8vMpFu/vgkCHw/nnO9wpvPW1uJIPlSONVwNFAji3JmKCw3v26f+GESIyAZrx6ThmwLMZ93O&#10;FDPjTrym4yYWIkE4ZKihjLHJpAx5SRbDwDXEyds7bzEm6QtpPJ4S3NbyWqmRtFhxWiixoYeS8sPm&#10;y2p4e738WO1uPpfWDyfPC3n/qH4OSuuLXnt3CyJSG8/h//aL0TCEvyvpB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lSzHAAAA2gAAAA8AAAAAAAAAAAAAAAAAmAIAAGRy&#10;cy9kb3ducmV2LnhtbFBLBQYAAAAABAAEAPUAAACMAwAAAAA=&#10;" stroked="f">
                  <v:textbox inset="5.85pt,.7pt,5.85pt,.7pt"/>
                </v:rect>
                <w10:wrap anchorx="page" anchory="page"/>
              </v:group>
            </w:pict>
          </mc:Fallback>
        </mc:AlternateContent>
      </w:r>
    </w:p>
    <w:p w14:paraId="3D75BC3F" w14:textId="77777777" w:rsidR="000C649A" w:rsidRPr="00D52BF4" w:rsidRDefault="00C1323A" w:rsidP="000C649A">
      <w:pPr>
        <w:pStyle w:val="21"/>
      </w:pPr>
      <w:bookmarkStart w:id="12" w:name="_Toc183513066"/>
      <w:r w:rsidRPr="00D52BF4">
        <w:br w:type="page"/>
      </w:r>
    </w:p>
    <w:tbl>
      <w:tblPr>
        <w:tblStyle w:val="affa"/>
        <w:tblW w:w="0" w:type="auto"/>
        <w:tblLook w:val="04A0" w:firstRow="1" w:lastRow="0" w:firstColumn="1" w:lastColumn="0" w:noHBand="0" w:noVBand="1"/>
      </w:tblPr>
      <w:tblGrid>
        <w:gridCol w:w="9628"/>
      </w:tblGrid>
      <w:tr w:rsidR="00D52BF4" w:rsidRPr="00D52BF4" w14:paraId="2FDF4D3F" w14:textId="77777777" w:rsidTr="00591FBA">
        <w:trPr>
          <w:trHeight w:val="552"/>
        </w:trPr>
        <w:tc>
          <w:tcPr>
            <w:tcW w:w="9628" w:type="dxa"/>
            <w:shd w:val="clear" w:color="auto" w:fill="262626" w:themeFill="text1" w:themeFillTint="D9"/>
            <w:vAlign w:val="center"/>
          </w:tcPr>
          <w:p w14:paraId="68C38557" w14:textId="77777777" w:rsidR="00F91F1A" w:rsidRPr="00D52BF4" w:rsidRDefault="00591FBA" w:rsidP="00591FBA">
            <w:pPr>
              <w:pStyle w:val="21"/>
              <w:snapToGrid w:val="0"/>
              <w:rPr>
                <w:rFonts w:ascii="BIZ UDゴシック" w:eastAsia="BIZ UDゴシック" w:hAnsi="BIZ UDゴシック"/>
                <w:b/>
              </w:rPr>
            </w:pPr>
            <w:bookmarkStart w:id="13" w:name="_Toc131017993"/>
            <w:r w:rsidRPr="00D52BF4">
              <w:rPr>
                <w:rFonts w:ascii="BIZ UDゴシック" w:eastAsia="BIZ UDゴシック" w:hAnsi="BIZ UDゴシック" w:hint="eastAsia"/>
                <w:b/>
                <w:sz w:val="32"/>
              </w:rPr>
              <w:t>Ⅰ</w:t>
            </w:r>
            <w:r w:rsidRPr="00D52BF4">
              <w:rPr>
                <w:rStyle w:val="aff9"/>
                <w:rFonts w:ascii="BIZ UDゴシック" w:eastAsia="BIZ UDゴシック" w:hAnsi="BIZ UDゴシック" w:hint="eastAsia"/>
                <w:b w:val="0"/>
                <w:bCs w:val="0"/>
                <w:sz w:val="32"/>
              </w:rPr>
              <w:t>．</w:t>
            </w:r>
            <w:r w:rsidR="00F91F1A" w:rsidRPr="00D52BF4">
              <w:rPr>
                <w:rFonts w:ascii="BIZ UDゴシック" w:eastAsia="BIZ UDゴシック" w:hAnsi="BIZ UDゴシック" w:hint="eastAsia"/>
                <w:b/>
                <w:sz w:val="32"/>
              </w:rPr>
              <w:t>障がい者</w:t>
            </w:r>
            <w:bookmarkEnd w:id="13"/>
          </w:p>
        </w:tc>
      </w:tr>
    </w:tbl>
    <w:p w14:paraId="24A34048" w14:textId="38772BDC" w:rsidR="00F91F1A" w:rsidRPr="00D52BF4" w:rsidRDefault="00F91F1A" w:rsidP="00591FBA">
      <w:pPr>
        <w:pStyle w:val="a5"/>
        <w:ind w:firstLineChars="0" w:firstLine="1"/>
        <w:rPr>
          <w:rFonts w:ascii="BIZ UDゴシック" w:eastAsia="BIZ UDゴシック" w:hAnsi="BIZ UDゴシック"/>
        </w:rPr>
      </w:pPr>
    </w:p>
    <w:p w14:paraId="25E5CE31" w14:textId="7A60A363" w:rsidR="00950A69" w:rsidRPr="00D52BF4" w:rsidRDefault="002300C3" w:rsidP="00591FBA">
      <w:pPr>
        <w:pStyle w:val="ad"/>
        <w:ind w:leftChars="0" w:left="560"/>
        <w:rPr>
          <w:noProof/>
        </w:rPr>
      </w:pPr>
      <w:r w:rsidRPr="00D52BF4">
        <w:rPr>
          <w:noProof/>
        </w:rPr>
        <w:fldChar w:fldCharType="begin"/>
      </w:r>
      <w:r w:rsidRPr="00D52BF4">
        <w:rPr>
          <w:noProof/>
        </w:rPr>
        <w:instrText xml:space="preserve"> SEQ だいいち　\r1 \* Arabic\* DBCHAR \* MERGEFORMAT </w:instrText>
      </w:r>
      <w:r w:rsidRPr="00D52BF4">
        <w:rPr>
          <w:noProof/>
        </w:rPr>
        <w:fldChar w:fldCharType="separate"/>
      </w:r>
      <w:bookmarkStart w:id="14" w:name="_Toc131017994"/>
      <w:r w:rsidR="002E657A">
        <w:rPr>
          <w:rFonts w:hint="eastAsia"/>
          <w:noProof/>
        </w:rPr>
        <w:t>１</w:t>
      </w:r>
      <w:r w:rsidRPr="00D52BF4">
        <w:rPr>
          <w:noProof/>
        </w:rPr>
        <w:fldChar w:fldCharType="end"/>
      </w:r>
      <w:bookmarkEnd w:id="12"/>
      <w:r w:rsidR="00591FBA" w:rsidRPr="00D52BF4">
        <w:rPr>
          <w:noProof/>
        </w:rPr>
        <w:t xml:space="preserve">　</w:t>
      </w:r>
      <w:r w:rsidR="00C1323A" w:rsidRPr="00D52BF4">
        <w:rPr>
          <w:rFonts w:hint="eastAsia"/>
          <w:noProof/>
        </w:rPr>
        <w:t>基本属性</w:t>
      </w:r>
      <w:bookmarkEnd w:id="14"/>
    </w:p>
    <w:p w14:paraId="7C2404F0" w14:textId="303E6B54" w:rsidR="00294E2B" w:rsidRPr="00D52BF4" w:rsidRDefault="00294E2B" w:rsidP="00294E2B">
      <w:pPr>
        <w:pStyle w:val="ad"/>
        <w:ind w:leftChars="0" w:left="480" w:hanging="480"/>
        <w:outlineLvl w:val="2"/>
        <w:rPr>
          <w:noProof/>
          <w:sz w:val="24"/>
        </w:rPr>
      </w:pPr>
      <w:bookmarkStart w:id="15" w:name="_Toc131017995"/>
      <w:r w:rsidRPr="00D52BF4">
        <w:rPr>
          <w:noProof/>
          <w:sz w:val="24"/>
        </w:rPr>
        <w:t>（１）回答者</w:t>
      </w:r>
      <w:bookmarkEnd w:id="15"/>
    </w:p>
    <w:p w14:paraId="0CDE74E9" w14:textId="55019284" w:rsidR="00950A69" w:rsidRPr="00D52BF4" w:rsidRDefault="00D91A2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hint="eastAsia"/>
        </w:rPr>
        <w:t>問１　お答えいただくのはどなたですか。</w:t>
      </w:r>
      <w:r w:rsidR="005C7709" w:rsidRPr="00D52BF4">
        <w:rPr>
          <w:rFonts w:ascii="BIZ UDゴシック" w:eastAsia="BIZ UDゴシック" w:hAnsi="BIZ UDゴシック" w:hint="eastAsia"/>
        </w:rPr>
        <w:t>（〇は</w:t>
      </w:r>
      <w:r w:rsidR="00BB3AA4" w:rsidRPr="00D52BF4">
        <w:rPr>
          <w:rFonts w:ascii="BIZ UDゴシック" w:eastAsia="BIZ UDゴシック" w:hAnsi="BIZ UDゴシック" w:hint="eastAsia"/>
        </w:rPr>
        <w:t>１</w:t>
      </w:r>
      <w:r w:rsidR="005C7709" w:rsidRPr="00D52BF4">
        <w:rPr>
          <w:rFonts w:ascii="BIZ UDゴシック" w:eastAsia="BIZ UDゴシック" w:hAnsi="BIZ UDゴシック" w:hint="eastAsia"/>
        </w:rPr>
        <w:t>つ）</w:t>
      </w:r>
    </w:p>
    <w:p w14:paraId="4D37BCBA" w14:textId="4BE0C2F5" w:rsidR="00B6311F" w:rsidRPr="00D52BF4" w:rsidRDefault="00B6311F" w:rsidP="00B6311F">
      <w:pPr>
        <w:pStyle w:val="a5"/>
        <w:ind w:firstLineChars="0" w:firstLine="1"/>
        <w:rPr>
          <w:rFonts w:asciiTheme="minorEastAsia" w:hAnsiTheme="minorEastAsia"/>
        </w:rPr>
      </w:pPr>
    </w:p>
    <w:p w14:paraId="07DA0961" w14:textId="3308112C" w:rsidR="00900AFE" w:rsidRPr="00D52BF4" w:rsidRDefault="00900AFE" w:rsidP="00900AFE">
      <w:pPr>
        <w:pStyle w:val="a5"/>
        <w:ind w:firstLine="220"/>
        <w:rPr>
          <w:rFonts w:asciiTheme="minorEastAsia" w:hAnsiTheme="minorEastAsia"/>
        </w:rPr>
      </w:pPr>
      <w:r w:rsidRPr="00D52BF4">
        <w:rPr>
          <w:rFonts w:asciiTheme="minorEastAsia" w:hAnsiTheme="minorEastAsia" w:hint="eastAsia"/>
        </w:rPr>
        <w:t>調査票の回答者は、</w:t>
      </w:r>
      <w:r w:rsidR="009704B0" w:rsidRPr="00D52BF4">
        <w:rPr>
          <w:rFonts w:asciiTheme="minorEastAsia" w:hAnsiTheme="minorEastAsia" w:hint="eastAsia"/>
        </w:rPr>
        <w:t>全体で</w:t>
      </w:r>
      <w:r w:rsidRPr="00D52BF4">
        <w:rPr>
          <w:rFonts w:asciiTheme="minorEastAsia" w:hAnsiTheme="minorEastAsia" w:hint="eastAsia"/>
        </w:rPr>
        <w:t>「本人」が最も高く73.5％となっています。</w:t>
      </w:r>
    </w:p>
    <w:p w14:paraId="426F44D5" w14:textId="239AF34F" w:rsidR="00356A10" w:rsidRPr="00D52BF4" w:rsidRDefault="00B67F2F" w:rsidP="00900AFE">
      <w:pPr>
        <w:pStyle w:val="a5"/>
        <w:ind w:firstLine="220"/>
        <w:rPr>
          <w:rFonts w:asciiTheme="minorEastAsia" w:hAnsiTheme="minorEastAsia"/>
        </w:rPr>
      </w:pPr>
      <w:r w:rsidRPr="00664307">
        <w:rPr>
          <w:rFonts w:asciiTheme="minorEastAsia" w:hAnsiTheme="minorEastAsia" w:hint="eastAsia"/>
          <w:color w:val="000000" w:themeColor="text1"/>
        </w:rPr>
        <w:t>障がい</w:t>
      </w:r>
      <w:r w:rsidR="001C6CD0" w:rsidRPr="00664307">
        <w:rPr>
          <w:rFonts w:asciiTheme="minorEastAsia" w:hAnsiTheme="minorEastAsia" w:hint="eastAsia"/>
          <w:color w:val="000000" w:themeColor="text1"/>
        </w:rPr>
        <w:t>種</w:t>
      </w:r>
      <w:r w:rsidR="00900AFE" w:rsidRPr="00664307">
        <w:rPr>
          <w:rFonts w:asciiTheme="minorEastAsia" w:hAnsiTheme="minorEastAsia" w:hint="eastAsia"/>
          <w:color w:val="000000" w:themeColor="text1"/>
        </w:rPr>
        <w:t>別</w:t>
      </w:r>
      <w:r w:rsidR="001C6CD0" w:rsidRPr="00664307">
        <w:rPr>
          <w:rFonts w:asciiTheme="minorEastAsia" w:hAnsiTheme="minorEastAsia" w:hint="eastAsia"/>
          <w:color w:val="000000" w:themeColor="text1"/>
        </w:rPr>
        <w:t>で</w:t>
      </w:r>
      <w:r w:rsidR="00900AFE" w:rsidRPr="00664307">
        <w:rPr>
          <w:rFonts w:asciiTheme="minorEastAsia" w:hAnsiTheme="minorEastAsia" w:hint="eastAsia"/>
          <w:color w:val="000000" w:themeColor="text1"/>
        </w:rPr>
        <w:t>みると</w:t>
      </w:r>
      <w:r w:rsidR="00900AFE" w:rsidRPr="00D52BF4">
        <w:rPr>
          <w:rFonts w:asciiTheme="minorEastAsia" w:hAnsiTheme="minorEastAsia" w:hint="eastAsia"/>
        </w:rPr>
        <w:t>、「本人」は難病（83.6％）</w:t>
      </w:r>
      <w:r w:rsidR="007519D4" w:rsidRPr="00D52BF4">
        <w:rPr>
          <w:rFonts w:asciiTheme="minorEastAsia" w:hAnsiTheme="minorEastAsia" w:hint="eastAsia"/>
        </w:rPr>
        <w:t>、精神障がい（80.3％）</w:t>
      </w:r>
      <w:r w:rsidR="00900AFE" w:rsidRPr="00D52BF4">
        <w:rPr>
          <w:rFonts w:asciiTheme="minorEastAsia" w:hAnsiTheme="minorEastAsia" w:hint="eastAsia"/>
        </w:rPr>
        <w:t>が８割台、身体障がいが73.6％、発達障がいが53.5％となっています。一方、「本人の家族」</w:t>
      </w:r>
      <w:r w:rsidR="00AC7DA6" w:rsidRPr="00D52BF4">
        <w:rPr>
          <w:rFonts w:asciiTheme="minorEastAsia" w:hAnsiTheme="minorEastAsia" w:hint="eastAsia"/>
        </w:rPr>
        <w:t>は知的障がいが</w:t>
      </w:r>
      <w:r w:rsidR="00ED283B" w:rsidRPr="00D52BF4">
        <w:rPr>
          <w:rFonts w:asciiTheme="minorEastAsia" w:hAnsiTheme="minorEastAsia"/>
        </w:rPr>
        <w:t>67.2</w:t>
      </w:r>
      <w:r w:rsidR="00ED283B" w:rsidRPr="00D52BF4">
        <w:rPr>
          <w:rFonts w:asciiTheme="minorEastAsia" w:hAnsiTheme="minorEastAsia" w:hint="eastAsia"/>
        </w:rPr>
        <w:t>％と最も高く、次いで高次脳機能障がいが5</w:t>
      </w:r>
      <w:r w:rsidR="00ED283B" w:rsidRPr="00D52BF4">
        <w:rPr>
          <w:rFonts w:asciiTheme="minorEastAsia" w:hAnsiTheme="minorEastAsia"/>
        </w:rPr>
        <w:t>8.1</w:t>
      </w:r>
      <w:r w:rsidR="00ED283B" w:rsidRPr="00D52BF4">
        <w:rPr>
          <w:rFonts w:asciiTheme="minorEastAsia" w:hAnsiTheme="minorEastAsia" w:hint="eastAsia"/>
        </w:rPr>
        <w:t>％</w:t>
      </w:r>
      <w:r w:rsidR="009704B0" w:rsidRPr="00D52BF4">
        <w:rPr>
          <w:rFonts w:asciiTheme="minorEastAsia" w:hAnsiTheme="minorEastAsia" w:hint="eastAsia"/>
        </w:rPr>
        <w:t>となっています</w:t>
      </w:r>
      <w:r w:rsidR="00900AFE" w:rsidRPr="00D52BF4">
        <w:rPr>
          <w:rFonts w:asciiTheme="minorEastAsia" w:hAnsiTheme="minorEastAsia" w:hint="eastAsia"/>
        </w:rPr>
        <w:t>。</w:t>
      </w:r>
    </w:p>
    <w:p w14:paraId="0D401217" w14:textId="75CBA557" w:rsidR="00B6311F" w:rsidRPr="00D52BF4" w:rsidRDefault="00B6311F" w:rsidP="00057A72">
      <w:pPr>
        <w:pStyle w:val="a5"/>
        <w:ind w:firstLineChars="0" w:firstLine="0"/>
        <w:rPr>
          <w:rFonts w:asciiTheme="minorEastAsia" w:hAnsiTheme="minorEastAsia"/>
        </w:rPr>
      </w:pPr>
    </w:p>
    <w:p w14:paraId="43652504" w14:textId="5B0F2C45" w:rsidR="00057A72" w:rsidRPr="00D52BF4" w:rsidRDefault="00057A72" w:rsidP="00057A72">
      <w:pPr>
        <w:pStyle w:val="a5"/>
        <w:ind w:firstLineChars="0" w:firstLine="0"/>
        <w:rPr>
          <w:rFonts w:asciiTheme="minorEastAsia" w:hAnsiTheme="minorEastAsia"/>
        </w:rPr>
      </w:pPr>
      <w:r w:rsidRPr="00D52BF4">
        <w:rPr>
          <w:rFonts w:asciiTheme="minorEastAsia" w:hAnsiTheme="minorEastAsia" w:hint="eastAsia"/>
          <w:noProof/>
        </w:rPr>
        <mc:AlternateContent>
          <mc:Choice Requires="wpg">
            <w:drawing>
              <wp:anchor distT="0" distB="0" distL="114300" distR="114300" simplePos="0" relativeHeight="251828224" behindDoc="0" locked="0" layoutInCell="1" allowOverlap="1" wp14:anchorId="7022300D" wp14:editId="3F79D026">
                <wp:simplePos x="0" y="0"/>
                <wp:positionH relativeFrom="column">
                  <wp:posOffset>-692586</wp:posOffset>
                </wp:positionH>
                <wp:positionV relativeFrom="paragraph">
                  <wp:posOffset>192888</wp:posOffset>
                </wp:positionV>
                <wp:extent cx="7087870" cy="4680679"/>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7087870" cy="4680679"/>
                          <a:chOff x="0" y="0"/>
                          <a:chExt cx="7087870" cy="4680679"/>
                        </a:xfrm>
                      </wpg:grpSpPr>
                      <pic:pic xmlns:pic="http://schemas.openxmlformats.org/drawingml/2006/picture">
                        <pic:nvPicPr>
                          <pic:cNvPr id="977" name="図 977"/>
                          <pic:cNvPicPr>
                            <a:picLocks noChangeAspect="1"/>
                          </pic:cNvPicPr>
                        </pic:nvPicPr>
                        <pic:blipFill rotWithShape="1">
                          <a:blip r:embed="rId11" cstate="print">
                            <a:extLst>
                              <a:ext uri="{28A0092B-C50C-407E-A947-70E740481C1C}">
                                <a14:useLocalDpi xmlns:a14="http://schemas.microsoft.com/office/drawing/2010/main" val="0"/>
                              </a:ext>
                            </a:extLst>
                          </a:blip>
                          <a:srcRect t="22372"/>
                          <a:stretch/>
                        </pic:blipFill>
                        <pic:spPr bwMode="auto">
                          <a:xfrm>
                            <a:off x="0" y="184244"/>
                            <a:ext cx="7087870" cy="4496435"/>
                          </a:xfrm>
                          <a:prstGeom prst="rect">
                            <a:avLst/>
                          </a:prstGeom>
                          <a:noFill/>
                          <a:ln>
                            <a:noFill/>
                          </a:ln>
                          <a:extLst>
                            <a:ext uri="{53640926-AAD7-44D8-BBD7-CCE9431645EC}">
                              <a14:shadowObscured xmlns:a14="http://schemas.microsoft.com/office/drawing/2010/main"/>
                            </a:ext>
                          </a:extLst>
                        </pic:spPr>
                      </pic:pic>
                      <wpg:grpSp>
                        <wpg:cNvPr id="511" name="グループ化 511"/>
                        <wpg:cNvGrpSpPr/>
                        <wpg:grpSpPr>
                          <a:xfrm>
                            <a:off x="2722729" y="0"/>
                            <a:ext cx="3434080" cy="133350"/>
                            <a:chOff x="0" y="0"/>
                            <a:chExt cx="3434489" cy="133350"/>
                          </a:xfrm>
                        </wpg:grpSpPr>
                        <wps:wsp>
                          <wps:cNvPr id="505"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506"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507"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508"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510"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78FF8598" id="グループ化 13" o:spid="_x0000_s1026" style="position:absolute;left:0;text-align:left;margin-left:-54.55pt;margin-top:15.2pt;width:558.1pt;height:368.55pt;z-index:251828224" coordsize="70878,468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7" o:spid="_x0000_s1027" type="#_x0000_t75" style="position:absolute;top:1842;width:70878;height:4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yRPCAAAA3AAAAA8AAABkcnMvZG93bnJldi54bWxET8uKwjAU3QvzD+EOuBFN68JHNZYZUXDh&#10;xjoDLi/Nte1Mc1OaqPXvjSDIWR3Oi7NMO1OLK7WusqwgHkUgiHOrKy4U/By3wxkI55E11pZJwZ0c&#10;pKuP3hITbW98oGvmCxFK2CWooPS+SaR0eUkG3cg2xEE729agD7QtpG7xFspNLcdRNJEGKw4LJTa0&#10;Lin/zy5GwWT+N9ibse2aTHPAd7w5uV+l+p/d1wKEp86/za/0TiuYT6fwPBOO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MkTwgAAANwAAAAPAAAAAAAAAAAAAAAAAJ8C&#10;AABkcnMvZG93bnJldi54bWxQSwUGAAAAAAQABAD3AAAAjgMAAAAA&#10;">
                  <v:imagedata r:id="rId12" o:title="" croptop="14662f"/>
                  <v:path arrowok="t"/>
                </v:shape>
                <v:group id="グループ化 511" o:spid="_x0000_s1028" style="position:absolute;left:27227;width:34341;height:1333" coordsize="34344,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ect id="Rectangle 3"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1XMAA&#10;AADcAAAADwAAAGRycy9kb3ducmV2LnhtbESPzarCMBSE94LvEI7gRjRVUKQaRQTF7fUHt4fm2Bab&#10;k5LEWn16c0FwOczMN8xy3ZpKNOR8aVnBeJSAIM6sLjlXcD7thnMQPiBrrCyTghd5WK+6nSWm2j75&#10;j5pjyEWEsE9RQRFCnUrps4IM+pGtiaN3s85giNLlUjt8Rrip5CRJZtJgyXGhwJq2BWX348MouOjG&#10;ltngdK19cO97vt8ZPlRK9XvtZgEiUBt+4W/7oBVMkyn8n4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71XMAAAADcAAAADwAAAAAAAAAAAAAAAACYAgAAZHJzL2Rvd25y&#10;ZXYueG1sUEsFBgAAAAAEAAQA9QAAAIUDAAAAAA==&#10;" fillcolor="black" strokeweight="0">
                    <v:fill r:id="rId13" o:title="" type="pattern"/>
                    <v:textbox inset="5.85pt,.7pt,5.85pt,.7pt"/>
                  </v:rect>
                  <v:rect id="Rectangle 4" o:spid="_x0000_s1030"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yhscA&#10;AADcAAAADwAAAGRycy9kb3ducmV2LnhtbESPQWvCQBSE70L/w/IKvUjdtFotaTYigqCih2rB62v2&#10;NQnNvg3ZNYn99W5B8DjMzDdMMu9NJVpqXGlZwcsoAkGcWV1yruDruHp+B+E8ssbKMim4kIN5+jBI&#10;MNa2409qDz4XAcIuRgWF93UspcsKMuhGtiYO3o9tDPogm1zqBrsAN5V8jaKpNFhyWCiwpmVB2e/h&#10;bBTIyXHfDsfbU+fHu79Ju59t1sNvpZ4e+8UHCE+9v4dv7bVW8BZN4f9MO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JMobHAAAA3AAAAA8AAAAAAAAAAAAAAAAAmAIAAGRy&#10;cy9kb3ducmV2LnhtbFBLBQYAAAAABAAEAPUAAACMAwAAAAA=&#10;" fillcolor="black" strokeweight="0">
                    <v:fill r:id="rId14" o:title="" type="pattern"/>
                    <v:textbox inset="5.85pt,.7pt,5.85pt,.7pt"/>
                  </v:rect>
                  <v:rect id="Rectangle 5" o:spid="_x0000_s1031"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6fcQA&#10;AADcAAAADwAAAGRycy9kb3ducmV2LnhtbESPQWsCMRSE7wX/Q3iF3mrWQltZjVIEa69utdDbM3nd&#10;bHfzsiRRt/++EQSPw8x8w8yXg+vEiUJsPCuYjAsQxNqbhmsFu8/14xRETMgGO8+k4I8iLBejuzmW&#10;xp95S6cq1SJDOJaowKbUl1JGbclhHPueOHs/PjhMWYZamoDnDHedfCqKF+mw4bxgsaeVJd1WR6dA&#10;f3dfk1X7u9tu2r1913iosAlKPdwPbzMQiYZ0C1/bH0bBc/EKlzP5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n3EAAAA3AAAAA8AAAAAAAAAAAAAAAAAmAIAAGRycy9k&#10;b3ducmV2LnhtbFBLBQYAAAAABAAEAPUAAACJAwAAAAA=&#10;" fillcolor="black" strokeweight="0">
                    <v:fill r:id="rId15" o:title="" type="pattern"/>
                    <v:textbox inset="5.85pt,.7pt,5.85pt,.7pt"/>
                  </v:rect>
                  <v:rect id="Rectangle 6" o:spid="_x0000_s1032"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JL8MA&#10;AADcAAAADwAAAGRycy9kb3ducmV2LnhtbERPTWvCQBC9F/oflil4KXVTUZHUVdqAED0ISTz0OGSn&#10;SWh2NmQ3mvx79yB4fLzv7X40rbhS7xrLCj7nEQji0uqGKwWX4vCxAeE8ssbWMimYyMF+9/qyxVjb&#10;G2d0zX0lQgi7GBXU3nexlK6syaCb2444cH+2N+gD7Cupe7yFcNPKRRStpcGGQ0ONHSU1lf/5YBRk&#10;6en8e6Yi+Zm6cpEcl8Pl+D4oNXsbv79AeBr9U/xwp1rBKgprw5lw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PJL8MAAADcAAAADwAAAAAAAAAAAAAAAACYAgAAZHJzL2Rv&#10;d25yZXYueG1sUEsFBgAAAAAEAAQA9QAAAIgDAAAAAA==&#10;" fillcolor="black" strokeweight="0">
                    <v:fill r:id="rId16" o:title="" type="pattern"/>
                    <v:textbox inset="5.85pt,.7pt,5.85pt,.7pt"/>
                  </v:rect>
                  <v:rect id="Rectangle 8" o:spid="_x0000_s1033"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t08MA&#10;AADcAAAADwAAAGRycy9kb3ducmV2LnhtbESPwWrCQBCG70LfYRmhN92kJSKpq4hQ8NKDUQRvQ3aa&#10;BLOzYXdr0rd3DoUeh3/+b+bb7CbXqweF2Hk2kC8zUMS1tx03Bi7nz8UaVEzIFnvPZOCXIuy2L7MN&#10;ltaPfKJHlRolEI4lGmhTGkqtY92Sw7j0A7Fk3z44TDKGRtuAo8Bdr9+ybKUddiwXWhzo0FJ9r36c&#10;UAq+Hy7j+v36lRdHqsaC83Az5nU+7T9AJZrS//Jf+2gNFLm8LzIiAnr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rt08MAAADcAAAADwAAAAAAAAAAAAAAAACYAgAAZHJzL2Rv&#10;d25yZXYueG1sUEsFBgAAAAAEAAQA9QAAAIgDAAAAAA==&#10;" strokeweight="0">
                    <v:textbox inset="5.85pt,.7pt,5.85pt,.7pt"/>
                  </v:rect>
                </v:group>
              </v:group>
            </w:pict>
          </mc:Fallback>
        </mc:AlternateContent>
      </w:r>
    </w:p>
    <w:p w14:paraId="6E02AFAE" w14:textId="198B0B9F" w:rsidR="00B6311F" w:rsidRPr="00D52BF4" w:rsidRDefault="00B6311F" w:rsidP="00B6311F">
      <w:pPr>
        <w:pStyle w:val="a5"/>
        <w:ind w:firstLineChars="0" w:firstLine="1"/>
        <w:rPr>
          <w:rFonts w:asciiTheme="minorEastAsia" w:hAnsiTheme="minorEastAsia"/>
        </w:rPr>
      </w:pPr>
    </w:p>
    <w:p w14:paraId="781A904E" w14:textId="472BEF2F" w:rsidR="00B6311F" w:rsidRPr="00D52BF4" w:rsidRDefault="00B6311F" w:rsidP="00B6311F">
      <w:pPr>
        <w:pStyle w:val="a5"/>
        <w:ind w:firstLineChars="0" w:firstLine="1"/>
        <w:rPr>
          <w:rFonts w:asciiTheme="minorEastAsia" w:hAnsiTheme="minorEastAsia"/>
        </w:rPr>
      </w:pPr>
    </w:p>
    <w:p w14:paraId="2E1F0855" w14:textId="0BB5BB23" w:rsidR="00B6311F" w:rsidRPr="00D52BF4" w:rsidRDefault="00B6311F" w:rsidP="00B6311F">
      <w:pPr>
        <w:pStyle w:val="a5"/>
        <w:ind w:firstLineChars="0" w:firstLine="1"/>
        <w:rPr>
          <w:rFonts w:asciiTheme="minorEastAsia" w:hAnsiTheme="minorEastAsia"/>
        </w:rPr>
      </w:pPr>
    </w:p>
    <w:p w14:paraId="778F726D" w14:textId="77777777" w:rsidR="00B6311F" w:rsidRPr="00D52BF4" w:rsidRDefault="00B6311F" w:rsidP="00B6311F">
      <w:pPr>
        <w:pStyle w:val="a5"/>
        <w:ind w:firstLineChars="0" w:firstLine="1"/>
        <w:rPr>
          <w:rFonts w:asciiTheme="minorEastAsia" w:hAnsiTheme="minorEastAsia"/>
        </w:rPr>
      </w:pPr>
    </w:p>
    <w:p w14:paraId="5525BFB9" w14:textId="77777777" w:rsidR="00B6311F" w:rsidRPr="00D52BF4" w:rsidRDefault="00B6311F" w:rsidP="00B6311F">
      <w:pPr>
        <w:pStyle w:val="a5"/>
        <w:ind w:firstLineChars="0" w:firstLine="1"/>
        <w:rPr>
          <w:rFonts w:asciiTheme="minorEastAsia" w:hAnsiTheme="minorEastAsia"/>
        </w:rPr>
      </w:pPr>
    </w:p>
    <w:p w14:paraId="24390D6D" w14:textId="77777777" w:rsidR="00B6311F" w:rsidRPr="00D52BF4" w:rsidRDefault="00B6311F" w:rsidP="00B6311F">
      <w:pPr>
        <w:pStyle w:val="a5"/>
        <w:ind w:firstLineChars="0" w:firstLine="1"/>
        <w:rPr>
          <w:rFonts w:asciiTheme="minorEastAsia" w:hAnsiTheme="minorEastAsia"/>
        </w:rPr>
      </w:pPr>
    </w:p>
    <w:p w14:paraId="3BC4D3AF" w14:textId="77777777" w:rsidR="00B6311F" w:rsidRPr="00D52BF4" w:rsidRDefault="00B6311F" w:rsidP="00B6311F">
      <w:pPr>
        <w:pStyle w:val="a5"/>
        <w:ind w:firstLineChars="0" w:firstLine="1"/>
        <w:rPr>
          <w:rFonts w:asciiTheme="minorEastAsia" w:hAnsiTheme="minorEastAsia"/>
        </w:rPr>
      </w:pPr>
    </w:p>
    <w:p w14:paraId="08F9A630" w14:textId="77777777" w:rsidR="00B6311F" w:rsidRPr="00D52BF4" w:rsidRDefault="00B6311F" w:rsidP="00B6311F">
      <w:pPr>
        <w:pStyle w:val="a5"/>
        <w:ind w:firstLineChars="0" w:firstLine="1"/>
        <w:rPr>
          <w:rFonts w:asciiTheme="minorEastAsia" w:hAnsiTheme="minorEastAsia"/>
        </w:rPr>
      </w:pPr>
    </w:p>
    <w:p w14:paraId="6C692918" w14:textId="77777777" w:rsidR="00B6311F" w:rsidRPr="00D52BF4" w:rsidRDefault="00B6311F" w:rsidP="00B6311F">
      <w:pPr>
        <w:pStyle w:val="a5"/>
        <w:ind w:firstLineChars="0" w:firstLine="1"/>
        <w:rPr>
          <w:rFonts w:asciiTheme="minorEastAsia" w:hAnsiTheme="minorEastAsia"/>
        </w:rPr>
      </w:pPr>
    </w:p>
    <w:p w14:paraId="195A7DA0" w14:textId="77777777" w:rsidR="00B6311F" w:rsidRPr="00D52BF4" w:rsidRDefault="00B6311F" w:rsidP="00B6311F">
      <w:pPr>
        <w:pStyle w:val="a5"/>
        <w:ind w:firstLineChars="0" w:firstLine="1"/>
        <w:rPr>
          <w:rFonts w:asciiTheme="minorEastAsia" w:hAnsiTheme="minorEastAsia"/>
        </w:rPr>
      </w:pPr>
    </w:p>
    <w:p w14:paraId="3F921900" w14:textId="77777777" w:rsidR="00B6311F" w:rsidRPr="00D52BF4" w:rsidRDefault="00B6311F" w:rsidP="00B6311F">
      <w:pPr>
        <w:pStyle w:val="a5"/>
        <w:ind w:firstLineChars="0" w:firstLine="1"/>
        <w:rPr>
          <w:rFonts w:asciiTheme="minorEastAsia" w:hAnsiTheme="minorEastAsia"/>
        </w:rPr>
      </w:pPr>
    </w:p>
    <w:p w14:paraId="62D5DF7A" w14:textId="77777777" w:rsidR="003603A0" w:rsidRPr="00D52BF4" w:rsidRDefault="003603A0" w:rsidP="00B6311F">
      <w:pPr>
        <w:pStyle w:val="a5"/>
        <w:ind w:firstLineChars="0" w:firstLine="1"/>
        <w:rPr>
          <w:rFonts w:asciiTheme="minorEastAsia" w:hAnsiTheme="minorEastAsia"/>
        </w:rPr>
      </w:pPr>
    </w:p>
    <w:p w14:paraId="41EB3A4A" w14:textId="77777777" w:rsidR="003603A0" w:rsidRPr="00D52BF4" w:rsidRDefault="003603A0" w:rsidP="00B6311F">
      <w:pPr>
        <w:pStyle w:val="a5"/>
        <w:ind w:firstLineChars="0" w:firstLine="1"/>
        <w:rPr>
          <w:rFonts w:asciiTheme="minorEastAsia" w:hAnsiTheme="minorEastAsia"/>
        </w:rPr>
      </w:pPr>
    </w:p>
    <w:p w14:paraId="78280318" w14:textId="77777777" w:rsidR="003603A0" w:rsidRPr="00D52BF4" w:rsidRDefault="003603A0" w:rsidP="00B6311F">
      <w:pPr>
        <w:pStyle w:val="a5"/>
        <w:ind w:firstLineChars="0" w:firstLine="1"/>
        <w:rPr>
          <w:rFonts w:asciiTheme="minorEastAsia" w:hAnsiTheme="minorEastAsia"/>
        </w:rPr>
      </w:pPr>
    </w:p>
    <w:p w14:paraId="320BA43C" w14:textId="77777777" w:rsidR="003603A0" w:rsidRPr="00D52BF4" w:rsidRDefault="003603A0" w:rsidP="00B6311F">
      <w:pPr>
        <w:pStyle w:val="a5"/>
        <w:ind w:firstLineChars="0" w:firstLine="1"/>
        <w:rPr>
          <w:rFonts w:asciiTheme="minorEastAsia" w:hAnsiTheme="minorEastAsia"/>
        </w:rPr>
      </w:pPr>
    </w:p>
    <w:p w14:paraId="03A856A9" w14:textId="77777777" w:rsidR="003603A0" w:rsidRPr="00D52BF4" w:rsidRDefault="003603A0" w:rsidP="00B6311F">
      <w:pPr>
        <w:pStyle w:val="a5"/>
        <w:ind w:firstLineChars="0" w:firstLine="1"/>
        <w:rPr>
          <w:rFonts w:asciiTheme="minorEastAsia" w:hAnsiTheme="minorEastAsia"/>
        </w:rPr>
      </w:pPr>
    </w:p>
    <w:p w14:paraId="6C114218" w14:textId="77777777" w:rsidR="003603A0" w:rsidRPr="00D52BF4" w:rsidRDefault="003603A0" w:rsidP="00B6311F">
      <w:pPr>
        <w:pStyle w:val="a5"/>
        <w:ind w:firstLineChars="0" w:firstLine="1"/>
        <w:rPr>
          <w:rFonts w:asciiTheme="minorEastAsia" w:hAnsiTheme="minorEastAsia"/>
        </w:rPr>
      </w:pPr>
    </w:p>
    <w:p w14:paraId="6D219577" w14:textId="77777777" w:rsidR="003603A0" w:rsidRPr="00D52BF4" w:rsidRDefault="003603A0" w:rsidP="00B6311F">
      <w:pPr>
        <w:pStyle w:val="a5"/>
        <w:ind w:firstLineChars="0" w:firstLine="1"/>
        <w:rPr>
          <w:rFonts w:asciiTheme="minorEastAsia" w:hAnsiTheme="minorEastAsia"/>
        </w:rPr>
      </w:pPr>
    </w:p>
    <w:p w14:paraId="3C6FF516" w14:textId="77777777" w:rsidR="003603A0" w:rsidRPr="00D52BF4" w:rsidRDefault="003603A0" w:rsidP="00B6311F">
      <w:pPr>
        <w:pStyle w:val="a5"/>
        <w:ind w:firstLineChars="0" w:firstLine="1"/>
        <w:rPr>
          <w:rFonts w:asciiTheme="minorEastAsia" w:hAnsiTheme="minorEastAsia"/>
        </w:rPr>
      </w:pPr>
    </w:p>
    <w:p w14:paraId="2E1A1466" w14:textId="77777777" w:rsidR="003603A0" w:rsidRPr="00D52BF4" w:rsidRDefault="003603A0" w:rsidP="00B6311F">
      <w:pPr>
        <w:pStyle w:val="a5"/>
        <w:ind w:firstLineChars="0" w:firstLine="1"/>
        <w:rPr>
          <w:rFonts w:asciiTheme="minorEastAsia" w:hAnsiTheme="minorEastAsia"/>
        </w:rPr>
      </w:pPr>
    </w:p>
    <w:p w14:paraId="398D6ADE" w14:textId="77777777" w:rsidR="003603A0" w:rsidRPr="00D52BF4" w:rsidRDefault="003603A0" w:rsidP="00B6311F">
      <w:pPr>
        <w:pStyle w:val="a5"/>
        <w:ind w:firstLineChars="0" w:firstLine="1"/>
        <w:rPr>
          <w:rFonts w:asciiTheme="minorEastAsia" w:hAnsiTheme="minorEastAsia"/>
        </w:rPr>
      </w:pPr>
    </w:p>
    <w:p w14:paraId="01498A03" w14:textId="77777777" w:rsidR="003603A0" w:rsidRPr="00D52BF4" w:rsidRDefault="003603A0" w:rsidP="00B6311F">
      <w:pPr>
        <w:pStyle w:val="a5"/>
        <w:ind w:firstLineChars="0" w:firstLine="1"/>
        <w:rPr>
          <w:rFonts w:asciiTheme="minorEastAsia" w:hAnsiTheme="minorEastAsia"/>
        </w:rPr>
      </w:pPr>
    </w:p>
    <w:p w14:paraId="1063C902" w14:textId="77777777" w:rsidR="003603A0" w:rsidRPr="00D52BF4" w:rsidRDefault="003603A0" w:rsidP="00B6311F">
      <w:pPr>
        <w:pStyle w:val="a5"/>
        <w:ind w:firstLineChars="0" w:firstLine="1"/>
        <w:rPr>
          <w:rFonts w:asciiTheme="minorEastAsia" w:hAnsiTheme="minorEastAsia"/>
        </w:rPr>
      </w:pPr>
    </w:p>
    <w:p w14:paraId="7E04ABEB" w14:textId="77777777" w:rsidR="00B6311F" w:rsidRPr="00D52BF4" w:rsidRDefault="00B6311F">
      <w:pPr>
        <w:widowControl/>
        <w:topLinePunct w:val="0"/>
        <w:autoSpaceDE/>
        <w:autoSpaceDN/>
        <w:jc w:val="left"/>
        <w:rPr>
          <w:rFonts w:hAnsiTheme="minorEastAsia"/>
        </w:rPr>
      </w:pPr>
      <w:r w:rsidRPr="00D52BF4">
        <w:rPr>
          <w:rFonts w:hAnsiTheme="minorEastAsia"/>
        </w:rPr>
        <w:br w:type="page"/>
      </w:r>
    </w:p>
    <w:p w14:paraId="14446231" w14:textId="77777777" w:rsidR="00294E2B" w:rsidRPr="00D52BF4" w:rsidRDefault="00294E2B" w:rsidP="00294E2B">
      <w:pPr>
        <w:pStyle w:val="ad"/>
        <w:ind w:leftChars="0" w:left="480" w:hanging="480"/>
        <w:outlineLvl w:val="2"/>
        <w:rPr>
          <w:noProof/>
          <w:sz w:val="24"/>
        </w:rPr>
      </w:pPr>
      <w:bookmarkStart w:id="16" w:name="_Toc131017996"/>
      <w:r w:rsidRPr="00D52BF4">
        <w:rPr>
          <w:noProof/>
          <w:sz w:val="24"/>
        </w:rPr>
        <w:t>（２）性別</w:t>
      </w:r>
      <w:bookmarkEnd w:id="16"/>
    </w:p>
    <w:p w14:paraId="1E77A32E" w14:textId="77777777" w:rsidR="00950A69" w:rsidRPr="00D52BF4" w:rsidRDefault="005C7709"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２　あなたの</w:t>
      </w:r>
      <w:r w:rsidRPr="00D52BF4">
        <w:rPr>
          <w:rFonts w:ascii="BIZ UDゴシック" w:eastAsia="BIZ UDゴシック" w:hAnsi="BIZ UDゴシック"/>
        </w:rPr>
        <w:t>性別</w:t>
      </w:r>
      <w:r w:rsidRPr="00D52BF4">
        <w:rPr>
          <w:rFonts w:ascii="BIZ UDゴシック" w:eastAsia="BIZ UDゴシック" w:hAnsi="BIZ UDゴシック" w:hint="eastAsia"/>
        </w:rPr>
        <w:t>をお</w:t>
      </w:r>
      <w:r w:rsidRPr="00D52BF4">
        <w:rPr>
          <w:rFonts w:ascii="BIZ UDゴシック" w:eastAsia="BIZ UDゴシック" w:hAnsi="BIZ UDゴシック"/>
        </w:rPr>
        <w:t>答え</w:t>
      </w:r>
      <w:r w:rsidRPr="00D52BF4">
        <w:rPr>
          <w:rFonts w:ascii="BIZ UDゴシック" w:eastAsia="BIZ UDゴシック" w:hAnsi="BIZ UDゴシック" w:hint="eastAsia"/>
        </w:rPr>
        <w:t>ください。（</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6EBBEA15" w14:textId="77777777" w:rsidR="00B6311F" w:rsidRPr="00D52BF4" w:rsidRDefault="00B6311F" w:rsidP="00484489">
      <w:pPr>
        <w:pStyle w:val="a5"/>
        <w:ind w:firstLineChars="0" w:firstLine="1"/>
        <w:rPr>
          <w:rFonts w:asciiTheme="minorEastAsia" w:hAnsiTheme="minorEastAsia"/>
        </w:rPr>
      </w:pPr>
    </w:p>
    <w:p w14:paraId="46647A5C" w14:textId="1D6D8668"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性別は、</w:t>
      </w:r>
      <w:r w:rsidR="009704B0" w:rsidRPr="00D52BF4">
        <w:rPr>
          <w:rFonts w:asciiTheme="minorEastAsia" w:hAnsiTheme="minorEastAsia" w:hint="eastAsia"/>
        </w:rPr>
        <w:t>全体で</w:t>
      </w:r>
      <w:r w:rsidRPr="00D52BF4">
        <w:rPr>
          <w:rFonts w:asciiTheme="minorEastAsia" w:hAnsiTheme="minorEastAsia" w:hint="eastAsia"/>
        </w:rPr>
        <w:t>「男性」が51.3％、「女性」が47.4％となっています。</w:t>
      </w:r>
    </w:p>
    <w:p w14:paraId="3A1027AF" w14:textId="269B2E80" w:rsidR="00B6311F" w:rsidRPr="00D52BF4" w:rsidRDefault="00664307" w:rsidP="0052691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9704B0" w:rsidRPr="00D52BF4">
        <w:rPr>
          <w:rFonts w:asciiTheme="minorEastAsia" w:hAnsiTheme="minorEastAsia" w:hint="eastAsia"/>
        </w:rPr>
        <w:t>全体と比較す</w:t>
      </w:r>
      <w:r w:rsidR="00526915" w:rsidRPr="00D52BF4">
        <w:rPr>
          <w:rFonts w:asciiTheme="minorEastAsia" w:hAnsiTheme="minorEastAsia" w:hint="eastAsia"/>
        </w:rPr>
        <w:t>ると、「男性」は高次脳機能障がい（68.9％）と発達障がい（61.2％）</w:t>
      </w:r>
      <w:r w:rsidR="009704B0" w:rsidRPr="00D52BF4">
        <w:rPr>
          <w:rFonts w:asciiTheme="minorEastAsia" w:hAnsiTheme="minorEastAsia" w:hint="eastAsia"/>
        </w:rPr>
        <w:t>と身体障がい（5</w:t>
      </w:r>
      <w:r w:rsidR="009704B0" w:rsidRPr="00D52BF4">
        <w:rPr>
          <w:rFonts w:asciiTheme="minorEastAsia" w:hAnsiTheme="minorEastAsia"/>
        </w:rPr>
        <w:t>6.7</w:t>
      </w:r>
      <w:r w:rsidR="009704B0" w:rsidRPr="00D52BF4">
        <w:rPr>
          <w:rFonts w:asciiTheme="minorEastAsia" w:hAnsiTheme="minorEastAsia" w:hint="eastAsia"/>
        </w:rPr>
        <w:t>％）と知的障がい（5</w:t>
      </w:r>
      <w:r w:rsidR="009704B0" w:rsidRPr="00D52BF4">
        <w:rPr>
          <w:rFonts w:asciiTheme="minorEastAsia" w:hAnsiTheme="minorEastAsia"/>
        </w:rPr>
        <w:t>3.8</w:t>
      </w:r>
      <w:r w:rsidR="009704B0" w:rsidRPr="00D52BF4">
        <w:rPr>
          <w:rFonts w:asciiTheme="minorEastAsia" w:hAnsiTheme="minorEastAsia" w:hint="eastAsia"/>
        </w:rPr>
        <w:t>％）</w:t>
      </w:r>
      <w:r w:rsidR="00526915" w:rsidRPr="00D52BF4">
        <w:rPr>
          <w:rFonts w:asciiTheme="minorEastAsia" w:hAnsiTheme="minorEastAsia" w:hint="eastAsia"/>
        </w:rPr>
        <w:t>、「女性」は難病（56.7％）と精神障がい（53.4％）が高くなっています。</w:t>
      </w:r>
    </w:p>
    <w:p w14:paraId="5AB6280E" w14:textId="77777777" w:rsidR="00B6311F" w:rsidRPr="00D52BF4" w:rsidRDefault="00B6311F" w:rsidP="00484489">
      <w:pPr>
        <w:pStyle w:val="a5"/>
        <w:ind w:firstLineChars="0" w:firstLine="1"/>
        <w:rPr>
          <w:rFonts w:asciiTheme="minorEastAsia" w:hAnsiTheme="minorEastAsia"/>
        </w:rPr>
      </w:pPr>
    </w:p>
    <w:p w14:paraId="192B92C1" w14:textId="48622457" w:rsidR="00B6311F" w:rsidRPr="00D52BF4" w:rsidRDefault="00B6311F" w:rsidP="00484489">
      <w:pPr>
        <w:pStyle w:val="a5"/>
        <w:ind w:firstLineChars="0" w:firstLine="1"/>
        <w:rPr>
          <w:rFonts w:asciiTheme="minorEastAsia" w:hAnsiTheme="minorEastAsia"/>
        </w:rPr>
      </w:pPr>
    </w:p>
    <w:p w14:paraId="37A9BEA5" w14:textId="24F95EA4" w:rsidR="00B6311F" w:rsidRPr="00D52BF4" w:rsidRDefault="00057A72"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787264" behindDoc="0" locked="0" layoutInCell="1" allowOverlap="1" wp14:anchorId="0DB09046" wp14:editId="3F330CA9">
                <wp:simplePos x="0" y="0"/>
                <wp:positionH relativeFrom="column">
                  <wp:posOffset>-706120</wp:posOffset>
                </wp:positionH>
                <wp:positionV relativeFrom="paragraph">
                  <wp:posOffset>167204</wp:posOffset>
                </wp:positionV>
                <wp:extent cx="7088505" cy="442722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7088505" cy="4427220"/>
                          <a:chOff x="0" y="0"/>
                          <a:chExt cx="7088505" cy="4427220"/>
                        </a:xfrm>
                      </wpg:grpSpPr>
                      <pic:pic xmlns:pic="http://schemas.openxmlformats.org/drawingml/2006/picture">
                        <pic:nvPicPr>
                          <pic:cNvPr id="978" name="図 97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88505" cy="4427220"/>
                          </a:xfrm>
                          <a:prstGeom prst="rect">
                            <a:avLst/>
                          </a:prstGeom>
                          <a:noFill/>
                          <a:ln>
                            <a:noFill/>
                          </a:ln>
                        </pic:spPr>
                      </pic:pic>
                      <wpg:grpSp>
                        <wpg:cNvPr id="1010" name="グループ化 1010"/>
                        <wpg:cNvGrpSpPr/>
                        <wpg:grpSpPr>
                          <a:xfrm>
                            <a:off x="2756848" y="0"/>
                            <a:ext cx="3216275" cy="133350"/>
                            <a:chOff x="0" y="0"/>
                            <a:chExt cx="3216878" cy="133350"/>
                          </a:xfrm>
                        </wpg:grpSpPr>
                        <wps:wsp>
                          <wps:cNvPr id="1011"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12"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13"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14"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7B0FFA78" id="グループ化 14" o:spid="_x0000_s1026" style="position:absolute;left:0;text-align:left;margin-left:-55.6pt;margin-top:13.15pt;width:558.15pt;height:348.6pt;z-index:251787264" coordsize="70885,442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">
                <v:shape id="図 978" o:spid="_x0000_s1027" type="#_x0000_t75" style="position:absolute;width:70885;height:44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1KObDAAAA3AAAAA8AAABkcnMvZG93bnJldi54bWxET01rwkAQvRf8D8sUeil1owVro6uIRPFU&#10;MHrpbZodk9DsbMxuNfXXdw5Cj4/3PV/2rlEX6kLt2cBomIAiLrytuTRwPGxepqBCRLbYeCYDvxRg&#10;uRg8zDG1/sp7uuSxVBLCIUUDVYxtqnUoKnIYhr4lFu7kO4dRYFdq2+FVwl2jx0ky0Q5rloYKW1pX&#10;VHznP05K+GOUeZd9bc+Hz3p/zvi5v70a8/TYr2agIvXxX3x376yB9zdZK2fkCO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Uo5sMAAADcAAAADwAAAAAAAAAAAAAAAACf&#10;AgAAZHJzL2Rvd25yZXYueG1sUEsFBgAAAAAEAAQA9wAAAI8DAAAAAA==&#10;">
                  <v:imagedata r:id="rId18" o:title=""/>
                  <v:path arrowok="t"/>
                </v:shape>
                <v:group id="グループ化 1010" o:spid="_x0000_s1028" style="position:absolute;left:27568;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ZB8EA&#10;AADdAAAADwAAAGRycy9kb3ducmV2LnhtbERPTWvCQBC9F/wPywheSrOJBylpVilCile1xeuQnSYh&#10;2dmwuyapv94VhN7m8T6n2M2mFyM531pWkCUpCOLK6pZrBd/n8u0dhA/IGnvLpOCPPOy2i5cCc20n&#10;PtJ4CrWIIexzVNCEMORS+qohgz6xA3Hkfq0zGCJ0tdQOpxhuerlO04002HJsaHCgfUNVd7oaBT96&#10;tG31er4MPrhbV3+Vhg+9Uqvl/PkBItAc/sVP90HH+WmWweObe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52QfBAAAA3QAAAA8AAAAAAAAAAAAAAAAAmAIAAGRycy9kb3du&#10;cmV2LnhtbFBLBQYAAAAABAAEAPUAAACGAw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41NcUA&#10;AADdAAAADwAAAGRycy9kb3ducmV2LnhtbERPS2vCQBC+C/0PyxR6Ed34oJXUVUQoWNGDUfA6zU6T&#10;0OxsyG6T6K93BcHbfHzPmS87U4qGaldYVjAaRiCIU6sLzhScjl+DGQjnkTWWlknBhRwsFy+9Ocba&#10;tnygJvGZCCHsYlSQe1/FUro0J4NuaCviwP3a2qAPsM6krrEN4aaU4yh6lwYLDg05VrTOKf1L/o0C&#10;OT3um/5ke279ZHedNvuP703/R6m31271CcJT55/ih3ujw/xoNIb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jU1xQAAAN0AAAAPAAAAAAAAAAAAAAAAAJgCAABkcnMv&#10;ZG93bnJldi54bWxQSwUGAAAAAAQABAD1AAAAig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v7sIA&#10;AADdAAAADwAAAGRycy9kb3ducmV2LnhtbERPyWrDMBC9B/oPYgq9JbJbKMGNEkqgyzXOAr1NpInl&#10;2hoZSU3cv68Kgdzm8dZZrEbXizOF2HpWUM4KEMTam5YbBbvt23QOIiZkg71nUvBLEVbLu8kCK+Mv&#10;vKFznRqRQzhWqMCmNFRSRm3JYZz5gThzJx8cpgxDI03ASw53vXwsimfpsOXcYHGgtSXd1T9Ogf7q&#10;D+W6+95tPrq9fdd4rLENSj3cj68vIBKN6Sa+uj9Nnl+UT/D/TT5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C/uwgAAAN0AAAAPAAAAAAAAAAAAAAAAAJgCAABkcnMvZG93&#10;bnJldi54bWxQSwUGAAAAAAQABAD1AAAAhwM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JacUA&#10;AADdAAAADwAAAGRycy9kb3ducmV2LnhtbESPQWvDMAyF74P9B6PCbquTrRkhrRtGYNDLDkvDoDcR&#10;q0loLAfba7J/Pw8KvUm89z497crFjOJKzg+WFaTrBARxa/XAnYLm+PGcg/ABWeNomRT8kody//iw&#10;w0Lbmb/oWodORAj7AhX0IUyFlL7tyaBf24k4amfrDIa4uk5qh3OEm1G+JMmbNDhwvNDjRFVP7aX+&#10;MZGS8aVq5vz1+zPNDlTPGafupNTTannfggi0hLv5lj7oWD9JN/D/TRxB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lpxQAAAN0AAAAPAAAAAAAAAAAAAAAAAJgCAABkcnMv&#10;ZG93bnJldi54bWxQSwUGAAAAAAQABAD1AAAAigMAAAAA&#10;" strokeweight="0">
                    <v:textbox inset="5.85pt,.7pt,5.85pt,.7pt"/>
                  </v:rect>
                </v:group>
              </v:group>
            </w:pict>
          </mc:Fallback>
        </mc:AlternateContent>
      </w:r>
    </w:p>
    <w:p w14:paraId="06039331" w14:textId="3CFDC012" w:rsidR="00B6311F" w:rsidRPr="00D52BF4" w:rsidRDefault="00B6311F" w:rsidP="00484489">
      <w:pPr>
        <w:pStyle w:val="a5"/>
        <w:ind w:firstLineChars="0" w:firstLine="1"/>
        <w:rPr>
          <w:rFonts w:asciiTheme="minorEastAsia" w:hAnsiTheme="minorEastAsia"/>
        </w:rPr>
      </w:pPr>
    </w:p>
    <w:p w14:paraId="52326AB5" w14:textId="77777777" w:rsidR="00B6311F" w:rsidRPr="00D52BF4" w:rsidRDefault="00B6311F" w:rsidP="00484489">
      <w:pPr>
        <w:pStyle w:val="a5"/>
        <w:ind w:firstLineChars="0" w:firstLine="1"/>
        <w:rPr>
          <w:rFonts w:asciiTheme="minorEastAsia" w:hAnsiTheme="minorEastAsia"/>
        </w:rPr>
      </w:pPr>
    </w:p>
    <w:p w14:paraId="73348C86" w14:textId="77777777" w:rsidR="00B6311F" w:rsidRPr="00D52BF4" w:rsidRDefault="00B6311F" w:rsidP="00484489">
      <w:pPr>
        <w:pStyle w:val="a5"/>
        <w:ind w:firstLineChars="0" w:firstLine="1"/>
        <w:rPr>
          <w:rFonts w:asciiTheme="minorEastAsia" w:hAnsiTheme="minorEastAsia"/>
        </w:rPr>
      </w:pPr>
    </w:p>
    <w:p w14:paraId="41FFEAAA" w14:textId="77777777" w:rsidR="00B6311F" w:rsidRPr="00D52BF4" w:rsidRDefault="00B6311F" w:rsidP="00484489">
      <w:pPr>
        <w:pStyle w:val="a5"/>
        <w:ind w:firstLineChars="0" w:firstLine="1"/>
        <w:rPr>
          <w:rFonts w:asciiTheme="minorEastAsia" w:hAnsiTheme="minorEastAsia"/>
        </w:rPr>
      </w:pPr>
    </w:p>
    <w:p w14:paraId="11DA4A83" w14:textId="77777777" w:rsidR="00B6311F" w:rsidRPr="00D52BF4" w:rsidRDefault="00B6311F" w:rsidP="00484489">
      <w:pPr>
        <w:pStyle w:val="a5"/>
        <w:ind w:firstLineChars="0" w:firstLine="1"/>
        <w:rPr>
          <w:rFonts w:asciiTheme="minorEastAsia" w:hAnsiTheme="minorEastAsia"/>
        </w:rPr>
      </w:pPr>
    </w:p>
    <w:p w14:paraId="7E693364" w14:textId="77777777" w:rsidR="00B6311F" w:rsidRPr="00D52BF4" w:rsidRDefault="00B6311F" w:rsidP="00484489">
      <w:pPr>
        <w:pStyle w:val="a5"/>
        <w:ind w:firstLineChars="0" w:firstLine="1"/>
        <w:rPr>
          <w:rFonts w:asciiTheme="minorEastAsia" w:hAnsiTheme="minorEastAsia"/>
        </w:rPr>
      </w:pPr>
    </w:p>
    <w:p w14:paraId="24E57F30" w14:textId="77777777" w:rsidR="00B6311F" w:rsidRPr="00D52BF4" w:rsidRDefault="00B6311F" w:rsidP="00484489">
      <w:pPr>
        <w:pStyle w:val="a5"/>
        <w:ind w:firstLineChars="0" w:firstLine="1"/>
        <w:rPr>
          <w:rFonts w:asciiTheme="minorEastAsia" w:hAnsiTheme="minorEastAsia"/>
        </w:rPr>
      </w:pPr>
    </w:p>
    <w:p w14:paraId="134D11A8" w14:textId="77777777" w:rsidR="00B6311F" w:rsidRPr="00D52BF4" w:rsidRDefault="00B6311F" w:rsidP="00484489">
      <w:pPr>
        <w:pStyle w:val="a5"/>
        <w:ind w:firstLineChars="0" w:firstLine="1"/>
        <w:rPr>
          <w:rFonts w:asciiTheme="minorEastAsia" w:hAnsiTheme="minorEastAsia"/>
        </w:rPr>
      </w:pPr>
    </w:p>
    <w:p w14:paraId="0EAB1CDF" w14:textId="77777777" w:rsidR="00B6311F" w:rsidRPr="00D52BF4" w:rsidRDefault="00B6311F" w:rsidP="00484489">
      <w:pPr>
        <w:pStyle w:val="a5"/>
        <w:ind w:firstLineChars="0" w:firstLine="1"/>
        <w:rPr>
          <w:rFonts w:asciiTheme="minorEastAsia" w:hAnsiTheme="minorEastAsia"/>
        </w:rPr>
      </w:pPr>
    </w:p>
    <w:p w14:paraId="557F4B63" w14:textId="77777777" w:rsidR="00B6311F" w:rsidRPr="00D52BF4" w:rsidRDefault="00B6311F" w:rsidP="00484489">
      <w:pPr>
        <w:pStyle w:val="a5"/>
        <w:ind w:firstLineChars="0" w:firstLine="1"/>
        <w:rPr>
          <w:rFonts w:asciiTheme="minorEastAsia" w:hAnsiTheme="minorEastAsia"/>
        </w:rPr>
      </w:pPr>
    </w:p>
    <w:p w14:paraId="0F7BED89" w14:textId="77777777" w:rsidR="00B6311F" w:rsidRPr="00D52BF4" w:rsidRDefault="00B6311F" w:rsidP="00484489">
      <w:pPr>
        <w:pStyle w:val="a5"/>
        <w:ind w:firstLineChars="0" w:firstLine="1"/>
        <w:rPr>
          <w:rFonts w:asciiTheme="minorEastAsia" w:hAnsiTheme="minorEastAsia"/>
        </w:rPr>
      </w:pPr>
    </w:p>
    <w:p w14:paraId="205448B5" w14:textId="77777777" w:rsidR="00B6311F" w:rsidRPr="00D52BF4" w:rsidRDefault="00B6311F" w:rsidP="00484489">
      <w:pPr>
        <w:pStyle w:val="a5"/>
        <w:ind w:firstLineChars="0" w:firstLine="1"/>
        <w:rPr>
          <w:rFonts w:asciiTheme="minorEastAsia" w:hAnsiTheme="minorEastAsia"/>
        </w:rPr>
      </w:pPr>
      <w:r w:rsidRPr="00D52BF4">
        <w:rPr>
          <w:rFonts w:asciiTheme="minorEastAsia" w:hAnsiTheme="minorEastAsia"/>
        </w:rPr>
        <w:br w:type="page"/>
      </w:r>
    </w:p>
    <w:p w14:paraId="5C761A79" w14:textId="77777777" w:rsidR="00294E2B" w:rsidRPr="00D52BF4" w:rsidRDefault="00294E2B" w:rsidP="00294E2B">
      <w:pPr>
        <w:pStyle w:val="ad"/>
        <w:ind w:leftChars="0" w:left="480" w:hanging="480"/>
        <w:outlineLvl w:val="2"/>
        <w:rPr>
          <w:noProof/>
          <w:sz w:val="24"/>
        </w:rPr>
      </w:pPr>
      <w:bookmarkStart w:id="17" w:name="_Toc131017997"/>
      <w:r w:rsidRPr="00D52BF4">
        <w:rPr>
          <w:noProof/>
          <w:sz w:val="24"/>
        </w:rPr>
        <w:t>（３）年齢</w:t>
      </w:r>
      <w:bookmarkEnd w:id="17"/>
    </w:p>
    <w:p w14:paraId="39E2822D" w14:textId="77777777" w:rsidR="005C7709" w:rsidRPr="00D52BF4" w:rsidRDefault="005C7709"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３　あなたの</w:t>
      </w:r>
      <w:r w:rsidRPr="00D52BF4">
        <w:rPr>
          <w:rFonts w:ascii="BIZ UDゴシック" w:eastAsia="BIZ UDゴシック" w:hAnsi="BIZ UDゴシック"/>
        </w:rPr>
        <w:t>年齢</w:t>
      </w:r>
      <w:r w:rsidRPr="00D52BF4">
        <w:rPr>
          <w:rFonts w:ascii="BIZ UDゴシック" w:eastAsia="BIZ UDゴシック" w:hAnsi="BIZ UDゴシック" w:hint="eastAsia"/>
        </w:rPr>
        <w:t>（</w:t>
      </w:r>
      <w:r w:rsidRPr="00D52BF4">
        <w:rPr>
          <w:rFonts w:ascii="BIZ UDゴシック" w:eastAsia="BIZ UDゴシック" w:hAnsi="BIZ UDゴシック"/>
        </w:rPr>
        <w:t>令和</w:t>
      </w:r>
      <w:r w:rsidRPr="00D52BF4">
        <w:rPr>
          <w:rFonts w:ascii="BIZ UDゴシック" w:eastAsia="BIZ UDゴシック" w:hAnsi="BIZ UDゴシック" w:hint="eastAsia"/>
        </w:rPr>
        <w:t>４</w:t>
      </w:r>
      <w:r w:rsidRPr="00D52BF4">
        <w:rPr>
          <w:rFonts w:ascii="BIZ UDゴシック" w:eastAsia="BIZ UDゴシック" w:hAnsi="BIZ UDゴシック"/>
        </w:rPr>
        <w:t>年</w:t>
      </w:r>
      <w:r w:rsidRPr="00D52BF4">
        <w:rPr>
          <w:rFonts w:ascii="BIZ UDゴシック" w:eastAsia="BIZ UDゴシック" w:hAnsi="BIZ UDゴシック" w:hint="eastAsia"/>
        </w:rPr>
        <w:t>９</w:t>
      </w:r>
      <w:r w:rsidRPr="00D52BF4">
        <w:rPr>
          <w:rFonts w:ascii="BIZ UDゴシック" w:eastAsia="BIZ UDゴシック" w:hAnsi="BIZ UDゴシック"/>
        </w:rPr>
        <w:t>月</w:t>
      </w:r>
      <w:r w:rsidRPr="00D52BF4">
        <w:rPr>
          <w:rFonts w:ascii="BIZ UDゴシック" w:eastAsia="BIZ UDゴシック" w:hAnsi="BIZ UDゴシック" w:hint="eastAsia"/>
        </w:rPr>
        <w:t>１</w:t>
      </w:r>
      <w:r w:rsidRPr="00D52BF4">
        <w:rPr>
          <w:rFonts w:ascii="BIZ UDゴシック" w:eastAsia="BIZ UDゴシック" w:hAnsi="BIZ UDゴシック"/>
        </w:rPr>
        <w:t>日時点</w:t>
      </w:r>
      <w:r w:rsidRPr="00D52BF4">
        <w:rPr>
          <w:rFonts w:ascii="BIZ UDゴシック" w:eastAsia="BIZ UDゴシック" w:hAnsi="BIZ UDゴシック" w:hint="eastAsia"/>
        </w:rPr>
        <w:t>）をお</w:t>
      </w:r>
      <w:r w:rsidRPr="00D52BF4">
        <w:rPr>
          <w:rFonts w:ascii="BIZ UDゴシック" w:eastAsia="BIZ UDゴシック" w:hAnsi="BIZ UDゴシック"/>
        </w:rPr>
        <w:t>答え</w:t>
      </w:r>
      <w:r w:rsidRPr="00D52BF4">
        <w:rPr>
          <w:rFonts w:ascii="BIZ UDゴシック" w:eastAsia="BIZ UDゴシック" w:hAnsi="BIZ UDゴシック" w:hint="eastAsia"/>
        </w:rPr>
        <w:t>ください。（</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41A8D99B" w14:textId="77777777" w:rsidR="00B6311F" w:rsidRPr="00D52BF4" w:rsidRDefault="00B6311F" w:rsidP="00484489">
      <w:pPr>
        <w:pStyle w:val="a5"/>
        <w:ind w:firstLineChars="0" w:firstLine="1"/>
        <w:rPr>
          <w:rFonts w:asciiTheme="minorEastAsia" w:hAnsiTheme="minorEastAsia"/>
        </w:rPr>
      </w:pPr>
    </w:p>
    <w:p w14:paraId="590E8E68" w14:textId="38864B85" w:rsidR="00523E93" w:rsidRPr="00D52BF4" w:rsidRDefault="00523E93" w:rsidP="00523E93">
      <w:pPr>
        <w:pStyle w:val="a5"/>
        <w:ind w:firstLine="220"/>
        <w:rPr>
          <w:rFonts w:asciiTheme="minorEastAsia" w:hAnsiTheme="minorEastAsia"/>
        </w:rPr>
      </w:pPr>
      <w:r w:rsidRPr="00D52BF4">
        <w:rPr>
          <w:rFonts w:asciiTheme="minorEastAsia" w:hAnsiTheme="minorEastAsia" w:hint="eastAsia"/>
        </w:rPr>
        <w:t>年齢は、</w:t>
      </w:r>
      <w:r w:rsidR="009704B0" w:rsidRPr="00D52BF4">
        <w:rPr>
          <w:rFonts w:asciiTheme="minorEastAsia" w:hAnsiTheme="minorEastAsia" w:hint="eastAsia"/>
        </w:rPr>
        <w:t>全体で</w:t>
      </w:r>
      <w:r w:rsidRPr="00D52BF4">
        <w:rPr>
          <w:rFonts w:asciiTheme="minorEastAsia" w:hAnsiTheme="minorEastAsia" w:hint="eastAsia"/>
        </w:rPr>
        <w:t>「50歳代」が18.1％</w:t>
      </w:r>
      <w:r w:rsidR="00004D91" w:rsidRPr="00D52BF4">
        <w:rPr>
          <w:rFonts w:asciiTheme="minorEastAsia" w:hAnsiTheme="minorEastAsia" w:hint="eastAsia"/>
        </w:rPr>
        <w:t>と</w:t>
      </w:r>
      <w:r w:rsidRPr="00D52BF4">
        <w:rPr>
          <w:rFonts w:asciiTheme="minorEastAsia" w:hAnsiTheme="minorEastAsia" w:hint="eastAsia"/>
        </w:rPr>
        <w:t>最も高く、次いで「30歳代」が15.5％となっています。</w:t>
      </w:r>
    </w:p>
    <w:p w14:paraId="05B0E04F" w14:textId="0B178DE8" w:rsidR="00B6311F" w:rsidRPr="00D52BF4" w:rsidRDefault="00664307" w:rsidP="00523E93">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3E93" w:rsidRPr="00D52BF4">
        <w:rPr>
          <w:rFonts w:asciiTheme="minorEastAsia" w:hAnsiTheme="minorEastAsia" w:hint="eastAsia"/>
        </w:rPr>
        <w:t>みると、身体障がいでは「50歳代」が19.7％と高く、</w:t>
      </w:r>
      <w:r w:rsidR="00057A72" w:rsidRPr="00D52BF4">
        <w:rPr>
          <w:rFonts w:asciiTheme="minorEastAsia" w:hAnsiTheme="minorEastAsia" w:hint="eastAsia"/>
        </w:rPr>
        <w:t>50歳以上を足すと</w:t>
      </w:r>
      <w:r w:rsidR="00D52BF4" w:rsidRPr="003D6BE4">
        <w:rPr>
          <w:rFonts w:asciiTheme="minorEastAsia" w:hAnsiTheme="minorEastAsia"/>
        </w:rPr>
        <w:t>62.8</w:t>
      </w:r>
      <w:r w:rsidR="007D24FB" w:rsidRPr="00D52BF4">
        <w:rPr>
          <w:rFonts w:asciiTheme="minorEastAsia" w:hAnsiTheme="minorEastAsia" w:hint="eastAsia"/>
        </w:rPr>
        <w:t>％と</w:t>
      </w:r>
      <w:r w:rsidR="00057A72" w:rsidRPr="00D52BF4">
        <w:rPr>
          <w:rFonts w:asciiTheme="minorEastAsia" w:hAnsiTheme="minorEastAsia" w:hint="eastAsia"/>
        </w:rPr>
        <w:t>過半数</w:t>
      </w:r>
      <w:r w:rsidR="007D24FB" w:rsidRPr="00D52BF4">
        <w:rPr>
          <w:rFonts w:asciiTheme="minorEastAsia" w:hAnsiTheme="minorEastAsia" w:hint="eastAsia"/>
        </w:rPr>
        <w:t>に</w:t>
      </w:r>
      <w:r w:rsidR="00057A72" w:rsidRPr="00D52BF4">
        <w:rPr>
          <w:rFonts w:asciiTheme="minorEastAsia" w:hAnsiTheme="minorEastAsia" w:hint="eastAsia"/>
        </w:rPr>
        <w:t>なります。</w:t>
      </w:r>
      <w:r w:rsidR="00523E93" w:rsidRPr="00D52BF4">
        <w:rPr>
          <w:rFonts w:asciiTheme="minorEastAsia" w:hAnsiTheme="minorEastAsia" w:hint="eastAsia"/>
        </w:rPr>
        <w:t>知的障がいと発達障がいでは「18～29歳」「30歳代」の若年層、精神障がいでは30歳以上、</w:t>
      </w:r>
      <w:r w:rsidR="00523E93" w:rsidRPr="00902FB9">
        <w:rPr>
          <w:rFonts w:asciiTheme="minorEastAsia" w:hAnsiTheme="minorEastAsia" w:hint="eastAsia"/>
        </w:rPr>
        <w:t>難病では</w:t>
      </w:r>
      <w:r w:rsidR="00902FB9">
        <w:rPr>
          <w:rFonts w:asciiTheme="minorEastAsia" w:hAnsiTheme="minorEastAsia" w:hint="eastAsia"/>
        </w:rPr>
        <w:t>4</w:t>
      </w:r>
      <w:r w:rsidR="00523E93" w:rsidRPr="00902FB9">
        <w:rPr>
          <w:rFonts w:asciiTheme="minorEastAsia" w:hAnsiTheme="minorEastAsia" w:hint="eastAsia"/>
        </w:rPr>
        <w:t>0歳以上</w:t>
      </w:r>
      <w:r w:rsidR="00523E93" w:rsidRPr="00D52BF4">
        <w:rPr>
          <w:rFonts w:asciiTheme="minorEastAsia" w:hAnsiTheme="minorEastAsia" w:hint="eastAsia"/>
        </w:rPr>
        <w:t>、高次脳機能障がいでは60歳以上の年齢層が高くなっています。</w:t>
      </w:r>
    </w:p>
    <w:p w14:paraId="6D99F7BC" w14:textId="0568750F" w:rsidR="00B6311F" w:rsidRPr="00D52BF4" w:rsidRDefault="00B6311F" w:rsidP="00484489">
      <w:pPr>
        <w:pStyle w:val="a5"/>
        <w:ind w:firstLineChars="0" w:firstLine="1"/>
        <w:rPr>
          <w:rFonts w:asciiTheme="minorEastAsia" w:hAnsiTheme="minorEastAsia"/>
        </w:rPr>
      </w:pPr>
    </w:p>
    <w:p w14:paraId="46C1DA9D" w14:textId="39468296" w:rsidR="00B6311F" w:rsidRPr="00D52BF4" w:rsidRDefault="00057A72"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31296" behindDoc="0" locked="0" layoutInCell="1" allowOverlap="1" wp14:anchorId="5502575A" wp14:editId="2479747B">
                <wp:simplePos x="0" y="0"/>
                <wp:positionH relativeFrom="page">
                  <wp:align>left</wp:align>
                </wp:positionH>
                <wp:positionV relativeFrom="paragraph">
                  <wp:posOffset>306866</wp:posOffset>
                </wp:positionV>
                <wp:extent cx="7088505" cy="442722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7088505" cy="4427220"/>
                          <a:chOff x="0" y="0"/>
                          <a:chExt cx="7088505" cy="4427220"/>
                        </a:xfrm>
                      </wpg:grpSpPr>
                      <pic:pic xmlns:pic="http://schemas.openxmlformats.org/drawingml/2006/picture">
                        <pic:nvPicPr>
                          <pic:cNvPr id="979" name="図 97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88505" cy="4427220"/>
                          </a:xfrm>
                          <a:prstGeom prst="rect">
                            <a:avLst/>
                          </a:prstGeom>
                          <a:noFill/>
                          <a:ln>
                            <a:noFill/>
                          </a:ln>
                        </pic:spPr>
                      </pic:pic>
                      <wpg:grpSp>
                        <wpg:cNvPr id="1085" name="グループ化 1085"/>
                        <wpg:cNvGrpSpPr/>
                        <wpg:grpSpPr>
                          <a:xfrm>
                            <a:off x="2477069" y="47767"/>
                            <a:ext cx="3762368" cy="133350"/>
                            <a:chOff x="0" y="0"/>
                            <a:chExt cx="3150338" cy="133350"/>
                          </a:xfrm>
                        </wpg:grpSpPr>
                        <wps:wsp>
                          <wps:cNvPr id="1086" name="Rectangle 11"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87" name="Rectangle 12" descr="右下がり対角線"/>
                          <wps:cNvSpPr>
                            <a:spLocks noChangeArrowheads="1"/>
                          </wps:cNvSpPr>
                          <wps:spPr bwMode="auto">
                            <a:xfrm>
                              <a:off x="453476"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480" name="Rectangle 13" descr="20%"/>
                          <wps:cNvSpPr>
                            <a:spLocks noChangeArrowheads="1"/>
                          </wps:cNvSpPr>
                          <wps:spPr bwMode="auto">
                            <a:xfrm>
                              <a:off x="888525"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481" name="Rectangle 14" descr="5%"/>
                          <wps:cNvSpPr>
                            <a:spLocks noChangeArrowheads="1"/>
                          </wps:cNvSpPr>
                          <wps:spPr bwMode="auto">
                            <a:xfrm>
                              <a:off x="1295583"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482" name="Rectangle 15" descr="右上がり対角線"/>
                          <wps:cNvSpPr>
                            <a:spLocks noChangeArrowheads="1"/>
                          </wps:cNvSpPr>
                          <wps:spPr bwMode="auto">
                            <a:xfrm>
                              <a:off x="1733926" y="0"/>
                              <a:ext cx="133350"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483" name="Rectangle 16" descr="横線 (反転)"/>
                          <wps:cNvSpPr>
                            <a:spLocks noChangeArrowheads="1"/>
                          </wps:cNvSpPr>
                          <wps:spPr bwMode="auto">
                            <a:xfrm>
                              <a:off x="2150948" y="0"/>
                              <a:ext cx="133350"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484" name="Rectangle 17" descr="ひし形 (点)"/>
                          <wps:cNvSpPr>
                            <a:spLocks noChangeArrowheads="1"/>
                          </wps:cNvSpPr>
                          <wps:spPr bwMode="auto">
                            <a:xfrm>
                              <a:off x="2583919" y="0"/>
                              <a:ext cx="133350"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486" name="Rectangle 19" descr="大波"/>
                          <wps:cNvSpPr>
                            <a:spLocks noChangeArrowheads="1"/>
                          </wps:cNvSpPr>
                          <wps:spPr bwMode="auto">
                            <a:xfrm>
                              <a:off x="3016988" y="0"/>
                              <a:ext cx="133350" cy="133350"/>
                            </a:xfrm>
                            <a:prstGeom prst="rect">
                              <a:avLst/>
                            </a:prstGeom>
                            <a:pattFill prst="zigZ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6F2E8DC0" id="グループ化 16" o:spid="_x0000_s1026" style="position:absolute;left:0;text-align:left;margin-left:0;margin-top:24.15pt;width:558.15pt;height:348.6pt;z-index:251831296;mso-position-horizontal:left;mso-position-horizontal-relative:page" coordsize="70885,442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">
                <v:shape id="図 979" o:spid="_x0000_s1027" type="#_x0000_t75" style="position:absolute;width:70885;height:44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GAPDAAAA3AAAAA8AAABkcnMvZG93bnJldi54bWxEj0FrwkAUhO8F/8PyBG91V4VUo6uIIAjS&#10;Q9OC12f2mQSzb0N2TWJ/fbdQ6HGYmW+YzW6wteio9ZVjDbOpAkGcO1NxoeHr8/i6BOEDssHaMWl4&#10;kofddvSywdS4nj+oy0IhIoR9ihrKEJpUSp+XZNFPXUMcvZtrLYYo20KaFvsIt7WcK5VIixXHhRIb&#10;OpSU37OH1ZBcFqi+z8P8dqyker8yNcqQ1pPxsF+DCDSE//Bf+2Q0rN5W8HsmHg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cYA8MAAADcAAAADwAAAAAAAAAAAAAAAACf&#10;AgAAZHJzL2Rvd25yZXYueG1sUEsFBgAAAAAEAAQA9wAAAI8DAAAAAA==&#10;">
                  <v:imagedata r:id="rId20" o:title=""/>
                  <v:path arrowok="t"/>
                </v:shape>
                <v:group id="グループ化 1085" o:spid="_x0000_s1028" style="position:absolute;left:24770;top:477;width:37624;height:1334" coordsize="31503,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rect id="Rectangle 11"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U9L0A&#10;AADdAAAADwAAAGRycy9kb3ducmV2LnhtbERPSwrCMBDdC94hjOBGNNWFSDWKCIpbf7gdmrEtNpOS&#10;xFo9vREEd/N431msWlOJhpwvLSsYjxIQxJnVJecKzqftcAbCB2SNlWVS8CIPq2W3s8BU2ycfqDmG&#10;XMQQ9ikqKEKoUyl9VpBBP7I1ceRu1hkMEbpcaofPGG4qOUmSqTRYcmwosKZNQdn9+DAKLrqxZTY4&#10;XWsf3Pue77aG95VS/V67noMI1Ia/+Ofe6zg/mU3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ZrU9L0AAADdAAAADwAAAAAAAAAAAAAAAACYAgAAZHJzL2Rvd25yZXYu&#10;eG1sUEsFBgAAAAAEAAQA9QAAAIIDAAAAAA==&#10;" fillcolor="black" strokeweight="0">
                    <v:fill r:id="rId13" o:title="" type="pattern"/>
                    <v:textbox inset="5.85pt,.7pt,5.85pt,.7pt"/>
                  </v:rect>
                  <v:rect id="Rectangle 12" o:spid="_x0000_s1030" alt="右下がり対角線" style="position:absolute;left:4534;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DKsYA&#10;AADdAAAADwAAAGRycy9kb3ducmV2LnhtbERPTWvCQBC9C/0PyxS8SLOpSg3RVUqhYEs9GAWvY3ZM&#10;gtnZkN0maX99tyB4m8f7nNVmMLXoqHWVZQXPUQyCOLe64kLB8fD+lIBwHlljbZkU/JCDzfphtMJU&#10;25731GW+ECGEXYoKSu+bVEqXl2TQRbYhDtzFtgZ9gG0hdYt9CDe1nMbxizRYcWgosaG3kvJr9m0U&#10;yPlh101mn6fez75+591u8bGdnJUaPw6vSxCeBn8X39xbHebHyQL+vw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MDKsYAAADdAAAADwAAAAAAAAAAAAAAAACYAgAAZHJz&#10;L2Rvd25yZXYueG1sUEsFBgAAAAAEAAQA9QAAAIsDAAAAAA==&#10;" fillcolor="black" strokeweight="0">
                    <v:fill r:id="rId14" o:title="" type="pattern"/>
                    <v:textbox inset="5.85pt,.7pt,5.85pt,.7pt"/>
                  </v:rect>
                  <v:rect id="Rectangle 13" o:spid="_x0000_s1031" alt="20%" style="position:absolute;left:8885;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uzsEA&#10;AADcAAAADwAAAGRycy9kb3ducmV2LnhtbERPy2oCMRTdF/oP4RbcdTKKFJkapQg+tk5tobvb5HYy&#10;ncnNkEQd/94sCl0eznu5Hl0vLhRi61nBtChBEGtvWm4UnN63zwsQMSEb7D2TghtFWK8eH5ZYGX/l&#10;I13q1IgcwrFCBTaloZIyaksOY+EH4sz9+OAwZRgaaQJec7jr5awsX6TDlnODxYE2lnRXn50C/dV/&#10;Tjfd7+m47z7sTuN3jW1QavI0vr2CSDSmf/Gf+2AUzBd5fj6Tj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Wbs7BAAAA3AAAAA8AAAAAAAAAAAAAAAAAmAIAAGRycy9kb3du&#10;cmV2LnhtbFBLBQYAAAAABAAEAPUAAACGAwAAAAA=&#10;" fillcolor="black" strokeweight="0">
                    <v:fill r:id="rId15" o:title="" type="pattern"/>
                    <v:textbox inset="5.85pt,.7pt,5.85pt,.7pt"/>
                  </v:rect>
                  <v:rect id="Rectangle 14" o:spid="_x0000_s1032" alt="5%" style="position:absolute;left:1295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sdcYA&#10;AADcAAAADwAAAGRycy9kb3ducmV2LnhtbESPT2vCQBTE74V+h+UJvRTdKCIhuooNFNSDoPHg8ZF9&#10;TUKzb0N288dv7xYKHoeZ+Q2z2Y2mFj21rrKsYD6LQBDnVldcKLhl39MYhPPIGmvLpOBBDnbb97cN&#10;JtoOfKH+6gsRIOwSVFB63yRSurwkg25mG+Lg/djWoA+yLaRucQhwU8tFFK2kwYrDQokNpSXlv9fO&#10;KLgcTuf7mbL069Hki/S47G7Hz06pj8m4X4PwNPpX+L990AqW8Rz+zoQj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tsdcYAAADcAAAADwAAAAAAAAAAAAAAAACYAgAAZHJz&#10;L2Rvd25yZXYueG1sUEsFBgAAAAAEAAQA9QAAAIsDAAAAAA==&#10;" fillcolor="black" strokeweight="0">
                    <v:fill r:id="rId16" o:title="" type="pattern"/>
                    <v:textbox inset="5.85pt,.7pt,5.85pt,.7pt"/>
                  </v:rect>
                  <v:rect id="Rectangle 15" o:spid="_x0000_s1033" alt="右上がり対角線" style="position:absolute;left:17339;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Gj8UA&#10;AADcAAAADwAAAGRycy9kb3ducmV2LnhtbESPQWvCQBSE7wX/w/KEXkrdVKSG1E2QQqHgIdR48Pia&#10;fc0Gs2/T7Brjv3eFQo/DzHzDbIrJdmKkwbeOFbwsEhDEtdMtNwoO1cdzCsIHZI2dY1JwJQ9FPnvY&#10;YKbdhb9o3IdGRAj7DBWYEPpMSl8bsugXrieO3o8bLIYoh0bqAS8Rbju5TJJXabHluGCwp3dD9Wl/&#10;tgqqp2Q8nq8T7+i3HE3Ja1lW30o9zqftG4hAU/gP/7U/tYJVuoT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IaPxQAAANwAAAAPAAAAAAAAAAAAAAAAAJgCAABkcnMv&#10;ZG93bnJldi54bWxQSwUGAAAAAAQABAD1AAAAigMAAAAA&#10;" fillcolor="black" strokeweight="0">
                    <v:fill r:id="rId21" o:title="" type="pattern"/>
                    <v:textbox inset="5.85pt,.7pt,5.85pt,.7pt"/>
                  </v:rect>
                  <v:rect id="Rectangle 16" o:spid="_x0000_s1034" alt="横線 (反転)" style="position:absolute;left:21509;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pU8UA&#10;AADcAAAADwAAAGRycy9kb3ducmV2LnhtbESPQWvCQBSE74L/YXmCN92opdjoKqUoCq1IbRGPj+wz&#10;icm+DdnVxH/vFgoeh5n5hpkvW1OKG9Uut6xgNIxAECdW55wq+P1ZD6YgnEfWWFomBXdysFx0O3OM&#10;tW34m24Hn4oAYRejgsz7KpbSJRkZdENbEQfvbGuDPsg6lbrGJsBNKcdR9CoN5hwWMqzoI6OkOFyN&#10;gmqy2skTbzA9vrVf+8+m2NKlUKrfa99nIDy1/hn+b2+1gpfpBP7O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qlTxQAAANwAAAAPAAAAAAAAAAAAAAAAAJgCAABkcnMv&#10;ZG93bnJldi54bWxQSwUGAAAAAAQABAD1AAAAigMAAAAA&#10;" fillcolor="black" strokeweight="0">
                    <v:fill r:id="rId22" o:title="" type="pattern"/>
                    <v:textbox inset="5.85pt,.7pt,5.85pt,.7pt"/>
                  </v:rect>
                  <v:rect id="Rectangle 17" o:spid="_x0000_s1035" alt="ひし形 (点)" style="position:absolute;left:25839;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uVsMA&#10;AADcAAAADwAAAGRycy9kb3ducmV2LnhtbESPT4vCMBTE74LfITxhb5oqIm5tKrIgK4se/MOeH82z&#10;LSYvpYm2++03guBxmJnfMNm6t0Y8qPW1YwXTSQKCuHC65lLB5bwdL0H4gKzROCYFf+RhnQ8HGaba&#10;dXykxymUIkLYp6igCqFJpfRFRRb9xDXE0bu61mKIsi2lbrGLcGvkLEkW0mLNcaHChr4qKm6nu1Xg&#10;Z2Z/tKbbfv/+3MnYzeGyk59KfYz6zQpEoD68w6/2TiuYL+fw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yuVsMAAADcAAAADwAAAAAAAAAAAAAAAACYAgAAZHJzL2Rv&#10;d25yZXYueG1sUEsFBgAAAAAEAAQA9QAAAIgDAAAAAA==&#10;" fillcolor="black" strokeweight="0">
                    <v:fill r:id="rId23" o:title="" type="pattern"/>
                    <v:textbox inset="5.85pt,.7pt,5.85pt,.7pt"/>
                  </v:rect>
                  <v:rect id="Rectangle 19" o:spid="_x0000_s1036" alt="大波" style="position:absolute;left:30169;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lMQA&#10;AADcAAAADwAAAGRycy9kb3ducmV2LnhtbESPT4vCMBTE7wt+h/CEva2pslSpRhFB8CCIf1j19mie&#10;TbF5KU3U6qffLAh7HGbmN8xk1tpK3KnxpWMF/V4Cgjh3uuRCwWG//BqB8AFZY+WYFDzJw2za+Zhg&#10;pt2Dt3TfhUJECPsMFZgQ6kxKnxuy6HuuJo7exTUWQ5RNIXWDjwi3lRwkSSotlhwXDNa0MJRfdzer&#10;4DU/2ZcZ7s/rc7GRh/RoUW5+lPrstvMxiEBt+A+/2yut4HuUwt+Ze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4ZTEAAAA3AAAAA8AAAAAAAAAAAAAAAAAmAIAAGRycy9k&#10;b3ducmV2LnhtbFBLBQYAAAAABAAEAPUAAACJAwAAAAA=&#10;" fillcolor="black" strokeweight="0">
                    <v:fill r:id="rId24" o:title="" type="pattern"/>
                    <v:textbox inset="5.85pt,.7pt,5.85pt,.7pt"/>
                  </v:rect>
                </v:group>
                <w10:wrap anchorx="page"/>
              </v:group>
            </w:pict>
          </mc:Fallback>
        </mc:AlternateContent>
      </w:r>
    </w:p>
    <w:p w14:paraId="15EC817E" w14:textId="45571828" w:rsidR="00B6311F" w:rsidRPr="00D52BF4" w:rsidRDefault="00B6311F" w:rsidP="00484489">
      <w:pPr>
        <w:pStyle w:val="a5"/>
        <w:ind w:firstLineChars="0" w:firstLine="1"/>
        <w:rPr>
          <w:rFonts w:asciiTheme="minorEastAsia" w:hAnsiTheme="minorEastAsia"/>
        </w:rPr>
      </w:pPr>
    </w:p>
    <w:p w14:paraId="2D308B0D" w14:textId="57A86838" w:rsidR="00B6311F" w:rsidRPr="00D52BF4" w:rsidRDefault="00B6311F" w:rsidP="00484489">
      <w:pPr>
        <w:pStyle w:val="a5"/>
        <w:ind w:firstLineChars="0" w:firstLine="1"/>
        <w:rPr>
          <w:rFonts w:asciiTheme="minorEastAsia" w:hAnsiTheme="minorEastAsia"/>
        </w:rPr>
      </w:pPr>
    </w:p>
    <w:p w14:paraId="3A53481E" w14:textId="3B504267" w:rsidR="00B6311F" w:rsidRPr="00D52BF4" w:rsidRDefault="00B6311F" w:rsidP="00484489">
      <w:pPr>
        <w:pStyle w:val="a5"/>
        <w:ind w:firstLineChars="0" w:firstLine="1"/>
        <w:rPr>
          <w:rFonts w:asciiTheme="minorEastAsia" w:hAnsiTheme="minorEastAsia"/>
        </w:rPr>
      </w:pPr>
    </w:p>
    <w:p w14:paraId="28026AEF" w14:textId="0AE82CE7" w:rsidR="00B6311F" w:rsidRPr="00D52BF4" w:rsidRDefault="00B6311F" w:rsidP="00484489">
      <w:pPr>
        <w:pStyle w:val="a5"/>
        <w:ind w:firstLineChars="0" w:firstLine="1"/>
        <w:rPr>
          <w:rFonts w:asciiTheme="minorEastAsia" w:hAnsiTheme="minorEastAsia"/>
        </w:rPr>
      </w:pPr>
    </w:p>
    <w:p w14:paraId="7FCD29F6" w14:textId="13DEF0F4" w:rsidR="00B6311F" w:rsidRPr="00D52BF4" w:rsidRDefault="00B6311F" w:rsidP="00484489">
      <w:pPr>
        <w:pStyle w:val="a5"/>
        <w:ind w:firstLineChars="0" w:firstLine="1"/>
        <w:rPr>
          <w:rFonts w:asciiTheme="minorEastAsia" w:hAnsiTheme="minorEastAsia"/>
        </w:rPr>
      </w:pPr>
    </w:p>
    <w:p w14:paraId="7CCFCC15" w14:textId="77777777" w:rsidR="00B6311F" w:rsidRPr="00D52BF4" w:rsidRDefault="00B6311F" w:rsidP="00484489">
      <w:pPr>
        <w:pStyle w:val="a5"/>
        <w:ind w:firstLineChars="0" w:firstLine="1"/>
        <w:rPr>
          <w:rFonts w:asciiTheme="minorEastAsia" w:hAnsiTheme="minorEastAsia"/>
        </w:rPr>
      </w:pPr>
    </w:p>
    <w:p w14:paraId="4AD53C70" w14:textId="77777777" w:rsidR="00B6311F" w:rsidRPr="00D52BF4" w:rsidRDefault="00B6311F" w:rsidP="00484489">
      <w:pPr>
        <w:pStyle w:val="a5"/>
        <w:ind w:firstLineChars="0" w:firstLine="1"/>
        <w:rPr>
          <w:rFonts w:asciiTheme="minorEastAsia" w:hAnsiTheme="minorEastAsia"/>
        </w:rPr>
      </w:pPr>
    </w:p>
    <w:p w14:paraId="717C636F" w14:textId="71E47E35" w:rsidR="00B6311F" w:rsidRPr="00D52BF4" w:rsidRDefault="00B6311F" w:rsidP="00484489">
      <w:pPr>
        <w:pStyle w:val="a5"/>
        <w:ind w:firstLineChars="0" w:firstLine="1"/>
        <w:rPr>
          <w:rFonts w:asciiTheme="minorEastAsia" w:hAnsiTheme="minorEastAsia"/>
        </w:rPr>
      </w:pPr>
    </w:p>
    <w:p w14:paraId="4BFF95DB" w14:textId="14CD1ABA" w:rsidR="00B6311F" w:rsidRPr="00D52BF4" w:rsidRDefault="00B6311F" w:rsidP="00484489">
      <w:pPr>
        <w:pStyle w:val="a5"/>
        <w:ind w:firstLineChars="0" w:firstLine="1"/>
        <w:rPr>
          <w:rFonts w:asciiTheme="minorEastAsia" w:hAnsiTheme="minorEastAsia"/>
        </w:rPr>
      </w:pPr>
    </w:p>
    <w:p w14:paraId="2724C834" w14:textId="77777777" w:rsidR="00B6311F" w:rsidRPr="00D52BF4" w:rsidRDefault="00B6311F" w:rsidP="00484489">
      <w:pPr>
        <w:pStyle w:val="a5"/>
        <w:ind w:firstLineChars="0" w:firstLine="1"/>
        <w:rPr>
          <w:rFonts w:asciiTheme="minorEastAsia" w:hAnsiTheme="minorEastAsia"/>
        </w:rPr>
      </w:pPr>
    </w:p>
    <w:p w14:paraId="49213DF8" w14:textId="77777777" w:rsidR="00B6311F" w:rsidRPr="00D52BF4" w:rsidRDefault="00B6311F" w:rsidP="00484489">
      <w:pPr>
        <w:pStyle w:val="a5"/>
        <w:ind w:firstLineChars="0" w:firstLine="1"/>
        <w:rPr>
          <w:rFonts w:asciiTheme="minorEastAsia" w:hAnsiTheme="minorEastAsia"/>
        </w:rPr>
      </w:pPr>
    </w:p>
    <w:p w14:paraId="1B532D16" w14:textId="77777777" w:rsidR="00B6311F" w:rsidRPr="00D52BF4" w:rsidRDefault="00B6311F" w:rsidP="00484489">
      <w:pPr>
        <w:pStyle w:val="a5"/>
        <w:ind w:firstLineChars="0" w:firstLine="1"/>
        <w:rPr>
          <w:rFonts w:asciiTheme="minorEastAsia" w:hAnsiTheme="minorEastAsia"/>
        </w:rPr>
      </w:pPr>
    </w:p>
    <w:p w14:paraId="60F55E3C" w14:textId="77777777" w:rsidR="00B6311F" w:rsidRPr="00D52BF4" w:rsidRDefault="00B6311F" w:rsidP="00484489">
      <w:pPr>
        <w:pStyle w:val="a5"/>
        <w:ind w:firstLineChars="0" w:firstLine="1"/>
        <w:rPr>
          <w:rFonts w:asciiTheme="minorEastAsia" w:hAnsiTheme="minorEastAsia"/>
        </w:rPr>
      </w:pPr>
    </w:p>
    <w:p w14:paraId="402D1B4F" w14:textId="77777777" w:rsidR="00B6311F" w:rsidRPr="00D52BF4" w:rsidRDefault="00B6311F" w:rsidP="00484489">
      <w:pPr>
        <w:pStyle w:val="a5"/>
        <w:ind w:firstLineChars="0" w:firstLine="1"/>
        <w:rPr>
          <w:rFonts w:asciiTheme="minorEastAsia" w:hAnsiTheme="minorEastAsia"/>
        </w:rPr>
      </w:pPr>
    </w:p>
    <w:p w14:paraId="1D7D74AD" w14:textId="77777777" w:rsidR="00B6311F" w:rsidRPr="00D52BF4" w:rsidRDefault="00B6311F" w:rsidP="00484489">
      <w:pPr>
        <w:pStyle w:val="a5"/>
        <w:ind w:firstLineChars="0" w:firstLine="1"/>
        <w:rPr>
          <w:rFonts w:asciiTheme="minorEastAsia" w:hAnsiTheme="minorEastAsia"/>
        </w:rPr>
      </w:pPr>
    </w:p>
    <w:p w14:paraId="70F1D58E" w14:textId="77777777" w:rsidR="00B6311F" w:rsidRPr="00D52BF4" w:rsidRDefault="00B6311F" w:rsidP="00484489">
      <w:pPr>
        <w:pStyle w:val="a5"/>
        <w:ind w:firstLineChars="0" w:firstLine="1"/>
        <w:rPr>
          <w:rFonts w:asciiTheme="minorEastAsia" w:hAnsiTheme="minorEastAsia"/>
        </w:rPr>
      </w:pPr>
    </w:p>
    <w:p w14:paraId="089A9815" w14:textId="77777777" w:rsidR="00B6311F" w:rsidRPr="00D52BF4" w:rsidRDefault="00B6311F" w:rsidP="00484489">
      <w:pPr>
        <w:pStyle w:val="a5"/>
        <w:ind w:firstLineChars="0" w:firstLine="1"/>
        <w:rPr>
          <w:rFonts w:asciiTheme="minorEastAsia" w:hAnsiTheme="minorEastAsia"/>
        </w:rPr>
      </w:pPr>
    </w:p>
    <w:p w14:paraId="2DC91BE5" w14:textId="77777777" w:rsidR="00B6311F" w:rsidRPr="00D52BF4" w:rsidRDefault="00B6311F" w:rsidP="00484489">
      <w:pPr>
        <w:pStyle w:val="a5"/>
        <w:ind w:firstLineChars="0" w:firstLine="1"/>
        <w:rPr>
          <w:rFonts w:asciiTheme="minorEastAsia" w:hAnsiTheme="minorEastAsia"/>
        </w:rPr>
      </w:pPr>
    </w:p>
    <w:p w14:paraId="173FF7DC" w14:textId="77777777" w:rsidR="00B6311F" w:rsidRPr="00D52BF4" w:rsidRDefault="00B6311F" w:rsidP="00484489">
      <w:pPr>
        <w:pStyle w:val="a5"/>
        <w:ind w:firstLineChars="0" w:firstLine="1"/>
        <w:rPr>
          <w:rFonts w:asciiTheme="minorEastAsia" w:hAnsiTheme="minorEastAsia"/>
        </w:rPr>
      </w:pPr>
    </w:p>
    <w:p w14:paraId="0C147A55" w14:textId="77777777" w:rsidR="00B6311F" w:rsidRPr="00D52BF4" w:rsidRDefault="00B6311F" w:rsidP="00484489">
      <w:pPr>
        <w:pStyle w:val="a5"/>
        <w:ind w:firstLineChars="0" w:firstLine="1"/>
        <w:rPr>
          <w:rFonts w:asciiTheme="minorEastAsia" w:hAnsiTheme="minorEastAsia"/>
        </w:rPr>
      </w:pPr>
      <w:r w:rsidRPr="00D52BF4">
        <w:rPr>
          <w:rFonts w:asciiTheme="minorEastAsia" w:hAnsiTheme="minorEastAsia"/>
        </w:rPr>
        <w:br w:type="page"/>
      </w:r>
    </w:p>
    <w:p w14:paraId="08A5C654" w14:textId="77777777" w:rsidR="00294E2B" w:rsidRPr="00D52BF4" w:rsidRDefault="00294E2B" w:rsidP="00294E2B">
      <w:pPr>
        <w:pStyle w:val="ad"/>
        <w:ind w:leftChars="0" w:left="480" w:hanging="480"/>
        <w:outlineLvl w:val="2"/>
        <w:rPr>
          <w:noProof/>
          <w:sz w:val="24"/>
        </w:rPr>
      </w:pPr>
      <w:bookmarkStart w:id="18" w:name="_Toc131017998"/>
      <w:r w:rsidRPr="00D52BF4">
        <w:rPr>
          <w:noProof/>
          <w:sz w:val="24"/>
        </w:rPr>
        <w:t>（４）居住形態</w:t>
      </w:r>
      <w:bookmarkEnd w:id="18"/>
    </w:p>
    <w:p w14:paraId="5AB647E0" w14:textId="77777777" w:rsidR="005C7709" w:rsidRPr="00D52BF4" w:rsidRDefault="005C7709"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４　あなたは</w:t>
      </w:r>
      <w:r w:rsidRPr="00D52BF4">
        <w:rPr>
          <w:rFonts w:ascii="BIZ UDゴシック" w:eastAsia="BIZ UDゴシック" w:hAnsi="BIZ UDゴシック"/>
        </w:rPr>
        <w:t>現在</w:t>
      </w:r>
      <w:r w:rsidRPr="00D52BF4">
        <w:rPr>
          <w:rFonts w:ascii="BIZ UDゴシック" w:eastAsia="BIZ UDゴシック" w:hAnsi="BIZ UDゴシック" w:hint="eastAsia"/>
        </w:rPr>
        <w:t>、どのように</w:t>
      </w:r>
      <w:r w:rsidRPr="00D52BF4">
        <w:rPr>
          <w:rFonts w:ascii="BIZ UDゴシック" w:eastAsia="BIZ UDゴシック" w:hAnsi="BIZ UDゴシック" w:cs="ＭＳ ゴシック"/>
        </w:rPr>
        <w:t>暮らしていますか。</w:t>
      </w:r>
      <w:r w:rsidRPr="00D52BF4">
        <w:rPr>
          <w:rFonts w:ascii="BIZ UDゴシック" w:eastAsia="BIZ UDゴシック" w:hAnsi="BIZ UDゴシック" w:hint="eastAsia"/>
        </w:rPr>
        <w:t>（</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1DF04188" w14:textId="77777777" w:rsidR="005C7709" w:rsidRPr="00D52BF4" w:rsidRDefault="005C7709" w:rsidP="00484489">
      <w:pPr>
        <w:pStyle w:val="a5"/>
        <w:ind w:firstLineChars="0" w:firstLine="1"/>
        <w:rPr>
          <w:rFonts w:asciiTheme="minorEastAsia" w:hAnsiTheme="minorEastAsia"/>
        </w:rPr>
      </w:pPr>
    </w:p>
    <w:p w14:paraId="5673568F" w14:textId="4E19E49F" w:rsidR="00523E93" w:rsidRPr="00D52BF4" w:rsidRDefault="00523E93" w:rsidP="00523E93">
      <w:pPr>
        <w:pStyle w:val="a5"/>
        <w:ind w:firstLine="220"/>
        <w:rPr>
          <w:rFonts w:asciiTheme="minorEastAsia" w:hAnsiTheme="minorEastAsia"/>
        </w:rPr>
      </w:pPr>
      <w:r w:rsidRPr="00D52BF4">
        <w:rPr>
          <w:rFonts w:asciiTheme="minorEastAsia" w:hAnsiTheme="minorEastAsia" w:hint="eastAsia"/>
        </w:rPr>
        <w:t>居住形態は、</w:t>
      </w:r>
      <w:r w:rsidR="00B95D3F" w:rsidRPr="00D52BF4">
        <w:rPr>
          <w:rFonts w:asciiTheme="minorEastAsia" w:hAnsiTheme="minorEastAsia" w:hint="eastAsia"/>
        </w:rPr>
        <w:t>全体で</w:t>
      </w:r>
      <w:r w:rsidRPr="00D52BF4">
        <w:rPr>
          <w:rFonts w:asciiTheme="minorEastAsia" w:hAnsiTheme="minorEastAsia" w:hint="eastAsia"/>
        </w:rPr>
        <w:t>「家族と暮らしている（配偶者、子ども、父母、兄弟姉妹など）」が66.8％と最も高く、</w:t>
      </w:r>
      <w:r w:rsidR="00B95D3F" w:rsidRPr="00D52BF4">
        <w:rPr>
          <w:rFonts w:asciiTheme="minorEastAsia" w:hAnsiTheme="minorEastAsia" w:hint="eastAsia"/>
        </w:rPr>
        <w:t>次いで</w:t>
      </w:r>
      <w:r w:rsidRPr="00D52BF4">
        <w:rPr>
          <w:rFonts w:asciiTheme="minorEastAsia" w:hAnsiTheme="minorEastAsia" w:hint="eastAsia"/>
        </w:rPr>
        <w:t>「自分一人だけで暮らしている」が25.0％</w:t>
      </w:r>
      <w:r w:rsidR="00B95D3F" w:rsidRPr="00D52BF4">
        <w:rPr>
          <w:rFonts w:asciiTheme="minorEastAsia" w:hAnsiTheme="minorEastAsia" w:hint="eastAsia"/>
        </w:rPr>
        <w:t>となって</w:t>
      </w:r>
      <w:r w:rsidRPr="00D52BF4">
        <w:rPr>
          <w:rFonts w:asciiTheme="minorEastAsia" w:hAnsiTheme="minorEastAsia" w:hint="eastAsia"/>
        </w:rPr>
        <w:t>います。</w:t>
      </w:r>
    </w:p>
    <w:p w14:paraId="250EBA20" w14:textId="7764C4BD" w:rsidR="00B6311F" w:rsidRPr="00D52BF4" w:rsidRDefault="00664307" w:rsidP="00523E93">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3E93" w:rsidRPr="00D52BF4">
        <w:rPr>
          <w:rFonts w:asciiTheme="minorEastAsia" w:hAnsiTheme="minorEastAsia" w:hint="eastAsia"/>
        </w:rPr>
        <w:t>みると、「家族と暮らしている（配偶者、子ども、父母、兄弟姉妹など）」はいずれの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523E93" w:rsidRPr="00D52BF4">
        <w:rPr>
          <w:rFonts w:asciiTheme="minorEastAsia" w:hAnsiTheme="minorEastAsia" w:hint="eastAsia"/>
        </w:rPr>
        <w:t>でも５割以上と高く、</w:t>
      </w:r>
      <w:r w:rsidR="005A79F3" w:rsidRPr="00D52BF4">
        <w:rPr>
          <w:rFonts w:asciiTheme="minorEastAsia" w:hAnsiTheme="minorEastAsia" w:hint="eastAsia"/>
        </w:rPr>
        <w:t>特に</w:t>
      </w:r>
      <w:r w:rsidR="00523E93" w:rsidRPr="00D52BF4">
        <w:rPr>
          <w:rFonts w:asciiTheme="minorEastAsia" w:hAnsiTheme="minorEastAsia" w:hint="eastAsia"/>
        </w:rPr>
        <w:t>知的障がいでは79.0％を占めています。</w:t>
      </w:r>
      <w:r w:rsidR="00B95D3F" w:rsidRPr="00D52BF4">
        <w:rPr>
          <w:rFonts w:asciiTheme="minorEastAsia" w:hAnsiTheme="minorEastAsia" w:hint="eastAsia"/>
        </w:rPr>
        <w:t>一方、</w:t>
      </w:r>
      <w:r w:rsidR="00523E93" w:rsidRPr="00D52BF4">
        <w:rPr>
          <w:rFonts w:asciiTheme="minorEastAsia" w:hAnsiTheme="minorEastAsia" w:hint="eastAsia"/>
        </w:rPr>
        <w:t>「自分一人だけで暮らしている」は精神障がいで36.1％と</w:t>
      </w:r>
      <w:r w:rsidR="00B95D3F" w:rsidRPr="00D52BF4">
        <w:rPr>
          <w:rFonts w:asciiTheme="minorEastAsia" w:hAnsiTheme="minorEastAsia" w:hint="eastAsia"/>
        </w:rPr>
        <w:t>３分の１を超えて</w:t>
      </w:r>
      <w:r w:rsidR="00523E93" w:rsidRPr="00D52BF4">
        <w:rPr>
          <w:rFonts w:asciiTheme="minorEastAsia" w:hAnsiTheme="minorEastAsia" w:hint="eastAsia"/>
        </w:rPr>
        <w:t>います。</w:t>
      </w:r>
    </w:p>
    <w:p w14:paraId="41072E8C" w14:textId="0240BEFA" w:rsidR="00B6311F" w:rsidRPr="00D52BF4" w:rsidRDefault="00B6311F" w:rsidP="00484489">
      <w:pPr>
        <w:pStyle w:val="a5"/>
        <w:ind w:firstLineChars="0" w:firstLine="1"/>
        <w:rPr>
          <w:rFonts w:asciiTheme="minorEastAsia" w:hAnsiTheme="minorEastAsia"/>
        </w:rPr>
      </w:pPr>
    </w:p>
    <w:p w14:paraId="4B91914B" w14:textId="3CD66D5C" w:rsidR="00B6311F" w:rsidRPr="00D52BF4" w:rsidRDefault="00067251" w:rsidP="00484489">
      <w:pPr>
        <w:pStyle w:val="a5"/>
        <w:ind w:firstLineChars="0" w:firstLine="1"/>
        <w:rPr>
          <w:rFonts w:asciiTheme="minorEastAsia" w:hAnsiTheme="minorEastAsia"/>
        </w:rPr>
      </w:pPr>
      <w:r>
        <w:rPr>
          <w:rFonts w:asciiTheme="minorEastAsia" w:hAnsiTheme="minorEastAsia"/>
          <w:noProof/>
        </w:rPr>
        <mc:AlternateContent>
          <mc:Choice Requires="wpg">
            <w:drawing>
              <wp:anchor distT="0" distB="0" distL="114300" distR="114300" simplePos="0" relativeHeight="252208128" behindDoc="0" locked="0" layoutInCell="1" allowOverlap="1" wp14:anchorId="092E3C1D" wp14:editId="6276584A">
                <wp:simplePos x="0" y="0"/>
                <wp:positionH relativeFrom="column">
                  <wp:posOffset>-720090</wp:posOffset>
                </wp:positionH>
                <wp:positionV relativeFrom="paragraph">
                  <wp:posOffset>277495</wp:posOffset>
                </wp:positionV>
                <wp:extent cx="7115810" cy="4791710"/>
                <wp:effectExtent l="0" t="0" r="0" b="0"/>
                <wp:wrapNone/>
                <wp:docPr id="250" name="グループ化 250"/>
                <wp:cNvGraphicFramePr/>
                <a:graphic xmlns:a="http://schemas.openxmlformats.org/drawingml/2006/main">
                  <a:graphicData uri="http://schemas.microsoft.com/office/word/2010/wordprocessingGroup">
                    <wpg:wgp>
                      <wpg:cNvGrpSpPr/>
                      <wpg:grpSpPr>
                        <a:xfrm>
                          <a:off x="0" y="0"/>
                          <a:ext cx="7115810" cy="4791710"/>
                          <a:chOff x="0" y="-38100"/>
                          <a:chExt cx="7115810" cy="4791710"/>
                        </a:xfrm>
                      </wpg:grpSpPr>
                      <wpg:grpSp>
                        <wpg:cNvPr id="131" name="グループ化 131"/>
                        <wpg:cNvGrpSpPr/>
                        <wpg:grpSpPr>
                          <a:xfrm>
                            <a:off x="2533650" y="0"/>
                            <a:ext cx="3668395" cy="133350"/>
                            <a:chOff x="0" y="0"/>
                            <a:chExt cx="3668600" cy="133350"/>
                          </a:xfrm>
                        </wpg:grpSpPr>
                        <wps:wsp>
                          <wps:cNvPr id="132"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3" name="Rectangle 4" descr="右下がり対角線"/>
                          <wps:cNvSpPr>
                            <a:spLocks noChangeArrowheads="1"/>
                          </wps:cNvSpPr>
                          <wps:spPr bwMode="auto">
                            <a:xfrm>
                              <a:off x="585988"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4" name="Rectangle 5" descr="20%"/>
                          <wps:cNvSpPr>
                            <a:spLocks noChangeArrowheads="1"/>
                          </wps:cNvSpPr>
                          <wps:spPr bwMode="auto">
                            <a:xfrm>
                              <a:off x="1178417"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5" name="Rectangle 6" descr="5%"/>
                          <wps:cNvSpPr>
                            <a:spLocks noChangeArrowheads="1"/>
                          </wps:cNvSpPr>
                          <wps:spPr bwMode="auto">
                            <a:xfrm>
                              <a:off x="1770845"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6" name="Rectangle 7" descr="右上がり対角線"/>
                          <wps:cNvSpPr>
                            <a:spLocks noChangeArrowheads="1"/>
                          </wps:cNvSpPr>
                          <wps:spPr bwMode="auto">
                            <a:xfrm>
                              <a:off x="2356834" y="0"/>
                              <a:ext cx="133350"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8" name="Rectangle 8" descr="横線 (反転)"/>
                          <wps:cNvSpPr>
                            <a:spLocks noChangeArrowheads="1"/>
                          </wps:cNvSpPr>
                          <wps:spPr bwMode="auto">
                            <a:xfrm>
                              <a:off x="2949262" y="0"/>
                              <a:ext cx="133350"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9" name="Rectangle 9"/>
                          <wps:cNvSpPr>
                            <a:spLocks noChangeArrowheads="1"/>
                          </wps:cNvSpPr>
                          <wps:spPr bwMode="auto">
                            <a:xfrm>
                              <a:off x="3535250"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239" name="図 23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38100"/>
                            <a:ext cx="7115810" cy="4791710"/>
                          </a:xfrm>
                          <a:prstGeom prst="rect">
                            <a:avLst/>
                          </a:prstGeom>
                          <a:noFill/>
                          <a:ln>
                            <a:noFill/>
                          </a:ln>
                        </pic:spPr>
                      </pic:pic>
                    </wpg:wgp>
                  </a:graphicData>
                </a:graphic>
                <wp14:sizeRelV relativeFrom="margin">
                  <wp14:pctHeight>0</wp14:pctHeight>
                </wp14:sizeRelV>
              </wp:anchor>
            </w:drawing>
          </mc:Choice>
          <mc:Fallback>
            <w:pict>
              <v:group w14:anchorId="117218B0" id="グループ化 250" o:spid="_x0000_s1026" style="position:absolute;left:0;text-align:left;margin-left:-56.7pt;margin-top:21.85pt;width:560.3pt;height:377.3pt;z-index:252208128;mso-height-relative:margin" coordorigin=",-381" coordsize="71158,47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">
                <v:group id="グループ化 131" o:spid="_x0000_s1027" style="position:absolute;left:25336;width:36684;height:1333" coordsize="36686,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3" o:spid="_x0000_s1028"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LjL4A&#10;AADcAAAADwAAAGRycy9kb3ducmV2LnhtbERPy6rCMBDdX/AfwghuLppeBZHaKCIobn3hdmjGtthM&#10;SpJbq19vBMHdHM5zsmVnatGS85VlBX+jBARxbnXFhYLTcTOcgfABWWNtmRQ8yMNy0fvJMNX2zntq&#10;D6EQMYR9igrKEJpUSp+XZNCPbEMcuat1BkOErpDa4T2Gm1qOk2QqDVYcG0psaF1Sfjv8GwVn3doq&#10;/z1eGh/c81ZsN4Z3tVKDfreagwjUha/4497pOH8yhvcz8QK5e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0C4y+AAAA3AAAAA8AAAAAAAAAAAAAAAAAmAIAAGRycy9kb3ducmV2&#10;LnhtbFBLBQYAAAAABAAEAPUAAACDAwAAAAA=&#10;" fillcolor="black" strokeweight="0">
                    <v:fill r:id="rId13" o:title="" type="pattern"/>
                    <v:textbox inset="5.85pt,.7pt,5.85pt,.7pt"/>
                  </v:rect>
                  <v:rect id="Rectangle 4" o:spid="_x0000_s1029" alt="右下がり対角線" style="position:absolute;left:5859;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33usQA&#10;AADcAAAADwAAAGRycy9kb3ducmV2LnhtbERPTWvCQBC9C/0PyxS8SN3USCupqxRBUNGDWvA6zU6T&#10;0OxsyK5J9Ne7guBtHu9zpvPOlKKh2hWWFbwPIxDEqdUFZwp+jsu3CQjnkTWWlknBhRzMZy+9KSba&#10;tryn5uAzEULYJagg975KpHRpTgbd0FbEgfuztUEfYJ1JXWMbwk0pR1H0IQ0WHBpyrGiRU/p/OBsF&#10;cnzcNYN4c2p9vL2Om93nejX4Var/2n1/gfDU+af44V7pMD+O4f5Mu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97rEAAAA3AAAAA8AAAAAAAAAAAAAAAAAmAIAAGRycy9k&#10;b3ducmV2LnhtbFBLBQYAAAAABAAEAPUAAACJAwAAAAA=&#10;" fillcolor="black" strokeweight="0">
                    <v:fill r:id="rId14" o:title="" type="pattern"/>
                    <v:textbox inset="5.85pt,.7pt,5.85pt,.7pt"/>
                  </v:rect>
                  <v:rect id="Rectangle 5" o:spid="_x0000_s1030" alt="20%" style="position:absolute;left:11784;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CrsIA&#10;AADcAAAADwAAAGRycy9kb3ducmV2LnhtbERPW0vDMBR+F/wP4Qi+2bQ6RLplRQZeXlen4NtZcmxq&#10;m5OSxK3++0UQ9nY+vutZNbMbxYFC7D0rqIoSBLH2pudOwe7t6eYBREzIBkfPpOCXIjTry4sV1sYf&#10;eUuHNnUih3CsUYFNaaqljNqSw1j4iThzXz44TBmGTpqAxxzuRnlblvfSYc+5weJEG0t6aH+cAv05&#10;flSb4Xu3fRne7bPGfYt9UOr6an5cgkg0p7P43/1q8vy7Bfw9ky+Q6x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AKuwgAAANwAAAAPAAAAAAAAAAAAAAAAAJgCAABkcnMvZG93&#10;bnJldi54bWxQSwUGAAAAAAQABAD1AAAAhwMAAAAA&#10;" fillcolor="black" strokeweight="0">
                    <v:fill r:id="rId15" o:title="" type="pattern"/>
                    <v:textbox inset="5.85pt,.7pt,5.85pt,.7pt"/>
                  </v:rect>
                  <v:rect id="Rectangle 6" o:spid="_x0000_s1031" alt="5%" style="position:absolute;left:17708;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AFcUA&#10;AADcAAAADwAAAGRycy9kb3ducmV2LnhtbERPTWvCQBC9F/oflin0UupGbYukbkINFLQHIYkHj0N2&#10;moRmZ0N2o/Hfu4LQ2zze56zTyXTiRINrLSuYzyIQxJXVLdcKDuX36wqE88gaO8uk4EIO0uTxYY2x&#10;tmfO6VT4WoQQdjEqaLzvYyld1ZBBN7M9ceB+7WDQBzjUUg94DuGmk4so+pAGWw4NDfaUNVT9FaNR&#10;kG9/9sc9ldnm0leLbPc2HnYvo1LPT9PXJwhPk/8X391bHeYv3+H2TLhA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QAVxQAAANwAAAAPAAAAAAAAAAAAAAAAAJgCAABkcnMv&#10;ZG93bnJldi54bWxQSwUGAAAAAAQABAD1AAAAigMAAAAA&#10;" fillcolor="black" strokeweight="0">
                    <v:fill r:id="rId16" o:title="" type="pattern"/>
                    <v:textbox inset="5.85pt,.7pt,5.85pt,.7pt"/>
                  </v:rect>
                  <v:rect id="Rectangle 7" o:spid="_x0000_s1032" alt="右上がり対角線" style="position:absolute;left:23568;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q78MA&#10;AADcAAAADwAAAGRycy9kb3ducmV2LnhtbERPTWvCQBC9F/oflhG8FLNpC1piNlKEQsFDqPHQ45gd&#10;s8HsbMyuMf77bqHQ2zze5+SbyXZipMG3jhU8JykI4trplhsFh+pj8QbCB2SNnWNScCcPm+LxIcdM&#10;uxt/0bgPjYgh7DNUYELoMyl9bciiT1xPHLmTGyyGCIdG6gFvMdx28iVNl9Jiy7HBYE9bQ/V5f7UK&#10;qqd0/L7eJ97RpRxNyStZVkel5rPpfQ0i0BT+xX/uTx3nvy7h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Lq78MAAADcAAAADwAAAAAAAAAAAAAAAACYAgAAZHJzL2Rv&#10;d25yZXYueG1sUEsFBgAAAAAEAAQA9QAAAIgDAAAAAA==&#10;" fillcolor="black" strokeweight="0">
                    <v:fill r:id="rId21" o:title="" type="pattern"/>
                    <v:textbox inset="5.85pt,.7pt,5.85pt,.7pt"/>
                  </v:rect>
                  <v:rect id="Rectangle 8" o:spid="_x0000_s1033" alt="横線 (反転)" style="position:absolute;left:29492;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RQcYA&#10;AADcAAAADwAAAGRycy9kb3ducmV2LnhtbESPT2vCQBDF7wW/wzJCb3XTCkWjqxSxVGhF/IN4HLJj&#10;EpOdDdmtSb9951DobYb35r3fzJe9q9Wd2lB6NvA8SkARZ96WnBs4Hd+fJqBCRLZYeyYDPxRguRg8&#10;zDG1vuM93Q8xVxLCIUUDRYxNqnXICnIYRr4hFu3qW4dR1jbXtsVOwl2tX5LkVTssWRoKbGhVUFYd&#10;vp2BZrze6gt/YH6e9l+7z67a0K0y5nHYv81ARerjv/nvemMFfyy0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dRQcYAAADcAAAADwAAAAAAAAAAAAAAAACYAgAAZHJz&#10;L2Rvd25yZXYueG1sUEsFBgAAAAAEAAQA9QAAAIsDAAAAAA==&#10;" fillcolor="black" strokeweight="0">
                    <v:fill r:id="rId22" o:title="" type="pattern"/>
                    <v:textbox inset="5.85pt,.7pt,5.85pt,.7pt"/>
                  </v:rect>
                  <v:rect id="Rectangle 9" o:spid="_x0000_s1034" style="position:absolute;left:35352;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0N8MA&#10;AADcAAAADwAAAGRycy9kb3ducmV2LnhtbESPQYvCMBCF78L+hzALe9O0SkW7RhFB8LIHqwjehma2&#10;LTaTkkTb/fcbQfA2w3vvmzerzWBa8SDnG8sK0kkCgri0uuFKwfm0Hy9A+ICssbVMCv7Iw2b9MVph&#10;rm3PR3oUoRIRwj5HBXUIXS6lL2sy6Ce2I47ar3UGQ1xdJbXDPsJNK6dJMpcGG44XauxoV1N5K+4m&#10;UjK+7c79Ynb5SbMDFX3Gqbsq9fU5bL9BBBrC2/xKH3SsP1vC85k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q0N8MAAADcAAAADwAAAAAAAAAAAAAAAACYAgAAZHJzL2Rv&#10;d25yZXYueG1sUEsFBgAAAAAEAAQA9QAAAIgDAAAAAA==&#10;" strokeweight="0">
                    <v:textbox inset="5.85pt,.7pt,5.85pt,.7pt"/>
                  </v:rect>
                </v:group>
                <v:shape id="図 239" o:spid="_x0000_s1035" type="#_x0000_t75" style="position:absolute;top:-381;width:71158;height:47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zpjIAAAA3AAAAA8AAABkcnMvZG93bnJldi54bWxEj0FrwkAUhO+F/oflCb0U3TQFq9FVSrGi&#10;B6kmXrw9ss8kbfZtmt2a9N+7QqHHYWa+YebL3tTiQq2rLCt4GkUgiHOrKy4UHLP34QSE88gaa8uk&#10;4JccLBf3d3NMtO34QJfUFyJA2CWooPS+SaR0eUkG3cg2xME729agD7ItpG6xC3BTyziKxtJgxWGh&#10;xIbeSsq/0h+jYLd92WcfepXaVRavH7Pv02e32Sr1MOhfZyA89f4//NfeaAXx8xRuZ8IRkI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Mc6YyAAAANwAAAAPAAAAAAAAAAAA&#10;AAAAAJ8CAABkcnMvZG93bnJldi54bWxQSwUGAAAAAAQABAD3AAAAlAMAAAAA&#10;">
                  <v:imagedata r:id="rId26" o:title=""/>
                  <v:path arrowok="t"/>
                </v:shape>
              </v:group>
            </w:pict>
          </mc:Fallback>
        </mc:AlternateContent>
      </w:r>
    </w:p>
    <w:p w14:paraId="2A7FBB52" w14:textId="357306DE" w:rsidR="00B6311F" w:rsidRPr="00D52BF4" w:rsidRDefault="00B6311F" w:rsidP="00484489">
      <w:pPr>
        <w:pStyle w:val="a5"/>
        <w:ind w:firstLineChars="0" w:firstLine="1"/>
        <w:rPr>
          <w:rFonts w:asciiTheme="minorEastAsia" w:hAnsiTheme="minorEastAsia"/>
        </w:rPr>
      </w:pPr>
    </w:p>
    <w:p w14:paraId="014200CD" w14:textId="374D4F77" w:rsidR="00B6311F" w:rsidRPr="00D52BF4" w:rsidRDefault="00B6311F" w:rsidP="00484489">
      <w:pPr>
        <w:pStyle w:val="a5"/>
        <w:ind w:firstLineChars="0" w:firstLine="1"/>
        <w:rPr>
          <w:rFonts w:asciiTheme="minorEastAsia" w:hAnsiTheme="minorEastAsia"/>
        </w:rPr>
      </w:pPr>
    </w:p>
    <w:p w14:paraId="5C255AF0" w14:textId="11E40E81" w:rsidR="00B6311F" w:rsidRPr="00D52BF4" w:rsidRDefault="00B6311F" w:rsidP="00484489">
      <w:pPr>
        <w:pStyle w:val="a5"/>
        <w:ind w:firstLineChars="0" w:firstLine="1"/>
        <w:rPr>
          <w:rFonts w:asciiTheme="minorEastAsia" w:hAnsiTheme="minorEastAsia"/>
        </w:rPr>
      </w:pPr>
    </w:p>
    <w:p w14:paraId="201E984F" w14:textId="2B01ECC8" w:rsidR="00B6311F" w:rsidRPr="00D52BF4" w:rsidRDefault="00B6311F" w:rsidP="00484489">
      <w:pPr>
        <w:pStyle w:val="a5"/>
        <w:ind w:firstLineChars="0" w:firstLine="1"/>
        <w:rPr>
          <w:rFonts w:asciiTheme="minorEastAsia" w:hAnsiTheme="minorEastAsia"/>
        </w:rPr>
      </w:pPr>
    </w:p>
    <w:p w14:paraId="50C5DBF3" w14:textId="7B1CF40C" w:rsidR="00B6311F" w:rsidRPr="00D52BF4" w:rsidRDefault="00B6311F" w:rsidP="00484489">
      <w:pPr>
        <w:pStyle w:val="a5"/>
        <w:ind w:firstLineChars="0" w:firstLine="1"/>
        <w:rPr>
          <w:rFonts w:asciiTheme="minorEastAsia" w:hAnsiTheme="minorEastAsia"/>
        </w:rPr>
      </w:pPr>
    </w:p>
    <w:p w14:paraId="5193DD88" w14:textId="4A73309E" w:rsidR="00B6311F" w:rsidRPr="00D52BF4" w:rsidRDefault="00B6311F" w:rsidP="00484489">
      <w:pPr>
        <w:pStyle w:val="a5"/>
        <w:ind w:firstLineChars="0" w:firstLine="1"/>
        <w:rPr>
          <w:rFonts w:asciiTheme="minorEastAsia" w:hAnsiTheme="minorEastAsia"/>
        </w:rPr>
      </w:pPr>
    </w:p>
    <w:p w14:paraId="30A68598" w14:textId="77777777" w:rsidR="00B6311F" w:rsidRPr="00D52BF4" w:rsidRDefault="00B6311F" w:rsidP="00484489">
      <w:pPr>
        <w:pStyle w:val="a5"/>
        <w:ind w:firstLineChars="0" w:firstLine="1"/>
        <w:rPr>
          <w:rFonts w:asciiTheme="minorEastAsia" w:hAnsiTheme="minorEastAsia"/>
        </w:rPr>
      </w:pPr>
    </w:p>
    <w:p w14:paraId="7F5FF43A" w14:textId="77777777" w:rsidR="00B6311F" w:rsidRPr="00D52BF4" w:rsidRDefault="00B6311F" w:rsidP="00484489">
      <w:pPr>
        <w:pStyle w:val="a5"/>
        <w:ind w:firstLineChars="0" w:firstLine="1"/>
        <w:rPr>
          <w:rFonts w:asciiTheme="minorEastAsia" w:hAnsiTheme="minorEastAsia"/>
        </w:rPr>
      </w:pPr>
    </w:p>
    <w:p w14:paraId="1F29575F" w14:textId="77777777" w:rsidR="00B6311F" w:rsidRPr="00D52BF4" w:rsidRDefault="00B6311F" w:rsidP="00484489">
      <w:pPr>
        <w:pStyle w:val="a5"/>
        <w:ind w:firstLineChars="0" w:firstLine="1"/>
        <w:rPr>
          <w:rFonts w:asciiTheme="minorEastAsia" w:hAnsiTheme="minorEastAsia"/>
        </w:rPr>
      </w:pPr>
    </w:p>
    <w:p w14:paraId="1009AC8F" w14:textId="77777777" w:rsidR="00B6311F" w:rsidRPr="00D52BF4" w:rsidRDefault="00B6311F" w:rsidP="00484489">
      <w:pPr>
        <w:pStyle w:val="a5"/>
        <w:ind w:firstLineChars="0" w:firstLine="1"/>
        <w:rPr>
          <w:rFonts w:asciiTheme="minorEastAsia" w:hAnsiTheme="minorEastAsia"/>
        </w:rPr>
      </w:pPr>
    </w:p>
    <w:p w14:paraId="5E2DA3A4" w14:textId="77777777" w:rsidR="00B6311F" w:rsidRPr="00D52BF4" w:rsidRDefault="00B6311F" w:rsidP="00484489">
      <w:pPr>
        <w:pStyle w:val="a5"/>
        <w:ind w:firstLineChars="0" w:firstLine="1"/>
        <w:rPr>
          <w:rFonts w:asciiTheme="minorEastAsia" w:hAnsiTheme="minorEastAsia"/>
        </w:rPr>
      </w:pPr>
    </w:p>
    <w:p w14:paraId="17EBC58A" w14:textId="77777777" w:rsidR="00B6311F" w:rsidRPr="00D52BF4" w:rsidRDefault="00B6311F" w:rsidP="00484489">
      <w:pPr>
        <w:pStyle w:val="a5"/>
        <w:ind w:firstLineChars="0" w:firstLine="1"/>
        <w:rPr>
          <w:rFonts w:asciiTheme="minorEastAsia" w:hAnsiTheme="minorEastAsia"/>
        </w:rPr>
      </w:pPr>
    </w:p>
    <w:p w14:paraId="4B05F561" w14:textId="77777777" w:rsidR="005C7709" w:rsidRPr="00D52BF4" w:rsidRDefault="00B6311F" w:rsidP="00484489">
      <w:pPr>
        <w:pStyle w:val="a5"/>
        <w:ind w:firstLineChars="0" w:firstLine="1"/>
        <w:rPr>
          <w:rFonts w:asciiTheme="minorEastAsia" w:hAnsiTheme="minorEastAsia"/>
        </w:rPr>
      </w:pPr>
      <w:r w:rsidRPr="00D52BF4">
        <w:rPr>
          <w:rFonts w:asciiTheme="minorEastAsia" w:hAnsiTheme="minorEastAsia"/>
        </w:rPr>
        <w:br w:type="page"/>
      </w:r>
    </w:p>
    <w:p w14:paraId="3EA3778F" w14:textId="77777777" w:rsidR="005C7709" w:rsidRPr="00D52BF4" w:rsidRDefault="005C7709" w:rsidP="00591FBA">
      <w:pPr>
        <w:pStyle w:val="ad"/>
        <w:ind w:leftChars="0" w:left="560"/>
        <w:rPr>
          <w:noProof/>
        </w:rPr>
      </w:pPr>
      <w:bookmarkStart w:id="19" w:name="_Toc131017999"/>
      <w:r w:rsidRPr="00D52BF4">
        <w:rPr>
          <w:rFonts w:hint="eastAsia"/>
          <w:noProof/>
        </w:rPr>
        <w:t>２</w:t>
      </w:r>
      <w:r w:rsidR="00591FBA" w:rsidRPr="00D52BF4">
        <w:rPr>
          <w:rFonts w:hint="eastAsia"/>
          <w:noProof/>
        </w:rPr>
        <w:t xml:space="preserve">　</w:t>
      </w:r>
      <w:r w:rsidRPr="00D52BF4">
        <w:rPr>
          <w:rFonts w:hint="eastAsia"/>
          <w:noProof/>
        </w:rPr>
        <w:t>あなたの障がいの状況について</w:t>
      </w:r>
      <w:bookmarkEnd w:id="19"/>
    </w:p>
    <w:p w14:paraId="202E8351" w14:textId="77777777" w:rsidR="00294E2B" w:rsidRPr="00D52BF4" w:rsidRDefault="00294E2B" w:rsidP="00294E2B">
      <w:pPr>
        <w:pStyle w:val="ad"/>
        <w:ind w:leftChars="0" w:left="480" w:hanging="480"/>
        <w:outlineLvl w:val="2"/>
        <w:rPr>
          <w:noProof/>
          <w:sz w:val="24"/>
        </w:rPr>
      </w:pPr>
      <w:bookmarkStart w:id="20" w:name="_Toc131018000"/>
      <w:r w:rsidRPr="00D52BF4">
        <w:rPr>
          <w:noProof/>
          <w:sz w:val="24"/>
        </w:rPr>
        <w:t>（１）障がい種別</w:t>
      </w:r>
      <w:bookmarkEnd w:id="20"/>
    </w:p>
    <w:p w14:paraId="33707027"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cs="Microsoft JhengHei"/>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５　</w:t>
      </w:r>
      <w:r w:rsidRPr="00D52BF4">
        <w:rPr>
          <w:rFonts w:ascii="BIZ UDゴシック" w:eastAsia="BIZ UDゴシック" w:hAnsi="BIZ UDゴシック" w:cs="Microsoft JhengHei" w:hint="eastAsia"/>
        </w:rPr>
        <w:t>あなたの</w:t>
      </w:r>
      <w:r w:rsidRPr="00D52BF4">
        <w:rPr>
          <w:rFonts w:ascii="BIZ UDゴシック" w:eastAsia="BIZ UDゴシック" w:hAnsi="BIZ UDゴシック" w:cs="Microsoft JhengHei"/>
        </w:rPr>
        <w:t>障</w:t>
      </w:r>
      <w:r w:rsidRPr="00D52BF4">
        <w:rPr>
          <w:rFonts w:ascii="BIZ UDゴシック" w:eastAsia="BIZ UDゴシック" w:hAnsi="BIZ UDゴシック" w:cs="Microsoft JhengHei" w:hint="eastAsia"/>
        </w:rPr>
        <w:t>がいは</w:t>
      </w:r>
      <w:r w:rsidRPr="00D52BF4">
        <w:rPr>
          <w:rFonts w:ascii="BIZ UDゴシック" w:eastAsia="BIZ UDゴシック" w:hAnsi="BIZ UDゴシック" w:cs="Microsoft JhengHei"/>
        </w:rPr>
        <w:t>何</w:t>
      </w:r>
      <w:r w:rsidRPr="00D52BF4">
        <w:rPr>
          <w:rFonts w:ascii="BIZ UDゴシック" w:eastAsia="BIZ UDゴシック" w:hAnsi="BIZ UDゴシック" w:cs="Microsoft JhengHei" w:hint="eastAsia"/>
        </w:rPr>
        <w:t>ですか。（あてはまるものすべてに</w:t>
      </w:r>
      <w:r w:rsidRPr="00D52BF4">
        <w:rPr>
          <w:rFonts w:ascii="BIZ UDゴシック" w:eastAsia="BIZ UDゴシック" w:hAnsi="BIZ UDゴシック" w:cs="Microsoft JhengHei"/>
        </w:rPr>
        <w:t>○</w:t>
      </w:r>
      <w:r w:rsidRPr="00D52BF4">
        <w:rPr>
          <w:rFonts w:ascii="BIZ UDゴシック" w:eastAsia="BIZ UDゴシック" w:hAnsi="BIZ UDゴシック" w:cs="Microsoft JhengHei" w:hint="eastAsia"/>
        </w:rPr>
        <w:t>）</w:t>
      </w:r>
    </w:p>
    <w:p w14:paraId="7B8B44B5" w14:textId="36E44699" w:rsidR="00B6311F" w:rsidRDefault="00B6311F" w:rsidP="00484489">
      <w:pPr>
        <w:pStyle w:val="a5"/>
        <w:ind w:firstLineChars="0" w:firstLine="1"/>
        <w:rPr>
          <w:rFonts w:asciiTheme="minorEastAsia" w:hAnsiTheme="minorEastAsia"/>
        </w:rPr>
      </w:pPr>
    </w:p>
    <w:p w14:paraId="0BF321F5" w14:textId="7ED81A1B" w:rsidR="005D124A" w:rsidRPr="00D52BF4" w:rsidRDefault="005D124A" w:rsidP="003D6BE4">
      <w:pPr>
        <w:pStyle w:val="a5"/>
        <w:ind w:firstLine="220"/>
        <w:rPr>
          <w:rFonts w:asciiTheme="minorEastAsia" w:hAnsiTheme="minorEastAsia"/>
        </w:rPr>
      </w:pPr>
      <w:r w:rsidRPr="003D6BE4">
        <w:rPr>
          <w:rFonts w:asciiTheme="minorEastAsia" w:hAnsiTheme="minorEastAsia" w:hint="eastAsia"/>
        </w:rPr>
        <w:t>障がい種別は、</w:t>
      </w:r>
      <w:r w:rsidR="00FE7C1E" w:rsidRPr="00FE7C1E">
        <w:rPr>
          <w:rFonts w:asciiTheme="minorEastAsia" w:hAnsiTheme="minorEastAsia" w:hint="eastAsia"/>
        </w:rPr>
        <w:t>全体で</w:t>
      </w:r>
      <w:r w:rsidRPr="003D6BE4">
        <w:rPr>
          <w:rFonts w:asciiTheme="minorEastAsia" w:hAnsiTheme="minorEastAsia" w:hint="eastAsia"/>
        </w:rPr>
        <w:t>「身体障がい」の「肢体不自由（手足の欠損や麻痺など）」が2</w:t>
      </w:r>
      <w:r w:rsidRPr="003D6BE4">
        <w:rPr>
          <w:rFonts w:asciiTheme="minorEastAsia" w:hAnsiTheme="minorEastAsia"/>
        </w:rPr>
        <w:t>4.8</w:t>
      </w:r>
      <w:r w:rsidRPr="003D6BE4">
        <w:rPr>
          <w:rFonts w:asciiTheme="minorEastAsia" w:hAnsiTheme="minorEastAsia" w:hint="eastAsia"/>
        </w:rPr>
        <w:t>％と最も高く、次いで「難病」が2</w:t>
      </w:r>
      <w:r w:rsidRPr="003D6BE4">
        <w:rPr>
          <w:rFonts w:asciiTheme="minorEastAsia" w:hAnsiTheme="minorEastAsia"/>
        </w:rPr>
        <w:t>3.4</w:t>
      </w:r>
      <w:r w:rsidRPr="003D6BE4">
        <w:rPr>
          <w:rFonts w:asciiTheme="minorEastAsia" w:hAnsiTheme="minorEastAsia" w:hint="eastAsia"/>
        </w:rPr>
        <w:t>％、「知的障がい」が1</w:t>
      </w:r>
      <w:r w:rsidRPr="003D6BE4">
        <w:rPr>
          <w:rFonts w:asciiTheme="minorEastAsia" w:hAnsiTheme="minorEastAsia"/>
        </w:rPr>
        <w:t>7.9</w:t>
      </w:r>
      <w:r w:rsidRPr="003D6BE4">
        <w:rPr>
          <w:rFonts w:asciiTheme="minorEastAsia" w:hAnsiTheme="minorEastAsia" w:hint="eastAsia"/>
        </w:rPr>
        <w:t>％、「精神障がい」が1</w:t>
      </w:r>
      <w:r w:rsidRPr="003D6BE4">
        <w:rPr>
          <w:rFonts w:asciiTheme="minorEastAsia" w:hAnsiTheme="minorEastAsia"/>
        </w:rPr>
        <w:t>7.4</w:t>
      </w:r>
      <w:r w:rsidRPr="003D6BE4">
        <w:rPr>
          <w:rFonts w:asciiTheme="minorEastAsia" w:hAnsiTheme="minorEastAsia" w:hint="eastAsia"/>
        </w:rPr>
        <w:t>％となっています。</w:t>
      </w:r>
    </w:p>
    <w:p w14:paraId="1A31828A" w14:textId="17F8E4B0" w:rsidR="007D1607" w:rsidRPr="00D52BF4" w:rsidRDefault="00FE7C1E" w:rsidP="00C210BC">
      <w:pPr>
        <w:pStyle w:val="a5"/>
        <w:ind w:firstLine="220"/>
        <w:rPr>
          <w:rFonts w:asciiTheme="minorEastAsia" w:hAnsiTheme="minorEastAsia"/>
        </w:rPr>
      </w:pPr>
      <w:r w:rsidRPr="00FE7C1E">
        <w:rPr>
          <w:rFonts w:asciiTheme="minorEastAsia" w:hAnsiTheme="minorEastAsia" w:hint="eastAsia"/>
        </w:rPr>
        <w:t>複数の障がいがあると回答した人で、</w:t>
      </w:r>
      <w:r w:rsidR="007D1607" w:rsidRPr="00D52BF4">
        <w:rPr>
          <w:rFonts w:asciiTheme="minorEastAsia" w:hAnsiTheme="minorEastAsia" w:hint="eastAsia"/>
        </w:rPr>
        <w:t>「身体障がい」、「発達障がい」があると回答した人では、「知的障がい」</w:t>
      </w:r>
      <w:r w:rsidRPr="00FE7C1E">
        <w:rPr>
          <w:rFonts w:asciiTheme="minorEastAsia" w:hAnsiTheme="minorEastAsia" w:hint="eastAsia"/>
        </w:rPr>
        <w:t>もある人の割合</w:t>
      </w:r>
      <w:r w:rsidR="008C142F">
        <w:rPr>
          <w:rFonts w:asciiTheme="minorEastAsia" w:hAnsiTheme="minorEastAsia" w:hint="eastAsia"/>
        </w:rPr>
        <w:t>が高くなっています。「知的障がい」、</w:t>
      </w:r>
      <w:r w:rsidR="007D1607" w:rsidRPr="00D52BF4">
        <w:rPr>
          <w:rFonts w:asciiTheme="minorEastAsia" w:hAnsiTheme="minorEastAsia" w:hint="eastAsia"/>
        </w:rPr>
        <w:t>「高次脳機能障がい」、「難病」があると回答した人では、「身体障がい」</w:t>
      </w:r>
      <w:r w:rsidRPr="00FE7C1E">
        <w:rPr>
          <w:rFonts w:asciiTheme="minorEastAsia" w:hAnsiTheme="minorEastAsia" w:hint="eastAsia"/>
        </w:rPr>
        <w:t>もある人の割合</w:t>
      </w:r>
      <w:r w:rsidR="007D1607" w:rsidRPr="00D52BF4">
        <w:rPr>
          <w:rFonts w:asciiTheme="minorEastAsia" w:hAnsiTheme="minorEastAsia" w:hint="eastAsia"/>
        </w:rPr>
        <w:t>が高くなっています。</w:t>
      </w:r>
      <w:r w:rsidR="008C142F">
        <w:rPr>
          <w:rFonts w:asciiTheme="minorEastAsia" w:hAnsiTheme="minorEastAsia" w:hint="eastAsia"/>
        </w:rPr>
        <w:t>「精神障がい」があると回答した人では、「発達障がい」もある人の割合が高くなっています。</w:t>
      </w:r>
    </w:p>
    <w:p w14:paraId="79923F44" w14:textId="13AA4695" w:rsidR="00F4094D" w:rsidRPr="00D52BF4" w:rsidRDefault="00F4094D" w:rsidP="00484489">
      <w:pPr>
        <w:pStyle w:val="a5"/>
        <w:ind w:firstLineChars="0" w:firstLine="1"/>
        <w:rPr>
          <w:rFonts w:asciiTheme="minorEastAsia" w:hAnsiTheme="minorEastAsia"/>
        </w:rPr>
      </w:pPr>
    </w:p>
    <w:p w14:paraId="302287A8" w14:textId="7517548C" w:rsidR="00882F92" w:rsidRPr="00D52BF4" w:rsidRDefault="008C142F" w:rsidP="00882F92">
      <w:pPr>
        <w:pStyle w:val="a5"/>
        <w:ind w:firstLineChars="0" w:firstLine="1"/>
        <w:rPr>
          <w:rFonts w:asciiTheme="minorEastAsia" w:hAnsiTheme="minorEastAsia"/>
        </w:rPr>
      </w:pPr>
      <w:r w:rsidRPr="000F0AD2">
        <w:rPr>
          <w:noProof/>
        </w:rPr>
        <w:drawing>
          <wp:anchor distT="0" distB="0" distL="114300" distR="114300" simplePos="0" relativeHeight="252323840" behindDoc="0" locked="0" layoutInCell="1" allowOverlap="1" wp14:anchorId="1B136AE9" wp14:editId="52F91D6C">
            <wp:simplePos x="0" y="0"/>
            <wp:positionH relativeFrom="margin">
              <wp:posOffset>0</wp:posOffset>
            </wp:positionH>
            <wp:positionV relativeFrom="paragraph">
              <wp:posOffset>-635</wp:posOffset>
            </wp:positionV>
            <wp:extent cx="6041520" cy="404136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1520" cy="404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B9918" w14:textId="0A074FD4" w:rsidR="00F4094D" w:rsidRPr="00D52BF4" w:rsidRDefault="00F4094D" w:rsidP="00484489">
      <w:pPr>
        <w:pStyle w:val="a5"/>
        <w:ind w:firstLineChars="0" w:firstLine="1"/>
        <w:rPr>
          <w:rFonts w:asciiTheme="minorEastAsia" w:hAnsiTheme="minorEastAsia"/>
        </w:rPr>
      </w:pPr>
    </w:p>
    <w:p w14:paraId="07A3084B" w14:textId="5D31CB90" w:rsidR="00F4094D" w:rsidRPr="00D52BF4" w:rsidRDefault="00F4094D" w:rsidP="00484489">
      <w:pPr>
        <w:pStyle w:val="a5"/>
        <w:ind w:firstLineChars="0" w:firstLine="1"/>
        <w:rPr>
          <w:rFonts w:asciiTheme="minorEastAsia" w:hAnsiTheme="minorEastAsia"/>
        </w:rPr>
      </w:pPr>
    </w:p>
    <w:p w14:paraId="1481D2CE" w14:textId="422B79BA" w:rsidR="00F4094D" w:rsidRPr="00D52BF4" w:rsidRDefault="00F4094D" w:rsidP="00484489">
      <w:pPr>
        <w:pStyle w:val="a5"/>
        <w:ind w:firstLineChars="0" w:firstLine="1"/>
        <w:rPr>
          <w:rFonts w:asciiTheme="minorEastAsia" w:hAnsiTheme="minorEastAsia"/>
        </w:rPr>
      </w:pPr>
    </w:p>
    <w:p w14:paraId="5380ED18" w14:textId="384A973C" w:rsidR="00F4094D" w:rsidRDefault="00F4094D" w:rsidP="00484489">
      <w:pPr>
        <w:pStyle w:val="a5"/>
        <w:ind w:firstLineChars="0" w:firstLine="1"/>
        <w:rPr>
          <w:rFonts w:asciiTheme="minorEastAsia" w:hAnsiTheme="minorEastAsia"/>
        </w:rPr>
      </w:pPr>
    </w:p>
    <w:p w14:paraId="2098B915" w14:textId="4A5D1BAB" w:rsidR="008C142F" w:rsidRDefault="008C142F" w:rsidP="00484489">
      <w:pPr>
        <w:pStyle w:val="a5"/>
        <w:ind w:firstLineChars="0" w:firstLine="1"/>
        <w:rPr>
          <w:rFonts w:asciiTheme="minorEastAsia" w:hAnsiTheme="minorEastAsia"/>
        </w:rPr>
      </w:pPr>
    </w:p>
    <w:p w14:paraId="70FB59E4" w14:textId="05C9EB63" w:rsidR="008C142F" w:rsidRDefault="008C142F" w:rsidP="00484489">
      <w:pPr>
        <w:pStyle w:val="a5"/>
        <w:ind w:firstLineChars="0" w:firstLine="1"/>
        <w:rPr>
          <w:rFonts w:asciiTheme="minorEastAsia" w:hAnsiTheme="minorEastAsia"/>
        </w:rPr>
      </w:pPr>
    </w:p>
    <w:p w14:paraId="2E57E84B" w14:textId="47909904" w:rsidR="008C142F" w:rsidRDefault="008C142F" w:rsidP="00484489">
      <w:pPr>
        <w:pStyle w:val="a5"/>
        <w:ind w:firstLineChars="0" w:firstLine="1"/>
        <w:rPr>
          <w:rFonts w:asciiTheme="minorEastAsia" w:hAnsiTheme="minorEastAsia"/>
        </w:rPr>
      </w:pPr>
    </w:p>
    <w:p w14:paraId="114B1389" w14:textId="1A64CF7A" w:rsidR="008C142F" w:rsidRDefault="008C142F" w:rsidP="00484489">
      <w:pPr>
        <w:pStyle w:val="a5"/>
        <w:ind w:firstLineChars="0" w:firstLine="1"/>
        <w:rPr>
          <w:rFonts w:asciiTheme="minorEastAsia" w:hAnsiTheme="minorEastAsia"/>
        </w:rPr>
      </w:pPr>
    </w:p>
    <w:p w14:paraId="2878432E" w14:textId="3A759267" w:rsidR="008C142F" w:rsidRDefault="008C142F" w:rsidP="00484489">
      <w:pPr>
        <w:pStyle w:val="a5"/>
        <w:ind w:firstLineChars="0" w:firstLine="1"/>
        <w:rPr>
          <w:rFonts w:asciiTheme="minorEastAsia" w:hAnsiTheme="minorEastAsia"/>
        </w:rPr>
      </w:pPr>
    </w:p>
    <w:p w14:paraId="4B7E3B34" w14:textId="02F3DEDB" w:rsidR="008C142F" w:rsidRDefault="008C142F" w:rsidP="00484489">
      <w:pPr>
        <w:pStyle w:val="a5"/>
        <w:ind w:firstLineChars="0" w:firstLine="1"/>
        <w:rPr>
          <w:rFonts w:asciiTheme="minorEastAsia" w:hAnsiTheme="minorEastAsia"/>
        </w:rPr>
      </w:pPr>
    </w:p>
    <w:p w14:paraId="60B91AB3" w14:textId="67E577F3" w:rsidR="008C142F" w:rsidRDefault="008C142F" w:rsidP="00484489">
      <w:pPr>
        <w:pStyle w:val="a5"/>
        <w:ind w:firstLineChars="0" w:firstLine="1"/>
        <w:rPr>
          <w:rFonts w:asciiTheme="minorEastAsia" w:hAnsiTheme="minorEastAsia"/>
        </w:rPr>
      </w:pPr>
    </w:p>
    <w:p w14:paraId="69379F09" w14:textId="7A4B7B0E" w:rsidR="008C142F" w:rsidRDefault="008C142F" w:rsidP="00484489">
      <w:pPr>
        <w:pStyle w:val="a5"/>
        <w:ind w:firstLineChars="0" w:firstLine="1"/>
        <w:rPr>
          <w:rFonts w:asciiTheme="minorEastAsia" w:hAnsiTheme="minorEastAsia"/>
        </w:rPr>
      </w:pPr>
    </w:p>
    <w:p w14:paraId="3CBCC897" w14:textId="5257ACC4" w:rsidR="008C142F" w:rsidRDefault="008C142F" w:rsidP="00484489">
      <w:pPr>
        <w:pStyle w:val="a5"/>
        <w:ind w:firstLineChars="0" w:firstLine="1"/>
        <w:rPr>
          <w:rFonts w:asciiTheme="minorEastAsia" w:hAnsiTheme="minorEastAsia"/>
        </w:rPr>
      </w:pPr>
    </w:p>
    <w:p w14:paraId="088BCD9F" w14:textId="4AF54533" w:rsidR="008C142F" w:rsidRDefault="008C142F" w:rsidP="00484489">
      <w:pPr>
        <w:pStyle w:val="a5"/>
        <w:ind w:firstLineChars="0" w:firstLine="1"/>
        <w:rPr>
          <w:rFonts w:asciiTheme="minorEastAsia" w:hAnsiTheme="minorEastAsia"/>
        </w:rPr>
      </w:pPr>
    </w:p>
    <w:p w14:paraId="3E6C9224" w14:textId="2CC8EEA4" w:rsidR="008C142F" w:rsidRDefault="008C142F" w:rsidP="00484489">
      <w:pPr>
        <w:pStyle w:val="a5"/>
        <w:ind w:firstLineChars="0" w:firstLine="1"/>
        <w:rPr>
          <w:rFonts w:asciiTheme="minorEastAsia" w:hAnsiTheme="minorEastAsia"/>
        </w:rPr>
      </w:pPr>
    </w:p>
    <w:p w14:paraId="3377D914" w14:textId="4F3E4635" w:rsidR="008C142F" w:rsidRDefault="008C142F" w:rsidP="00484489">
      <w:pPr>
        <w:pStyle w:val="a5"/>
        <w:ind w:firstLineChars="0" w:firstLine="1"/>
        <w:rPr>
          <w:rFonts w:asciiTheme="minorEastAsia" w:hAnsiTheme="minorEastAsia"/>
        </w:rPr>
      </w:pPr>
    </w:p>
    <w:p w14:paraId="23184336" w14:textId="6C8C2BB6" w:rsidR="008C142F" w:rsidRDefault="008C142F" w:rsidP="00484489">
      <w:pPr>
        <w:pStyle w:val="a5"/>
        <w:ind w:firstLineChars="0" w:firstLine="1"/>
        <w:rPr>
          <w:rFonts w:asciiTheme="minorEastAsia" w:hAnsiTheme="minorEastAsia"/>
        </w:rPr>
      </w:pPr>
    </w:p>
    <w:p w14:paraId="55846759" w14:textId="78300484" w:rsidR="00B20E1A" w:rsidRPr="008C142F" w:rsidRDefault="008C142F" w:rsidP="00B20E1A">
      <w:pPr>
        <w:pStyle w:val="a5"/>
        <w:ind w:left="420" w:hangingChars="200" w:hanging="420"/>
        <w:rPr>
          <w:rFonts w:asciiTheme="minorEastAsia" w:hAnsiTheme="minorEastAsia" w:hint="eastAsia"/>
          <w:sz w:val="21"/>
          <w:szCs w:val="21"/>
        </w:rPr>
      </w:pPr>
      <w:r w:rsidRPr="008C142F">
        <w:rPr>
          <w:rFonts w:asciiTheme="minorEastAsia" w:hAnsiTheme="minorEastAsia" w:hint="eastAsia"/>
          <w:sz w:val="21"/>
          <w:szCs w:val="21"/>
        </w:rPr>
        <w:t>※</w:t>
      </w:r>
      <w:r w:rsidR="00B20E1A">
        <w:rPr>
          <w:rFonts w:asciiTheme="minorEastAsia" w:hAnsiTheme="minorEastAsia" w:hint="eastAsia"/>
          <w:sz w:val="21"/>
          <w:szCs w:val="21"/>
        </w:rPr>
        <w:t>この問は、回答を複数選択できるため、各回答の割合を足し上げても100％にはなりません。</w:t>
      </w:r>
    </w:p>
    <w:p w14:paraId="14149DC5" w14:textId="09A2A2F0"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75F53F31" w14:textId="60D42EC1" w:rsidR="00294E2B" w:rsidRPr="00D52BF4" w:rsidRDefault="00294E2B" w:rsidP="00294E2B">
      <w:pPr>
        <w:pStyle w:val="ad"/>
        <w:ind w:leftChars="0" w:left="480" w:hanging="480"/>
        <w:outlineLvl w:val="2"/>
        <w:rPr>
          <w:noProof/>
          <w:sz w:val="24"/>
        </w:rPr>
      </w:pPr>
      <w:bookmarkStart w:id="21" w:name="_Toc131018001"/>
      <w:r w:rsidRPr="00D52BF4">
        <w:rPr>
          <w:noProof/>
          <w:sz w:val="24"/>
        </w:rPr>
        <w:t>（２）</w:t>
      </w:r>
      <w:r w:rsidR="00882F92" w:rsidRPr="00D52BF4">
        <w:rPr>
          <w:rFonts w:hint="eastAsia"/>
          <w:noProof/>
          <w:sz w:val="24"/>
        </w:rPr>
        <w:t>高次脳機能障がいの</w:t>
      </w:r>
      <w:r w:rsidRPr="00D52BF4">
        <w:rPr>
          <w:rFonts w:hint="eastAsia"/>
          <w:noProof/>
          <w:sz w:val="24"/>
        </w:rPr>
        <w:t>関連障がい</w:t>
      </w:r>
      <w:bookmarkEnd w:id="21"/>
    </w:p>
    <w:p w14:paraId="5C863695" w14:textId="4AF8E98A" w:rsidR="00B734D4" w:rsidRPr="00D52BF4" w:rsidRDefault="00B734D4" w:rsidP="00FC0ED1">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b/>
          <w:shd w:val="pct15" w:color="auto" w:fill="FFFFFF"/>
        </w:rPr>
      </w:pPr>
      <w:r w:rsidRPr="00D52BF4">
        <w:rPr>
          <w:rFonts w:ascii="BIZ UDゴシック" w:eastAsia="BIZ UDゴシック" w:hAnsi="BIZ UDゴシック"/>
          <w:b/>
          <w:shd w:val="pct15" w:color="auto" w:fill="FFFFFF"/>
        </w:rPr>
        <w:t>【問</w:t>
      </w:r>
      <w:r w:rsidRPr="00D52BF4">
        <w:rPr>
          <w:rFonts w:ascii="BIZ UDゴシック" w:eastAsia="BIZ UDゴシック" w:hAnsi="BIZ UDゴシック" w:cs="Microsoft JhengHei"/>
          <w:b/>
          <w:shd w:val="pct15" w:color="auto" w:fill="FFFFFF"/>
        </w:rPr>
        <w:t>５で「</w:t>
      </w:r>
      <w:r w:rsidRPr="00D52BF4">
        <w:rPr>
          <w:rFonts w:ascii="BIZ UDゴシック" w:eastAsia="BIZ UDゴシック" w:hAnsi="BIZ UDゴシック"/>
          <w:b/>
          <w:shd w:val="pct15" w:color="auto" w:fill="FFFFFF"/>
        </w:rPr>
        <w:t>高次脳機能障</w:t>
      </w:r>
      <w:r w:rsidRPr="00D52BF4">
        <w:rPr>
          <w:rFonts w:ascii="BIZ UDゴシック" w:eastAsia="BIZ UDゴシック" w:hAnsi="BIZ UDゴシック" w:hint="eastAsia"/>
          <w:b/>
          <w:shd w:val="pct15" w:color="auto" w:fill="FFFFFF"/>
        </w:rPr>
        <w:t>がい」と</w:t>
      </w:r>
      <w:r w:rsidRPr="00D52BF4">
        <w:rPr>
          <w:rFonts w:ascii="BIZ UDゴシック" w:eastAsia="BIZ UDゴシック" w:hAnsi="BIZ UDゴシック"/>
          <w:b/>
          <w:shd w:val="pct15" w:color="auto" w:fill="FFFFFF"/>
        </w:rPr>
        <w:t>答</w:t>
      </w:r>
      <w:r w:rsidRPr="00D52BF4">
        <w:rPr>
          <w:rFonts w:ascii="BIZ UDゴシック" w:eastAsia="BIZ UDゴシック" w:hAnsi="BIZ UDゴシック" w:hint="eastAsia"/>
          <w:b/>
          <w:shd w:val="pct15" w:color="auto" w:fill="FFFFFF"/>
        </w:rPr>
        <w:t>えた</w:t>
      </w:r>
      <w:r w:rsidRPr="00D52BF4">
        <w:rPr>
          <w:rFonts w:ascii="BIZ UDゴシック" w:eastAsia="BIZ UDゴシック" w:hAnsi="BIZ UDゴシック"/>
          <w:b/>
          <w:shd w:val="pct15" w:color="auto" w:fill="FFFFFF"/>
        </w:rPr>
        <w:t>方</w:t>
      </w:r>
      <w:r w:rsidRPr="00D52BF4">
        <w:rPr>
          <w:rFonts w:ascii="BIZ UDゴシック" w:eastAsia="BIZ UDゴシック" w:hAnsi="BIZ UDゴシック" w:hint="eastAsia"/>
          <w:b/>
          <w:shd w:val="pct15" w:color="auto" w:fill="FFFFFF"/>
        </w:rPr>
        <w:t>におうかがいします。】</w:t>
      </w:r>
    </w:p>
    <w:p w14:paraId="23E8CEAB"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問６　その関連障がいをお答えください。</w:t>
      </w:r>
      <w:r w:rsidRPr="00D52BF4">
        <w:rPr>
          <w:rFonts w:ascii="BIZ UDゴシック" w:eastAsia="BIZ UDゴシック" w:hAnsi="BIZ UDゴシック" w:hint="eastAsia"/>
        </w:rPr>
        <w:t>（あてはまるものすべてに</w:t>
      </w:r>
      <w:r w:rsidRPr="00D52BF4">
        <w:rPr>
          <w:rFonts w:ascii="BIZ UDゴシック" w:eastAsia="BIZ UDゴシック" w:hAnsi="BIZ UDゴシック"/>
        </w:rPr>
        <w:t>○</w:t>
      </w:r>
      <w:r w:rsidRPr="00D52BF4">
        <w:rPr>
          <w:rFonts w:ascii="BIZ UDゴシック" w:eastAsia="BIZ UDゴシック" w:hAnsi="BIZ UDゴシック" w:hint="eastAsia"/>
        </w:rPr>
        <w:t>）</w:t>
      </w:r>
    </w:p>
    <w:p w14:paraId="354D361C" w14:textId="77777777" w:rsidR="00B6311F" w:rsidRPr="00D52BF4" w:rsidRDefault="00B6311F" w:rsidP="00484489">
      <w:pPr>
        <w:pStyle w:val="a5"/>
        <w:ind w:firstLineChars="0" w:firstLine="1"/>
        <w:rPr>
          <w:rFonts w:asciiTheme="minorEastAsia" w:hAnsiTheme="minorEastAsia"/>
        </w:rPr>
      </w:pPr>
    </w:p>
    <w:p w14:paraId="6E21AEA7" w14:textId="2B4D447E" w:rsidR="00F4094D" w:rsidRPr="00D52BF4" w:rsidRDefault="00942C9A" w:rsidP="00942C9A">
      <w:pPr>
        <w:pStyle w:val="a5"/>
        <w:ind w:firstLine="220"/>
        <w:rPr>
          <w:rFonts w:asciiTheme="minorEastAsia" w:hAnsiTheme="minorEastAsia"/>
        </w:rPr>
      </w:pPr>
      <w:r w:rsidRPr="00D52BF4">
        <w:rPr>
          <w:rFonts w:asciiTheme="minorEastAsia" w:hAnsiTheme="minorEastAsia" w:hint="eastAsia"/>
        </w:rPr>
        <w:t>高次脳機能障がいの関連障がいは、</w:t>
      </w:r>
      <w:r w:rsidR="00AF4125" w:rsidRPr="00D52BF4">
        <w:rPr>
          <w:rFonts w:asciiTheme="minorEastAsia" w:hAnsiTheme="minorEastAsia" w:hint="eastAsia"/>
        </w:rPr>
        <w:t>全体で</w:t>
      </w:r>
      <w:r w:rsidRPr="00D52BF4">
        <w:rPr>
          <w:rFonts w:asciiTheme="minorEastAsia" w:hAnsiTheme="minorEastAsia" w:hint="eastAsia"/>
        </w:rPr>
        <w:t>「肢体不自由（手足の欠損や麻痺など）」が54.1％と最も高く、次いで「認知障がい」が41.9％、「音声・言語・そしゃく機能障がい」が36.5％となっています。</w:t>
      </w:r>
    </w:p>
    <w:p w14:paraId="1D363EBF" w14:textId="6D92ED05" w:rsidR="00F4094D" w:rsidRPr="00D52BF4" w:rsidRDefault="00F4094D" w:rsidP="00484489">
      <w:pPr>
        <w:pStyle w:val="a5"/>
        <w:ind w:firstLineChars="0" w:firstLine="1"/>
        <w:rPr>
          <w:rFonts w:asciiTheme="minorEastAsia" w:hAnsiTheme="minorEastAsia"/>
        </w:rPr>
      </w:pPr>
    </w:p>
    <w:p w14:paraId="4511E573" w14:textId="591FF006" w:rsidR="00F4094D" w:rsidRPr="00D52BF4" w:rsidRDefault="00A02C83" w:rsidP="00484489">
      <w:pPr>
        <w:pStyle w:val="a5"/>
        <w:ind w:firstLineChars="0" w:firstLine="1"/>
        <w:rPr>
          <w:rFonts w:asciiTheme="minorEastAsia" w:hAnsiTheme="minorEastAsia"/>
        </w:rPr>
      </w:pPr>
      <w:r w:rsidRPr="00D52BF4">
        <w:rPr>
          <w:rFonts w:asciiTheme="minorEastAsia" w:hAnsiTheme="minorEastAsia"/>
          <w:noProof/>
        </w:rPr>
        <w:drawing>
          <wp:anchor distT="0" distB="0" distL="114300" distR="114300" simplePos="0" relativeHeight="251978752" behindDoc="0" locked="0" layoutInCell="1" allowOverlap="1" wp14:anchorId="1BD2C5E3" wp14:editId="5AA5019B">
            <wp:simplePos x="0" y="0"/>
            <wp:positionH relativeFrom="margin">
              <wp:align>center</wp:align>
            </wp:positionH>
            <wp:positionV relativeFrom="paragraph">
              <wp:posOffset>105782</wp:posOffset>
            </wp:positionV>
            <wp:extent cx="4761360" cy="2204280"/>
            <wp:effectExtent l="0" t="0" r="1270" b="571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1360" cy="220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C523B" w14:textId="79AF2D0D" w:rsidR="00F4094D" w:rsidRPr="00D52BF4" w:rsidRDefault="00F4094D" w:rsidP="00484489">
      <w:pPr>
        <w:pStyle w:val="a5"/>
        <w:ind w:firstLineChars="0" w:firstLine="1"/>
        <w:rPr>
          <w:rFonts w:asciiTheme="minorEastAsia" w:hAnsiTheme="minorEastAsia"/>
        </w:rPr>
      </w:pPr>
    </w:p>
    <w:p w14:paraId="3A0B7907" w14:textId="4671DBAB" w:rsidR="00F4094D" w:rsidRPr="00D52BF4" w:rsidRDefault="00F4094D" w:rsidP="00484489">
      <w:pPr>
        <w:pStyle w:val="a5"/>
        <w:ind w:firstLineChars="0" w:firstLine="1"/>
        <w:rPr>
          <w:rFonts w:asciiTheme="minorEastAsia" w:hAnsiTheme="minorEastAsia"/>
        </w:rPr>
      </w:pPr>
    </w:p>
    <w:p w14:paraId="652EC1FB" w14:textId="6633E4BF" w:rsidR="00F4094D" w:rsidRPr="00D52BF4" w:rsidRDefault="00F4094D" w:rsidP="00484489">
      <w:pPr>
        <w:pStyle w:val="a5"/>
        <w:ind w:firstLineChars="0" w:firstLine="1"/>
        <w:rPr>
          <w:rFonts w:asciiTheme="minorEastAsia" w:hAnsiTheme="minorEastAsia"/>
        </w:rPr>
      </w:pPr>
    </w:p>
    <w:p w14:paraId="4DD49C1D" w14:textId="5B14729E" w:rsidR="00F4094D" w:rsidRPr="00D52BF4" w:rsidRDefault="00F4094D" w:rsidP="00484489">
      <w:pPr>
        <w:pStyle w:val="a5"/>
        <w:ind w:firstLineChars="0" w:firstLine="1"/>
        <w:rPr>
          <w:rFonts w:asciiTheme="minorEastAsia" w:hAnsiTheme="minorEastAsia"/>
        </w:rPr>
      </w:pPr>
    </w:p>
    <w:p w14:paraId="7075EDE2" w14:textId="1B428291" w:rsidR="00F4094D" w:rsidRPr="00D52BF4" w:rsidRDefault="00F4094D" w:rsidP="00484489">
      <w:pPr>
        <w:pStyle w:val="a5"/>
        <w:ind w:firstLineChars="0" w:firstLine="1"/>
        <w:rPr>
          <w:rFonts w:asciiTheme="minorEastAsia" w:hAnsiTheme="minorEastAsia"/>
        </w:rPr>
      </w:pPr>
    </w:p>
    <w:p w14:paraId="7733DFC6" w14:textId="77777777" w:rsidR="00F4094D" w:rsidRPr="00D52BF4" w:rsidRDefault="00F4094D" w:rsidP="00484489">
      <w:pPr>
        <w:pStyle w:val="a5"/>
        <w:ind w:firstLineChars="0" w:firstLine="1"/>
        <w:rPr>
          <w:rFonts w:asciiTheme="minorEastAsia" w:hAnsiTheme="minorEastAsia"/>
        </w:rPr>
      </w:pPr>
    </w:p>
    <w:p w14:paraId="1C1CA5B2" w14:textId="77777777" w:rsidR="00F4094D" w:rsidRPr="00D52BF4" w:rsidRDefault="00F4094D" w:rsidP="00484489">
      <w:pPr>
        <w:pStyle w:val="a5"/>
        <w:ind w:firstLineChars="0" w:firstLine="1"/>
        <w:rPr>
          <w:rFonts w:asciiTheme="minorEastAsia" w:hAnsiTheme="minorEastAsia"/>
        </w:rPr>
      </w:pPr>
    </w:p>
    <w:p w14:paraId="120D4D66" w14:textId="77777777" w:rsidR="00F4094D" w:rsidRPr="00D52BF4" w:rsidRDefault="00F4094D" w:rsidP="00484489">
      <w:pPr>
        <w:pStyle w:val="a5"/>
        <w:ind w:firstLineChars="0" w:firstLine="1"/>
        <w:rPr>
          <w:rFonts w:asciiTheme="minorEastAsia" w:hAnsiTheme="minorEastAsia"/>
        </w:rPr>
      </w:pPr>
    </w:p>
    <w:p w14:paraId="235EEA38" w14:textId="77777777" w:rsidR="00F4094D" w:rsidRPr="00D52BF4" w:rsidRDefault="00F4094D" w:rsidP="00484489">
      <w:pPr>
        <w:pStyle w:val="a5"/>
        <w:ind w:firstLineChars="0" w:firstLine="1"/>
        <w:rPr>
          <w:rFonts w:asciiTheme="minorEastAsia" w:hAnsiTheme="minorEastAsia"/>
        </w:rPr>
      </w:pPr>
    </w:p>
    <w:p w14:paraId="0B4C279C" w14:textId="77777777" w:rsidR="00F4094D" w:rsidRPr="00D52BF4" w:rsidRDefault="00F4094D" w:rsidP="00484489">
      <w:pPr>
        <w:pStyle w:val="a5"/>
        <w:ind w:firstLineChars="0" w:firstLine="1"/>
        <w:rPr>
          <w:rFonts w:asciiTheme="minorEastAsia" w:hAnsiTheme="minorEastAsia"/>
        </w:rPr>
      </w:pPr>
    </w:p>
    <w:p w14:paraId="0398472B" w14:textId="376639E6" w:rsidR="00F4094D" w:rsidRPr="00D52BF4" w:rsidRDefault="00B20E1A" w:rsidP="00484489">
      <w:pPr>
        <w:pStyle w:val="a5"/>
        <w:ind w:firstLineChars="0" w:firstLine="1"/>
        <w:rPr>
          <w:rFonts w:asciiTheme="minorEastAsia" w:hAnsiTheme="minor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01C57204" w14:textId="77777777" w:rsidR="00F4094D" w:rsidRPr="00D52BF4" w:rsidRDefault="00F4094D" w:rsidP="00484489">
      <w:pPr>
        <w:pStyle w:val="a5"/>
        <w:ind w:firstLineChars="0" w:firstLine="1"/>
        <w:rPr>
          <w:rFonts w:asciiTheme="minorEastAsia" w:hAnsiTheme="minorEastAsia"/>
        </w:rPr>
      </w:pPr>
    </w:p>
    <w:p w14:paraId="0EB3AD0B"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1E022B35" w14:textId="77777777" w:rsidR="00294E2B" w:rsidRPr="00D52BF4" w:rsidRDefault="00294E2B" w:rsidP="00294E2B">
      <w:pPr>
        <w:pStyle w:val="ad"/>
        <w:ind w:leftChars="0" w:left="480" w:hanging="480"/>
        <w:outlineLvl w:val="2"/>
        <w:rPr>
          <w:noProof/>
          <w:sz w:val="24"/>
        </w:rPr>
      </w:pPr>
      <w:bookmarkStart w:id="22" w:name="_Toc131018002"/>
      <w:r w:rsidRPr="00D52BF4">
        <w:rPr>
          <w:noProof/>
          <w:sz w:val="24"/>
        </w:rPr>
        <w:t>（３）</w:t>
      </w:r>
      <w:r w:rsidRPr="00D52BF4">
        <w:rPr>
          <w:rFonts w:hint="eastAsia"/>
          <w:noProof/>
          <w:sz w:val="24"/>
        </w:rPr>
        <w:t>障がい手帳の種別</w:t>
      </w:r>
      <w:bookmarkEnd w:id="22"/>
    </w:p>
    <w:p w14:paraId="5440612D"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cs="Microsoft JhengHei"/>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７　</w:t>
      </w:r>
      <w:r w:rsidRPr="00D52BF4">
        <w:rPr>
          <w:rFonts w:ascii="BIZ UDゴシック" w:eastAsia="BIZ UDゴシック" w:hAnsi="BIZ UDゴシック" w:cs="Microsoft JhengHei" w:hint="eastAsia"/>
        </w:rPr>
        <w:t>あなたがお</w:t>
      </w:r>
      <w:r w:rsidRPr="00D52BF4">
        <w:rPr>
          <w:rFonts w:ascii="BIZ UDゴシック" w:eastAsia="BIZ UDゴシック" w:hAnsi="BIZ UDゴシック" w:cs="Microsoft JhengHei"/>
        </w:rPr>
        <w:t>持</w:t>
      </w:r>
      <w:r w:rsidRPr="00D52BF4">
        <w:rPr>
          <w:rFonts w:ascii="BIZ UDゴシック" w:eastAsia="BIZ UDゴシック" w:hAnsi="BIZ UDゴシック" w:cs="Microsoft JhengHei" w:hint="eastAsia"/>
        </w:rPr>
        <w:t>ちの</w:t>
      </w:r>
      <w:r w:rsidRPr="00D52BF4">
        <w:rPr>
          <w:rFonts w:ascii="BIZ UDゴシック" w:eastAsia="BIZ UDゴシック" w:hAnsi="BIZ UDゴシック" w:cs="Microsoft JhengHei"/>
        </w:rPr>
        <w:t>手帳</w:t>
      </w:r>
      <w:r w:rsidRPr="00D52BF4">
        <w:rPr>
          <w:rFonts w:ascii="BIZ UDゴシック" w:eastAsia="BIZ UDゴシック" w:hAnsi="BIZ UDゴシック" w:cs="Microsoft JhengHei" w:hint="eastAsia"/>
        </w:rPr>
        <w:t>の</w:t>
      </w:r>
      <w:r w:rsidRPr="00D52BF4">
        <w:rPr>
          <w:rFonts w:ascii="BIZ UDゴシック" w:eastAsia="BIZ UDゴシック" w:hAnsi="BIZ UDゴシック" w:cs="Microsoft JhengHei"/>
        </w:rPr>
        <w:t>種類</w:t>
      </w:r>
      <w:r w:rsidRPr="00D52BF4">
        <w:rPr>
          <w:rFonts w:ascii="BIZ UDゴシック" w:eastAsia="BIZ UDゴシック" w:hAnsi="BIZ UDゴシック" w:cs="Microsoft JhengHei" w:hint="eastAsia"/>
        </w:rPr>
        <w:t>と</w:t>
      </w:r>
      <w:r w:rsidRPr="00D52BF4">
        <w:rPr>
          <w:rFonts w:ascii="BIZ UDゴシック" w:eastAsia="BIZ UDゴシック" w:hAnsi="BIZ UDゴシック" w:cs="Microsoft JhengHei"/>
        </w:rPr>
        <w:t>等級</w:t>
      </w:r>
      <w:r w:rsidRPr="00D52BF4">
        <w:rPr>
          <w:rFonts w:ascii="BIZ UDゴシック" w:eastAsia="BIZ UDゴシック" w:hAnsi="BIZ UDゴシック" w:cs="Microsoft JhengHei" w:hint="eastAsia"/>
        </w:rPr>
        <w:t>はどれですか。（</w:t>
      </w:r>
      <w:r w:rsidRPr="00D52BF4">
        <w:rPr>
          <w:rFonts w:ascii="BIZ UDゴシック" w:eastAsia="BIZ UDゴシック" w:hAnsi="BIZ UDゴシック" w:hint="eastAsia"/>
        </w:rPr>
        <w:t>あてはまる</w:t>
      </w:r>
      <w:r w:rsidRPr="00D52BF4">
        <w:rPr>
          <w:rFonts w:ascii="BIZ UDゴシック" w:eastAsia="BIZ UDゴシック" w:hAnsi="BIZ UDゴシック" w:cs="Microsoft JhengHei" w:hint="eastAsia"/>
        </w:rPr>
        <w:t>ものすべてに</w:t>
      </w:r>
      <w:r w:rsidRPr="00D52BF4">
        <w:rPr>
          <w:rFonts w:ascii="BIZ UDゴシック" w:eastAsia="BIZ UDゴシック" w:hAnsi="BIZ UDゴシック" w:cs="Microsoft JhengHei"/>
        </w:rPr>
        <w:t>○</w:t>
      </w:r>
      <w:r w:rsidRPr="00D52BF4">
        <w:rPr>
          <w:rFonts w:ascii="BIZ UDゴシック" w:eastAsia="BIZ UDゴシック" w:hAnsi="BIZ UDゴシック" w:cs="Microsoft JhengHei" w:hint="eastAsia"/>
        </w:rPr>
        <w:t>）</w:t>
      </w:r>
    </w:p>
    <w:p w14:paraId="44DCDBC8" w14:textId="77777777" w:rsidR="00B6311F" w:rsidRPr="00D52BF4" w:rsidRDefault="00B6311F" w:rsidP="00484489">
      <w:pPr>
        <w:pStyle w:val="a5"/>
        <w:ind w:firstLineChars="0" w:firstLine="1"/>
        <w:rPr>
          <w:rFonts w:asciiTheme="minorEastAsia" w:hAnsiTheme="minorEastAsia"/>
        </w:rPr>
      </w:pPr>
    </w:p>
    <w:p w14:paraId="71A6A3EA" w14:textId="06DFABDC" w:rsidR="00724A83" w:rsidRPr="00D52BF4" w:rsidRDefault="00AF4125" w:rsidP="00724A83">
      <w:pPr>
        <w:pStyle w:val="a5"/>
        <w:ind w:firstLine="220"/>
        <w:rPr>
          <w:rFonts w:asciiTheme="minorEastAsia" w:hAnsiTheme="minorEastAsia"/>
        </w:rPr>
      </w:pPr>
      <w:r w:rsidRPr="00D52BF4">
        <w:rPr>
          <w:rFonts w:asciiTheme="minorEastAsia" w:hAnsiTheme="minorEastAsia" w:hint="eastAsia"/>
        </w:rPr>
        <w:t>持っている</w:t>
      </w:r>
      <w:r w:rsidR="00724A83" w:rsidRPr="00D52BF4">
        <w:rPr>
          <w:rFonts w:asciiTheme="minorEastAsia" w:hAnsiTheme="minorEastAsia" w:hint="eastAsia"/>
        </w:rPr>
        <w:t>障がい</w:t>
      </w:r>
      <w:r w:rsidRPr="00D52BF4">
        <w:rPr>
          <w:rFonts w:asciiTheme="minorEastAsia" w:hAnsiTheme="minorEastAsia" w:hint="eastAsia"/>
        </w:rPr>
        <w:t>手帳の</w:t>
      </w:r>
      <w:r w:rsidR="00724A83" w:rsidRPr="00D52BF4">
        <w:rPr>
          <w:rFonts w:asciiTheme="minorEastAsia" w:hAnsiTheme="minorEastAsia" w:hint="eastAsia"/>
        </w:rPr>
        <w:t>種別は、</w:t>
      </w:r>
      <w:r w:rsidRPr="00D52BF4">
        <w:rPr>
          <w:rFonts w:asciiTheme="minorEastAsia" w:hAnsiTheme="minorEastAsia" w:hint="eastAsia"/>
        </w:rPr>
        <w:t>全体で</w:t>
      </w:r>
      <w:r w:rsidR="00724A83" w:rsidRPr="00D52BF4">
        <w:rPr>
          <w:rFonts w:asciiTheme="minorEastAsia" w:hAnsiTheme="minorEastAsia" w:hint="eastAsia"/>
        </w:rPr>
        <w:t>「身体障害者手帳」が57.3％と最も高く、次いで「愛の手帳（療育手帳）」が18.9％、「精神障害者保健福祉手帳」が16.6％となっています。一方、「手帳は持っていない」は14.0％となっています。</w:t>
      </w:r>
    </w:p>
    <w:p w14:paraId="10A7E822" w14:textId="30E6B5DB" w:rsidR="009347C6" w:rsidRPr="00D52BF4" w:rsidRDefault="00664307" w:rsidP="00724A83">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724A83" w:rsidRPr="00D52BF4">
        <w:rPr>
          <w:rFonts w:asciiTheme="minorEastAsia" w:hAnsiTheme="minorEastAsia" w:hint="eastAsia"/>
        </w:rPr>
        <w:t>みると、身体障がいは「身体障害者手帳」の保持に加え「愛の手帳（療育手帳）」が11.3％</w:t>
      </w:r>
      <w:r w:rsidR="009347C6" w:rsidRPr="00D52BF4">
        <w:rPr>
          <w:rFonts w:asciiTheme="minorEastAsia" w:hAnsiTheme="minorEastAsia" w:hint="eastAsia"/>
        </w:rPr>
        <w:t>となっています。</w:t>
      </w:r>
    </w:p>
    <w:p w14:paraId="51A09F76" w14:textId="77777777" w:rsidR="009347C6" w:rsidRPr="00D52BF4" w:rsidRDefault="00724A83" w:rsidP="00724A83">
      <w:pPr>
        <w:pStyle w:val="a5"/>
        <w:ind w:firstLine="220"/>
        <w:rPr>
          <w:rFonts w:asciiTheme="minorEastAsia" w:hAnsiTheme="minorEastAsia"/>
        </w:rPr>
      </w:pPr>
      <w:r w:rsidRPr="00D52BF4">
        <w:rPr>
          <w:rFonts w:asciiTheme="minorEastAsia" w:hAnsiTheme="minorEastAsia" w:hint="eastAsia"/>
        </w:rPr>
        <w:t>知的障がいは「愛の手帳（療育手帳）」の保持に加え「身体障害者手帳」が35.0％</w:t>
      </w:r>
      <w:r w:rsidR="009347C6" w:rsidRPr="00D52BF4">
        <w:rPr>
          <w:rFonts w:asciiTheme="minorEastAsia" w:hAnsiTheme="minorEastAsia" w:hint="eastAsia"/>
        </w:rPr>
        <w:t>となっています。</w:t>
      </w:r>
    </w:p>
    <w:p w14:paraId="5CDDB339" w14:textId="77777777" w:rsidR="009347C6" w:rsidRPr="00D52BF4" w:rsidRDefault="00724A83" w:rsidP="00724A83">
      <w:pPr>
        <w:pStyle w:val="a5"/>
        <w:ind w:firstLine="220"/>
        <w:rPr>
          <w:rFonts w:asciiTheme="minorEastAsia" w:hAnsiTheme="minorEastAsia"/>
        </w:rPr>
      </w:pPr>
      <w:r w:rsidRPr="00D52BF4">
        <w:rPr>
          <w:rFonts w:asciiTheme="minorEastAsia" w:hAnsiTheme="minorEastAsia" w:hint="eastAsia"/>
        </w:rPr>
        <w:t>発達障がいは「愛の手帳（療育手帳）」と「精神障害者保健福祉手帳」がそれぞれ47.3％と高くなっています。</w:t>
      </w:r>
    </w:p>
    <w:p w14:paraId="3EB77D8B" w14:textId="7B2E7272" w:rsidR="009347C6" w:rsidRPr="00D52BF4" w:rsidRDefault="009347C6" w:rsidP="009347C6">
      <w:pPr>
        <w:pStyle w:val="a5"/>
        <w:ind w:firstLine="220"/>
        <w:rPr>
          <w:rFonts w:asciiTheme="minorEastAsia" w:hAnsiTheme="minorEastAsia"/>
        </w:rPr>
      </w:pPr>
      <w:r w:rsidRPr="00D52BF4">
        <w:rPr>
          <w:rFonts w:asciiTheme="minorEastAsia" w:hAnsiTheme="minorEastAsia" w:hint="eastAsia"/>
        </w:rPr>
        <w:t>精神障がいは「精神障害者保健福祉手帳」の保持に加え「身体障害者手帳」（13.8％）、「愛の手帳（療育手帳）」（12.8％）が１割強となっています。</w:t>
      </w:r>
    </w:p>
    <w:p w14:paraId="3A61A6C5" w14:textId="40316ED8" w:rsidR="00942C9A" w:rsidRPr="00D52BF4" w:rsidRDefault="00724A83" w:rsidP="00724A83">
      <w:pPr>
        <w:pStyle w:val="a5"/>
        <w:ind w:firstLine="220"/>
        <w:rPr>
          <w:rFonts w:asciiTheme="minorEastAsia" w:hAnsiTheme="minorEastAsia"/>
        </w:rPr>
      </w:pPr>
      <w:r w:rsidRPr="00D52BF4">
        <w:rPr>
          <w:rFonts w:asciiTheme="minorEastAsia" w:hAnsiTheme="minorEastAsia" w:hint="eastAsia"/>
        </w:rPr>
        <w:t>高次脳機能障がいは「身体障害者手帳」が83.8％と高</w:t>
      </w:r>
      <w:r w:rsidR="00AF4125" w:rsidRPr="00D52BF4">
        <w:rPr>
          <w:rFonts w:asciiTheme="minorEastAsia" w:hAnsiTheme="minorEastAsia" w:hint="eastAsia"/>
        </w:rPr>
        <w:t>い一方</w:t>
      </w:r>
      <w:r w:rsidRPr="00D52BF4">
        <w:rPr>
          <w:rFonts w:asciiTheme="minorEastAsia" w:hAnsiTheme="minorEastAsia" w:hint="eastAsia"/>
        </w:rPr>
        <w:t>、難病は「手帳は持っていない」と答えた人が過半数となっています。</w:t>
      </w:r>
    </w:p>
    <w:p w14:paraId="412104DF" w14:textId="533E3AF4" w:rsidR="00942C9A" w:rsidRPr="00D52BF4" w:rsidRDefault="00FB7ABC" w:rsidP="00484489">
      <w:pPr>
        <w:pStyle w:val="a5"/>
        <w:ind w:firstLineChars="0" w:firstLine="1"/>
        <w:rPr>
          <w:rFonts w:asciiTheme="minorEastAsia" w:hAnsiTheme="minorEastAsia"/>
        </w:rPr>
      </w:pPr>
      <w:r w:rsidRPr="00FB7ABC">
        <w:rPr>
          <w:noProof/>
        </w:rPr>
        <w:drawing>
          <wp:anchor distT="0" distB="0" distL="114300" distR="114300" simplePos="0" relativeHeight="252229632" behindDoc="0" locked="0" layoutInCell="1" allowOverlap="1" wp14:anchorId="6210E088" wp14:editId="073B738D">
            <wp:simplePos x="0" y="0"/>
            <wp:positionH relativeFrom="margin">
              <wp:align>center</wp:align>
            </wp:positionH>
            <wp:positionV relativeFrom="paragraph">
              <wp:posOffset>10795</wp:posOffset>
            </wp:positionV>
            <wp:extent cx="3337920" cy="4421880"/>
            <wp:effectExtent l="0" t="0" r="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7920" cy="442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4C657" w14:textId="562D7000" w:rsidR="00942C9A" w:rsidRPr="00D52BF4" w:rsidRDefault="00942C9A" w:rsidP="00484489">
      <w:pPr>
        <w:pStyle w:val="a5"/>
        <w:ind w:firstLineChars="0" w:firstLine="1"/>
        <w:rPr>
          <w:rFonts w:asciiTheme="minorEastAsia" w:hAnsiTheme="minorEastAsia"/>
        </w:rPr>
      </w:pPr>
    </w:p>
    <w:p w14:paraId="59F9BD96" w14:textId="18D8E309" w:rsidR="00942C9A" w:rsidRPr="00D52BF4" w:rsidRDefault="00942C9A" w:rsidP="00484489">
      <w:pPr>
        <w:pStyle w:val="a5"/>
        <w:ind w:firstLineChars="0" w:firstLine="1"/>
        <w:rPr>
          <w:rFonts w:asciiTheme="minorEastAsia" w:hAnsiTheme="minorEastAsia"/>
        </w:rPr>
      </w:pPr>
    </w:p>
    <w:p w14:paraId="5CEB165B" w14:textId="0E74CE61" w:rsidR="00942C9A" w:rsidRPr="00D52BF4" w:rsidRDefault="00942C9A" w:rsidP="00484489">
      <w:pPr>
        <w:pStyle w:val="a5"/>
        <w:ind w:firstLineChars="0" w:firstLine="1"/>
        <w:rPr>
          <w:rFonts w:asciiTheme="minorEastAsia" w:hAnsiTheme="minorEastAsia"/>
        </w:rPr>
      </w:pPr>
    </w:p>
    <w:p w14:paraId="41C58C5B" w14:textId="6E5D810C" w:rsidR="00942C9A" w:rsidRPr="00D52BF4" w:rsidRDefault="00942C9A" w:rsidP="00484489">
      <w:pPr>
        <w:pStyle w:val="a5"/>
        <w:ind w:firstLineChars="0" w:firstLine="1"/>
        <w:rPr>
          <w:rFonts w:asciiTheme="minorEastAsia" w:hAnsiTheme="minorEastAsia"/>
        </w:rPr>
      </w:pPr>
    </w:p>
    <w:p w14:paraId="52A65D18" w14:textId="77777777" w:rsidR="00942C9A" w:rsidRPr="00D52BF4" w:rsidRDefault="00942C9A" w:rsidP="00484489">
      <w:pPr>
        <w:pStyle w:val="a5"/>
        <w:ind w:firstLineChars="0" w:firstLine="1"/>
        <w:rPr>
          <w:rFonts w:asciiTheme="minorEastAsia" w:hAnsiTheme="minorEastAsia"/>
        </w:rPr>
      </w:pPr>
    </w:p>
    <w:p w14:paraId="534E39FC" w14:textId="77777777" w:rsidR="00942C9A" w:rsidRPr="00D52BF4" w:rsidRDefault="00942C9A" w:rsidP="00484489">
      <w:pPr>
        <w:pStyle w:val="a5"/>
        <w:ind w:firstLineChars="0" w:firstLine="1"/>
        <w:rPr>
          <w:rFonts w:asciiTheme="minorEastAsia" w:hAnsiTheme="minorEastAsia"/>
        </w:rPr>
      </w:pPr>
    </w:p>
    <w:p w14:paraId="7B135155" w14:textId="77777777" w:rsidR="00942C9A" w:rsidRPr="00D52BF4" w:rsidRDefault="00942C9A" w:rsidP="00484489">
      <w:pPr>
        <w:pStyle w:val="a5"/>
        <w:ind w:firstLineChars="0" w:firstLine="1"/>
        <w:rPr>
          <w:rFonts w:asciiTheme="minorEastAsia" w:hAnsiTheme="minorEastAsia"/>
        </w:rPr>
      </w:pPr>
    </w:p>
    <w:p w14:paraId="2F243373" w14:textId="77777777" w:rsidR="00942C9A" w:rsidRPr="00D52BF4" w:rsidRDefault="00942C9A" w:rsidP="00484489">
      <w:pPr>
        <w:pStyle w:val="a5"/>
        <w:ind w:firstLineChars="0" w:firstLine="1"/>
        <w:rPr>
          <w:rFonts w:asciiTheme="minorEastAsia" w:hAnsiTheme="minorEastAsia"/>
        </w:rPr>
      </w:pPr>
    </w:p>
    <w:p w14:paraId="1AD68923" w14:textId="77777777" w:rsidR="00942C9A" w:rsidRPr="00D52BF4" w:rsidRDefault="00942C9A" w:rsidP="00484489">
      <w:pPr>
        <w:pStyle w:val="a5"/>
        <w:ind w:firstLineChars="0" w:firstLine="1"/>
        <w:rPr>
          <w:rFonts w:asciiTheme="minorEastAsia" w:hAnsiTheme="minorEastAsia"/>
        </w:rPr>
      </w:pPr>
    </w:p>
    <w:p w14:paraId="3357CCB2" w14:textId="77777777" w:rsidR="00942C9A" w:rsidRPr="00D52BF4" w:rsidRDefault="00942C9A" w:rsidP="00484489">
      <w:pPr>
        <w:pStyle w:val="a5"/>
        <w:ind w:firstLineChars="0" w:firstLine="1"/>
        <w:rPr>
          <w:rFonts w:asciiTheme="minorEastAsia" w:hAnsiTheme="minorEastAsia"/>
        </w:rPr>
      </w:pPr>
    </w:p>
    <w:p w14:paraId="4A549F5B" w14:textId="77777777" w:rsidR="00942C9A" w:rsidRPr="00D52BF4" w:rsidRDefault="00942C9A" w:rsidP="00484489">
      <w:pPr>
        <w:pStyle w:val="a5"/>
        <w:ind w:firstLineChars="0" w:firstLine="1"/>
        <w:rPr>
          <w:rFonts w:asciiTheme="minorEastAsia" w:hAnsiTheme="minorEastAsia"/>
        </w:rPr>
      </w:pPr>
    </w:p>
    <w:p w14:paraId="2B7245F8" w14:textId="77777777" w:rsidR="00942C9A" w:rsidRPr="00D52BF4" w:rsidRDefault="00942C9A" w:rsidP="00484489">
      <w:pPr>
        <w:pStyle w:val="a5"/>
        <w:ind w:firstLineChars="0" w:firstLine="1"/>
        <w:rPr>
          <w:rFonts w:asciiTheme="minorEastAsia" w:hAnsiTheme="minorEastAsia"/>
        </w:rPr>
      </w:pPr>
    </w:p>
    <w:p w14:paraId="59F301C0" w14:textId="77777777" w:rsidR="00942C9A" w:rsidRPr="00D52BF4" w:rsidRDefault="00942C9A" w:rsidP="00484489">
      <w:pPr>
        <w:pStyle w:val="a5"/>
        <w:ind w:firstLineChars="0" w:firstLine="1"/>
        <w:rPr>
          <w:rFonts w:asciiTheme="minorEastAsia" w:hAnsiTheme="minorEastAsia"/>
        </w:rPr>
      </w:pPr>
    </w:p>
    <w:p w14:paraId="5A97079A" w14:textId="77777777" w:rsidR="00942C9A" w:rsidRPr="00D52BF4" w:rsidRDefault="00942C9A" w:rsidP="00484489">
      <w:pPr>
        <w:pStyle w:val="a5"/>
        <w:ind w:firstLineChars="0" w:firstLine="1"/>
        <w:rPr>
          <w:rFonts w:asciiTheme="minorEastAsia" w:hAnsiTheme="minorEastAsia"/>
        </w:rPr>
      </w:pPr>
    </w:p>
    <w:p w14:paraId="6F0B8B84" w14:textId="77777777" w:rsidR="00942C9A" w:rsidRPr="00D52BF4" w:rsidRDefault="00942C9A" w:rsidP="00484489">
      <w:pPr>
        <w:pStyle w:val="a5"/>
        <w:ind w:firstLineChars="0" w:firstLine="1"/>
        <w:rPr>
          <w:rFonts w:asciiTheme="minorEastAsia" w:hAnsiTheme="minorEastAsia"/>
        </w:rPr>
      </w:pPr>
    </w:p>
    <w:p w14:paraId="28F4285D" w14:textId="77777777" w:rsidR="00942C9A" w:rsidRPr="00D52BF4" w:rsidRDefault="00942C9A" w:rsidP="00484489">
      <w:pPr>
        <w:pStyle w:val="a5"/>
        <w:ind w:firstLineChars="0" w:firstLine="1"/>
        <w:rPr>
          <w:rFonts w:asciiTheme="minorEastAsia" w:hAnsiTheme="minorEastAsia"/>
        </w:rPr>
      </w:pPr>
    </w:p>
    <w:p w14:paraId="39BD305B" w14:textId="77777777" w:rsidR="00942C9A" w:rsidRPr="00D52BF4" w:rsidRDefault="00942C9A" w:rsidP="00484489">
      <w:pPr>
        <w:pStyle w:val="a5"/>
        <w:ind w:firstLineChars="0" w:firstLine="1"/>
        <w:rPr>
          <w:rFonts w:asciiTheme="minorEastAsia" w:hAnsiTheme="minorEastAsia"/>
        </w:rPr>
      </w:pPr>
    </w:p>
    <w:p w14:paraId="29F4F238" w14:textId="77777777" w:rsidR="00942C9A" w:rsidRPr="00D52BF4" w:rsidRDefault="00942C9A" w:rsidP="00484489">
      <w:pPr>
        <w:pStyle w:val="a5"/>
        <w:ind w:firstLineChars="0" w:firstLine="1"/>
        <w:rPr>
          <w:rFonts w:asciiTheme="minorEastAsia" w:hAnsiTheme="minorEastAsia"/>
        </w:rPr>
      </w:pPr>
    </w:p>
    <w:p w14:paraId="34FD1C0C" w14:textId="6744C419" w:rsidR="00942C9A" w:rsidRDefault="00942C9A" w:rsidP="00484489">
      <w:pPr>
        <w:pStyle w:val="a5"/>
        <w:ind w:firstLineChars="0" w:firstLine="1"/>
        <w:rPr>
          <w:rFonts w:asciiTheme="minorEastAsia" w:hAnsiTheme="minorEastAsia"/>
        </w:rPr>
      </w:pPr>
    </w:p>
    <w:p w14:paraId="5423F11C" w14:textId="5894617F"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61A93A26" w14:textId="3428C056" w:rsidR="00942C9A" w:rsidRPr="00D52BF4" w:rsidRDefault="00942C9A" w:rsidP="00942C9A">
      <w:pPr>
        <w:pStyle w:val="a5"/>
        <w:ind w:firstLineChars="0" w:firstLine="1"/>
        <w:rPr>
          <w:rFonts w:hAnsiTheme="minorEastAsia"/>
        </w:rPr>
      </w:pPr>
      <w:r w:rsidRPr="00D52BF4">
        <w:rPr>
          <w:rFonts w:asciiTheme="minorEastAsia" w:hAnsiTheme="minorEastAsia"/>
        </w:rPr>
        <w:br w:type="page"/>
      </w:r>
    </w:p>
    <w:p w14:paraId="1A6778BD" w14:textId="77777777" w:rsidR="00942C9A" w:rsidRPr="00D52BF4" w:rsidRDefault="00942C9A" w:rsidP="00484489">
      <w:pPr>
        <w:pStyle w:val="a5"/>
        <w:ind w:firstLineChars="0" w:firstLine="1"/>
        <w:rPr>
          <w:rFonts w:asciiTheme="minorEastAsia" w:hAnsiTheme="minorEastAsia"/>
        </w:rPr>
      </w:pPr>
    </w:p>
    <w:p w14:paraId="67E858BA" w14:textId="77777777" w:rsidR="00F4094D" w:rsidRPr="00D52BF4" w:rsidRDefault="00294E2B" w:rsidP="00484489">
      <w:pPr>
        <w:pStyle w:val="a5"/>
        <w:ind w:firstLineChars="0" w:firstLine="1"/>
        <w:rPr>
          <w:rFonts w:asciiTheme="majorEastAsia" w:eastAsiaTheme="majorEastAsia" w:hAnsiTheme="majorEastAsia"/>
        </w:rPr>
      </w:pPr>
      <w:r w:rsidRPr="00D52BF4">
        <w:rPr>
          <w:rFonts w:asciiTheme="majorEastAsia" w:eastAsiaTheme="majorEastAsia" w:hAnsiTheme="majorEastAsia" w:hint="eastAsia"/>
          <w:bdr w:val="single" w:sz="4" w:space="0" w:color="auto"/>
        </w:rPr>
        <w:t>身体障害者手帳の等級</w:t>
      </w:r>
    </w:p>
    <w:p w14:paraId="57A0C5F0" w14:textId="77777777" w:rsidR="00F4094D" w:rsidRPr="00D52BF4" w:rsidRDefault="00F4094D" w:rsidP="00484489">
      <w:pPr>
        <w:pStyle w:val="a5"/>
        <w:ind w:firstLineChars="0" w:firstLine="1"/>
        <w:rPr>
          <w:rFonts w:asciiTheme="minorEastAsia" w:hAnsiTheme="minorEastAsia"/>
        </w:rPr>
      </w:pPr>
    </w:p>
    <w:p w14:paraId="0FE44488" w14:textId="56BC58AF"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身体障害者手帳の等級は、</w:t>
      </w:r>
      <w:r w:rsidR="00AF4125" w:rsidRPr="00D52BF4">
        <w:rPr>
          <w:rFonts w:asciiTheme="minorEastAsia" w:hAnsiTheme="minorEastAsia" w:hint="eastAsia"/>
        </w:rPr>
        <w:t>全体で</w:t>
      </w:r>
      <w:r w:rsidRPr="00D52BF4">
        <w:rPr>
          <w:rFonts w:asciiTheme="minorEastAsia" w:hAnsiTheme="minorEastAsia" w:hint="eastAsia"/>
        </w:rPr>
        <w:t>「１級」が38.1％</w:t>
      </w:r>
      <w:r w:rsidR="00AF4125" w:rsidRPr="00D52BF4">
        <w:rPr>
          <w:rFonts w:asciiTheme="minorEastAsia" w:hAnsiTheme="minorEastAsia" w:hint="eastAsia"/>
        </w:rPr>
        <w:t>と最も高く</w:t>
      </w:r>
      <w:r w:rsidRPr="00D52BF4">
        <w:rPr>
          <w:rFonts w:asciiTheme="minorEastAsia" w:hAnsiTheme="minorEastAsia" w:hint="eastAsia"/>
        </w:rPr>
        <w:t>、</w:t>
      </w:r>
      <w:r w:rsidR="00AF4125" w:rsidRPr="00D52BF4">
        <w:rPr>
          <w:rFonts w:asciiTheme="minorEastAsia" w:hAnsiTheme="minorEastAsia" w:hint="eastAsia"/>
        </w:rPr>
        <w:t>次いで</w:t>
      </w:r>
      <w:r w:rsidRPr="00D52BF4">
        <w:rPr>
          <w:rFonts w:asciiTheme="minorEastAsia" w:hAnsiTheme="minorEastAsia" w:hint="eastAsia"/>
        </w:rPr>
        <w:t>「４級」が17.6％、「２級」が15.9％、「３級」が15.4％となっています。</w:t>
      </w:r>
    </w:p>
    <w:p w14:paraId="4DD67761" w14:textId="06B7ACC6" w:rsidR="00F4094D" w:rsidRPr="00D52BF4" w:rsidRDefault="00664307" w:rsidP="0052691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6915" w:rsidRPr="00D52BF4">
        <w:rPr>
          <w:rFonts w:asciiTheme="minorEastAsia" w:hAnsiTheme="minorEastAsia" w:hint="eastAsia"/>
        </w:rPr>
        <w:t>みると、高次脳機能障がい（46.8％）、難病（43.5％）、知的障がい（40.9％）、身体障がい（38.2％）では「１級」、精神障がいでは「２級」が31.0％と</w:t>
      </w:r>
      <w:r w:rsidR="00AF4125" w:rsidRPr="00D52BF4">
        <w:rPr>
          <w:rFonts w:asciiTheme="minorEastAsia" w:hAnsiTheme="minorEastAsia" w:hint="eastAsia"/>
        </w:rPr>
        <w:t>最も</w:t>
      </w:r>
      <w:r w:rsidR="00526915" w:rsidRPr="00D52BF4">
        <w:rPr>
          <w:rFonts w:asciiTheme="minorEastAsia" w:hAnsiTheme="minorEastAsia" w:hint="eastAsia"/>
        </w:rPr>
        <w:t>高くなっています。</w:t>
      </w:r>
    </w:p>
    <w:p w14:paraId="37AEB35C" w14:textId="7D29DF8A" w:rsidR="00F4094D" w:rsidRPr="00D52BF4" w:rsidRDefault="0007345F" w:rsidP="003D6BE4">
      <w:pPr>
        <w:pStyle w:val="a5"/>
        <w:ind w:firstLine="220"/>
        <w:rPr>
          <w:rFonts w:asciiTheme="minorEastAsia" w:hAnsiTheme="minorEastAsia"/>
        </w:rPr>
      </w:pPr>
      <w:r w:rsidRPr="003D6BE4">
        <w:rPr>
          <w:rFonts w:asciiTheme="minorEastAsia" w:hAnsiTheme="minorEastAsia" w:hint="eastAsia"/>
        </w:rPr>
        <w:t>サンプル数は3</w:t>
      </w:r>
      <w:r w:rsidRPr="003D6BE4">
        <w:rPr>
          <w:rFonts w:asciiTheme="minorEastAsia" w:hAnsiTheme="minorEastAsia"/>
        </w:rPr>
        <w:t>0</w:t>
      </w:r>
      <w:r w:rsidR="000543AD" w:rsidRPr="003D6BE4">
        <w:rPr>
          <w:rFonts w:asciiTheme="minorEastAsia" w:hAnsiTheme="minorEastAsia" w:hint="eastAsia"/>
        </w:rPr>
        <w:t>件</w:t>
      </w:r>
      <w:r w:rsidRPr="003D6BE4">
        <w:rPr>
          <w:rFonts w:asciiTheme="minorEastAsia" w:hAnsiTheme="minorEastAsia" w:hint="eastAsia"/>
        </w:rPr>
        <w:t>未満と少ないですが、発達障がいでも「１級」が高い傾向にあります。</w:t>
      </w:r>
    </w:p>
    <w:p w14:paraId="78EAC8CB" w14:textId="77777777" w:rsidR="0007345F" w:rsidRDefault="0007345F" w:rsidP="00484489">
      <w:pPr>
        <w:pStyle w:val="a5"/>
        <w:ind w:firstLineChars="0" w:firstLine="1"/>
        <w:rPr>
          <w:rFonts w:asciiTheme="minorEastAsia" w:hAnsiTheme="minorEastAsia"/>
        </w:rPr>
      </w:pPr>
    </w:p>
    <w:p w14:paraId="44239236" w14:textId="7FD7126C" w:rsidR="00F4094D" w:rsidRPr="00D52BF4" w:rsidRDefault="009347C6"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34368" behindDoc="0" locked="0" layoutInCell="1" allowOverlap="1" wp14:anchorId="54E74BC9" wp14:editId="0ECC8C57">
                <wp:simplePos x="0" y="0"/>
                <wp:positionH relativeFrom="column">
                  <wp:posOffset>-547430</wp:posOffset>
                </wp:positionH>
                <wp:positionV relativeFrom="paragraph">
                  <wp:posOffset>272594</wp:posOffset>
                </wp:positionV>
                <wp:extent cx="7088505" cy="4771390"/>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7088505" cy="4771390"/>
                          <a:chOff x="0" y="0"/>
                          <a:chExt cx="7088505" cy="4771390"/>
                        </a:xfrm>
                      </wpg:grpSpPr>
                      <pic:pic xmlns:pic="http://schemas.openxmlformats.org/drawingml/2006/picture">
                        <pic:nvPicPr>
                          <pic:cNvPr id="981" name="図 98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88505" cy="4771390"/>
                          </a:xfrm>
                          <a:prstGeom prst="rect">
                            <a:avLst/>
                          </a:prstGeom>
                          <a:noFill/>
                          <a:ln>
                            <a:noFill/>
                          </a:ln>
                        </pic:spPr>
                      </pic:pic>
                      <wpg:grpSp>
                        <wpg:cNvPr id="496" name="グループ化 496"/>
                        <wpg:cNvGrpSpPr/>
                        <wpg:grpSpPr>
                          <a:xfrm>
                            <a:off x="2484408" y="8626"/>
                            <a:ext cx="3745230" cy="133350"/>
                            <a:chOff x="0" y="0"/>
                            <a:chExt cx="3745239" cy="133350"/>
                          </a:xfrm>
                        </wpg:grpSpPr>
                        <wps:wsp>
                          <wps:cNvPr id="497" name="Rectangle 11"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498" name="Rectangle 12" descr="右下がり対角線"/>
                          <wps:cNvSpPr>
                            <a:spLocks noChangeArrowheads="1"/>
                          </wps:cNvSpPr>
                          <wps:spPr bwMode="auto">
                            <a:xfrm>
                              <a:off x="515155"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499" name="Rectangle 13" descr="20%"/>
                          <wps:cNvSpPr>
                            <a:spLocks noChangeArrowheads="1"/>
                          </wps:cNvSpPr>
                          <wps:spPr bwMode="auto">
                            <a:xfrm>
                              <a:off x="1030310"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500" name="Rectangle 14" descr="5%"/>
                          <wps:cNvSpPr>
                            <a:spLocks noChangeArrowheads="1"/>
                          </wps:cNvSpPr>
                          <wps:spPr bwMode="auto">
                            <a:xfrm>
                              <a:off x="1545465" y="0"/>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501" name="Rectangle 15" descr="右上がり対角線"/>
                          <wps:cNvSpPr>
                            <a:spLocks noChangeArrowheads="1"/>
                          </wps:cNvSpPr>
                          <wps:spPr bwMode="auto">
                            <a:xfrm>
                              <a:off x="2067059" y="0"/>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502" name="Rectangle 16" descr="横線 (反転)"/>
                          <wps:cNvSpPr>
                            <a:spLocks noChangeArrowheads="1"/>
                          </wps:cNvSpPr>
                          <wps:spPr bwMode="auto">
                            <a:xfrm>
                              <a:off x="2582214" y="0"/>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503" name="Rectangle 17" descr="ひし形 (点)"/>
                          <wps:cNvSpPr>
                            <a:spLocks noChangeArrowheads="1"/>
                          </wps:cNvSpPr>
                          <wps:spPr bwMode="auto">
                            <a:xfrm>
                              <a:off x="3097369" y="0"/>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504" name="Rectangle 18"/>
                          <wps:cNvSpPr>
                            <a:spLocks noChangeArrowheads="1"/>
                          </wps:cNvSpPr>
                          <wps:spPr bwMode="auto">
                            <a:xfrm>
                              <a:off x="3612524"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357C143B" id="グループ化 22" o:spid="_x0000_s1026" style="position:absolute;left:0;text-align:left;margin-left:-43.1pt;margin-top:21.45pt;width:558.15pt;height:375.7pt;z-index:251834368" coordsize="70885,477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">
                <v:shape id="図 981" o:spid="_x0000_s1027" type="#_x0000_t75" style="position:absolute;width:70885;height:47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dCTDAAAA3AAAAA8AAABkcnMvZG93bnJldi54bWxEj82LwjAUxO+C/0N4gjdN9eBH17SoIHha&#10;/Ny9PppnW7Z5KU3U7H9vhIU9DjPzG2aVB9OIB3WutqxgMk5AEBdW11wquJx3owUI55E1NpZJwS85&#10;yLN+b4Wptk8+0uPkSxEh7FJUUHnfplK6oiKDbmxb4ujdbGfQR9mVUnf4jHDTyGmSzKTBmuNChS1t&#10;Kyp+TnejIEw3m+txLpvva9jbr8R+3g6alBoOwvoDhKfg/8N/7b1WsFxM4H0mHgGZ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d0JMMAAADcAAAADwAAAAAAAAAAAAAAAACf&#10;AgAAZHJzL2Rvd25yZXYueG1sUEsFBgAAAAAEAAQA9wAAAI8DAAAAAA==&#10;">
                  <v:imagedata r:id="rId31" o:title=""/>
                  <v:path arrowok="t"/>
                </v:shape>
                <v:group id="グループ化 496" o:spid="_x0000_s1028" style="position:absolute;left:24844;top:86;width:37452;height:1333" coordsize="3745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Rectangle 11"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UqsQA&#10;AADcAAAADwAAAGRycy9kb3ducmV2LnhtbESPzWrDMBCE74W8g9hALyWRU0LbuFFMCDj4mp/S62Jt&#10;bRNrZSTFdvr0VSDQ4zAz3zDrbDSt6Mn5xrKCxTwBQVxa3XCl4HzKZx8gfEDW2FomBTfykG0mT2tM&#10;tR34QP0xVCJC2KeooA6hS6X0ZU0G/dx2xNH7sc5giNJVUjscIty08jVJ3qTBhuNCjR3taiovx6tR&#10;8KV725Qvp+/OB/d7qfa54aJV6nk6bj9BBBrDf/jRLrSC5eod7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VKrEAAAA3AAAAA8AAAAAAAAAAAAAAAAAmAIAAGRycy9k&#10;b3ducmV2LnhtbFBLBQYAAAAABAAEAPUAAACJAwAAAAA=&#10;" fillcolor="black" strokeweight="0">
                    <v:fill r:id="rId13" o:title="" type="pattern"/>
                    <v:textbox inset="5.85pt,.7pt,5.85pt,.7pt"/>
                  </v:rect>
                  <v:rect id="Rectangle 12" o:spid="_x0000_s1030" alt="右下がり対角線" style="position:absolute;left:515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ZdcQA&#10;AADcAAAADwAAAGRycy9kb3ducmV2LnhtbERPy2rCQBTdF/yH4QrdiE6qwUd0lCIIttSFD3B7zVyT&#10;YOZOyEyT2K/vLApdHs57telMKRqqXWFZwdsoAkGcWl1wpuBy3g3nIJxH1lhaJgVPcrBZ915WmGjb&#10;8pGak89ECGGXoILc+yqR0qU5GXQjWxEH7m5rgz7AOpO6xjaEm1KOo2gqDRYcGnKsaJtT+jh9GwUy&#10;Ph+aweTz2vrJ10/cHGYf+8FNqdd+974E4anz/+I/914riBdhbT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mXXEAAAA3AAAAA8AAAAAAAAAAAAAAAAAmAIAAGRycy9k&#10;b3ducmV2LnhtbFBLBQYAAAAABAAEAPUAAACJAwAAAAA=&#10;" fillcolor="black" strokeweight="0">
                    <v:fill r:id="rId14" o:title="" type="pattern"/>
                    <v:textbox inset="5.85pt,.7pt,5.85pt,.7pt"/>
                  </v:rect>
                  <v:rect id="Rectangle 13" o:spid="_x0000_s1031" alt="20%" style="position:absolute;left:1030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RjsQA&#10;AADcAAAADwAAAGRycy9kb3ducmV2LnhtbESPQWsCMRSE7wX/Q3gFbzVrkVJXoxTB2qtbLfT2TF43&#10;2928LEnU7b9vCgWPw8x8wyzXg+vEhUJsPCuYTgoQxNqbhmsFh/ftwzOImJANdp5JwQ9FWK9Gd0ss&#10;jb/yni5VqkWGcCxRgU2pL6WM2pLDOPE9cfa+fHCYsgy1NAGvGe46+VgUT9Jhw3nBYk8bS7qtzk6B&#10;/uw+ppv2+7DftUf7qvFUYROUGt8PLwsQiYZ0C/+334yC2XwOf2fy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1UY7EAAAA3AAAAA8AAAAAAAAAAAAAAAAAmAIAAGRycy9k&#10;b3ducmV2LnhtbFBLBQYAAAAABAAEAPUAAACJAwAAAAA=&#10;" fillcolor="black" strokeweight="0">
                    <v:fill r:id="rId15" o:title="" type="pattern"/>
                    <v:textbox inset="5.85pt,.7pt,5.85pt,.7pt"/>
                  </v:rect>
                  <v:rect id="Rectangle 14" o:spid="_x0000_s1032" alt="5%" style="position:absolute;left:15454;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FKcMA&#10;AADcAAAADwAAAGRycy9kb3ducmV2LnhtbERPTWvCQBC9F/oflil4KXVTUZHUVdqAED0ISTz0OGSn&#10;SWh2NmQ3mvx79yB4fLzv7X40rbhS7xrLCj7nEQji0uqGKwWX4vCxAeE8ssbWMimYyMF+9/qyxVjb&#10;G2d0zX0lQgi7GBXU3nexlK6syaCb2444cH+2N+gD7Cupe7yFcNPKRRStpcGGQ0ONHSU1lf/5YBRk&#10;6en8e6Yi+Zm6cpEcl8Pl+D4oNXsbv79AeBr9U/xwp1rBKgrzw5lw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XFKcMAAADcAAAADwAAAAAAAAAAAAAAAACYAgAAZHJzL2Rv&#10;d25yZXYueG1sUEsFBgAAAAAEAAQA9QAAAIgDAAAAAA==&#10;" fillcolor="black" strokeweight="0">
                    <v:fill r:id="rId16" o:title="" type="pattern"/>
                    <v:textbox inset="5.85pt,.7pt,5.85pt,.7pt"/>
                  </v:rect>
                  <v:rect id="Rectangle 15" o:spid="_x0000_s1033" alt="右上がり対角線" style="position:absolute;left:20670;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UP8UA&#10;AADcAAAADwAAAGRycy9kb3ducmV2LnhtbESPQWvCQBSE7wX/w/IKvRSza8EqqauIUCj0EGo8eHxm&#10;X7Oh2bcxu8b477tCocdhZr5hVpvRtWKgPjSeNcwyBYK48qbhWsOhfJ8uQYSIbLD1TBpuFGCznjys&#10;MDf+yl807GMtEoRDjhpsjF0uZagsOQyZ74iT9+17hzHJvpamx2uCu1a+KPUqHTacFix2tLNU/ewv&#10;TkP5rIbj5TbyJ52LwRa8kEV50vrpcdy+gYg0xv/wX/vDaJirGdzP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BQ/xQAAANwAAAAPAAAAAAAAAAAAAAAAAJgCAABkcnMv&#10;ZG93bnJldi54bWxQSwUGAAAAAAQABAD1AAAAigMAAAAA&#10;" fillcolor="black" strokeweight="0">
                    <v:fill r:id="rId21" o:title="" type="pattern"/>
                    <v:textbox inset="5.85pt,.7pt,5.85pt,.7pt"/>
                  </v:rect>
                  <v:rect id="Rectangle 16" o:spid="_x0000_s1034" alt="横線 (反転)" style="position:absolute;left:25822;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AD8UA&#10;AADcAAAADwAAAGRycy9kb3ducmV2LnhtbESPQWvCQBSE74L/YXmCN93UorRpNiKlRaEVqRXp8ZF9&#10;TWKyb0N2Nem/7wqCx2FmvmGSZW9qcaHWlZYVPEwjEMSZ1SXnCg7f75MnEM4ja6wtk4I/crBMh4ME&#10;Y207/qLL3uciQNjFqKDwvomldFlBBt3UNsTB+7WtQR9km0vdYhfgppazKFpIgyWHhQIbei0oq/Zn&#10;o6B5fNvKH15jfnzuP3cfXbWhU6XUeNSvXkB46v09fGtvtIJ5NIP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AAPxQAAANwAAAAPAAAAAAAAAAAAAAAAAJgCAABkcnMv&#10;ZG93bnJldi54bWxQSwUGAAAAAAQABAD1AAAAigMAAAAA&#10;" fillcolor="black" strokeweight="0">
                    <v:fill r:id="rId22" o:title="" type="pattern"/>
                    <v:textbox inset="5.85pt,.7pt,5.85pt,.7pt"/>
                  </v:rect>
                  <v:rect id="Rectangle 17" o:spid="_x0000_s1035" alt="ひし形 (点)" style="position:absolute;left:3097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65cIA&#10;AADcAAAADwAAAGRycy9kb3ducmV2LnhtbESPT4vCMBTE7wt+h/AEb2uqsotWo4ggyuIe/IPnR/Ns&#10;i8lLaaKt394IgsdhZn7DzBatNeJOtS8dKxj0ExDEmdMl5wpOx/X3GIQPyBqNY1LwIA+Leedrhql2&#10;De/pfgi5iBD2KSooQqhSKX1WkEXfdxVx9C6uthiirHOpa2wi3Bo5TJJfabHkuFBgRauCsuvhZhX4&#10;odntrWnWm/PfjYxd/p+2cqJUr9supyACteETfre3WsFPMoL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zrlwgAAANwAAAAPAAAAAAAAAAAAAAAAAJgCAABkcnMvZG93&#10;bnJldi54bWxQSwUGAAAAAAQABAD1AAAAhwMAAAAA&#10;" fillcolor="black" strokeweight="0">
                    <v:fill r:id="rId23" o:title="" type="pattern"/>
                    <v:textbox inset="5.85pt,.7pt,5.85pt,.7pt"/>
                  </v:rect>
                  <v:rect id="Rectangle 18" o:spid="_x0000_s1036" style="position:absolute;left:3612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9DcQA&#10;AADcAAAADwAAAGRycy9kb3ducmV2LnhtbESPwWrDMBBE74X+g9hAb43sNi7GiWKKoZBLD3VMIbfF&#10;2tgm1spIauz+fVUI5DjMzBtmVy5mFFdyfrCsIF0nIIhbqwfuFDTHj+cchA/IGkfLpOCXPJT7x4cd&#10;FtrO/EXXOnQiQtgXqKAPYSqk9G1PBv3aTsTRO1tnMETpOqkdzhFuRvmSJG/S4MBxoceJqp7aS/1j&#10;IiXjS9XM+ev3Z5odqJ4zTt1JqafV8r4FEWgJ9/CtfdAKsmQD/2fi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fQ3EAAAA3AAAAA8AAAAAAAAAAAAAAAAAmAIAAGRycy9k&#10;b3ducmV2LnhtbFBLBQYAAAAABAAEAPUAAACJAwAAAAA=&#10;" strokeweight="0">
                    <v:textbox inset="5.85pt,.7pt,5.85pt,.7pt"/>
                  </v:rect>
                </v:group>
              </v:group>
            </w:pict>
          </mc:Fallback>
        </mc:AlternateContent>
      </w:r>
    </w:p>
    <w:p w14:paraId="23ACE787" w14:textId="35ADC6C3" w:rsidR="00F4094D" w:rsidRPr="00D52BF4" w:rsidRDefault="00F4094D" w:rsidP="00484489">
      <w:pPr>
        <w:pStyle w:val="a5"/>
        <w:ind w:firstLineChars="0" w:firstLine="1"/>
        <w:rPr>
          <w:rFonts w:asciiTheme="minorEastAsia" w:hAnsiTheme="minorEastAsia"/>
        </w:rPr>
      </w:pPr>
    </w:p>
    <w:p w14:paraId="3B3AEB94" w14:textId="5206B4AE" w:rsidR="00F4094D" w:rsidRPr="00D52BF4" w:rsidRDefault="00F4094D" w:rsidP="00484489">
      <w:pPr>
        <w:pStyle w:val="a5"/>
        <w:ind w:firstLineChars="0" w:firstLine="1"/>
        <w:rPr>
          <w:rFonts w:asciiTheme="minorEastAsia" w:hAnsiTheme="minorEastAsia"/>
        </w:rPr>
      </w:pPr>
    </w:p>
    <w:p w14:paraId="5E6C55D2" w14:textId="77777777" w:rsidR="00F4094D" w:rsidRPr="00D52BF4" w:rsidRDefault="00F4094D" w:rsidP="00484489">
      <w:pPr>
        <w:pStyle w:val="a5"/>
        <w:ind w:firstLineChars="0" w:firstLine="1"/>
        <w:rPr>
          <w:rFonts w:asciiTheme="minorEastAsia" w:hAnsiTheme="minorEastAsia"/>
        </w:rPr>
      </w:pPr>
    </w:p>
    <w:p w14:paraId="7D2536F2" w14:textId="77777777" w:rsidR="00F4094D" w:rsidRPr="00D52BF4" w:rsidRDefault="00F4094D" w:rsidP="00484489">
      <w:pPr>
        <w:pStyle w:val="a5"/>
        <w:ind w:firstLineChars="0" w:firstLine="1"/>
        <w:rPr>
          <w:rFonts w:asciiTheme="minorEastAsia" w:hAnsiTheme="minorEastAsia"/>
        </w:rPr>
      </w:pPr>
    </w:p>
    <w:p w14:paraId="17B9E411" w14:textId="77777777" w:rsidR="00F4094D" w:rsidRPr="00D52BF4" w:rsidRDefault="00F4094D" w:rsidP="00484489">
      <w:pPr>
        <w:pStyle w:val="a5"/>
        <w:ind w:firstLineChars="0" w:firstLine="1"/>
        <w:rPr>
          <w:rFonts w:asciiTheme="minorEastAsia" w:hAnsiTheme="minorEastAsia"/>
        </w:rPr>
      </w:pPr>
    </w:p>
    <w:p w14:paraId="516F2748" w14:textId="77777777" w:rsidR="00F4094D" w:rsidRPr="00D52BF4" w:rsidRDefault="00F4094D" w:rsidP="00484489">
      <w:pPr>
        <w:pStyle w:val="a5"/>
        <w:ind w:firstLineChars="0" w:firstLine="1"/>
        <w:rPr>
          <w:rFonts w:asciiTheme="minorEastAsia" w:hAnsiTheme="minorEastAsia"/>
        </w:rPr>
      </w:pPr>
    </w:p>
    <w:p w14:paraId="3042DD75" w14:textId="77777777" w:rsidR="00F4094D" w:rsidRPr="00D52BF4" w:rsidRDefault="00F4094D" w:rsidP="00484489">
      <w:pPr>
        <w:pStyle w:val="a5"/>
        <w:ind w:firstLineChars="0" w:firstLine="1"/>
        <w:rPr>
          <w:rFonts w:asciiTheme="minorEastAsia" w:hAnsiTheme="minorEastAsia"/>
        </w:rPr>
      </w:pPr>
    </w:p>
    <w:p w14:paraId="1036A55A" w14:textId="77777777" w:rsidR="00F4094D" w:rsidRPr="00D52BF4" w:rsidRDefault="00F4094D" w:rsidP="00484489">
      <w:pPr>
        <w:pStyle w:val="a5"/>
        <w:ind w:firstLineChars="0" w:firstLine="1"/>
        <w:rPr>
          <w:rFonts w:asciiTheme="minorEastAsia" w:hAnsiTheme="minorEastAsia"/>
        </w:rPr>
      </w:pPr>
    </w:p>
    <w:p w14:paraId="1B722AFD" w14:textId="77777777" w:rsidR="00F4094D" w:rsidRPr="00D52BF4" w:rsidRDefault="00F4094D" w:rsidP="00484489">
      <w:pPr>
        <w:pStyle w:val="a5"/>
        <w:ind w:firstLineChars="0" w:firstLine="1"/>
        <w:rPr>
          <w:rFonts w:asciiTheme="minorEastAsia" w:hAnsiTheme="minorEastAsia"/>
        </w:rPr>
      </w:pPr>
    </w:p>
    <w:p w14:paraId="05E7F5B8" w14:textId="77777777" w:rsidR="00F4094D" w:rsidRPr="00D52BF4" w:rsidRDefault="00F4094D" w:rsidP="00484489">
      <w:pPr>
        <w:pStyle w:val="a5"/>
        <w:ind w:firstLineChars="0" w:firstLine="1"/>
        <w:rPr>
          <w:rFonts w:asciiTheme="minorEastAsia" w:hAnsiTheme="minorEastAsia"/>
        </w:rPr>
      </w:pPr>
    </w:p>
    <w:p w14:paraId="2ECA4419" w14:textId="77777777" w:rsidR="00F4094D" w:rsidRPr="00D52BF4" w:rsidRDefault="00F4094D" w:rsidP="00484489">
      <w:pPr>
        <w:pStyle w:val="a5"/>
        <w:ind w:firstLineChars="0" w:firstLine="1"/>
        <w:rPr>
          <w:rFonts w:asciiTheme="minorEastAsia" w:hAnsiTheme="minorEastAsia"/>
        </w:rPr>
      </w:pPr>
    </w:p>
    <w:p w14:paraId="20A34C06" w14:textId="77777777" w:rsidR="00F4094D" w:rsidRPr="00D52BF4" w:rsidRDefault="00F4094D" w:rsidP="00484489">
      <w:pPr>
        <w:pStyle w:val="a5"/>
        <w:ind w:firstLineChars="0" w:firstLine="1"/>
        <w:rPr>
          <w:rFonts w:asciiTheme="minorEastAsia" w:hAnsiTheme="minorEastAsia"/>
        </w:rPr>
      </w:pPr>
    </w:p>
    <w:p w14:paraId="33A84CF6" w14:textId="77777777" w:rsidR="00F4094D" w:rsidRPr="00D52BF4" w:rsidRDefault="00F4094D" w:rsidP="00484489">
      <w:pPr>
        <w:pStyle w:val="a5"/>
        <w:ind w:firstLineChars="0" w:firstLine="1"/>
        <w:rPr>
          <w:rFonts w:asciiTheme="minorEastAsia" w:hAnsiTheme="minorEastAsia"/>
        </w:rPr>
      </w:pPr>
    </w:p>
    <w:p w14:paraId="5A9D377B" w14:textId="77777777" w:rsidR="00F4094D" w:rsidRPr="00D52BF4" w:rsidRDefault="00F4094D" w:rsidP="00484489">
      <w:pPr>
        <w:pStyle w:val="a5"/>
        <w:ind w:firstLineChars="0" w:firstLine="1"/>
        <w:rPr>
          <w:rFonts w:asciiTheme="minorEastAsia" w:hAnsiTheme="minorEastAsia"/>
        </w:rPr>
      </w:pPr>
    </w:p>
    <w:p w14:paraId="5C6659C6" w14:textId="77777777" w:rsidR="00F4094D" w:rsidRPr="00D52BF4" w:rsidRDefault="00F4094D" w:rsidP="00484489">
      <w:pPr>
        <w:pStyle w:val="a5"/>
        <w:ind w:firstLineChars="0" w:firstLine="1"/>
        <w:rPr>
          <w:rFonts w:asciiTheme="minorEastAsia" w:hAnsiTheme="minorEastAsia"/>
        </w:rPr>
      </w:pPr>
    </w:p>
    <w:p w14:paraId="5D8EF6F1" w14:textId="77777777" w:rsidR="00F4094D" w:rsidRPr="00D52BF4" w:rsidRDefault="00F4094D" w:rsidP="00484489">
      <w:pPr>
        <w:pStyle w:val="a5"/>
        <w:ind w:firstLineChars="0" w:firstLine="1"/>
        <w:rPr>
          <w:rFonts w:asciiTheme="minorEastAsia" w:hAnsiTheme="minorEastAsia"/>
        </w:rPr>
      </w:pPr>
    </w:p>
    <w:p w14:paraId="50A4589C" w14:textId="77777777" w:rsidR="00F4094D" w:rsidRPr="00D52BF4" w:rsidRDefault="00F4094D" w:rsidP="00484489">
      <w:pPr>
        <w:pStyle w:val="a5"/>
        <w:ind w:firstLineChars="0" w:firstLine="1"/>
        <w:rPr>
          <w:rFonts w:asciiTheme="minorEastAsia" w:hAnsiTheme="minorEastAsia"/>
        </w:rPr>
      </w:pPr>
    </w:p>
    <w:p w14:paraId="4BE84970" w14:textId="77777777" w:rsidR="00F4094D" w:rsidRPr="00D52BF4" w:rsidRDefault="00F4094D" w:rsidP="00484489">
      <w:pPr>
        <w:pStyle w:val="a5"/>
        <w:ind w:firstLineChars="0" w:firstLine="1"/>
        <w:rPr>
          <w:rFonts w:asciiTheme="minorEastAsia" w:hAnsiTheme="minorEastAsia"/>
        </w:rPr>
      </w:pPr>
    </w:p>
    <w:p w14:paraId="295635B1" w14:textId="77777777" w:rsidR="00F4094D" w:rsidRPr="00D52BF4" w:rsidRDefault="00F4094D" w:rsidP="00484489">
      <w:pPr>
        <w:pStyle w:val="a5"/>
        <w:ind w:firstLineChars="0" w:firstLine="1"/>
        <w:rPr>
          <w:rFonts w:asciiTheme="minorEastAsia" w:hAnsiTheme="minorEastAsia"/>
        </w:rPr>
      </w:pPr>
    </w:p>
    <w:p w14:paraId="6B567F45" w14:textId="77777777" w:rsidR="00F4094D" w:rsidRDefault="00F4094D" w:rsidP="00484489">
      <w:pPr>
        <w:pStyle w:val="a5"/>
        <w:ind w:firstLineChars="0" w:firstLine="1"/>
        <w:rPr>
          <w:rFonts w:asciiTheme="minorEastAsia" w:hAnsiTheme="minorEastAsia"/>
        </w:rPr>
      </w:pPr>
    </w:p>
    <w:p w14:paraId="62E3E428" w14:textId="77777777" w:rsidR="003D6BE4" w:rsidRPr="00D52BF4" w:rsidRDefault="003D6BE4" w:rsidP="00484489">
      <w:pPr>
        <w:pStyle w:val="a5"/>
        <w:ind w:firstLineChars="0" w:firstLine="1"/>
        <w:rPr>
          <w:rFonts w:asciiTheme="minorEastAsia" w:hAnsiTheme="minorEastAsia"/>
        </w:rPr>
      </w:pPr>
    </w:p>
    <w:p w14:paraId="705D6E34" w14:textId="5A7C453C" w:rsidR="00F4094D" w:rsidRDefault="00F4094D" w:rsidP="00484489">
      <w:pPr>
        <w:pStyle w:val="a5"/>
        <w:ind w:firstLineChars="0" w:firstLine="1"/>
        <w:rPr>
          <w:rFonts w:asciiTheme="minorEastAsia" w:hAnsiTheme="minorEastAsia"/>
        </w:rPr>
      </w:pPr>
    </w:p>
    <w:p w14:paraId="50F34DF8" w14:textId="77777777" w:rsidR="00F9483A" w:rsidRPr="00716F25" w:rsidRDefault="00F9483A" w:rsidP="00F9483A">
      <w:pPr>
        <w:adjustRightInd w:val="0"/>
        <w:ind w:left="660" w:hangingChars="300" w:hanging="660"/>
        <w:rPr>
          <w:rFonts w:ascii="ＭＳ ゴシック" w:eastAsia="ＭＳ ゴシック" w:hAnsi="ＭＳ ゴシック"/>
        </w:rPr>
      </w:pPr>
    </w:p>
    <w:p w14:paraId="21030507" w14:textId="77777777" w:rsidR="00F9483A" w:rsidRPr="00716F25" w:rsidRDefault="00F9483A" w:rsidP="00F9483A">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0BE4A088" w14:textId="77777777" w:rsidR="00F9483A" w:rsidRPr="00716F25" w:rsidRDefault="00F9483A" w:rsidP="00F9483A">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186624" behindDoc="1" locked="1" layoutInCell="1" allowOverlap="1" wp14:anchorId="1B8BFC45" wp14:editId="5830AE36">
                <wp:simplePos x="0" y="0"/>
                <wp:positionH relativeFrom="margin">
                  <wp:align>center</wp:align>
                </wp:positionH>
                <wp:positionV relativeFrom="paragraph">
                  <wp:posOffset>-255905</wp:posOffset>
                </wp:positionV>
                <wp:extent cx="6563360" cy="1122045"/>
                <wp:effectExtent l="0" t="0" r="8890" b="1905"/>
                <wp:wrapNone/>
                <wp:docPr id="48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1122219"/>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C1B90" id="Rectangle 332" o:spid="_x0000_s1026" style="position:absolute;left:0;text-align:left;margin-left:0;margin-top:-20.15pt;width:516.8pt;height:88.35pt;z-index:-25112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506"/>
      </w:tblGrid>
      <w:tr w:rsidR="00F9483A" w:rsidRPr="00716F25" w14:paraId="10C3D2AC" w14:textId="77777777" w:rsidTr="00F9483A">
        <w:trPr>
          <w:trHeight w:val="987"/>
        </w:trPr>
        <w:tc>
          <w:tcPr>
            <w:tcW w:w="2122" w:type="dxa"/>
            <w:shd w:val="clear" w:color="auto" w:fill="auto"/>
            <w:vAlign w:val="center"/>
          </w:tcPr>
          <w:p w14:paraId="5CEF43B7" w14:textId="77777777" w:rsidR="00F9483A" w:rsidRPr="0070468E" w:rsidRDefault="00F9483A" w:rsidP="00F9483A">
            <w:pPr>
              <w:adjustRightInd w:val="0"/>
              <w:jc w:val="center"/>
              <w:rPr>
                <w:rFonts w:ascii="BIZ UDゴシック" w:eastAsia="BIZ UDゴシック" w:hAnsi="BIZ UDゴシック"/>
                <w:b/>
                <w:sz w:val="20"/>
                <w:szCs w:val="20"/>
              </w:rPr>
            </w:pPr>
            <w:r w:rsidRPr="0070468E">
              <w:rPr>
                <w:rFonts w:ascii="BIZ UDゴシック" w:eastAsia="BIZ UDゴシック" w:hAnsi="BIZ UDゴシック" w:hint="eastAsia"/>
                <w:b/>
                <w:sz w:val="20"/>
                <w:szCs w:val="20"/>
              </w:rPr>
              <w:t>身体障害者手帳</w:t>
            </w:r>
          </w:p>
        </w:tc>
        <w:tc>
          <w:tcPr>
            <w:tcW w:w="7506" w:type="dxa"/>
            <w:shd w:val="clear" w:color="auto" w:fill="auto"/>
            <w:vAlign w:val="center"/>
          </w:tcPr>
          <w:p w14:paraId="6205BA2A" w14:textId="77777777" w:rsidR="00F9483A" w:rsidRPr="0070468E" w:rsidRDefault="00F9483A" w:rsidP="00F9483A">
            <w:pPr>
              <w:adjustRightInd w:val="0"/>
              <w:spacing w:line="280" w:lineRule="exact"/>
              <w:ind w:firstLineChars="100" w:firstLine="200"/>
              <w:rPr>
                <w:rFonts w:ascii="BIZ UDP明朝 Medium" w:eastAsia="BIZ UDP明朝 Medium" w:hAnsi="BIZ UDP明朝 Medium"/>
                <w:sz w:val="20"/>
                <w:szCs w:val="20"/>
              </w:rPr>
            </w:pPr>
            <w:r w:rsidRPr="0070468E">
              <w:rPr>
                <w:rFonts w:ascii="BIZ UDP明朝 Medium" w:eastAsia="BIZ UDP明朝 Medium" w:hAnsi="BIZ UDP明朝 Medium" w:hint="eastAsia"/>
                <w:sz w:val="20"/>
                <w:szCs w:val="20"/>
              </w:rPr>
              <w:t>身体上の障がいのある方に交付されるもので、１級から７級の等級に分類されています。等級は、１級に近いほど障がいの程度が重く、７級に近いほど障がいの程度が軽くなります。</w:t>
            </w:r>
          </w:p>
        </w:tc>
      </w:tr>
    </w:tbl>
    <w:p w14:paraId="4375DC29" w14:textId="77777777" w:rsidR="00F9483A" w:rsidRPr="0070468E" w:rsidRDefault="00F9483A" w:rsidP="00F9483A">
      <w:pPr>
        <w:pStyle w:val="a5"/>
        <w:ind w:firstLineChars="0" w:firstLine="1"/>
        <w:rPr>
          <w:rFonts w:asciiTheme="minorEastAsia" w:hAnsiTheme="minorEastAsia"/>
          <w:color w:val="000000" w:themeColor="text1"/>
        </w:rPr>
      </w:pPr>
    </w:p>
    <w:p w14:paraId="238A82AA" w14:textId="32646B1C"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13C3765F" w14:textId="77777777" w:rsidR="00F4094D" w:rsidRPr="00D52BF4" w:rsidRDefault="00F4094D" w:rsidP="00484489">
      <w:pPr>
        <w:pStyle w:val="a5"/>
        <w:ind w:firstLineChars="0" w:firstLine="1"/>
        <w:rPr>
          <w:rFonts w:asciiTheme="minorEastAsia" w:hAnsiTheme="minorEastAsia"/>
        </w:rPr>
      </w:pPr>
    </w:p>
    <w:p w14:paraId="4CA0E058" w14:textId="77777777" w:rsidR="00F4094D" w:rsidRPr="00D52BF4" w:rsidRDefault="00294E2B" w:rsidP="00484489">
      <w:pPr>
        <w:pStyle w:val="a5"/>
        <w:ind w:firstLineChars="0" w:firstLine="1"/>
        <w:rPr>
          <w:rFonts w:asciiTheme="majorEastAsia" w:eastAsiaTheme="majorEastAsia" w:hAnsiTheme="majorEastAsia"/>
          <w:bdr w:val="single" w:sz="4" w:space="0" w:color="auto"/>
        </w:rPr>
      </w:pPr>
      <w:r w:rsidRPr="00D52BF4">
        <w:rPr>
          <w:rFonts w:asciiTheme="majorEastAsia" w:eastAsiaTheme="majorEastAsia" w:hAnsiTheme="majorEastAsia" w:hint="eastAsia"/>
          <w:bdr w:val="single" w:sz="4" w:space="0" w:color="auto"/>
        </w:rPr>
        <w:t>愛の手帳（療育手帳）の等級</w:t>
      </w:r>
    </w:p>
    <w:p w14:paraId="52CB74E5" w14:textId="77777777" w:rsidR="00F4094D" w:rsidRPr="00D52BF4" w:rsidRDefault="00F4094D" w:rsidP="00484489">
      <w:pPr>
        <w:pStyle w:val="a5"/>
        <w:ind w:firstLineChars="0" w:firstLine="1"/>
        <w:rPr>
          <w:rFonts w:asciiTheme="minorEastAsia" w:hAnsiTheme="minorEastAsia"/>
        </w:rPr>
      </w:pPr>
    </w:p>
    <w:p w14:paraId="25CDAD24" w14:textId="5D10726B"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愛の手帳（療育手帳）の等級は、</w:t>
      </w:r>
      <w:r w:rsidR="00AF4125" w:rsidRPr="00D52BF4">
        <w:rPr>
          <w:rFonts w:asciiTheme="minorEastAsia" w:hAnsiTheme="minorEastAsia" w:hint="eastAsia"/>
        </w:rPr>
        <w:t>全体で</w:t>
      </w:r>
      <w:r w:rsidRPr="00D52BF4">
        <w:rPr>
          <w:rFonts w:asciiTheme="minorEastAsia" w:hAnsiTheme="minorEastAsia" w:hint="eastAsia"/>
        </w:rPr>
        <w:t>「４度」が39.6％</w:t>
      </w:r>
      <w:r w:rsidR="00AF4125" w:rsidRPr="00D52BF4">
        <w:rPr>
          <w:rFonts w:asciiTheme="minorEastAsia" w:hAnsiTheme="minorEastAsia" w:hint="eastAsia"/>
        </w:rPr>
        <w:t>と最も高く</w:t>
      </w:r>
      <w:r w:rsidRPr="00D52BF4">
        <w:rPr>
          <w:rFonts w:asciiTheme="minorEastAsia" w:hAnsiTheme="minorEastAsia" w:hint="eastAsia"/>
        </w:rPr>
        <w:t>、</w:t>
      </w:r>
      <w:r w:rsidR="00AF4125" w:rsidRPr="00D52BF4">
        <w:rPr>
          <w:rFonts w:asciiTheme="minorEastAsia" w:hAnsiTheme="minorEastAsia" w:hint="eastAsia"/>
        </w:rPr>
        <w:t>次いで</w:t>
      </w:r>
      <w:r w:rsidRPr="00D52BF4">
        <w:rPr>
          <w:rFonts w:asciiTheme="minorEastAsia" w:hAnsiTheme="minorEastAsia" w:hint="eastAsia"/>
        </w:rPr>
        <w:t>「２度」が23.9％、「３度」が22.7％となっています。</w:t>
      </w:r>
    </w:p>
    <w:p w14:paraId="625068BB" w14:textId="762C2934" w:rsidR="00F4094D" w:rsidRPr="00D52BF4" w:rsidRDefault="00664307" w:rsidP="0052691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6915" w:rsidRPr="00D52BF4">
        <w:rPr>
          <w:rFonts w:asciiTheme="minorEastAsia" w:hAnsiTheme="minorEastAsia" w:hint="eastAsia"/>
        </w:rPr>
        <w:t>みると、精神障がい（53.8％）、発達障がい（44.3％）、知的障がい（38.8％）では「４度」、身体障がいでは「２度」が31.1％と</w:t>
      </w:r>
      <w:r w:rsidR="00AF4125" w:rsidRPr="00D52BF4">
        <w:rPr>
          <w:rFonts w:asciiTheme="minorEastAsia" w:hAnsiTheme="minorEastAsia" w:hint="eastAsia"/>
        </w:rPr>
        <w:t>最も</w:t>
      </w:r>
      <w:r w:rsidR="00526915" w:rsidRPr="00D52BF4">
        <w:rPr>
          <w:rFonts w:asciiTheme="minorEastAsia" w:hAnsiTheme="minorEastAsia" w:hint="eastAsia"/>
        </w:rPr>
        <w:t>高くなっています。</w:t>
      </w:r>
    </w:p>
    <w:p w14:paraId="41CEAB38" w14:textId="379E7E34" w:rsidR="00F4094D" w:rsidRPr="00D52BF4" w:rsidRDefault="00F4094D" w:rsidP="00484489">
      <w:pPr>
        <w:pStyle w:val="a5"/>
        <w:ind w:firstLineChars="0" w:firstLine="1"/>
        <w:rPr>
          <w:rFonts w:asciiTheme="minorEastAsia" w:hAnsiTheme="minorEastAsia"/>
        </w:rPr>
      </w:pPr>
    </w:p>
    <w:p w14:paraId="6E547C4E" w14:textId="20CEB570" w:rsidR="00F4094D" w:rsidRPr="00D52BF4" w:rsidRDefault="00F4094D" w:rsidP="00484489">
      <w:pPr>
        <w:pStyle w:val="a5"/>
        <w:ind w:firstLineChars="0" w:firstLine="1"/>
        <w:rPr>
          <w:rFonts w:asciiTheme="minorEastAsia" w:hAnsiTheme="minorEastAsia"/>
        </w:rPr>
      </w:pPr>
    </w:p>
    <w:p w14:paraId="3A319BCC" w14:textId="147AF958" w:rsidR="00F4094D" w:rsidRPr="00D52BF4" w:rsidRDefault="009347C6"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37440" behindDoc="0" locked="0" layoutInCell="1" allowOverlap="1" wp14:anchorId="76BF2CD7" wp14:editId="5E9827D4">
                <wp:simplePos x="0" y="0"/>
                <wp:positionH relativeFrom="page">
                  <wp:align>left</wp:align>
                </wp:positionH>
                <wp:positionV relativeFrom="paragraph">
                  <wp:posOffset>268198</wp:posOffset>
                </wp:positionV>
                <wp:extent cx="7088505" cy="4753610"/>
                <wp:effectExtent l="0" t="0" r="0" b="0"/>
                <wp:wrapNone/>
                <wp:docPr id="30" name="グループ化 30"/>
                <wp:cNvGraphicFramePr/>
                <a:graphic xmlns:a="http://schemas.openxmlformats.org/drawingml/2006/main">
                  <a:graphicData uri="http://schemas.microsoft.com/office/word/2010/wordprocessingGroup">
                    <wpg:wgp>
                      <wpg:cNvGrpSpPr/>
                      <wpg:grpSpPr>
                        <a:xfrm>
                          <a:off x="0" y="0"/>
                          <a:ext cx="7088505" cy="4753610"/>
                          <a:chOff x="0" y="0"/>
                          <a:chExt cx="7088505" cy="4753610"/>
                        </a:xfrm>
                      </wpg:grpSpPr>
                      <pic:pic xmlns:pic="http://schemas.openxmlformats.org/drawingml/2006/picture">
                        <pic:nvPicPr>
                          <pic:cNvPr id="982" name="図 98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88505" cy="4753610"/>
                          </a:xfrm>
                          <a:prstGeom prst="rect">
                            <a:avLst/>
                          </a:prstGeom>
                          <a:noFill/>
                          <a:ln>
                            <a:noFill/>
                          </a:ln>
                        </pic:spPr>
                      </pic:pic>
                      <wpg:grpSp>
                        <wpg:cNvPr id="509" name="グループ化 509"/>
                        <wpg:cNvGrpSpPr/>
                        <wpg:grpSpPr>
                          <a:xfrm>
                            <a:off x="2639683" y="8626"/>
                            <a:ext cx="3434080" cy="133350"/>
                            <a:chOff x="0" y="0"/>
                            <a:chExt cx="3434489" cy="133350"/>
                          </a:xfrm>
                        </wpg:grpSpPr>
                        <wps:wsp>
                          <wps:cNvPr id="1088"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89"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90"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91"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92"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05442958" id="グループ化 30" o:spid="_x0000_s1026" style="position:absolute;left:0;text-align:left;margin-left:0;margin-top:21.1pt;width:558.15pt;height:374.3pt;z-index:251837440;mso-position-horizontal:left;mso-position-horizontal-relative:page" coordsize="70885,475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">
                <v:shape id="図 982" o:spid="_x0000_s1027" type="#_x0000_t75" style="position:absolute;width:70885;height:47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SvofEAAAA3AAAAA8AAABkcnMvZG93bnJldi54bWxEj09rwkAUxO8Fv8PyCt7qph5imrqKCBYL&#10;IlTF8yP7TKLZt2l286ff3hUKHoeZ+Q0zXw6mEh01rrSs4H0SgSDOrC45V3A6bt4SEM4ja6wsk4I/&#10;crBcjF7mmGrb8w91B5+LAGGXooLC+zqV0mUFGXQTWxMH72Ibgz7IJpe6wT7ATSWnURRLgyWHhQJr&#10;WheU3Q6tUTAjpK+TbePNeXeu9tfZ95D81kqNX4fVJwhPg3+G/9tbreAjmcLjTDg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SvofEAAAA3AAAAA8AAAAAAAAAAAAAAAAA&#10;nwIAAGRycy9kb3ducmV2LnhtbFBLBQYAAAAABAAEAPcAAACQAwAAAAA=&#10;">
                  <v:imagedata r:id="rId33" o:title=""/>
                  <v:path arrowok="t"/>
                </v:shape>
                <v:group id="グループ化 509" o:spid="_x0000_s1028" style="position:absolute;left:26396;top:86;width:34341;height:1333" coordsize="34344,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rect id="Rectangle 3"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lHcMA&#10;AADdAAAADwAAAGRycy9kb3ducmV2LnhtbESPT4vCMBDF78J+hzALXmRN9SBSG0UEF6/rH7wOzWxb&#10;bCYlyda6n945CN5meG/e+02xGVyregqx8WxgNs1AEZfeNlwZOJ/2X0tQMSFbbD2TgQdF2Kw/RgXm&#10;1t/5h/pjqpSEcMzRQJ1Sl2sdy5ocxqnviEX79cFhkjVU2ga8S7hr9TzLFtphw9JQY0e7msrb8c8Z&#10;uNjeN+XkdO1iCv+36nvv+NAaM/4ctitQiYb0Nr+uD1bws6Xgyjcyg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nlHcMAAADdAAAADwAAAAAAAAAAAAAAAACYAgAAZHJzL2Rv&#10;d25yZXYueG1sUEsFBgAAAAAEAAQA9QAAAIgDAAAAAA==&#10;" fillcolor="black" strokeweight="0">
                    <v:fill r:id="rId13" o:title="" type="pattern"/>
                    <v:textbox inset="5.85pt,.7pt,5.85pt,.7pt"/>
                  </v:rect>
                  <v:rect id="Rectangle 4" o:spid="_x0000_s1030"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yw8YA&#10;AADdAAAADwAAAGRycy9kb3ducmV2LnhtbERPTWvCQBC9C/0PyxR6kWbTKm2auooIgooeqoLXaXaa&#10;hGZnQ3ZNYn+9WxC8zeN9zmTWm0q01LjSsoKXKAZBnFldcq7geFg+JyCcR9ZYWSYFF3Iwmz4MJphq&#10;2/EXtXufixDCLkUFhfd1KqXLCjLoIlsTB+7HNgZ9gE0udYNdCDeVfI3jN2mw5NBQYE2LgrLf/dko&#10;kOPDrh2ONqfOj7Z/43b3vl4Nv5V6euznnyA89f4uvrlXOsyPkw/4/yac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Ayw8YAAADdAAAADwAAAAAAAAAAAAAAAACYAgAAZHJz&#10;L2Rvd25yZXYueG1sUEsFBgAAAAAEAAQA9QAAAIsDAAAAAA==&#10;" fillcolor="black" strokeweight="0">
                    <v:fill r:id="rId14" o:title="" type="pattern"/>
                    <v:textbox inset="5.85pt,.7pt,5.85pt,.7pt"/>
                  </v:rect>
                  <v:rect id="Rectangle 5" o:spid="_x0000_s1031"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yw8QA&#10;AADdAAAADwAAAGRycy9kb3ducmV2LnhtbESPQU/DMAyF70j7D5EncWPpOCAoy6Zp0oDryobEzSSm&#10;KW2cKglb+ff4gMTN1nt+7/NqM4VBnSnlLrKB5aICRWyj67g1cHzd39yDygXZ4RCZDPxQhs16drXC&#10;2sULH+jclFZJCOcaDfhSxlrrbD0FzIs4Eov2GVPAImtqtUt4kfAw6NuqutMBO5YGjyPtPNm++Q4G&#10;7Pvwttz1X8fDc3/yTxY/GuySMdfzafsIqtBU/s1/1y9O8KsH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ssPEAAAA3QAAAA8AAAAAAAAAAAAAAAAAmAIAAGRycy9k&#10;b3ducmV2LnhtbFBLBQYAAAAABAAEAPUAAACJAwAAAAA=&#10;" fillcolor="black" strokeweight="0">
                    <v:fill r:id="rId15" o:title="" type="pattern"/>
                    <v:textbox inset="5.85pt,.7pt,5.85pt,.7pt"/>
                  </v:rect>
                  <v:rect id="Rectangle 6" o:spid="_x0000_s1032"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EDsMA&#10;AADdAAAADwAAAGRycy9kb3ducmV2LnhtbERPy6rCMBDdX/AfwghuLpoqctFqFC0I6kLwsXA5NGNb&#10;bCalSbX+vRGEu5vDec582ZpSPKh2hWUFw0EEgji1uuBMweW86U9AOI+ssbRMCl7kYLno/Mwx1vbJ&#10;R3qcfCZCCLsYFeTeV7GULs3JoBvYijhwN1sb9AHWmdQ1PkO4KeUoiv6kwYJDQ44VJTml91NjFBy3&#10;+8P1QOdk/arSUbIbN5fdb6NUr9uuZiA8tf5f/HVvdZgfTYfw+Sac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qEDsMAAADdAAAADwAAAAAAAAAAAAAAAACYAgAAZHJzL2Rv&#10;d25yZXYueG1sUEsFBgAAAAAEAAQA9QAAAIgDAAAAAA==&#10;" fillcolor="black" strokeweight="0">
                    <v:fill r:id="rId16" o:title="" type="pattern"/>
                    <v:textbox inset="5.85pt,.7pt,5.85pt,.7pt"/>
                  </v:rect>
                  <v:rect id="Rectangle 8" o:spid="_x0000_s1033"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33MQA&#10;AADdAAAADwAAAGRycy9kb3ducmV2LnhtbESPQYvCMBCF7wv+hzCCtzWt0kWrUUQQvHjYrgjehmZs&#10;i82kJNHWf28WFvY2w3vvmzfr7WBa8STnG8sK0mkCgri0uuFKwfnn8LkA4QOyxtYyKXiRh+1m9LHG&#10;XNuev+lZhEpECPscFdQhdLmUvqzJoJ/ajjhqN+sMhri6SmqHfYSbVs6S5EsabDheqLGjfU3lvXiY&#10;SMn4vj/3i/nllGZHKvqMU3dVajIedisQgYbwb/5LH3Wsnyxn8PtNHEF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N9zEAAAA3QAAAA8AAAAAAAAAAAAAAAAAmAIAAGRycy9k&#10;b3ducmV2LnhtbFBLBQYAAAAABAAEAPUAAACJAwAAAAA=&#10;" strokeweight="0">
                    <v:textbox inset="5.85pt,.7pt,5.85pt,.7pt"/>
                  </v:rect>
                </v:group>
                <w10:wrap anchorx="page"/>
              </v:group>
            </w:pict>
          </mc:Fallback>
        </mc:AlternateContent>
      </w:r>
    </w:p>
    <w:p w14:paraId="1C32A479" w14:textId="284259C7" w:rsidR="00F4094D" w:rsidRPr="00D52BF4" w:rsidRDefault="00F4094D" w:rsidP="00484489">
      <w:pPr>
        <w:pStyle w:val="a5"/>
        <w:ind w:firstLineChars="0" w:firstLine="1"/>
        <w:rPr>
          <w:rFonts w:asciiTheme="minorEastAsia" w:hAnsiTheme="minorEastAsia"/>
        </w:rPr>
      </w:pPr>
    </w:p>
    <w:p w14:paraId="5DDC74BF" w14:textId="1CDC0103" w:rsidR="00F4094D" w:rsidRPr="00D52BF4" w:rsidRDefault="00F4094D" w:rsidP="00484489">
      <w:pPr>
        <w:pStyle w:val="a5"/>
        <w:ind w:firstLineChars="0" w:firstLine="1"/>
        <w:rPr>
          <w:rFonts w:asciiTheme="minorEastAsia" w:hAnsiTheme="minorEastAsia"/>
        </w:rPr>
      </w:pPr>
    </w:p>
    <w:p w14:paraId="6D77A577" w14:textId="77777777" w:rsidR="00F4094D" w:rsidRPr="00D52BF4" w:rsidRDefault="00F4094D" w:rsidP="00484489">
      <w:pPr>
        <w:pStyle w:val="a5"/>
        <w:ind w:firstLineChars="0" w:firstLine="1"/>
        <w:rPr>
          <w:rFonts w:asciiTheme="minorEastAsia" w:hAnsiTheme="minorEastAsia"/>
        </w:rPr>
      </w:pPr>
    </w:p>
    <w:p w14:paraId="2213BD85" w14:textId="77777777" w:rsidR="00F4094D" w:rsidRPr="00D52BF4" w:rsidRDefault="00F4094D" w:rsidP="00484489">
      <w:pPr>
        <w:pStyle w:val="a5"/>
        <w:ind w:firstLineChars="0" w:firstLine="1"/>
        <w:rPr>
          <w:rFonts w:asciiTheme="minorEastAsia" w:hAnsiTheme="minorEastAsia"/>
        </w:rPr>
      </w:pPr>
    </w:p>
    <w:p w14:paraId="6A5A5162" w14:textId="77777777" w:rsidR="00F4094D" w:rsidRPr="00D52BF4" w:rsidRDefault="00F4094D" w:rsidP="00484489">
      <w:pPr>
        <w:pStyle w:val="a5"/>
        <w:ind w:firstLineChars="0" w:firstLine="1"/>
        <w:rPr>
          <w:rFonts w:asciiTheme="minorEastAsia" w:hAnsiTheme="minorEastAsia"/>
        </w:rPr>
      </w:pPr>
    </w:p>
    <w:p w14:paraId="25F1140A" w14:textId="77777777" w:rsidR="00F4094D" w:rsidRPr="00D52BF4" w:rsidRDefault="00F4094D" w:rsidP="00484489">
      <w:pPr>
        <w:pStyle w:val="a5"/>
        <w:ind w:firstLineChars="0" w:firstLine="1"/>
        <w:rPr>
          <w:rFonts w:asciiTheme="minorEastAsia" w:hAnsiTheme="minorEastAsia"/>
        </w:rPr>
      </w:pPr>
    </w:p>
    <w:p w14:paraId="2C9A8BA4" w14:textId="77777777" w:rsidR="00F4094D" w:rsidRPr="00D52BF4" w:rsidRDefault="00F4094D" w:rsidP="00484489">
      <w:pPr>
        <w:pStyle w:val="a5"/>
        <w:ind w:firstLineChars="0" w:firstLine="1"/>
        <w:rPr>
          <w:rFonts w:asciiTheme="minorEastAsia" w:hAnsiTheme="minorEastAsia"/>
        </w:rPr>
      </w:pPr>
    </w:p>
    <w:p w14:paraId="3FEBDB69" w14:textId="77777777" w:rsidR="00F4094D" w:rsidRPr="00D52BF4" w:rsidRDefault="00F4094D" w:rsidP="00484489">
      <w:pPr>
        <w:pStyle w:val="a5"/>
        <w:ind w:firstLineChars="0" w:firstLine="1"/>
        <w:rPr>
          <w:rFonts w:asciiTheme="minorEastAsia" w:hAnsiTheme="minorEastAsia"/>
        </w:rPr>
      </w:pPr>
    </w:p>
    <w:p w14:paraId="564D13E6" w14:textId="77777777" w:rsidR="00F4094D" w:rsidRPr="00D52BF4" w:rsidRDefault="00F4094D" w:rsidP="00484489">
      <w:pPr>
        <w:pStyle w:val="a5"/>
        <w:ind w:firstLineChars="0" w:firstLine="1"/>
        <w:rPr>
          <w:rFonts w:asciiTheme="minorEastAsia" w:hAnsiTheme="minorEastAsia"/>
        </w:rPr>
      </w:pPr>
    </w:p>
    <w:p w14:paraId="660146B4" w14:textId="77777777" w:rsidR="00F4094D" w:rsidRPr="00D52BF4" w:rsidRDefault="00F4094D" w:rsidP="00484489">
      <w:pPr>
        <w:pStyle w:val="a5"/>
        <w:ind w:firstLineChars="0" w:firstLine="1"/>
        <w:rPr>
          <w:rFonts w:asciiTheme="minorEastAsia" w:hAnsiTheme="minorEastAsia"/>
        </w:rPr>
      </w:pPr>
    </w:p>
    <w:p w14:paraId="5A0253A9" w14:textId="77777777" w:rsidR="00F4094D" w:rsidRPr="00D52BF4" w:rsidRDefault="00F4094D" w:rsidP="00484489">
      <w:pPr>
        <w:pStyle w:val="a5"/>
        <w:ind w:firstLineChars="0" w:firstLine="1"/>
        <w:rPr>
          <w:rFonts w:asciiTheme="minorEastAsia" w:hAnsiTheme="minorEastAsia"/>
        </w:rPr>
      </w:pPr>
    </w:p>
    <w:p w14:paraId="2650664B" w14:textId="77777777" w:rsidR="00F4094D" w:rsidRPr="00D52BF4" w:rsidRDefault="00F4094D" w:rsidP="00484489">
      <w:pPr>
        <w:pStyle w:val="a5"/>
        <w:ind w:firstLineChars="0" w:firstLine="1"/>
        <w:rPr>
          <w:rFonts w:asciiTheme="minorEastAsia" w:hAnsiTheme="minorEastAsia"/>
        </w:rPr>
      </w:pPr>
    </w:p>
    <w:p w14:paraId="7571144C" w14:textId="77777777" w:rsidR="00F4094D" w:rsidRPr="00D52BF4" w:rsidRDefault="00F4094D" w:rsidP="00484489">
      <w:pPr>
        <w:pStyle w:val="a5"/>
        <w:ind w:firstLineChars="0" w:firstLine="1"/>
        <w:rPr>
          <w:rFonts w:asciiTheme="minorEastAsia" w:hAnsiTheme="minorEastAsia"/>
        </w:rPr>
      </w:pPr>
    </w:p>
    <w:p w14:paraId="0E24ABA3" w14:textId="77777777" w:rsidR="00F4094D" w:rsidRPr="00D52BF4" w:rsidRDefault="00F4094D" w:rsidP="00484489">
      <w:pPr>
        <w:pStyle w:val="a5"/>
        <w:ind w:firstLineChars="0" w:firstLine="1"/>
        <w:rPr>
          <w:rFonts w:asciiTheme="minorEastAsia" w:hAnsiTheme="minorEastAsia"/>
        </w:rPr>
      </w:pPr>
    </w:p>
    <w:p w14:paraId="2FD941CA" w14:textId="77777777" w:rsidR="00F4094D" w:rsidRPr="00D52BF4" w:rsidRDefault="00F4094D" w:rsidP="00484489">
      <w:pPr>
        <w:pStyle w:val="a5"/>
        <w:ind w:firstLineChars="0" w:firstLine="1"/>
        <w:rPr>
          <w:rFonts w:asciiTheme="minorEastAsia" w:hAnsiTheme="minorEastAsia"/>
        </w:rPr>
      </w:pPr>
    </w:p>
    <w:p w14:paraId="3CBDB75A" w14:textId="77777777" w:rsidR="00F4094D" w:rsidRPr="00D52BF4" w:rsidRDefault="00F4094D" w:rsidP="00484489">
      <w:pPr>
        <w:pStyle w:val="a5"/>
        <w:ind w:firstLineChars="0" w:firstLine="1"/>
        <w:rPr>
          <w:rFonts w:asciiTheme="minorEastAsia" w:hAnsiTheme="minorEastAsia"/>
        </w:rPr>
      </w:pPr>
    </w:p>
    <w:p w14:paraId="552FD0C9" w14:textId="77777777" w:rsidR="00F4094D" w:rsidRPr="00D52BF4" w:rsidRDefault="00F4094D" w:rsidP="00484489">
      <w:pPr>
        <w:pStyle w:val="a5"/>
        <w:ind w:firstLineChars="0" w:firstLine="1"/>
        <w:rPr>
          <w:rFonts w:asciiTheme="minorEastAsia" w:hAnsiTheme="minorEastAsia"/>
        </w:rPr>
      </w:pPr>
    </w:p>
    <w:p w14:paraId="266987BD" w14:textId="77777777" w:rsidR="00F4094D" w:rsidRPr="00D52BF4" w:rsidRDefault="00F4094D" w:rsidP="00484489">
      <w:pPr>
        <w:pStyle w:val="a5"/>
        <w:ind w:firstLineChars="0" w:firstLine="1"/>
        <w:rPr>
          <w:rFonts w:asciiTheme="minorEastAsia" w:hAnsiTheme="minorEastAsia"/>
        </w:rPr>
      </w:pPr>
    </w:p>
    <w:p w14:paraId="39891389" w14:textId="77777777" w:rsidR="00F4094D" w:rsidRPr="00D52BF4" w:rsidRDefault="00F4094D" w:rsidP="00484489">
      <w:pPr>
        <w:pStyle w:val="a5"/>
        <w:ind w:firstLineChars="0" w:firstLine="1"/>
        <w:rPr>
          <w:rFonts w:asciiTheme="minorEastAsia" w:hAnsiTheme="minorEastAsia"/>
        </w:rPr>
      </w:pPr>
    </w:p>
    <w:p w14:paraId="5ABF393F" w14:textId="77777777" w:rsidR="00F4094D" w:rsidRPr="00D52BF4" w:rsidRDefault="00F4094D" w:rsidP="00484489">
      <w:pPr>
        <w:pStyle w:val="a5"/>
        <w:ind w:firstLineChars="0" w:firstLine="1"/>
        <w:rPr>
          <w:rFonts w:asciiTheme="minorEastAsia" w:hAnsiTheme="minorEastAsia"/>
        </w:rPr>
      </w:pPr>
    </w:p>
    <w:p w14:paraId="750414DA" w14:textId="21A9A686" w:rsidR="00F4094D" w:rsidRDefault="00F4094D" w:rsidP="00484489">
      <w:pPr>
        <w:pStyle w:val="a5"/>
        <w:ind w:firstLineChars="0" w:firstLine="1"/>
        <w:rPr>
          <w:rFonts w:asciiTheme="minorEastAsia" w:hAnsiTheme="minorEastAsia"/>
        </w:rPr>
      </w:pPr>
    </w:p>
    <w:p w14:paraId="5F784AC2" w14:textId="77777777" w:rsidR="003D6BE4" w:rsidRDefault="003D6BE4" w:rsidP="00484489">
      <w:pPr>
        <w:pStyle w:val="a5"/>
        <w:ind w:firstLineChars="0" w:firstLine="1"/>
        <w:rPr>
          <w:rFonts w:asciiTheme="minorEastAsia" w:hAnsiTheme="minorEastAsia"/>
        </w:rPr>
      </w:pPr>
    </w:p>
    <w:p w14:paraId="6222ECFD" w14:textId="77777777" w:rsidR="00F9483A" w:rsidRPr="00716F25" w:rsidRDefault="00F9483A" w:rsidP="00F9483A">
      <w:pPr>
        <w:adjustRightInd w:val="0"/>
        <w:ind w:left="660" w:hangingChars="300" w:hanging="660"/>
        <w:rPr>
          <w:rFonts w:ascii="ＭＳ ゴシック" w:eastAsia="ＭＳ ゴシック" w:hAnsi="ＭＳ ゴシック"/>
        </w:rPr>
      </w:pPr>
    </w:p>
    <w:p w14:paraId="70EA9D6B" w14:textId="77777777" w:rsidR="00F9483A" w:rsidRPr="00716F25" w:rsidRDefault="00F9483A" w:rsidP="00F9483A">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73A60735" w14:textId="77777777" w:rsidR="00F9483A" w:rsidRPr="00716F25" w:rsidRDefault="00F9483A" w:rsidP="00F9483A">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188672" behindDoc="1" locked="1" layoutInCell="1" allowOverlap="1" wp14:anchorId="4E45C2E3" wp14:editId="0E3CE488">
                <wp:simplePos x="0" y="0"/>
                <wp:positionH relativeFrom="margin">
                  <wp:align>center</wp:align>
                </wp:positionH>
                <wp:positionV relativeFrom="paragraph">
                  <wp:posOffset>-255905</wp:posOffset>
                </wp:positionV>
                <wp:extent cx="6563360" cy="1122045"/>
                <wp:effectExtent l="0" t="0" r="8890" b="1905"/>
                <wp:wrapNone/>
                <wp:docPr id="49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1122219"/>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18F2C" id="Rectangle 332" o:spid="_x0000_s1026" style="position:absolute;left:0;text-align:left;margin-left:0;margin-top:-20.15pt;width:516.8pt;height:88.35pt;z-index:-25112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506"/>
      </w:tblGrid>
      <w:tr w:rsidR="00F9483A" w:rsidRPr="00716F25" w14:paraId="23D3C301" w14:textId="77777777" w:rsidTr="00F9483A">
        <w:trPr>
          <w:trHeight w:val="987"/>
        </w:trPr>
        <w:tc>
          <w:tcPr>
            <w:tcW w:w="2122" w:type="dxa"/>
            <w:shd w:val="clear" w:color="auto" w:fill="auto"/>
            <w:vAlign w:val="center"/>
          </w:tcPr>
          <w:p w14:paraId="436F677A" w14:textId="77777777" w:rsidR="00F9483A" w:rsidRDefault="00F9483A" w:rsidP="00F9483A">
            <w:pPr>
              <w:adjustRightInd w:val="0"/>
              <w:ind w:firstLineChars="250" w:firstLine="500"/>
              <w:rPr>
                <w:rFonts w:ascii="BIZ UDゴシック" w:eastAsia="BIZ UDゴシック" w:hAnsi="BIZ UDゴシック"/>
                <w:b/>
                <w:sz w:val="20"/>
                <w:szCs w:val="20"/>
              </w:rPr>
            </w:pPr>
            <w:r w:rsidRPr="0070468E">
              <w:rPr>
                <w:rFonts w:ascii="BIZ UDゴシック" w:eastAsia="BIZ UDゴシック" w:hAnsi="BIZ UDゴシック" w:hint="eastAsia"/>
                <w:b/>
                <w:sz w:val="20"/>
                <w:szCs w:val="20"/>
              </w:rPr>
              <w:t>愛の手帳</w:t>
            </w:r>
          </w:p>
          <w:p w14:paraId="23E18A77" w14:textId="77777777" w:rsidR="00F9483A" w:rsidRPr="0070468E" w:rsidRDefault="00F9483A" w:rsidP="00F9483A">
            <w:pPr>
              <w:adjustRightInd w:val="0"/>
              <w:jc w:val="center"/>
              <w:rPr>
                <w:rFonts w:ascii="BIZ UDゴシック" w:eastAsia="BIZ UDゴシック" w:hAnsi="BIZ UDゴシック"/>
                <w:b/>
                <w:sz w:val="20"/>
                <w:szCs w:val="20"/>
              </w:rPr>
            </w:pPr>
            <w:r w:rsidRPr="0070468E">
              <w:rPr>
                <w:rFonts w:ascii="BIZ UDゴシック" w:eastAsia="BIZ UDゴシック" w:hAnsi="BIZ UDゴシック" w:hint="eastAsia"/>
                <w:b/>
                <w:sz w:val="20"/>
                <w:szCs w:val="20"/>
              </w:rPr>
              <w:t>（療育手帳）</w:t>
            </w:r>
          </w:p>
        </w:tc>
        <w:tc>
          <w:tcPr>
            <w:tcW w:w="7506" w:type="dxa"/>
            <w:shd w:val="clear" w:color="auto" w:fill="auto"/>
            <w:vAlign w:val="center"/>
          </w:tcPr>
          <w:p w14:paraId="1E89B439" w14:textId="77777777" w:rsidR="00F9483A" w:rsidRPr="0070468E" w:rsidRDefault="00F9483A" w:rsidP="00F9483A">
            <w:pPr>
              <w:adjustRightInd w:val="0"/>
              <w:spacing w:line="280" w:lineRule="exact"/>
              <w:ind w:firstLineChars="100" w:firstLine="200"/>
              <w:rPr>
                <w:rFonts w:ascii="BIZ UDP明朝 Medium" w:eastAsia="BIZ UDP明朝 Medium" w:hAnsi="BIZ UDP明朝 Medium"/>
                <w:sz w:val="20"/>
                <w:szCs w:val="20"/>
              </w:rPr>
            </w:pPr>
            <w:r w:rsidRPr="0070468E">
              <w:rPr>
                <w:rFonts w:ascii="BIZ UDP明朝 Medium" w:eastAsia="BIZ UDP明朝 Medium" w:hAnsi="BIZ UDP明朝 Medium" w:hint="eastAsia"/>
                <w:sz w:val="20"/>
                <w:szCs w:val="20"/>
              </w:rPr>
              <w:t>知的障がいのある方に交付されるもので、東京都の判定基準に該当する方に、障がいの程度によって１度から４度の等級に分類されます。等級は、１度に近いほど障がいの程度が重く、４度に近いほど障がいの程度が軽くなります。</w:t>
            </w:r>
          </w:p>
        </w:tc>
      </w:tr>
    </w:tbl>
    <w:p w14:paraId="0DECBE1B" w14:textId="77777777" w:rsidR="00F9483A" w:rsidRPr="0070468E" w:rsidRDefault="00F9483A" w:rsidP="00F9483A">
      <w:pPr>
        <w:pStyle w:val="a5"/>
        <w:ind w:firstLineChars="0" w:firstLine="1"/>
        <w:rPr>
          <w:rFonts w:asciiTheme="minorEastAsia" w:hAnsiTheme="minorEastAsia"/>
          <w:color w:val="000000" w:themeColor="text1"/>
        </w:rPr>
      </w:pPr>
    </w:p>
    <w:p w14:paraId="5F68E369"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55E9299B" w14:textId="77777777" w:rsidR="00F4094D" w:rsidRPr="00D52BF4" w:rsidRDefault="00F4094D" w:rsidP="00484489">
      <w:pPr>
        <w:pStyle w:val="a5"/>
        <w:ind w:firstLineChars="0" w:firstLine="1"/>
        <w:rPr>
          <w:rFonts w:asciiTheme="minorEastAsia" w:hAnsiTheme="minorEastAsia"/>
        </w:rPr>
      </w:pPr>
    </w:p>
    <w:p w14:paraId="6CEDFFD0" w14:textId="77777777" w:rsidR="00F4094D" w:rsidRPr="00D52BF4" w:rsidRDefault="00294E2B" w:rsidP="00484489">
      <w:pPr>
        <w:pStyle w:val="a5"/>
        <w:ind w:firstLineChars="0" w:firstLine="1"/>
        <w:rPr>
          <w:rFonts w:asciiTheme="majorEastAsia" w:eastAsiaTheme="majorEastAsia" w:hAnsiTheme="majorEastAsia"/>
          <w:bdr w:val="single" w:sz="4" w:space="0" w:color="auto"/>
        </w:rPr>
      </w:pPr>
      <w:r w:rsidRPr="00D52BF4">
        <w:rPr>
          <w:rFonts w:asciiTheme="majorEastAsia" w:eastAsiaTheme="majorEastAsia" w:hAnsiTheme="majorEastAsia" w:hint="eastAsia"/>
          <w:bdr w:val="single" w:sz="4" w:space="0" w:color="auto"/>
        </w:rPr>
        <w:t>精神障害者保健福祉手帳の等級</w:t>
      </w:r>
    </w:p>
    <w:p w14:paraId="017BCCF8" w14:textId="77777777" w:rsidR="00F4094D" w:rsidRPr="00D52BF4" w:rsidRDefault="00F4094D" w:rsidP="00484489">
      <w:pPr>
        <w:pStyle w:val="a5"/>
        <w:ind w:firstLineChars="0" w:firstLine="1"/>
        <w:rPr>
          <w:rFonts w:asciiTheme="minorEastAsia" w:hAnsiTheme="minorEastAsia"/>
        </w:rPr>
      </w:pPr>
    </w:p>
    <w:p w14:paraId="185D0D24" w14:textId="4445A29B"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精神障害者保健福祉手帳の等級は、</w:t>
      </w:r>
      <w:r w:rsidR="00AF4125" w:rsidRPr="00D52BF4">
        <w:rPr>
          <w:rFonts w:asciiTheme="minorEastAsia" w:hAnsiTheme="minorEastAsia" w:hint="eastAsia"/>
        </w:rPr>
        <w:t>全体で</w:t>
      </w:r>
      <w:r w:rsidRPr="00D52BF4">
        <w:rPr>
          <w:rFonts w:asciiTheme="minorEastAsia" w:hAnsiTheme="minorEastAsia" w:hint="eastAsia"/>
        </w:rPr>
        <w:t>「２級」が47.2％</w:t>
      </w:r>
      <w:r w:rsidR="00AF4125" w:rsidRPr="00D52BF4">
        <w:rPr>
          <w:rFonts w:asciiTheme="minorEastAsia" w:hAnsiTheme="minorEastAsia" w:hint="eastAsia"/>
        </w:rPr>
        <w:t>と最も高く</w:t>
      </w:r>
      <w:r w:rsidRPr="00D52BF4">
        <w:rPr>
          <w:rFonts w:asciiTheme="minorEastAsia" w:hAnsiTheme="minorEastAsia" w:hint="eastAsia"/>
        </w:rPr>
        <w:t>、</w:t>
      </w:r>
      <w:r w:rsidR="00AF4125" w:rsidRPr="00D52BF4">
        <w:rPr>
          <w:rFonts w:asciiTheme="minorEastAsia" w:hAnsiTheme="minorEastAsia" w:hint="eastAsia"/>
        </w:rPr>
        <w:t>次いで</w:t>
      </w:r>
      <w:r w:rsidRPr="00D52BF4">
        <w:rPr>
          <w:rFonts w:asciiTheme="minorEastAsia" w:hAnsiTheme="minorEastAsia" w:hint="eastAsia"/>
        </w:rPr>
        <w:t>「３級」が45.5％となっています。</w:t>
      </w:r>
    </w:p>
    <w:p w14:paraId="05730A0F" w14:textId="7F30573A" w:rsidR="00F4094D" w:rsidRPr="00D52BF4" w:rsidRDefault="00664307" w:rsidP="0052691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6915" w:rsidRPr="00D52BF4">
        <w:rPr>
          <w:rFonts w:asciiTheme="minorEastAsia" w:hAnsiTheme="minorEastAsia" w:hint="eastAsia"/>
        </w:rPr>
        <w:t>みると、精神障がい（50.8％）、身体障がい（50.0％）では「２級」、発達障がいでは「３級」が68.9％と</w:t>
      </w:r>
      <w:r w:rsidR="00AF4125" w:rsidRPr="00D52BF4">
        <w:rPr>
          <w:rFonts w:asciiTheme="minorEastAsia" w:hAnsiTheme="minorEastAsia" w:hint="eastAsia"/>
        </w:rPr>
        <w:t>最も</w:t>
      </w:r>
      <w:r w:rsidR="00526915" w:rsidRPr="00D52BF4">
        <w:rPr>
          <w:rFonts w:asciiTheme="minorEastAsia" w:hAnsiTheme="minorEastAsia" w:hint="eastAsia"/>
        </w:rPr>
        <w:t>高くなっています。</w:t>
      </w:r>
    </w:p>
    <w:p w14:paraId="270A2634" w14:textId="565FE1F8" w:rsidR="00F4094D" w:rsidRPr="00D52BF4" w:rsidRDefault="00F4094D" w:rsidP="00484489">
      <w:pPr>
        <w:pStyle w:val="a5"/>
        <w:ind w:firstLineChars="0" w:firstLine="1"/>
        <w:rPr>
          <w:rFonts w:asciiTheme="minorEastAsia" w:hAnsiTheme="minorEastAsia"/>
        </w:rPr>
      </w:pPr>
    </w:p>
    <w:p w14:paraId="4B686FA8" w14:textId="1B013C67" w:rsidR="00F4094D" w:rsidRPr="00D52BF4" w:rsidRDefault="009347C6"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790336" behindDoc="0" locked="0" layoutInCell="1" allowOverlap="1" wp14:anchorId="4E329EF8" wp14:editId="5117FA31">
                <wp:simplePos x="0" y="0"/>
                <wp:positionH relativeFrom="column">
                  <wp:posOffset>-857478</wp:posOffset>
                </wp:positionH>
                <wp:positionV relativeFrom="paragraph">
                  <wp:posOffset>341294</wp:posOffset>
                </wp:positionV>
                <wp:extent cx="7088505" cy="4408805"/>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7088505" cy="4408805"/>
                          <a:chOff x="0" y="0"/>
                          <a:chExt cx="7088505" cy="4408805"/>
                        </a:xfrm>
                      </wpg:grpSpPr>
                      <pic:pic xmlns:pic="http://schemas.openxmlformats.org/drawingml/2006/picture">
                        <pic:nvPicPr>
                          <pic:cNvPr id="984" name="図 98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88505" cy="4408805"/>
                          </a:xfrm>
                          <a:prstGeom prst="rect">
                            <a:avLst/>
                          </a:prstGeom>
                          <a:noFill/>
                          <a:ln>
                            <a:noFill/>
                          </a:ln>
                        </pic:spPr>
                      </pic:pic>
                      <wpg:grpSp>
                        <wpg:cNvPr id="1015" name="グループ化 1015"/>
                        <wpg:cNvGrpSpPr/>
                        <wpg:grpSpPr>
                          <a:xfrm>
                            <a:off x="2743200" y="25880"/>
                            <a:ext cx="3216275" cy="133350"/>
                            <a:chOff x="0" y="0"/>
                            <a:chExt cx="3216878" cy="133350"/>
                          </a:xfrm>
                        </wpg:grpSpPr>
                        <wps:wsp>
                          <wps:cNvPr id="1016"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17"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18"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19"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7C08B29C" id="グループ化 36" o:spid="_x0000_s1026" style="position:absolute;left:0;text-align:left;margin-left:-67.5pt;margin-top:26.85pt;width:558.15pt;height:347.15pt;z-index:251790336" coordsize="70885,440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">
                <v:shape id="図 984" o:spid="_x0000_s1027" type="#_x0000_t75" style="position:absolute;width:70885;height:4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SijDAAAA3AAAAA8AAABkcnMvZG93bnJldi54bWxEj0FrAjEUhO8F/0N4Qm81ayll3RpFlEJv&#10;Ul0s3h6bZ7K6eVmSVNd/3xQKPQ4z8w0zXw6uE1cKsfWsYDopQBA3XrdsFNT796cSREzIGjvPpOBO&#10;EZaL0cMcK+1v/EnXXTIiQzhWqMCm1FdSxsaSwzjxPXH2Tj44TFkGI3XAW4a7Tj4Xxat02HJesNjT&#10;2lJz2X07BV5vLR9X+5n9Oh9t2RxMvQlGqcfxsHoDkWhI/+G/9odWMCtf4PdMPgJ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VKKMMAAADcAAAADwAAAAAAAAAAAAAAAACf&#10;AgAAZHJzL2Rvd25yZXYueG1sUEsFBgAAAAAEAAQA9wAAAI8DAAAAAA==&#10;">
                  <v:imagedata r:id="rId35" o:title=""/>
                  <v:path arrowok="t"/>
                </v:shape>
                <v:group id="グループ化 1015" o:spid="_x0000_s1028" style="position:absolute;left:27432;top:258;width:32162;height:1334"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Bc70A&#10;AADdAAAADwAAAGRycy9kb3ducmV2LnhtbERPSwrCMBDdC94hjOBGNNWFSDWKCIpbf7gdmrEtNpOS&#10;xFo9vREEd/N431msWlOJhpwvLSsYjxIQxJnVJecKzqftcAbCB2SNlWVS8CIPq2W3s8BU2ycfqDmG&#10;XMQQ9ikqKEKoUyl9VpBBP7I1ceRu1hkMEbpcaofPGG4qOUmSqTRYcmwosKZNQdn9+DAKLrqxZTY4&#10;XWsf3Pue77aG95VS/V67noMI1Ia/+Ofe6zg/GU/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ZBBc70AAADdAAAADwAAAAAAAAAAAAAAAACYAgAAZHJzL2Rvd25yZXYu&#10;eG1sUEsFBgAAAAAEAAQA9QAAAIIDA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WrcYA&#10;AADdAAAADwAAAGRycy9kb3ducmV2LnhtbERPS2vCQBC+C/0PyxS8SLPxQZWYVUqhYEs9GAWvY3ZM&#10;QrOzIbtN0v76bkHwNh/fc9LtYGrRUesqywqmUQyCOLe64kLB6fj2tALhPLLG2jIp+CEH283DKMVE&#10;254P1GW+ECGEXYIKSu+bREqXl2TQRbYhDtzVtgZ9gG0hdYt9CDe1nMXxszRYcWgosaHXkvKv7Nso&#10;kIvjvpvMP869n3/+Lrr98n03uSg1fhxe1iA8Df4uvrl3OsyPp0v4/yac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mWrcYAAADdAAAADwAAAAAAAAAAAAAAAACYAgAAZHJz&#10;L2Rvd25yZXYueG1sUEsFBgAAAAAEAAQA9QAAAIsDA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9n8QA&#10;AADdAAAADwAAAGRycy9kb3ducmV2LnhtbESPQU/DMAyF70j8h8hI3FhaDhMqyyY0iW3XlYHEzSSm&#10;KW2cKglb+ff4gMTN1nt+7/NqM4dRnSnlPrKBelGBIrbR9dwZOL083z2AygXZ4RiZDPxQhs36+mqF&#10;jYsXPtK5LZ2SEM4NGvClTI3W2XoKmBdxIhbtM6aARdbUaZfwIuFh1PdVtdQBe5YGjxNtPdmh/Q4G&#10;7Pv4Vm+Hr9NxP7z6ncWPFvtkzO3N/PQIqtBc/s1/1wcn+FUt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vZ/EAAAA3QAAAA8AAAAAAAAAAAAAAAAAmAIAAGRycy9k&#10;b3ducmV2LnhtbFBLBQYAAAAABAAEAPUAAACJAw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m98UA&#10;AADdAAAADwAAAGRycy9kb3ducmV2LnhtbESPQWvDMAyF74P9B6PCbquTjZQ0rRtGYNDLDkvDYDcR&#10;q0loLAfba7J/Pw8KvUm89z497cvFjOJKzg+WFaTrBARxa/XAnYLm9P6cg/ABWeNomRT8kofy8Piw&#10;x0LbmT/pWodORAj7AhX0IUyFlL7tyaBf24k4amfrDIa4uk5qh3OEm1G+JMlGGhw4Xuhxoqqn9lL/&#10;mEjJ+FI1c/769ZFmR6rnjFP3rdTTannbgQi0hLv5lj7qWD9Jt/D/TRxB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Kb3xQAAAN0AAAAPAAAAAAAAAAAAAAAAAJgCAABkcnMv&#10;ZG93bnJldi54bWxQSwUGAAAAAAQABAD1AAAAigMAAAAA&#10;" strokeweight="0">
                    <v:textbox inset="5.85pt,.7pt,5.85pt,.7pt"/>
                  </v:rect>
                </v:group>
              </v:group>
            </w:pict>
          </mc:Fallback>
        </mc:AlternateContent>
      </w:r>
    </w:p>
    <w:p w14:paraId="009066E9" w14:textId="476579DF" w:rsidR="00F4094D" w:rsidRPr="00D52BF4" w:rsidRDefault="00F4094D" w:rsidP="00484489">
      <w:pPr>
        <w:pStyle w:val="a5"/>
        <w:ind w:firstLineChars="0" w:firstLine="1"/>
        <w:rPr>
          <w:rFonts w:asciiTheme="minorEastAsia" w:hAnsiTheme="minorEastAsia"/>
        </w:rPr>
      </w:pPr>
    </w:p>
    <w:p w14:paraId="3EC8BB2E" w14:textId="3B9D497F" w:rsidR="00F4094D" w:rsidRPr="00D52BF4" w:rsidRDefault="00F4094D" w:rsidP="00484489">
      <w:pPr>
        <w:pStyle w:val="a5"/>
        <w:ind w:firstLineChars="0" w:firstLine="1"/>
        <w:rPr>
          <w:rFonts w:asciiTheme="minorEastAsia" w:hAnsiTheme="minorEastAsia"/>
        </w:rPr>
      </w:pPr>
    </w:p>
    <w:p w14:paraId="35C1B8F1" w14:textId="0653C123" w:rsidR="00F4094D" w:rsidRPr="00D52BF4" w:rsidRDefault="00F4094D" w:rsidP="00484489">
      <w:pPr>
        <w:pStyle w:val="a5"/>
        <w:ind w:firstLineChars="0" w:firstLine="1"/>
        <w:rPr>
          <w:rFonts w:asciiTheme="minorEastAsia" w:hAnsiTheme="minorEastAsia"/>
        </w:rPr>
      </w:pPr>
    </w:p>
    <w:p w14:paraId="63E0C3B3" w14:textId="40FD5C4A" w:rsidR="00F4094D" w:rsidRPr="00D52BF4" w:rsidRDefault="00F4094D" w:rsidP="00484489">
      <w:pPr>
        <w:pStyle w:val="a5"/>
        <w:ind w:firstLineChars="0" w:firstLine="1"/>
        <w:rPr>
          <w:rFonts w:asciiTheme="minorEastAsia" w:hAnsiTheme="minorEastAsia"/>
        </w:rPr>
      </w:pPr>
    </w:p>
    <w:p w14:paraId="40C0952D" w14:textId="60E7D6B4" w:rsidR="00F4094D" w:rsidRPr="00D52BF4" w:rsidRDefault="00F4094D" w:rsidP="00484489">
      <w:pPr>
        <w:pStyle w:val="a5"/>
        <w:ind w:firstLineChars="0" w:firstLine="1"/>
        <w:rPr>
          <w:rFonts w:asciiTheme="minorEastAsia" w:hAnsiTheme="minorEastAsia"/>
        </w:rPr>
      </w:pPr>
    </w:p>
    <w:p w14:paraId="3727AF72" w14:textId="666611E9" w:rsidR="00F4094D" w:rsidRPr="00D52BF4" w:rsidRDefault="00F4094D" w:rsidP="00484489">
      <w:pPr>
        <w:pStyle w:val="a5"/>
        <w:ind w:firstLineChars="0" w:firstLine="1"/>
        <w:rPr>
          <w:rFonts w:asciiTheme="minorEastAsia" w:hAnsiTheme="minorEastAsia"/>
        </w:rPr>
      </w:pPr>
    </w:p>
    <w:p w14:paraId="088288ED" w14:textId="345EEF93" w:rsidR="00F4094D" w:rsidRPr="00D52BF4" w:rsidRDefault="00F4094D" w:rsidP="00484489">
      <w:pPr>
        <w:pStyle w:val="a5"/>
        <w:ind w:firstLineChars="0" w:firstLine="1"/>
        <w:rPr>
          <w:rFonts w:asciiTheme="minorEastAsia" w:hAnsiTheme="minorEastAsia"/>
        </w:rPr>
      </w:pPr>
    </w:p>
    <w:p w14:paraId="12CB9DC7" w14:textId="77777777" w:rsidR="00F4094D" w:rsidRPr="00D52BF4" w:rsidRDefault="00F4094D" w:rsidP="00484489">
      <w:pPr>
        <w:pStyle w:val="a5"/>
        <w:ind w:firstLineChars="0" w:firstLine="1"/>
        <w:rPr>
          <w:rFonts w:asciiTheme="minorEastAsia" w:hAnsiTheme="minorEastAsia"/>
        </w:rPr>
      </w:pPr>
    </w:p>
    <w:p w14:paraId="28709F2E" w14:textId="77777777" w:rsidR="00F4094D" w:rsidRPr="00D52BF4" w:rsidRDefault="00F4094D" w:rsidP="00484489">
      <w:pPr>
        <w:pStyle w:val="a5"/>
        <w:ind w:firstLineChars="0" w:firstLine="1"/>
        <w:rPr>
          <w:rFonts w:asciiTheme="minorEastAsia" w:hAnsiTheme="minorEastAsia"/>
        </w:rPr>
      </w:pPr>
    </w:p>
    <w:p w14:paraId="039770EB" w14:textId="77777777" w:rsidR="00F4094D" w:rsidRPr="00D52BF4" w:rsidRDefault="00F4094D" w:rsidP="00484489">
      <w:pPr>
        <w:pStyle w:val="a5"/>
        <w:ind w:firstLineChars="0" w:firstLine="1"/>
        <w:rPr>
          <w:rFonts w:asciiTheme="minorEastAsia" w:hAnsiTheme="minorEastAsia"/>
        </w:rPr>
      </w:pPr>
    </w:p>
    <w:p w14:paraId="63D3AC9A" w14:textId="77777777" w:rsidR="00F4094D" w:rsidRPr="00D52BF4" w:rsidRDefault="00F4094D" w:rsidP="00484489">
      <w:pPr>
        <w:pStyle w:val="a5"/>
        <w:ind w:firstLineChars="0" w:firstLine="1"/>
        <w:rPr>
          <w:rFonts w:asciiTheme="minorEastAsia" w:hAnsiTheme="minorEastAsia"/>
        </w:rPr>
      </w:pPr>
    </w:p>
    <w:p w14:paraId="4A9189DA" w14:textId="77777777" w:rsidR="00F4094D" w:rsidRPr="00D52BF4" w:rsidRDefault="00F4094D" w:rsidP="00484489">
      <w:pPr>
        <w:pStyle w:val="a5"/>
        <w:ind w:firstLineChars="0" w:firstLine="1"/>
        <w:rPr>
          <w:rFonts w:asciiTheme="minorEastAsia" w:hAnsiTheme="minorEastAsia"/>
        </w:rPr>
      </w:pPr>
    </w:p>
    <w:p w14:paraId="4C625E57" w14:textId="77777777" w:rsidR="00F4094D" w:rsidRPr="00D52BF4" w:rsidRDefault="00F4094D" w:rsidP="00484489">
      <w:pPr>
        <w:pStyle w:val="a5"/>
        <w:ind w:firstLineChars="0" w:firstLine="1"/>
        <w:rPr>
          <w:rFonts w:asciiTheme="minorEastAsia" w:hAnsiTheme="minorEastAsia"/>
        </w:rPr>
      </w:pPr>
    </w:p>
    <w:p w14:paraId="74CA09E4" w14:textId="77777777" w:rsidR="00F4094D" w:rsidRPr="00D52BF4" w:rsidRDefault="00F4094D" w:rsidP="00484489">
      <w:pPr>
        <w:pStyle w:val="a5"/>
        <w:ind w:firstLineChars="0" w:firstLine="1"/>
        <w:rPr>
          <w:rFonts w:asciiTheme="minorEastAsia" w:hAnsiTheme="minorEastAsia"/>
        </w:rPr>
      </w:pPr>
    </w:p>
    <w:p w14:paraId="05EA6B50" w14:textId="77777777" w:rsidR="00F4094D" w:rsidRPr="00D52BF4" w:rsidRDefault="00F4094D" w:rsidP="00484489">
      <w:pPr>
        <w:pStyle w:val="a5"/>
        <w:ind w:firstLineChars="0" w:firstLine="1"/>
        <w:rPr>
          <w:rFonts w:asciiTheme="minorEastAsia" w:hAnsiTheme="minorEastAsia"/>
        </w:rPr>
      </w:pPr>
    </w:p>
    <w:p w14:paraId="0D239CBB" w14:textId="77777777" w:rsidR="00F4094D" w:rsidRPr="00D52BF4" w:rsidRDefault="00F4094D" w:rsidP="00484489">
      <w:pPr>
        <w:pStyle w:val="a5"/>
        <w:ind w:firstLineChars="0" w:firstLine="1"/>
        <w:rPr>
          <w:rFonts w:asciiTheme="minorEastAsia" w:hAnsiTheme="minorEastAsia"/>
        </w:rPr>
      </w:pPr>
    </w:p>
    <w:p w14:paraId="2A405C0C" w14:textId="77777777" w:rsidR="00F4094D" w:rsidRPr="00D52BF4" w:rsidRDefault="00F4094D" w:rsidP="00484489">
      <w:pPr>
        <w:pStyle w:val="a5"/>
        <w:ind w:firstLineChars="0" w:firstLine="1"/>
        <w:rPr>
          <w:rFonts w:asciiTheme="minorEastAsia" w:hAnsiTheme="minorEastAsia"/>
        </w:rPr>
      </w:pPr>
    </w:p>
    <w:p w14:paraId="0217EEFC" w14:textId="77777777" w:rsidR="00F4094D" w:rsidRPr="00D52BF4" w:rsidRDefault="00F4094D" w:rsidP="00484489">
      <w:pPr>
        <w:pStyle w:val="a5"/>
        <w:ind w:firstLineChars="0" w:firstLine="1"/>
        <w:rPr>
          <w:rFonts w:asciiTheme="minorEastAsia" w:hAnsiTheme="minorEastAsia"/>
        </w:rPr>
      </w:pPr>
    </w:p>
    <w:p w14:paraId="6B37FCFB" w14:textId="77777777" w:rsidR="00F4094D" w:rsidRPr="00D52BF4" w:rsidRDefault="00F4094D" w:rsidP="00484489">
      <w:pPr>
        <w:pStyle w:val="a5"/>
        <w:ind w:firstLineChars="0" w:firstLine="1"/>
        <w:rPr>
          <w:rFonts w:asciiTheme="minorEastAsia" w:hAnsiTheme="minorEastAsia"/>
        </w:rPr>
      </w:pPr>
    </w:p>
    <w:p w14:paraId="5DF1154E" w14:textId="77777777" w:rsidR="00F4094D" w:rsidRPr="00D52BF4" w:rsidRDefault="00F4094D" w:rsidP="00484489">
      <w:pPr>
        <w:pStyle w:val="a5"/>
        <w:ind w:firstLineChars="0" w:firstLine="1"/>
        <w:rPr>
          <w:rFonts w:asciiTheme="minorEastAsia" w:hAnsiTheme="minorEastAsia"/>
        </w:rPr>
      </w:pPr>
    </w:p>
    <w:p w14:paraId="04CB464E" w14:textId="1DE5E3B7" w:rsidR="00F4094D" w:rsidRDefault="00F4094D" w:rsidP="00484489">
      <w:pPr>
        <w:pStyle w:val="a5"/>
        <w:ind w:firstLineChars="0" w:firstLine="1"/>
        <w:rPr>
          <w:rFonts w:asciiTheme="minorEastAsia" w:hAnsiTheme="minorEastAsia"/>
        </w:rPr>
      </w:pPr>
    </w:p>
    <w:p w14:paraId="175DA6C5" w14:textId="6996007D" w:rsidR="008F6918" w:rsidRDefault="008F6918" w:rsidP="00484489">
      <w:pPr>
        <w:pStyle w:val="a5"/>
        <w:ind w:firstLineChars="0" w:firstLine="1"/>
        <w:rPr>
          <w:rFonts w:asciiTheme="minorEastAsia" w:hAnsiTheme="minorEastAsia"/>
        </w:rPr>
      </w:pPr>
    </w:p>
    <w:p w14:paraId="1774A7AB" w14:textId="77777777" w:rsidR="003D6BE4" w:rsidRDefault="003D6BE4" w:rsidP="00484489">
      <w:pPr>
        <w:pStyle w:val="a5"/>
        <w:ind w:firstLineChars="0" w:firstLine="1"/>
        <w:rPr>
          <w:rFonts w:asciiTheme="minorEastAsia" w:hAnsiTheme="minorEastAsia"/>
        </w:rPr>
      </w:pPr>
    </w:p>
    <w:p w14:paraId="248A8CBB" w14:textId="77777777" w:rsidR="00F9483A" w:rsidRPr="00716F25" w:rsidRDefault="00F9483A" w:rsidP="00F9483A">
      <w:pPr>
        <w:adjustRightInd w:val="0"/>
        <w:ind w:left="660" w:hangingChars="300" w:hanging="660"/>
        <w:rPr>
          <w:rFonts w:ascii="ＭＳ ゴシック" w:eastAsia="ＭＳ ゴシック" w:hAnsi="ＭＳ ゴシック"/>
        </w:rPr>
      </w:pPr>
    </w:p>
    <w:p w14:paraId="72459A21" w14:textId="77777777" w:rsidR="00F9483A" w:rsidRPr="00716F25" w:rsidRDefault="00F9483A" w:rsidP="00F9483A">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7336C6AB" w14:textId="77777777" w:rsidR="00F9483A" w:rsidRPr="00716F25" w:rsidRDefault="00F9483A" w:rsidP="00F9483A">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190720" behindDoc="1" locked="1" layoutInCell="1" allowOverlap="1" wp14:anchorId="00237E74" wp14:editId="1FE5F9E7">
                <wp:simplePos x="0" y="0"/>
                <wp:positionH relativeFrom="margin">
                  <wp:align>center</wp:align>
                </wp:positionH>
                <wp:positionV relativeFrom="paragraph">
                  <wp:posOffset>-255905</wp:posOffset>
                </wp:positionV>
                <wp:extent cx="6563360" cy="1122045"/>
                <wp:effectExtent l="0" t="0" r="8890" b="1905"/>
                <wp:wrapNone/>
                <wp:docPr id="491"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1122219"/>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CADF4" id="Rectangle 332" o:spid="_x0000_s1026" style="position:absolute;left:0;text-align:left;margin-left:0;margin-top:-20.15pt;width:516.8pt;height:88.35pt;z-index:-25112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506"/>
      </w:tblGrid>
      <w:tr w:rsidR="00F9483A" w:rsidRPr="00716F25" w14:paraId="3A9B9469" w14:textId="77777777" w:rsidTr="00F9483A">
        <w:trPr>
          <w:trHeight w:val="987"/>
        </w:trPr>
        <w:tc>
          <w:tcPr>
            <w:tcW w:w="2122" w:type="dxa"/>
            <w:shd w:val="clear" w:color="auto" w:fill="auto"/>
            <w:vAlign w:val="center"/>
          </w:tcPr>
          <w:p w14:paraId="17707081" w14:textId="77777777" w:rsidR="00F9483A" w:rsidRDefault="00F9483A" w:rsidP="00F9483A">
            <w:pPr>
              <w:adjustRightInd w:val="0"/>
              <w:jc w:val="center"/>
              <w:rPr>
                <w:rFonts w:ascii="BIZ UDゴシック" w:eastAsia="BIZ UDゴシック" w:hAnsi="BIZ UDゴシック"/>
                <w:b/>
                <w:sz w:val="20"/>
                <w:szCs w:val="20"/>
              </w:rPr>
            </w:pPr>
            <w:r w:rsidRPr="0070468E">
              <w:rPr>
                <w:rFonts w:ascii="BIZ UDゴシック" w:eastAsia="BIZ UDゴシック" w:hAnsi="BIZ UDゴシック" w:hint="eastAsia"/>
                <w:b/>
                <w:sz w:val="20"/>
                <w:szCs w:val="20"/>
              </w:rPr>
              <w:t>精神障害者</w:t>
            </w:r>
          </w:p>
          <w:p w14:paraId="4F98CB5F" w14:textId="77777777" w:rsidR="00F9483A" w:rsidRPr="0070468E" w:rsidRDefault="00F9483A" w:rsidP="00F9483A">
            <w:pPr>
              <w:adjustRightInd w:val="0"/>
              <w:jc w:val="center"/>
              <w:rPr>
                <w:rFonts w:ascii="BIZ UDゴシック" w:eastAsia="BIZ UDゴシック" w:hAnsi="BIZ UDゴシック"/>
                <w:b/>
                <w:sz w:val="20"/>
                <w:szCs w:val="20"/>
              </w:rPr>
            </w:pPr>
            <w:r w:rsidRPr="0070468E">
              <w:rPr>
                <w:rFonts w:ascii="BIZ UDゴシック" w:eastAsia="BIZ UDゴシック" w:hAnsi="BIZ UDゴシック" w:hint="eastAsia"/>
                <w:b/>
                <w:sz w:val="20"/>
                <w:szCs w:val="20"/>
              </w:rPr>
              <w:t>保健福祉手帳</w:t>
            </w:r>
          </w:p>
        </w:tc>
        <w:tc>
          <w:tcPr>
            <w:tcW w:w="7506" w:type="dxa"/>
            <w:shd w:val="clear" w:color="auto" w:fill="auto"/>
            <w:vAlign w:val="center"/>
          </w:tcPr>
          <w:p w14:paraId="33BED26E" w14:textId="77777777" w:rsidR="00F9483A" w:rsidRPr="0070468E" w:rsidRDefault="00F9483A" w:rsidP="00F9483A">
            <w:pPr>
              <w:adjustRightInd w:val="0"/>
              <w:spacing w:line="280" w:lineRule="exact"/>
              <w:ind w:firstLineChars="100" w:firstLine="200"/>
              <w:rPr>
                <w:rFonts w:ascii="BIZ UDP明朝 Medium" w:eastAsia="BIZ UDP明朝 Medium" w:hAnsi="BIZ UDP明朝 Medium"/>
                <w:sz w:val="20"/>
                <w:szCs w:val="20"/>
              </w:rPr>
            </w:pPr>
            <w:r w:rsidRPr="0070468E">
              <w:rPr>
                <w:rFonts w:ascii="BIZ UDP明朝 Medium" w:eastAsia="BIZ UDP明朝 Medium" w:hAnsi="BIZ UDP明朝 Medium" w:hint="eastAsia"/>
                <w:sz w:val="20"/>
                <w:szCs w:val="20"/>
              </w:rPr>
              <w:t>精神障がいのある方に交付されるもので、１級から３級の等級に分類されます。等級は、１級に近いほど障がいの程度が重く、３級に近いほど障がいの程度が軽くなります。</w:t>
            </w:r>
          </w:p>
        </w:tc>
      </w:tr>
    </w:tbl>
    <w:p w14:paraId="7D9960CC" w14:textId="77777777" w:rsidR="00F9483A" w:rsidRPr="0021533C" w:rsidRDefault="00F9483A" w:rsidP="00F9483A">
      <w:pPr>
        <w:pStyle w:val="a5"/>
        <w:ind w:firstLineChars="0" w:firstLine="1"/>
        <w:rPr>
          <w:rFonts w:asciiTheme="minorEastAsia" w:hAnsiTheme="minorEastAsia"/>
          <w:color w:val="000000" w:themeColor="text1"/>
        </w:rPr>
      </w:pPr>
    </w:p>
    <w:p w14:paraId="1F5E68A1"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459143E9" w14:textId="5DB47DD6" w:rsidR="00294E2B" w:rsidRPr="00D52BF4" w:rsidRDefault="00294E2B" w:rsidP="00294E2B">
      <w:pPr>
        <w:pStyle w:val="ad"/>
        <w:ind w:leftChars="0" w:left="480" w:hanging="480"/>
        <w:outlineLvl w:val="2"/>
        <w:rPr>
          <w:noProof/>
          <w:sz w:val="24"/>
        </w:rPr>
      </w:pPr>
      <w:bookmarkStart w:id="23" w:name="_Toc131018003"/>
      <w:r w:rsidRPr="00D52BF4">
        <w:rPr>
          <w:noProof/>
          <w:sz w:val="24"/>
        </w:rPr>
        <w:t>（</w:t>
      </w:r>
      <w:r w:rsidR="004C06FA" w:rsidRPr="00D52BF4">
        <w:rPr>
          <w:noProof/>
          <w:sz w:val="24"/>
        </w:rPr>
        <w:t>４</w:t>
      </w:r>
      <w:r w:rsidRPr="00D52BF4">
        <w:rPr>
          <w:noProof/>
          <w:sz w:val="24"/>
        </w:rPr>
        <w:t>）</w:t>
      </w:r>
      <w:r w:rsidRPr="00D52BF4">
        <w:rPr>
          <w:rFonts w:hint="eastAsia"/>
          <w:noProof/>
          <w:sz w:val="24"/>
        </w:rPr>
        <w:t>「障害支援(程度)区分」の認定の有無</w:t>
      </w:r>
      <w:bookmarkEnd w:id="23"/>
    </w:p>
    <w:p w14:paraId="70E71ACE" w14:textId="66D628C6"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９　あなたは、「</w:t>
      </w:r>
      <w:r w:rsidRPr="00D52BF4">
        <w:rPr>
          <w:rFonts w:ascii="BIZ UDゴシック" w:eastAsia="BIZ UDゴシック" w:hAnsi="BIZ UDゴシック"/>
        </w:rPr>
        <w:t>障害支援</w:t>
      </w:r>
      <w:r w:rsidRPr="00D52BF4">
        <w:rPr>
          <w:rFonts w:ascii="BIZ UDゴシック" w:eastAsia="BIZ UDゴシック" w:hAnsi="BIZ UDゴシック" w:hint="eastAsia"/>
        </w:rPr>
        <w:t>(</w:t>
      </w:r>
      <w:r w:rsidRPr="00D52BF4">
        <w:rPr>
          <w:rFonts w:ascii="BIZ UDゴシック" w:eastAsia="BIZ UDゴシック" w:hAnsi="BIZ UDゴシック"/>
        </w:rPr>
        <w:t>程度</w:t>
      </w:r>
      <w:r w:rsidRPr="00D52BF4">
        <w:rPr>
          <w:rFonts w:ascii="BIZ UDゴシック" w:eastAsia="BIZ UDゴシック" w:hAnsi="BIZ UDゴシック" w:hint="eastAsia"/>
        </w:rPr>
        <w:t>)</w:t>
      </w:r>
      <w:r w:rsidRPr="00D52BF4">
        <w:rPr>
          <w:rFonts w:ascii="BIZ UDゴシック" w:eastAsia="BIZ UDゴシック" w:hAnsi="BIZ UDゴシック"/>
        </w:rPr>
        <w:t>区分</w:t>
      </w:r>
      <w:r w:rsidRPr="00D52BF4">
        <w:rPr>
          <w:rFonts w:ascii="BIZ UDゴシック" w:eastAsia="BIZ UDゴシック" w:hAnsi="BIZ UDゴシック" w:hint="eastAsia"/>
        </w:rPr>
        <w:t>」の</w:t>
      </w:r>
      <w:r w:rsidRPr="00D52BF4">
        <w:rPr>
          <w:rFonts w:ascii="BIZ UDゴシック" w:eastAsia="BIZ UDゴシック" w:hAnsi="BIZ UDゴシック"/>
        </w:rPr>
        <w:t>認定</w:t>
      </w:r>
      <w:r w:rsidRPr="00D52BF4">
        <w:rPr>
          <w:rFonts w:ascii="BIZ UDゴシック" w:eastAsia="BIZ UDゴシック" w:hAnsi="BIZ UDゴシック" w:hint="eastAsia"/>
        </w:rPr>
        <w:t>を</w:t>
      </w:r>
      <w:r w:rsidRPr="00D52BF4">
        <w:rPr>
          <w:rFonts w:ascii="BIZ UDゴシック" w:eastAsia="BIZ UDゴシック" w:hAnsi="BIZ UDゴシック"/>
        </w:rPr>
        <w:t>受けた</w:t>
      </w:r>
      <w:r w:rsidRPr="00D52BF4">
        <w:rPr>
          <w:rFonts w:ascii="BIZ UDゴシック" w:eastAsia="BIZ UDゴシック" w:hAnsi="BIZ UDゴシック" w:hint="eastAsia"/>
        </w:rPr>
        <w:t>ことがありますか。ある</w:t>
      </w:r>
      <w:r w:rsidRPr="00D52BF4">
        <w:rPr>
          <w:rFonts w:ascii="BIZ UDゴシック" w:eastAsia="BIZ UDゴシック" w:hAnsi="BIZ UDゴシック"/>
        </w:rPr>
        <w:t>場合</w:t>
      </w:r>
      <w:r w:rsidRPr="00D52BF4">
        <w:rPr>
          <w:rFonts w:ascii="BIZ UDゴシック" w:eastAsia="BIZ UDゴシック" w:hAnsi="BIZ UDゴシック" w:hint="eastAsia"/>
        </w:rPr>
        <w:t>には、</w:t>
      </w:r>
      <w:r w:rsidRPr="00D52BF4">
        <w:rPr>
          <w:rFonts w:ascii="BIZ UDゴシック" w:eastAsia="BIZ UDゴシック" w:hAnsi="BIZ UDゴシック"/>
        </w:rPr>
        <w:t>一番直近</w:t>
      </w:r>
      <w:r w:rsidRPr="00D52BF4">
        <w:rPr>
          <w:rFonts w:ascii="BIZ UDゴシック" w:eastAsia="BIZ UDゴシック" w:hAnsi="BIZ UDゴシック" w:hint="eastAsia"/>
        </w:rPr>
        <w:t>で</w:t>
      </w:r>
      <w:r w:rsidRPr="00D52BF4">
        <w:rPr>
          <w:rFonts w:ascii="BIZ UDゴシック" w:eastAsia="BIZ UDゴシック" w:hAnsi="BIZ UDゴシック"/>
        </w:rPr>
        <w:t>受けて</w:t>
      </w:r>
      <w:r w:rsidRPr="00D52BF4">
        <w:rPr>
          <w:rFonts w:ascii="BIZ UDゴシック" w:eastAsia="BIZ UDゴシック" w:hAnsi="BIZ UDゴシック" w:hint="eastAsia"/>
        </w:rPr>
        <w:t>いた</w:t>
      </w:r>
      <w:r w:rsidRPr="00D52BF4">
        <w:rPr>
          <w:rFonts w:ascii="BIZ UDゴシック" w:eastAsia="BIZ UDゴシック" w:hAnsi="BIZ UDゴシック"/>
        </w:rPr>
        <w:t>認定区分</w:t>
      </w:r>
      <w:r w:rsidRPr="00D52BF4">
        <w:rPr>
          <w:rFonts w:ascii="BIZ UDゴシック" w:eastAsia="BIZ UDゴシック" w:hAnsi="BIZ UDゴシック" w:hint="eastAsia"/>
        </w:rPr>
        <w:t>にも</w:t>
      </w:r>
      <w:r w:rsidRPr="00D52BF4">
        <w:rPr>
          <w:rFonts w:ascii="BIZ UDゴシック" w:eastAsia="BIZ UDゴシック" w:hAnsi="BIZ UDゴシック" w:cs="Microsoft JhengHei"/>
        </w:rPr>
        <w:t>○</w:t>
      </w:r>
      <w:r w:rsidRPr="00D52BF4">
        <w:rPr>
          <w:rFonts w:ascii="BIZ UDゴシック" w:eastAsia="BIZ UDゴシック" w:hAnsi="BIZ UDゴシック" w:hint="eastAsia"/>
        </w:rPr>
        <w:t>をつけてください。（</w:t>
      </w:r>
      <w:r w:rsidRPr="00D52BF4">
        <w:rPr>
          <w:rFonts w:ascii="BIZ UDゴシック" w:eastAsia="BIZ UDゴシック" w:hAnsi="BIZ UDゴシック" w:cs="Microsoft JhengHei"/>
        </w:rPr>
        <w:t>○</w:t>
      </w:r>
      <w:r w:rsidRPr="00D52BF4">
        <w:rPr>
          <w:rFonts w:ascii="BIZ UDゴシック" w:eastAsia="BIZ UDゴシック" w:hAnsi="BIZ UDゴシック" w:hint="eastAsia"/>
        </w:rPr>
        <w:t>は１つまたは２つ）</w:t>
      </w:r>
    </w:p>
    <w:p w14:paraId="6CFC56E1" w14:textId="51E431EA" w:rsidR="00B6311F" w:rsidRPr="00D52BF4" w:rsidRDefault="00B6311F" w:rsidP="00484489">
      <w:pPr>
        <w:pStyle w:val="a5"/>
        <w:ind w:firstLineChars="0" w:firstLine="1"/>
        <w:rPr>
          <w:rFonts w:asciiTheme="minorEastAsia" w:hAnsiTheme="minorEastAsia"/>
        </w:rPr>
      </w:pPr>
    </w:p>
    <w:p w14:paraId="27C37404" w14:textId="6CD32E82" w:rsidR="00523E93" w:rsidRPr="00D52BF4" w:rsidRDefault="00523E93" w:rsidP="00523E93">
      <w:pPr>
        <w:pStyle w:val="a5"/>
        <w:ind w:firstLine="220"/>
        <w:rPr>
          <w:rFonts w:asciiTheme="minorEastAsia" w:hAnsiTheme="minorEastAsia"/>
        </w:rPr>
      </w:pPr>
      <w:r w:rsidRPr="00D52BF4">
        <w:rPr>
          <w:rFonts w:asciiTheme="minorEastAsia" w:hAnsiTheme="minorEastAsia" w:hint="eastAsia"/>
        </w:rPr>
        <w:t>「障害支援(程度)区分」の認定</w:t>
      </w:r>
      <w:r w:rsidR="00AF4125" w:rsidRPr="00D52BF4">
        <w:rPr>
          <w:rFonts w:asciiTheme="minorEastAsia" w:hAnsiTheme="minorEastAsia" w:hint="eastAsia"/>
        </w:rPr>
        <w:t>は、全体で</w:t>
      </w:r>
      <w:r w:rsidRPr="00D52BF4">
        <w:rPr>
          <w:rFonts w:asciiTheme="minorEastAsia" w:hAnsiTheme="minorEastAsia" w:hint="eastAsia"/>
        </w:rPr>
        <w:t>「受けたことはない」</w:t>
      </w:r>
      <w:r w:rsidR="00FA4B68" w:rsidRPr="00D52BF4">
        <w:rPr>
          <w:rFonts w:asciiTheme="minorEastAsia" w:hAnsiTheme="minorEastAsia" w:hint="eastAsia"/>
        </w:rPr>
        <w:t>が</w:t>
      </w:r>
      <w:r w:rsidRPr="00D52BF4">
        <w:rPr>
          <w:rFonts w:asciiTheme="minorEastAsia" w:hAnsiTheme="minorEastAsia" w:hint="eastAsia"/>
        </w:rPr>
        <w:t>46.9％と</w:t>
      </w:r>
      <w:r w:rsidR="00FA4B68" w:rsidRPr="00D52BF4">
        <w:rPr>
          <w:rFonts w:asciiTheme="minorEastAsia" w:hAnsiTheme="minorEastAsia" w:hint="eastAsia"/>
        </w:rPr>
        <w:t>最も高く、「受けたことがある」は13.4％</w:t>
      </w:r>
      <w:r w:rsidRPr="00D52BF4">
        <w:rPr>
          <w:rFonts w:asciiTheme="minorEastAsia" w:hAnsiTheme="minorEastAsia" w:hint="eastAsia"/>
        </w:rPr>
        <w:t>なっています。</w:t>
      </w:r>
      <w:r w:rsidR="00FA4B68" w:rsidRPr="00D52BF4">
        <w:rPr>
          <w:rFonts w:asciiTheme="minorEastAsia" w:hAnsiTheme="minorEastAsia" w:hint="eastAsia"/>
        </w:rPr>
        <w:t>一方、「わからない」は31.2％となっています。</w:t>
      </w:r>
    </w:p>
    <w:p w14:paraId="279DF44B" w14:textId="4BE7DDE2" w:rsidR="00F4094D" w:rsidRPr="00D52BF4" w:rsidRDefault="00664307" w:rsidP="00523E93">
      <w:pPr>
        <w:pStyle w:val="a5"/>
        <w:ind w:firstLine="220"/>
        <w:rPr>
          <w:rFonts w:asciiTheme="minorEastAsia" w:hAnsiTheme="minorEastAsia"/>
        </w:rPr>
      </w:pPr>
      <w:r w:rsidRPr="00664307">
        <w:rPr>
          <w:rFonts w:asciiTheme="minorEastAsia" w:hAnsiTheme="minorEastAsia" w:hint="eastAsia"/>
          <w:color w:val="000000" w:themeColor="text1"/>
        </w:rPr>
        <w:t>障がい種</w:t>
      </w:r>
      <w:r w:rsidRPr="003D6BE4">
        <w:rPr>
          <w:rFonts w:asciiTheme="minorEastAsia" w:hAnsiTheme="minorEastAsia" w:hint="eastAsia"/>
        </w:rPr>
        <w:t>別で</w:t>
      </w:r>
      <w:r w:rsidR="00523E93" w:rsidRPr="00D52BF4">
        <w:rPr>
          <w:rFonts w:asciiTheme="minorEastAsia" w:hAnsiTheme="minorEastAsia" w:hint="eastAsia"/>
        </w:rPr>
        <w:t>みると、知的障がい</w:t>
      </w:r>
      <w:r w:rsidR="00FA4B68" w:rsidRPr="00D52BF4">
        <w:rPr>
          <w:rFonts w:asciiTheme="minorEastAsia" w:hAnsiTheme="minorEastAsia" w:hint="eastAsia"/>
        </w:rPr>
        <w:t>では「受けたことがある」</w:t>
      </w:r>
      <w:r w:rsidR="00523E93" w:rsidRPr="00D52BF4">
        <w:rPr>
          <w:rFonts w:asciiTheme="minorEastAsia" w:hAnsiTheme="minorEastAsia" w:hint="eastAsia"/>
        </w:rPr>
        <w:t>が42.7％と</w:t>
      </w:r>
      <w:r w:rsidR="0007345F" w:rsidRPr="003D6BE4">
        <w:rPr>
          <w:rFonts w:asciiTheme="minorEastAsia" w:hAnsiTheme="minorEastAsia" w:hint="eastAsia"/>
        </w:rPr>
        <w:t>最も</w:t>
      </w:r>
      <w:r w:rsidR="00523E93" w:rsidRPr="00D52BF4">
        <w:rPr>
          <w:rFonts w:asciiTheme="minorEastAsia" w:hAnsiTheme="minorEastAsia" w:hint="eastAsia"/>
        </w:rPr>
        <w:t>高く、</w:t>
      </w:r>
      <w:r w:rsidR="0007345F" w:rsidRPr="003D6BE4">
        <w:rPr>
          <w:rFonts w:asciiTheme="minorEastAsia" w:hAnsiTheme="minorEastAsia" w:hint="eastAsia"/>
        </w:rPr>
        <w:t>次いで発達障がいが2</w:t>
      </w:r>
      <w:r w:rsidR="0007345F" w:rsidRPr="003D6BE4">
        <w:rPr>
          <w:rFonts w:asciiTheme="minorEastAsia" w:hAnsiTheme="minorEastAsia"/>
        </w:rPr>
        <w:t>4.0</w:t>
      </w:r>
      <w:r w:rsidR="0007345F" w:rsidRPr="003D6BE4">
        <w:rPr>
          <w:rFonts w:asciiTheme="minorEastAsia" w:hAnsiTheme="minorEastAsia" w:hint="eastAsia"/>
        </w:rPr>
        <w:t>％、</w:t>
      </w:r>
      <w:r w:rsidR="00523E93" w:rsidRPr="00D52BF4">
        <w:rPr>
          <w:rFonts w:asciiTheme="minorEastAsia" w:hAnsiTheme="minorEastAsia" w:hint="eastAsia"/>
        </w:rPr>
        <w:t>それ以外の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523E93" w:rsidRPr="00D52BF4">
        <w:rPr>
          <w:rFonts w:asciiTheme="minorEastAsia" w:hAnsiTheme="minorEastAsia" w:hint="eastAsia"/>
        </w:rPr>
        <w:t>はいずれも１割前後となっています。</w:t>
      </w:r>
      <w:r w:rsidR="009347C6" w:rsidRPr="00D52BF4">
        <w:rPr>
          <w:rFonts w:asciiTheme="minorEastAsia" w:hAnsiTheme="minorEastAsia" w:hint="eastAsia"/>
        </w:rPr>
        <w:t>一方、難病</w:t>
      </w:r>
      <w:r w:rsidR="00FA4B68" w:rsidRPr="00D52BF4">
        <w:rPr>
          <w:rFonts w:asciiTheme="minorEastAsia" w:hAnsiTheme="minorEastAsia" w:hint="eastAsia"/>
        </w:rPr>
        <w:t>では「受けたことはない」が</w:t>
      </w:r>
      <w:r w:rsidR="00EC2735" w:rsidRPr="00D52BF4">
        <w:rPr>
          <w:rFonts w:asciiTheme="minorEastAsia" w:hAnsiTheme="minorEastAsia" w:hint="eastAsia"/>
        </w:rPr>
        <w:t>63.1％と最も高く、身体障がいも47.4％と高くなっています。</w:t>
      </w:r>
    </w:p>
    <w:p w14:paraId="71B1B324" w14:textId="3A924C48" w:rsidR="00F4094D" w:rsidRPr="00D52BF4" w:rsidRDefault="00F4094D" w:rsidP="00484489">
      <w:pPr>
        <w:pStyle w:val="a5"/>
        <w:ind w:firstLineChars="0" w:firstLine="1"/>
        <w:rPr>
          <w:rFonts w:asciiTheme="minorEastAsia" w:hAnsiTheme="minorEastAsia"/>
        </w:rPr>
      </w:pPr>
    </w:p>
    <w:p w14:paraId="33DAB88C" w14:textId="19854086" w:rsidR="00F4094D" w:rsidRPr="00D52BF4" w:rsidRDefault="00FA4B68"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793408" behindDoc="0" locked="0" layoutInCell="1" allowOverlap="1" wp14:anchorId="77484470" wp14:editId="54B0CD10">
                <wp:simplePos x="0" y="0"/>
                <wp:positionH relativeFrom="margin">
                  <wp:align>right</wp:align>
                </wp:positionH>
                <wp:positionV relativeFrom="paragraph">
                  <wp:posOffset>190296</wp:posOffset>
                </wp:positionV>
                <wp:extent cx="7088505" cy="4744085"/>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7088505" cy="4744085"/>
                          <a:chOff x="0" y="-8623"/>
                          <a:chExt cx="7088505" cy="4744085"/>
                        </a:xfrm>
                      </wpg:grpSpPr>
                      <pic:pic xmlns:pic="http://schemas.openxmlformats.org/drawingml/2006/picture">
                        <pic:nvPicPr>
                          <pic:cNvPr id="985" name="図 98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8623"/>
                            <a:ext cx="7088505" cy="4744085"/>
                          </a:xfrm>
                          <a:prstGeom prst="rect">
                            <a:avLst/>
                          </a:prstGeom>
                          <a:noFill/>
                          <a:ln>
                            <a:noFill/>
                          </a:ln>
                        </pic:spPr>
                      </pic:pic>
                      <wpg:grpSp>
                        <wpg:cNvPr id="1020" name="グループ化 1020"/>
                        <wpg:cNvGrpSpPr/>
                        <wpg:grpSpPr>
                          <a:xfrm>
                            <a:off x="2760452" y="0"/>
                            <a:ext cx="3216275" cy="133350"/>
                            <a:chOff x="0" y="0"/>
                            <a:chExt cx="3216878" cy="133350"/>
                          </a:xfrm>
                        </wpg:grpSpPr>
                        <wps:wsp>
                          <wps:cNvPr id="1021"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22"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23"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24"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14:sizeRelV relativeFrom="margin">
                  <wp14:pctHeight>0</wp14:pctHeight>
                </wp14:sizeRelV>
              </wp:anchor>
            </w:drawing>
          </mc:Choice>
          <mc:Fallback>
            <w:pict>
              <v:group w14:anchorId="0F194568" id="グループ化 37" o:spid="_x0000_s1026" style="position:absolute;left:0;text-align:left;margin-left:506.95pt;margin-top:15pt;width:558.15pt;height:373.55pt;z-index:251793408;mso-position-horizontal:right;mso-position-horizontal-relative:margin;mso-height-relative:margin" coordorigin=",-86" coordsize="70885,47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">
                <v:shape id="図 985" o:spid="_x0000_s1027" type="#_x0000_t75" style="position:absolute;top:-86;width:70885;height:47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YNNTCAAAA3AAAAA8AAABkcnMvZG93bnJldi54bWxEj0FrwkAUhO+F/oflFbzVjYIlpq6iAcFD&#10;L1qx18fuMwlm34bs06T/vlso9DjMfDPMajP6Vj2oj01gA7NpBorYBtdwZeD8uX/NQUVBdtgGJgPf&#10;FGGzfn5aYeHCwEd6nKRSqYRjgQZqka7QOtqaPMZp6IiTdw29R0myr7TrcUjlvtXzLHvTHhtOCzV2&#10;VNZkb6e7N7Asr6EcwsfBWatldnG7XL6Oxkxexu07KKFR/sN/9MElLl/A75l0BP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WDTUwgAAANwAAAAPAAAAAAAAAAAAAAAAAJ8C&#10;AABkcnMvZG93bnJldi54bWxQSwUGAAAAAAQABAD3AAAAjgMAAAAA&#10;">
                  <v:imagedata r:id="rId37" o:title=""/>
                  <v:path arrowok="t"/>
                </v:shape>
                <v:group id="グループ化 1020" o:spid="_x0000_s1028" style="position:absolute;left:27604;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Tur0A&#10;AADdAAAADwAAAGRycy9kb3ducmV2LnhtbERPSwrCMBDdC94hjOBGNNWFSDWKCIpbf7gdmrEtNpOS&#10;xFo9vREEd/N431msWlOJhpwvLSsYjxIQxJnVJecKzqftcAbCB2SNlWVS8CIPq2W3s8BU2ycfqDmG&#10;XMQQ9ikqKEKoUyl9VpBBP7I1ceRu1hkMEbpcaofPGG4qOUmSqTRYcmwosKZNQdn9+DAKLrqxZTY4&#10;XWsf3Pue77aG95VS/V67noMI1Ia/+Ofe6zg/mYz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BUTur0AAADdAAAADwAAAAAAAAAAAAAAAACYAgAAZHJzL2Rvd25yZXYu&#10;eG1sUEsFBgAAAAAEAAQA9QAAAIIDA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iMUA&#10;AADdAAAADwAAAGRycy9kb3ducmV2LnhtbERPTWvCQBC9C/0PywhepG6MYkvqKkUQtOhBLfQ6zU6T&#10;YHY2ZNck+uvdguBtHu9z5svOlKKh2hWWFYxHEQji1OqCMwXfp/XrOwjnkTWWlknBlRwsFy+9OSba&#10;tnyg5ugzEULYJagg975KpHRpTgbdyFbEgfuztUEfYJ1JXWMbwk0p4yiaSYMFh4YcK1rllJ6PF6NA&#10;Tk/7Zjj5+mn9ZHebNvu37Wb4q9Sg331+gPDU+af44d7oMD+KY/j/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v+IxQAAAN0AAAAPAAAAAAAAAAAAAAAAAJgCAABkcnMv&#10;ZG93bnJldi54bWxQSwUGAAAAAAQABAD1AAAAig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lU8IA&#10;AADdAAAADwAAAGRycy9kb3ducmV2LnhtbERPTWsCMRC9F/ofwhS81awKpWyNUoSqV7da6G2ajJt1&#10;N5Mlibr+e1Mo9DaP9znz5eA6caEQG88KJuMCBLH2puFawf7z4/kVREzIBjvPpOBGEZaLx4c5lsZf&#10;eUeXKtUih3AsUYFNqS+ljNqSwzj2PXHmjj44TBmGWpqA1xzuOjktihfpsOHcYLGnlSXdVmenQH93&#10;X5NVe9rvNu3BrjX+VNgEpUZPw/sbiERD+hf/ubcmzy+mM/j9Jp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OVTwgAAAN0AAAAPAAAAAAAAAAAAAAAAAJgCAABkcnMvZG93&#10;bnJldi54bWxQSwUGAAAAAAQABAD1AAAAhwM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D1MQA&#10;AADdAAAADwAAAGRycy9kb3ducmV2LnhtbESPQYvCMBCF7wv+hzCCtzWtbkWqUUQQvHjYrgjehmZs&#10;i82kJNHWf28WFvY2w3vvmzfr7WBa8STnG8sK0mkCgri0uuFKwfnn8LkE4QOyxtYyKXiRh+1m9LHG&#10;XNuev+lZhEpECPscFdQhdLmUvqzJoJ/ajjhqN+sMhri6SmqHfYSbVs6SZCENNhwv1NjRvqbyXjxM&#10;pGR835/75fxySrMjFX3GqbsqNRkPuxWIQEP4N/+ljzrWT2Zf8PtNHEF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w9TEAAAA3QAAAA8AAAAAAAAAAAAAAAAAmAIAAGRycy9k&#10;b3ducmV2LnhtbFBLBQYAAAAABAAEAPUAAACJAwAAAAA=&#10;" strokeweight="0">
                    <v:textbox inset="5.85pt,.7pt,5.85pt,.7pt"/>
                  </v:rect>
                </v:group>
                <w10:wrap anchorx="margin"/>
              </v:group>
            </w:pict>
          </mc:Fallback>
        </mc:AlternateContent>
      </w:r>
    </w:p>
    <w:p w14:paraId="68E69C49" w14:textId="646CC134" w:rsidR="00F4094D" w:rsidRPr="00D52BF4" w:rsidRDefault="00F4094D" w:rsidP="00484489">
      <w:pPr>
        <w:pStyle w:val="a5"/>
        <w:ind w:firstLineChars="0" w:firstLine="1"/>
        <w:rPr>
          <w:rFonts w:asciiTheme="minorEastAsia" w:hAnsiTheme="minorEastAsia"/>
        </w:rPr>
      </w:pPr>
    </w:p>
    <w:p w14:paraId="72069D05" w14:textId="0F103487" w:rsidR="00F4094D" w:rsidRPr="00D52BF4" w:rsidRDefault="00F4094D" w:rsidP="00484489">
      <w:pPr>
        <w:pStyle w:val="a5"/>
        <w:ind w:firstLineChars="0" w:firstLine="1"/>
        <w:rPr>
          <w:rFonts w:asciiTheme="minorEastAsia" w:hAnsiTheme="minorEastAsia"/>
        </w:rPr>
      </w:pPr>
    </w:p>
    <w:p w14:paraId="02C2B65E" w14:textId="77777777" w:rsidR="00F4094D" w:rsidRPr="00D52BF4" w:rsidRDefault="00F4094D" w:rsidP="00484489">
      <w:pPr>
        <w:pStyle w:val="a5"/>
        <w:ind w:firstLineChars="0" w:firstLine="1"/>
        <w:rPr>
          <w:rFonts w:asciiTheme="minorEastAsia" w:hAnsiTheme="minorEastAsia"/>
        </w:rPr>
      </w:pPr>
    </w:p>
    <w:p w14:paraId="02DAD6D8" w14:textId="77777777" w:rsidR="00F4094D" w:rsidRPr="00D52BF4" w:rsidRDefault="00F4094D" w:rsidP="00484489">
      <w:pPr>
        <w:pStyle w:val="a5"/>
        <w:ind w:firstLineChars="0" w:firstLine="1"/>
        <w:rPr>
          <w:rFonts w:asciiTheme="minorEastAsia" w:hAnsiTheme="minorEastAsia"/>
        </w:rPr>
      </w:pPr>
    </w:p>
    <w:p w14:paraId="2070D3C5" w14:textId="77777777" w:rsidR="00F4094D" w:rsidRPr="00D52BF4" w:rsidRDefault="00F4094D" w:rsidP="00484489">
      <w:pPr>
        <w:pStyle w:val="a5"/>
        <w:ind w:firstLineChars="0" w:firstLine="1"/>
        <w:rPr>
          <w:rFonts w:asciiTheme="minorEastAsia" w:hAnsiTheme="minorEastAsia"/>
        </w:rPr>
      </w:pPr>
    </w:p>
    <w:p w14:paraId="2378F8FE" w14:textId="77777777" w:rsidR="00F4094D" w:rsidRPr="00D52BF4" w:rsidRDefault="00F4094D" w:rsidP="00484489">
      <w:pPr>
        <w:pStyle w:val="a5"/>
        <w:ind w:firstLineChars="0" w:firstLine="1"/>
        <w:rPr>
          <w:rFonts w:asciiTheme="minorEastAsia" w:hAnsiTheme="minorEastAsia"/>
        </w:rPr>
      </w:pPr>
    </w:p>
    <w:p w14:paraId="72F4DE98" w14:textId="77777777" w:rsidR="00F4094D" w:rsidRPr="00D52BF4" w:rsidRDefault="00F4094D" w:rsidP="00484489">
      <w:pPr>
        <w:pStyle w:val="a5"/>
        <w:ind w:firstLineChars="0" w:firstLine="1"/>
        <w:rPr>
          <w:rFonts w:asciiTheme="minorEastAsia" w:hAnsiTheme="minorEastAsia"/>
        </w:rPr>
      </w:pPr>
    </w:p>
    <w:p w14:paraId="370C6182" w14:textId="77777777" w:rsidR="00F4094D" w:rsidRPr="00D52BF4" w:rsidRDefault="00F4094D" w:rsidP="00484489">
      <w:pPr>
        <w:pStyle w:val="a5"/>
        <w:ind w:firstLineChars="0" w:firstLine="1"/>
        <w:rPr>
          <w:rFonts w:asciiTheme="minorEastAsia" w:hAnsiTheme="minorEastAsia"/>
        </w:rPr>
      </w:pPr>
    </w:p>
    <w:p w14:paraId="71058E77" w14:textId="77777777" w:rsidR="00F4094D" w:rsidRPr="00D52BF4" w:rsidRDefault="00F4094D" w:rsidP="00484489">
      <w:pPr>
        <w:pStyle w:val="a5"/>
        <w:ind w:firstLineChars="0" w:firstLine="1"/>
        <w:rPr>
          <w:rFonts w:asciiTheme="minorEastAsia" w:hAnsiTheme="minorEastAsia"/>
        </w:rPr>
      </w:pPr>
    </w:p>
    <w:p w14:paraId="7D376E0D" w14:textId="77777777" w:rsidR="00F4094D" w:rsidRPr="00D52BF4" w:rsidRDefault="00F4094D" w:rsidP="00484489">
      <w:pPr>
        <w:pStyle w:val="a5"/>
        <w:ind w:firstLineChars="0" w:firstLine="1"/>
        <w:rPr>
          <w:rFonts w:asciiTheme="minorEastAsia" w:hAnsiTheme="minorEastAsia"/>
        </w:rPr>
      </w:pPr>
    </w:p>
    <w:p w14:paraId="5285EE9E" w14:textId="77777777" w:rsidR="00F4094D" w:rsidRPr="00D52BF4" w:rsidRDefault="00F4094D" w:rsidP="00484489">
      <w:pPr>
        <w:pStyle w:val="a5"/>
        <w:ind w:firstLineChars="0" w:firstLine="1"/>
        <w:rPr>
          <w:rFonts w:asciiTheme="minorEastAsia" w:hAnsiTheme="minorEastAsia"/>
        </w:rPr>
      </w:pPr>
    </w:p>
    <w:p w14:paraId="77201403" w14:textId="77777777" w:rsidR="00F4094D" w:rsidRPr="00D52BF4" w:rsidRDefault="00F4094D" w:rsidP="00484489">
      <w:pPr>
        <w:pStyle w:val="a5"/>
        <w:ind w:firstLineChars="0" w:firstLine="1"/>
        <w:rPr>
          <w:rFonts w:asciiTheme="minorEastAsia" w:hAnsiTheme="minorEastAsia"/>
        </w:rPr>
      </w:pPr>
    </w:p>
    <w:p w14:paraId="24ACB785" w14:textId="77777777" w:rsidR="00F4094D" w:rsidRPr="00D52BF4" w:rsidRDefault="00F4094D" w:rsidP="00484489">
      <w:pPr>
        <w:pStyle w:val="a5"/>
        <w:ind w:firstLineChars="0" w:firstLine="1"/>
        <w:rPr>
          <w:rFonts w:asciiTheme="minorEastAsia" w:hAnsiTheme="minorEastAsia"/>
        </w:rPr>
      </w:pPr>
    </w:p>
    <w:p w14:paraId="110929AF" w14:textId="77777777" w:rsidR="00F4094D" w:rsidRPr="00D52BF4" w:rsidRDefault="00F4094D" w:rsidP="00484489">
      <w:pPr>
        <w:pStyle w:val="a5"/>
        <w:ind w:firstLineChars="0" w:firstLine="1"/>
        <w:rPr>
          <w:rFonts w:asciiTheme="minorEastAsia" w:hAnsiTheme="minorEastAsia"/>
        </w:rPr>
      </w:pPr>
    </w:p>
    <w:p w14:paraId="2790D32D" w14:textId="77777777" w:rsidR="00F4094D" w:rsidRPr="00D52BF4" w:rsidRDefault="00F4094D" w:rsidP="00484489">
      <w:pPr>
        <w:pStyle w:val="a5"/>
        <w:ind w:firstLineChars="0" w:firstLine="1"/>
        <w:rPr>
          <w:rFonts w:asciiTheme="minorEastAsia" w:hAnsiTheme="minorEastAsia"/>
        </w:rPr>
      </w:pPr>
    </w:p>
    <w:p w14:paraId="7A022C74" w14:textId="77777777" w:rsidR="00F4094D" w:rsidRPr="00D52BF4" w:rsidRDefault="00F4094D" w:rsidP="00484489">
      <w:pPr>
        <w:pStyle w:val="a5"/>
        <w:ind w:firstLineChars="0" w:firstLine="1"/>
        <w:rPr>
          <w:rFonts w:asciiTheme="minorEastAsia" w:hAnsiTheme="minorEastAsia"/>
        </w:rPr>
      </w:pPr>
    </w:p>
    <w:p w14:paraId="40704671" w14:textId="77777777" w:rsidR="00F4094D" w:rsidRPr="00D52BF4" w:rsidRDefault="00F4094D" w:rsidP="00484489">
      <w:pPr>
        <w:pStyle w:val="a5"/>
        <w:ind w:firstLineChars="0" w:firstLine="1"/>
        <w:rPr>
          <w:rFonts w:asciiTheme="minorEastAsia" w:hAnsiTheme="minorEastAsia"/>
        </w:rPr>
      </w:pPr>
    </w:p>
    <w:p w14:paraId="2E4B30E6" w14:textId="77777777" w:rsidR="00F4094D" w:rsidRPr="00D52BF4" w:rsidRDefault="00F4094D" w:rsidP="00484489">
      <w:pPr>
        <w:pStyle w:val="a5"/>
        <w:ind w:firstLineChars="0" w:firstLine="1"/>
        <w:rPr>
          <w:rFonts w:asciiTheme="minorEastAsia" w:hAnsiTheme="minorEastAsia"/>
        </w:rPr>
      </w:pPr>
    </w:p>
    <w:p w14:paraId="159FA4D9" w14:textId="77777777" w:rsidR="00F4094D" w:rsidRPr="00D52BF4" w:rsidRDefault="00F4094D" w:rsidP="00484489">
      <w:pPr>
        <w:pStyle w:val="a5"/>
        <w:ind w:firstLineChars="0" w:firstLine="1"/>
        <w:rPr>
          <w:rFonts w:asciiTheme="minorEastAsia" w:hAnsiTheme="minorEastAsia"/>
        </w:rPr>
      </w:pPr>
    </w:p>
    <w:p w14:paraId="2883E2A3" w14:textId="77777777" w:rsidR="00F4094D" w:rsidRPr="00D52BF4" w:rsidRDefault="00F4094D" w:rsidP="00484489">
      <w:pPr>
        <w:pStyle w:val="a5"/>
        <w:ind w:firstLineChars="0" w:firstLine="1"/>
        <w:rPr>
          <w:rFonts w:asciiTheme="minorEastAsia" w:hAnsiTheme="minorEastAsia"/>
        </w:rPr>
      </w:pPr>
    </w:p>
    <w:p w14:paraId="669A5DD4"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4B0E8D52" w14:textId="22C2DD24" w:rsidR="00F4094D" w:rsidRPr="00D52BF4" w:rsidRDefault="00F4094D" w:rsidP="00484489">
      <w:pPr>
        <w:pStyle w:val="a5"/>
        <w:ind w:firstLineChars="0" w:firstLine="1"/>
        <w:rPr>
          <w:rFonts w:asciiTheme="minorEastAsia" w:hAnsiTheme="minorEastAsia"/>
        </w:rPr>
      </w:pPr>
    </w:p>
    <w:p w14:paraId="08504D92" w14:textId="1E2D48B2" w:rsidR="00F4094D" w:rsidRPr="00D52BF4" w:rsidRDefault="00294E2B" w:rsidP="00484489">
      <w:pPr>
        <w:pStyle w:val="a5"/>
        <w:ind w:firstLineChars="0" w:firstLine="1"/>
        <w:rPr>
          <w:rFonts w:asciiTheme="majorEastAsia" w:eastAsiaTheme="majorEastAsia" w:hAnsiTheme="majorEastAsia"/>
          <w:bdr w:val="single" w:sz="4" w:space="0" w:color="auto"/>
        </w:rPr>
      </w:pPr>
      <w:r w:rsidRPr="00D52BF4">
        <w:rPr>
          <w:rFonts w:asciiTheme="majorEastAsia" w:eastAsiaTheme="majorEastAsia" w:hAnsiTheme="majorEastAsia" w:hint="eastAsia"/>
          <w:bdr w:val="single" w:sz="4" w:space="0" w:color="auto"/>
        </w:rPr>
        <w:t>障害支援(程度)区分</w:t>
      </w:r>
    </w:p>
    <w:p w14:paraId="0BBC9828" w14:textId="7CA200AA" w:rsidR="00F4094D" w:rsidRPr="00D52BF4" w:rsidRDefault="00F4094D" w:rsidP="00484489">
      <w:pPr>
        <w:pStyle w:val="a5"/>
        <w:ind w:firstLineChars="0" w:firstLine="1"/>
        <w:rPr>
          <w:rFonts w:asciiTheme="minorEastAsia" w:hAnsiTheme="minorEastAsia"/>
        </w:rPr>
      </w:pPr>
    </w:p>
    <w:p w14:paraId="5C88B418" w14:textId="21D8E62D" w:rsidR="00523E93" w:rsidRPr="00D52BF4" w:rsidRDefault="00523E93" w:rsidP="00523E93">
      <w:pPr>
        <w:pStyle w:val="a5"/>
        <w:ind w:firstLine="220"/>
        <w:rPr>
          <w:rFonts w:asciiTheme="minorEastAsia" w:hAnsiTheme="minorEastAsia"/>
        </w:rPr>
      </w:pPr>
      <w:r w:rsidRPr="00D52BF4">
        <w:rPr>
          <w:rFonts w:asciiTheme="minorEastAsia" w:hAnsiTheme="minorEastAsia" w:hint="eastAsia"/>
        </w:rPr>
        <w:t>「障害支援(程度)区分」は、</w:t>
      </w:r>
      <w:r w:rsidR="00AF4125" w:rsidRPr="00D52BF4">
        <w:rPr>
          <w:rFonts w:asciiTheme="minorEastAsia" w:hAnsiTheme="minorEastAsia" w:hint="eastAsia"/>
        </w:rPr>
        <w:t>全体で</w:t>
      </w:r>
      <w:r w:rsidRPr="00D52BF4">
        <w:rPr>
          <w:rFonts w:asciiTheme="minorEastAsia" w:hAnsiTheme="minorEastAsia" w:hint="eastAsia"/>
        </w:rPr>
        <w:t>「区分６」が31.6％と最も高く、</w:t>
      </w:r>
      <w:r w:rsidR="00882F92" w:rsidRPr="00D52BF4">
        <w:rPr>
          <w:rFonts w:asciiTheme="minorEastAsia" w:hAnsiTheme="minorEastAsia" w:hint="eastAsia"/>
        </w:rPr>
        <w:t>次いで</w:t>
      </w:r>
      <w:r w:rsidRPr="00D52BF4">
        <w:rPr>
          <w:rFonts w:asciiTheme="minorEastAsia" w:hAnsiTheme="minorEastAsia" w:hint="eastAsia"/>
        </w:rPr>
        <w:t>「区分２」が15.8％、「区分５」が13.2％と</w:t>
      </w:r>
      <w:r w:rsidR="00882F92" w:rsidRPr="00D52BF4">
        <w:rPr>
          <w:rFonts w:asciiTheme="minorEastAsia" w:hAnsiTheme="minorEastAsia" w:hint="eastAsia"/>
        </w:rPr>
        <w:t>なって</w:t>
      </w:r>
      <w:r w:rsidRPr="00D52BF4">
        <w:rPr>
          <w:rFonts w:asciiTheme="minorEastAsia" w:hAnsiTheme="minorEastAsia" w:hint="eastAsia"/>
        </w:rPr>
        <w:t>います。</w:t>
      </w:r>
    </w:p>
    <w:p w14:paraId="5D260042" w14:textId="5B2D06BD" w:rsidR="00F4094D" w:rsidRDefault="00664307" w:rsidP="00523E93">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3E93" w:rsidRPr="00D52BF4">
        <w:rPr>
          <w:rFonts w:asciiTheme="minorEastAsia" w:hAnsiTheme="minorEastAsia" w:hint="eastAsia"/>
        </w:rPr>
        <w:t>みると、身体障がい（44.4％）、知的障がい（38.8％）、発達障がい（35.5％）は「区分６」が最も高くなっています。</w:t>
      </w:r>
    </w:p>
    <w:p w14:paraId="0A2453CC" w14:textId="601CFB1E" w:rsidR="0007345F" w:rsidRPr="003D6BE4" w:rsidRDefault="0007345F" w:rsidP="00523E93">
      <w:pPr>
        <w:pStyle w:val="a5"/>
        <w:ind w:firstLine="220"/>
        <w:rPr>
          <w:rFonts w:asciiTheme="minorEastAsia" w:hAnsiTheme="minorEastAsia"/>
        </w:rPr>
      </w:pPr>
      <w:r w:rsidRPr="003D6BE4">
        <w:rPr>
          <w:rFonts w:asciiTheme="minorEastAsia" w:hAnsiTheme="minorEastAsia" w:hint="eastAsia"/>
        </w:rPr>
        <w:t>サンプル数は3</w:t>
      </w:r>
      <w:r w:rsidRPr="003D6BE4">
        <w:rPr>
          <w:rFonts w:asciiTheme="minorEastAsia" w:hAnsiTheme="minorEastAsia"/>
        </w:rPr>
        <w:t>0</w:t>
      </w:r>
      <w:r w:rsidR="001C6CD0" w:rsidRPr="003D6BE4">
        <w:rPr>
          <w:rFonts w:asciiTheme="minorEastAsia" w:hAnsiTheme="minorEastAsia" w:hint="eastAsia"/>
        </w:rPr>
        <w:t>件</w:t>
      </w:r>
      <w:r w:rsidRPr="003D6BE4">
        <w:rPr>
          <w:rFonts w:asciiTheme="minorEastAsia" w:hAnsiTheme="minorEastAsia" w:hint="eastAsia"/>
        </w:rPr>
        <w:t>未満と少ないですが、高次脳</w:t>
      </w:r>
      <w:r w:rsidR="006B2BFF">
        <w:rPr>
          <w:rFonts w:asciiTheme="minorEastAsia" w:hAnsiTheme="minorEastAsia" w:hint="eastAsia"/>
        </w:rPr>
        <w:t>機能</w:t>
      </w:r>
      <w:r w:rsidRPr="003D6BE4">
        <w:rPr>
          <w:rFonts w:asciiTheme="minorEastAsia" w:hAnsiTheme="minorEastAsia" w:hint="eastAsia"/>
        </w:rPr>
        <w:t>障がい、難病でも「区分６」が、精神障がいでは「区分２」が高い傾向にあります。</w:t>
      </w:r>
    </w:p>
    <w:p w14:paraId="15E4D9FE" w14:textId="5BF34D1D" w:rsidR="00F4094D" w:rsidRPr="00D52BF4" w:rsidRDefault="00F4094D" w:rsidP="00484489">
      <w:pPr>
        <w:pStyle w:val="a5"/>
        <w:ind w:firstLineChars="0" w:firstLine="1"/>
        <w:rPr>
          <w:rFonts w:asciiTheme="minorEastAsia" w:hAnsiTheme="minorEastAsia"/>
        </w:rPr>
      </w:pPr>
    </w:p>
    <w:p w14:paraId="078B9BFA" w14:textId="549E532C" w:rsidR="00F4094D" w:rsidRPr="00D52BF4" w:rsidRDefault="00EC2735"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40512" behindDoc="0" locked="0" layoutInCell="1" allowOverlap="1" wp14:anchorId="56D5CFBE" wp14:editId="1DB7B6DB">
                <wp:simplePos x="0" y="0"/>
                <wp:positionH relativeFrom="page">
                  <wp:align>left</wp:align>
                </wp:positionH>
                <wp:positionV relativeFrom="paragraph">
                  <wp:posOffset>315427</wp:posOffset>
                </wp:positionV>
                <wp:extent cx="7088505" cy="4771390"/>
                <wp:effectExtent l="0" t="0" r="0" b="0"/>
                <wp:wrapNone/>
                <wp:docPr id="39" name="グループ化 39"/>
                <wp:cNvGraphicFramePr/>
                <a:graphic xmlns:a="http://schemas.openxmlformats.org/drawingml/2006/main">
                  <a:graphicData uri="http://schemas.microsoft.com/office/word/2010/wordprocessingGroup">
                    <wpg:wgp>
                      <wpg:cNvGrpSpPr/>
                      <wpg:grpSpPr>
                        <a:xfrm>
                          <a:off x="0" y="0"/>
                          <a:ext cx="7088505" cy="4771390"/>
                          <a:chOff x="0" y="0"/>
                          <a:chExt cx="7088505" cy="4771390"/>
                        </a:xfrm>
                      </wpg:grpSpPr>
                      <pic:pic xmlns:pic="http://schemas.openxmlformats.org/drawingml/2006/picture">
                        <pic:nvPicPr>
                          <pic:cNvPr id="986" name="図 98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88505" cy="4771390"/>
                          </a:xfrm>
                          <a:prstGeom prst="rect">
                            <a:avLst/>
                          </a:prstGeom>
                          <a:noFill/>
                          <a:ln>
                            <a:noFill/>
                          </a:ln>
                        </pic:spPr>
                      </pic:pic>
                      <wpg:grpSp>
                        <wpg:cNvPr id="1093" name="グループ化 1093"/>
                        <wpg:cNvGrpSpPr/>
                        <wpg:grpSpPr>
                          <a:xfrm>
                            <a:off x="2484407" y="51759"/>
                            <a:ext cx="3745230" cy="133350"/>
                            <a:chOff x="0" y="0"/>
                            <a:chExt cx="3745239" cy="133350"/>
                          </a:xfrm>
                        </wpg:grpSpPr>
                        <wps:wsp>
                          <wps:cNvPr id="1094" name="Rectangle 11"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95" name="Rectangle 12" descr="右下がり対角線"/>
                          <wps:cNvSpPr>
                            <a:spLocks noChangeArrowheads="1"/>
                          </wps:cNvSpPr>
                          <wps:spPr bwMode="auto">
                            <a:xfrm>
                              <a:off x="515155"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96" name="Rectangle 13" descr="20%"/>
                          <wps:cNvSpPr>
                            <a:spLocks noChangeArrowheads="1"/>
                          </wps:cNvSpPr>
                          <wps:spPr bwMode="auto">
                            <a:xfrm>
                              <a:off x="1030310"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97" name="Rectangle 14" descr="5%"/>
                          <wps:cNvSpPr>
                            <a:spLocks noChangeArrowheads="1"/>
                          </wps:cNvSpPr>
                          <wps:spPr bwMode="auto">
                            <a:xfrm>
                              <a:off x="1545465" y="0"/>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98" name="Rectangle 15" descr="右上がり対角線"/>
                          <wps:cNvSpPr>
                            <a:spLocks noChangeArrowheads="1"/>
                          </wps:cNvSpPr>
                          <wps:spPr bwMode="auto">
                            <a:xfrm>
                              <a:off x="2067059" y="0"/>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99" name="Rectangle 16" descr="横線 (反転)"/>
                          <wps:cNvSpPr>
                            <a:spLocks noChangeArrowheads="1"/>
                          </wps:cNvSpPr>
                          <wps:spPr bwMode="auto">
                            <a:xfrm>
                              <a:off x="2582214" y="0"/>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00" name="Rectangle 17" descr="ひし形 (点)"/>
                          <wps:cNvSpPr>
                            <a:spLocks noChangeArrowheads="1"/>
                          </wps:cNvSpPr>
                          <wps:spPr bwMode="auto">
                            <a:xfrm>
                              <a:off x="3097369" y="0"/>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01" name="Rectangle 18"/>
                          <wps:cNvSpPr>
                            <a:spLocks noChangeArrowheads="1"/>
                          </wps:cNvSpPr>
                          <wps:spPr bwMode="auto">
                            <a:xfrm>
                              <a:off x="3612524"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132E1649" id="グループ化 39" o:spid="_x0000_s1026" style="position:absolute;left:0;text-align:left;margin-left:0;margin-top:24.85pt;width:558.15pt;height:375.7pt;z-index:251840512;mso-position-horizontal:left;mso-position-horizontal-relative:page" coordsize="70885,477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">
                <v:shape id="図 986" o:spid="_x0000_s1027" type="#_x0000_t75" style="position:absolute;width:70885;height:47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uvvDAAAA3AAAAA8AAABkcnMvZG93bnJldi54bWxEj0FrAjEUhO8F/0N4Qm81a0Grq1FEqLTH&#10;qojeHpvnZnXzsiRx3f77RhB6HGbmG2a+7GwtWvKhcqxgOMhAEBdOV1wq2O8+3yYgQkTWWDsmBb8U&#10;YLnovcwx1+7OP9RuYykShEOOCkyMTS5lKAxZDAPXECfv7LzFmKQvpfZ4T3Bby/csG0uLFacFgw2t&#10;DRXX7c0qWPuN31Td4cOdpsebGbn2MvqWSr32u9UMRKQu/oef7S+tYDoZw+NMOg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e6+8MAAADcAAAADwAAAAAAAAAAAAAAAACf&#10;AgAAZHJzL2Rvd25yZXYueG1sUEsFBgAAAAAEAAQA9wAAAI8DAAAAAA==&#10;">
                  <v:imagedata r:id="rId39" o:title=""/>
                  <v:path arrowok="t"/>
                </v:shape>
                <v:group id="グループ化 1093" o:spid="_x0000_s1028" style="position:absolute;left:24844;top:517;width:37452;height:1334" coordsize="3745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rect id="Rectangle 11"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5xcIA&#10;AADdAAAADwAAAGRycy9kb3ducmV2LnhtbERPTWvDMAy9D/ofjAq7jNZZGaNN64RSSOl1yUavIlaT&#10;kFgOtpdm+/XzYLCbHu9Th3w2g5jI+c6ygud1AoK4trrjRsF7Vay2IHxA1jhYJgVf5CHPFg8HTLW9&#10;8xtNZWhEDGGfooI2hDGV0tctGfRrOxJH7madwRCha6R2eI/hZpCbJHmVBjuODS2OdGqp7stPo+BD&#10;T7arn6rr6IP77ptzYfgyKPW4nI97EIHm8C/+c190nJ/sXuD3m3iC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XnFwgAAAN0AAAAPAAAAAAAAAAAAAAAAAJgCAABkcnMvZG93&#10;bnJldi54bWxQSwUGAAAAAAQABAD1AAAAhwMAAAAA&#10;" fillcolor="black" strokeweight="0">
                    <v:fill r:id="rId13" o:title="" type="pattern"/>
                    <v:textbox inset="5.85pt,.7pt,5.85pt,.7pt"/>
                  </v:rect>
                  <v:rect id="Rectangle 12" o:spid="_x0000_s1030" alt="右下がり対角線" style="position:absolute;left:515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uG8YA&#10;AADdAAAADwAAAGRycy9kb3ducmV2LnhtbERPS2vCQBC+F/wPywheRDdVq210lSIIttSDD/A6zU6T&#10;YHY2ZNck9de7BaG3+fies1i1phA1VS63rOB5GIEgTqzOOVVwOm4GryCcR9ZYWCYFv+Rgtew8LTDW&#10;tuE91QefihDCLkYFmfdlLKVLMjLohrYkDtyPrQz6AKtU6gqbEG4KOYqiqTSYc2jIsKR1RsnlcDUK&#10;5OS4q/vjz3Pjx1+3Sb2bfWz730r1uu37HISn1v+LH+6tDvOjtxf4+yac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SuG8YAAADdAAAADwAAAAAAAAAAAAAAAACYAgAAZHJz&#10;L2Rvd25yZXYueG1sUEsFBgAAAAAEAAQA9QAAAIsDAAAAAA==&#10;" fillcolor="black" strokeweight="0">
                    <v:fill r:id="rId14" o:title="" type="pattern"/>
                    <v:textbox inset="5.85pt,.7pt,5.85pt,.7pt"/>
                  </v:rect>
                  <v:rect id="Rectangle 13" o:spid="_x0000_s1031" alt="20%" style="position:absolute;left:1030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PLMIA&#10;AADdAAAADwAAAGRycy9kb3ducmV2LnhtbERPTWsCMRC9F/wPYYTeatYepF2NIoJtr25V8DYm42bd&#10;zWRJUt3++6ZQ6G0e73MWq8F14kYhNp4VTCcFCGLtTcO1gv3n9ukFREzIBjvPpOCbIqyWo4cFlsbf&#10;eUe3KtUih3AsUYFNqS+ljNqSwzjxPXHmLj44TBmGWpqA9xzuOvlcFDPpsOHcYLGnjSXdVl9OgT51&#10;x+mmve537+3Bvmk8V9gEpR7Hw3oOItGQ/sV/7g+T5xevM/j9Jp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I8swgAAAN0AAAAPAAAAAAAAAAAAAAAAAJgCAABkcnMvZG93&#10;bnJldi54bWxQSwUGAAAAAAQABAD1AAAAhwMAAAAA&#10;" fillcolor="black" strokeweight="0">
                    <v:fill r:id="rId15" o:title="" type="pattern"/>
                    <v:textbox inset="5.85pt,.7pt,5.85pt,.7pt"/>
                  </v:rect>
                  <v:rect id="Rectangle 14" o:spid="_x0000_s1032" alt="5%" style="position:absolute;left:15454;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4cUA&#10;AADdAAAADwAAAGRycy9kb3ducmV2LnhtbERPTWvCQBC9F/oflin0UupGkbambkINFLQHIYkHj0N2&#10;moRmZ0N2o/Hfu4LQ2zze56zTyXTiRINrLSuYzyIQxJXVLdcKDuX36wcI55E1dpZJwYUcpMnjwxpj&#10;bc+c06nwtQgh7GJU0Hjfx1K6qiGDbmZ74sD92sGgD3CopR7wHMJNJxdR9CYNthwaGuwpa6j6K0aj&#10;IN/+7I97KrPNpa8W2W45HnYvo1LPT9PXJwhPk/8X391bHeZHq3e4fRNO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7nhxQAAAN0AAAAPAAAAAAAAAAAAAAAAAJgCAABkcnMv&#10;ZG93bnJldi54bWxQSwUGAAAAAAQABAD1AAAAigMAAAAA&#10;" fillcolor="black" strokeweight="0">
                    <v:fill r:id="rId16" o:title="" type="pattern"/>
                    <v:textbox inset="5.85pt,.7pt,5.85pt,.7pt"/>
                  </v:rect>
                  <v:rect id="Rectangle 15" o:spid="_x0000_s1033" alt="右上がり対角線" style="position:absolute;left:20670;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Xi8YA&#10;AADdAAAADwAAAGRycy9kb3ducmV2LnhtbESPQU/DMAyF70j8h8hIuyCWwGFAWTahSUhIO1RbOXA0&#10;jWkqGqdrsq779/NhEjdb7/m9z8v1FDo10pDayBYe5wYUcR1dy42Fr+rj4QVUysgOu8hk4UwJ1qvb&#10;myUWLp54R+M+N0pCOBVowefcF1qn2lPANI89sWi/cQiYZR0a7QY8SXjo9JMxCx2wZWnw2NPGU/23&#10;PwYL1b0Zv4/nibd0KEdf8rMuqx9rZ3fT+xuoTFP+N1+vP53gm1fBlW9kBL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MXi8YAAADdAAAADwAAAAAAAAAAAAAAAACYAgAAZHJz&#10;L2Rvd25yZXYueG1sUEsFBgAAAAAEAAQA9QAAAIsDAAAAAA==&#10;" fillcolor="black" strokeweight="0">
                    <v:fill r:id="rId21" o:title="" type="pattern"/>
                    <v:textbox inset="5.85pt,.7pt,5.85pt,.7pt"/>
                  </v:rect>
                  <v:rect id="Rectangle 16" o:spid="_x0000_s1034" alt="横線 (反転)" style="position:absolute;left:25822;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ZDMMA&#10;AADdAAAADwAAAGRycy9kb3ducmV2LnhtbERPTWvCQBC9C/6HZQRvurFCaVJXEakoaBFtKR6H7JjE&#10;ZGdDdjXpv3cLBW/zeJ8zW3SmEndqXGFZwWQcgSBOrS44U/D9tR69gXAeWWNlmRT8koPFvN+bYaJt&#10;y0e6n3wmQgi7BBXk3teJlC7NyaAb25o4cBfbGPQBNpnUDbYh3FTyJYpepcGCQ0OONa1ySsvTzSio&#10;px+f8swbzH7ibn/YteWWrqVSw0G3fAfhqfNP8b97q8P8KI7h7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ZDMMAAADdAAAADwAAAAAAAAAAAAAAAACYAgAAZHJzL2Rv&#10;d25yZXYueG1sUEsFBgAAAAAEAAQA9QAAAIgDAAAAAA==&#10;" fillcolor="black" strokeweight="0">
                    <v:fill r:id="rId22" o:title="" type="pattern"/>
                    <v:textbox inset="5.85pt,.7pt,5.85pt,.7pt"/>
                  </v:rect>
                  <v:rect id="Rectangle 17" o:spid="_x0000_s1035" alt="ひし形 (点)" style="position:absolute;left:3097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7W8MA&#10;AADdAAAADwAAAGRycy9kb3ducmV2LnhtbESPQYvCMBCF7wv+hzCCtzXVg7jVKCKIIutBV/Y8NGNb&#10;TCalibb+e+ewsLcZ3pv3vlmue+/Uk9pYBzYwGWegiItgay4NXH92n3NQMSFbdIHJwIsirFeDjyXm&#10;NnR8pucllUpCOOZooEqpybWORUUe4zg0xKLdQusxydqW2rbYSbh3epplM+2xZmmosKFtRcX98vAG&#10;4tR9n73rdvvf44Oc35yuB/1lzGjYbxagEvXp3/x3fbCCP8mEX76REf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7W8MAAADdAAAADwAAAAAAAAAAAAAAAACYAgAAZHJzL2Rv&#10;d25yZXYueG1sUEsFBgAAAAAEAAQA9QAAAIgDAAAAAA==&#10;" fillcolor="black" strokeweight="0">
                    <v:fill r:id="rId23" o:title="" type="pattern"/>
                    <v:textbox inset="5.85pt,.7pt,5.85pt,.7pt"/>
                  </v:rect>
                  <v:rect id="Rectangle 18" o:spid="_x0000_s1036" style="position:absolute;left:3612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zscQA&#10;AADdAAAADwAAAGRycy9kb3ducmV2LnhtbESPQYvCMBCF7wv7H8IseFvTrFSkGmURBC8etorgbWhm&#10;22IzKUm03X9vFgRvM7z3vnmz2oy2E3fyoXWsQU0zEMSVMy3XGk7H3ecCRIjIBjvHpOGPAmzW728r&#10;LIwb+IfuZaxFgnAoUEMTY19IGaqGLIap64mT9uu8xZhWX0vjcUhw28mvLJtLiy2nCw32tG2oupY3&#10;myg5X7enYTE7H1S+p3LIWfmL1pOP8XsJItIYX+Znem9SfZUp+P8mj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M7HEAAAA3QAAAA8AAAAAAAAAAAAAAAAAmAIAAGRycy9k&#10;b3ducmV2LnhtbFBLBQYAAAAABAAEAPUAAACJAwAAAAA=&#10;" strokeweight="0">
                    <v:textbox inset="5.85pt,.7pt,5.85pt,.7pt"/>
                  </v:rect>
                </v:group>
                <w10:wrap anchorx="page"/>
              </v:group>
            </w:pict>
          </mc:Fallback>
        </mc:AlternateContent>
      </w:r>
    </w:p>
    <w:p w14:paraId="11EB69DD" w14:textId="15D2D767" w:rsidR="00F4094D" w:rsidRPr="00D52BF4" w:rsidRDefault="00F4094D" w:rsidP="00484489">
      <w:pPr>
        <w:pStyle w:val="a5"/>
        <w:ind w:firstLineChars="0" w:firstLine="1"/>
        <w:rPr>
          <w:rFonts w:asciiTheme="minorEastAsia" w:hAnsiTheme="minorEastAsia"/>
        </w:rPr>
      </w:pPr>
    </w:p>
    <w:p w14:paraId="0F4904ED" w14:textId="2EE46970" w:rsidR="00F4094D" w:rsidRPr="00D52BF4" w:rsidRDefault="00F4094D" w:rsidP="00484489">
      <w:pPr>
        <w:pStyle w:val="a5"/>
        <w:ind w:firstLineChars="0" w:firstLine="1"/>
        <w:rPr>
          <w:rFonts w:asciiTheme="minorEastAsia" w:hAnsiTheme="minorEastAsia"/>
        </w:rPr>
      </w:pPr>
    </w:p>
    <w:p w14:paraId="7F4EB011" w14:textId="6F58E3DF" w:rsidR="00F4094D" w:rsidRPr="00D52BF4" w:rsidRDefault="00F4094D" w:rsidP="00484489">
      <w:pPr>
        <w:pStyle w:val="a5"/>
        <w:ind w:firstLineChars="0" w:firstLine="1"/>
        <w:rPr>
          <w:rFonts w:asciiTheme="minorEastAsia" w:hAnsiTheme="minorEastAsia"/>
        </w:rPr>
      </w:pPr>
    </w:p>
    <w:p w14:paraId="08C57051" w14:textId="10A66349" w:rsidR="00F4094D" w:rsidRPr="00D52BF4" w:rsidRDefault="00F4094D" w:rsidP="00484489">
      <w:pPr>
        <w:pStyle w:val="a5"/>
        <w:ind w:firstLineChars="0" w:firstLine="1"/>
        <w:rPr>
          <w:rFonts w:asciiTheme="minorEastAsia" w:hAnsiTheme="minorEastAsia"/>
        </w:rPr>
      </w:pPr>
    </w:p>
    <w:p w14:paraId="19729BE2" w14:textId="22754D9C" w:rsidR="00F4094D" w:rsidRPr="00D52BF4" w:rsidRDefault="00F4094D" w:rsidP="00484489">
      <w:pPr>
        <w:pStyle w:val="a5"/>
        <w:ind w:firstLineChars="0" w:firstLine="1"/>
        <w:rPr>
          <w:rFonts w:asciiTheme="minorEastAsia" w:hAnsiTheme="minorEastAsia"/>
        </w:rPr>
      </w:pPr>
    </w:p>
    <w:p w14:paraId="5CD2F961" w14:textId="77777777" w:rsidR="00F4094D" w:rsidRPr="00D52BF4" w:rsidRDefault="00F4094D" w:rsidP="00484489">
      <w:pPr>
        <w:pStyle w:val="a5"/>
        <w:ind w:firstLineChars="0" w:firstLine="1"/>
        <w:rPr>
          <w:rFonts w:asciiTheme="minorEastAsia" w:hAnsiTheme="minorEastAsia"/>
        </w:rPr>
      </w:pPr>
    </w:p>
    <w:p w14:paraId="24B5D4A2" w14:textId="77777777" w:rsidR="00F4094D" w:rsidRPr="00D52BF4" w:rsidRDefault="00F4094D" w:rsidP="00484489">
      <w:pPr>
        <w:pStyle w:val="a5"/>
        <w:ind w:firstLineChars="0" w:firstLine="1"/>
        <w:rPr>
          <w:rFonts w:asciiTheme="minorEastAsia" w:hAnsiTheme="minorEastAsia"/>
        </w:rPr>
      </w:pPr>
    </w:p>
    <w:p w14:paraId="6EAB0EE2" w14:textId="77777777" w:rsidR="00F4094D" w:rsidRPr="00D52BF4" w:rsidRDefault="00F4094D" w:rsidP="00484489">
      <w:pPr>
        <w:pStyle w:val="a5"/>
        <w:ind w:firstLineChars="0" w:firstLine="1"/>
        <w:rPr>
          <w:rFonts w:asciiTheme="minorEastAsia" w:hAnsiTheme="minorEastAsia"/>
        </w:rPr>
      </w:pPr>
    </w:p>
    <w:p w14:paraId="3366F19C" w14:textId="77777777" w:rsidR="00F4094D" w:rsidRPr="00D52BF4" w:rsidRDefault="00F4094D" w:rsidP="00484489">
      <w:pPr>
        <w:pStyle w:val="a5"/>
        <w:ind w:firstLineChars="0" w:firstLine="1"/>
        <w:rPr>
          <w:rFonts w:asciiTheme="minorEastAsia" w:hAnsiTheme="minorEastAsia"/>
        </w:rPr>
      </w:pPr>
    </w:p>
    <w:p w14:paraId="0F4FAABE" w14:textId="77777777" w:rsidR="00F4094D" w:rsidRPr="00D52BF4" w:rsidRDefault="00F4094D" w:rsidP="00484489">
      <w:pPr>
        <w:pStyle w:val="a5"/>
        <w:ind w:firstLineChars="0" w:firstLine="1"/>
        <w:rPr>
          <w:rFonts w:asciiTheme="minorEastAsia" w:hAnsiTheme="minorEastAsia"/>
        </w:rPr>
      </w:pPr>
    </w:p>
    <w:p w14:paraId="7E55EFEB" w14:textId="77777777" w:rsidR="00F4094D" w:rsidRPr="00D52BF4" w:rsidRDefault="00F4094D" w:rsidP="00484489">
      <w:pPr>
        <w:pStyle w:val="a5"/>
        <w:ind w:firstLineChars="0" w:firstLine="1"/>
        <w:rPr>
          <w:rFonts w:asciiTheme="minorEastAsia" w:hAnsiTheme="minorEastAsia"/>
        </w:rPr>
      </w:pPr>
    </w:p>
    <w:p w14:paraId="41E213B7" w14:textId="77777777" w:rsidR="00F4094D" w:rsidRPr="00D52BF4" w:rsidRDefault="00F4094D" w:rsidP="00484489">
      <w:pPr>
        <w:pStyle w:val="a5"/>
        <w:ind w:firstLineChars="0" w:firstLine="1"/>
        <w:rPr>
          <w:rFonts w:asciiTheme="minorEastAsia" w:hAnsiTheme="minorEastAsia"/>
        </w:rPr>
      </w:pPr>
    </w:p>
    <w:p w14:paraId="191B2B60" w14:textId="77777777" w:rsidR="00F4094D" w:rsidRPr="00D52BF4" w:rsidRDefault="00F4094D" w:rsidP="00484489">
      <w:pPr>
        <w:pStyle w:val="a5"/>
        <w:ind w:firstLineChars="0" w:firstLine="1"/>
        <w:rPr>
          <w:rFonts w:asciiTheme="minorEastAsia" w:hAnsiTheme="minorEastAsia"/>
        </w:rPr>
      </w:pPr>
    </w:p>
    <w:p w14:paraId="425BB7D3" w14:textId="77777777" w:rsidR="00F4094D" w:rsidRPr="00D52BF4" w:rsidRDefault="00F4094D" w:rsidP="00484489">
      <w:pPr>
        <w:pStyle w:val="a5"/>
        <w:ind w:firstLineChars="0" w:firstLine="1"/>
        <w:rPr>
          <w:rFonts w:asciiTheme="minorEastAsia" w:hAnsiTheme="minorEastAsia"/>
        </w:rPr>
      </w:pPr>
    </w:p>
    <w:p w14:paraId="53A7EB19" w14:textId="77777777" w:rsidR="00F4094D" w:rsidRPr="00D52BF4" w:rsidRDefault="00F4094D" w:rsidP="00484489">
      <w:pPr>
        <w:pStyle w:val="a5"/>
        <w:ind w:firstLineChars="0" w:firstLine="1"/>
        <w:rPr>
          <w:rFonts w:asciiTheme="minorEastAsia" w:hAnsiTheme="minorEastAsia"/>
        </w:rPr>
      </w:pPr>
    </w:p>
    <w:p w14:paraId="6BF308ED" w14:textId="77777777" w:rsidR="00F4094D" w:rsidRPr="00D52BF4" w:rsidRDefault="00F4094D" w:rsidP="00484489">
      <w:pPr>
        <w:pStyle w:val="a5"/>
        <w:ind w:firstLineChars="0" w:firstLine="1"/>
        <w:rPr>
          <w:rFonts w:asciiTheme="minorEastAsia" w:hAnsiTheme="minorEastAsia"/>
        </w:rPr>
      </w:pPr>
    </w:p>
    <w:p w14:paraId="65AA6D0C" w14:textId="77777777" w:rsidR="00F4094D" w:rsidRPr="00D52BF4" w:rsidRDefault="00F4094D" w:rsidP="00484489">
      <w:pPr>
        <w:pStyle w:val="a5"/>
        <w:ind w:firstLineChars="0" w:firstLine="1"/>
        <w:rPr>
          <w:rFonts w:asciiTheme="minorEastAsia" w:hAnsiTheme="minorEastAsia"/>
        </w:rPr>
      </w:pPr>
    </w:p>
    <w:p w14:paraId="5626566D" w14:textId="77777777" w:rsidR="00F4094D" w:rsidRDefault="00F4094D" w:rsidP="00484489">
      <w:pPr>
        <w:pStyle w:val="a5"/>
        <w:ind w:firstLineChars="0" w:firstLine="1"/>
        <w:rPr>
          <w:rFonts w:asciiTheme="minorEastAsia" w:hAnsiTheme="minorEastAsia"/>
        </w:rPr>
      </w:pPr>
    </w:p>
    <w:p w14:paraId="7F3B3D61" w14:textId="77777777" w:rsidR="006B60DF" w:rsidRPr="00D52BF4" w:rsidRDefault="006B60DF" w:rsidP="00484489">
      <w:pPr>
        <w:pStyle w:val="a5"/>
        <w:ind w:firstLineChars="0" w:firstLine="1"/>
        <w:rPr>
          <w:rFonts w:asciiTheme="minorEastAsia" w:hAnsiTheme="minorEastAsia"/>
        </w:rPr>
      </w:pPr>
    </w:p>
    <w:p w14:paraId="17CE711C" w14:textId="77777777" w:rsidR="00F4094D" w:rsidRPr="00D52BF4" w:rsidRDefault="00F4094D" w:rsidP="00484489">
      <w:pPr>
        <w:pStyle w:val="a5"/>
        <w:ind w:firstLineChars="0" w:firstLine="1"/>
        <w:rPr>
          <w:rFonts w:asciiTheme="minorEastAsia" w:hAnsiTheme="minorEastAsia"/>
        </w:rPr>
      </w:pPr>
    </w:p>
    <w:p w14:paraId="69E288F6" w14:textId="5302CC3D" w:rsidR="002A0CA7" w:rsidRDefault="002A0CA7" w:rsidP="00484489">
      <w:pPr>
        <w:pStyle w:val="a5"/>
        <w:ind w:firstLineChars="0" w:firstLine="1"/>
        <w:rPr>
          <w:rFonts w:asciiTheme="minorEastAsia" w:hAnsiTheme="minorEastAsia"/>
        </w:rPr>
      </w:pPr>
    </w:p>
    <w:p w14:paraId="79FF99A9" w14:textId="77777777" w:rsidR="006B60DF" w:rsidRPr="00716F25" w:rsidRDefault="006B60DF" w:rsidP="006B60DF">
      <w:pPr>
        <w:adjustRightInd w:val="0"/>
        <w:ind w:left="660" w:hangingChars="300" w:hanging="660"/>
        <w:rPr>
          <w:rFonts w:ascii="ＭＳ ゴシック" w:eastAsia="ＭＳ ゴシック" w:hAnsi="ＭＳ ゴシック"/>
        </w:rPr>
      </w:pPr>
    </w:p>
    <w:p w14:paraId="5DB6D5DD" w14:textId="77777777" w:rsidR="006B60DF" w:rsidRPr="00716F25" w:rsidRDefault="006B60DF" w:rsidP="006B60DF">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4A3767A9" w14:textId="77777777" w:rsidR="006B60DF" w:rsidRPr="00716F25" w:rsidRDefault="006B60DF" w:rsidP="006B60DF">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200960" behindDoc="1" locked="1" layoutInCell="1" allowOverlap="1" wp14:anchorId="77013A34" wp14:editId="2BEEB372">
                <wp:simplePos x="0" y="0"/>
                <wp:positionH relativeFrom="margin">
                  <wp:align>center</wp:align>
                </wp:positionH>
                <wp:positionV relativeFrom="paragraph">
                  <wp:posOffset>-284480</wp:posOffset>
                </wp:positionV>
                <wp:extent cx="6563360" cy="1476375"/>
                <wp:effectExtent l="0" t="0" r="8890" b="9525"/>
                <wp:wrapNone/>
                <wp:docPr id="11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1476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D40DA" id="Rectangle 332" o:spid="_x0000_s1026" style="position:absolute;left:0;text-align:left;margin-left:0;margin-top:-22.4pt;width:516.8pt;height:116.25pt;z-index:-25111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506"/>
      </w:tblGrid>
      <w:tr w:rsidR="006B60DF" w:rsidRPr="006B60DF" w14:paraId="36432769" w14:textId="77777777" w:rsidTr="00B725E2">
        <w:trPr>
          <w:trHeight w:val="1479"/>
        </w:trPr>
        <w:tc>
          <w:tcPr>
            <w:tcW w:w="2122" w:type="dxa"/>
            <w:shd w:val="clear" w:color="auto" w:fill="auto"/>
            <w:vAlign w:val="center"/>
          </w:tcPr>
          <w:p w14:paraId="4A909935" w14:textId="77777777" w:rsidR="006B60DF" w:rsidRDefault="006B60DF" w:rsidP="00B725E2">
            <w:pPr>
              <w:adjustRightInd w:val="0"/>
              <w:jc w:val="center"/>
              <w:rPr>
                <w:rFonts w:ascii="BIZ UDゴシック" w:eastAsia="BIZ UDゴシック" w:hAnsi="BIZ UDゴシック"/>
                <w:b/>
                <w:sz w:val="20"/>
                <w:szCs w:val="20"/>
              </w:rPr>
            </w:pPr>
            <w:r w:rsidRPr="008F1B9B">
              <w:rPr>
                <w:rFonts w:ascii="BIZ UDゴシック" w:eastAsia="BIZ UDゴシック" w:hAnsi="BIZ UDゴシック" w:hint="eastAsia"/>
                <w:b/>
                <w:sz w:val="20"/>
                <w:szCs w:val="20"/>
              </w:rPr>
              <w:t>障害支援（程度）</w:t>
            </w:r>
          </w:p>
          <w:p w14:paraId="285265CA" w14:textId="77777777" w:rsidR="006B60DF" w:rsidRPr="0070468E" w:rsidRDefault="006B60DF" w:rsidP="00B725E2">
            <w:pPr>
              <w:adjustRightInd w:val="0"/>
              <w:jc w:val="center"/>
              <w:rPr>
                <w:rFonts w:ascii="BIZ UDゴシック" w:eastAsia="BIZ UDゴシック" w:hAnsi="BIZ UDゴシック"/>
                <w:b/>
                <w:sz w:val="20"/>
                <w:szCs w:val="20"/>
              </w:rPr>
            </w:pPr>
            <w:r w:rsidRPr="008F1B9B">
              <w:rPr>
                <w:rFonts w:ascii="BIZ UDゴシック" w:eastAsia="BIZ UDゴシック" w:hAnsi="BIZ UDゴシック" w:hint="eastAsia"/>
                <w:b/>
                <w:sz w:val="20"/>
                <w:szCs w:val="20"/>
              </w:rPr>
              <w:t>区分</w:t>
            </w:r>
          </w:p>
        </w:tc>
        <w:tc>
          <w:tcPr>
            <w:tcW w:w="7506" w:type="dxa"/>
            <w:shd w:val="clear" w:color="auto" w:fill="auto"/>
            <w:vAlign w:val="center"/>
          </w:tcPr>
          <w:p w14:paraId="7C17C08F" w14:textId="77777777" w:rsidR="006B60DF" w:rsidRPr="0070468E" w:rsidRDefault="006B60DF" w:rsidP="00B725E2">
            <w:pPr>
              <w:adjustRightInd w:val="0"/>
              <w:spacing w:line="280" w:lineRule="exact"/>
              <w:ind w:firstLineChars="100" w:firstLine="200"/>
              <w:rPr>
                <w:rFonts w:ascii="BIZ UDP明朝 Medium" w:eastAsia="BIZ UDP明朝 Medium" w:hAnsi="BIZ UDP明朝 Medium"/>
                <w:sz w:val="20"/>
                <w:szCs w:val="20"/>
              </w:rPr>
            </w:pPr>
            <w:r w:rsidRPr="008F1B9B">
              <w:rPr>
                <w:rFonts w:ascii="BIZ UDP明朝 Medium" w:eastAsia="BIZ UDP明朝 Medium" w:hAnsi="BIZ UDP明朝 Medium" w:hint="eastAsia"/>
                <w:sz w:val="20"/>
                <w:szCs w:val="20"/>
              </w:rPr>
              <w:t>障がいの多様な特性その他の心身の状態に応じて必要とされる標準的な支援の度合いを総合的に示すものとして、区分1から区分6までの6段階の区分で示されるものです。必要とされる支援の軽いものから区分1、区分2、区分3、区分4、区分5、区分6となります。障害支援（程度）区分に応じて障がい福祉サービスを受けることができます。</w:t>
            </w:r>
          </w:p>
        </w:tc>
      </w:tr>
    </w:tbl>
    <w:p w14:paraId="65D60D05" w14:textId="6DCEFCE3"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5FBE6E74" w14:textId="46AF9009" w:rsidR="00294E2B" w:rsidRPr="00D52BF4" w:rsidRDefault="00294E2B" w:rsidP="00294E2B">
      <w:pPr>
        <w:pStyle w:val="ad"/>
        <w:ind w:leftChars="0" w:left="480" w:hanging="480"/>
        <w:outlineLvl w:val="2"/>
        <w:rPr>
          <w:noProof/>
          <w:sz w:val="24"/>
        </w:rPr>
      </w:pPr>
      <w:bookmarkStart w:id="24" w:name="_Toc131018004"/>
      <w:r w:rsidRPr="00D52BF4">
        <w:rPr>
          <w:noProof/>
          <w:sz w:val="24"/>
        </w:rPr>
        <w:t>（</w:t>
      </w:r>
      <w:r w:rsidR="004C06FA" w:rsidRPr="00D52BF4">
        <w:rPr>
          <w:noProof/>
          <w:sz w:val="24"/>
        </w:rPr>
        <w:t>５</w:t>
      </w:r>
      <w:r w:rsidRPr="00D52BF4">
        <w:rPr>
          <w:noProof/>
          <w:sz w:val="24"/>
        </w:rPr>
        <w:t>）</w:t>
      </w:r>
      <w:r w:rsidRPr="00D52BF4">
        <w:rPr>
          <w:rFonts w:hint="eastAsia"/>
          <w:noProof/>
          <w:sz w:val="24"/>
        </w:rPr>
        <w:t>障がいについての相談のきっかけ</w:t>
      </w:r>
      <w:bookmarkEnd w:id="24"/>
    </w:p>
    <w:p w14:paraId="27A038BA" w14:textId="3F761516" w:rsidR="00FA5736" w:rsidRPr="00D52BF4" w:rsidRDefault="00FA5736" w:rsidP="00C341A6">
      <w:pPr>
        <w:pStyle w:val="a9"/>
        <w:pBdr>
          <w:top w:val="single" w:sz="4" w:space="1" w:color="auto"/>
          <w:left w:val="single" w:sz="4" w:space="1" w:color="auto"/>
          <w:bottom w:val="single" w:sz="4" w:space="1" w:color="auto"/>
          <w:right w:val="single" w:sz="4" w:space="1" w:color="auto"/>
        </w:pBdr>
        <w:ind w:left="550" w:hanging="440"/>
        <w:rPr>
          <w:shd w:val="pct15" w:color="auto" w:fill="FFFFFF"/>
        </w:rPr>
      </w:pPr>
      <w:r w:rsidRPr="00D52BF4">
        <w:rPr>
          <w:shd w:val="pct15" w:color="auto" w:fill="FFFFFF"/>
        </w:rPr>
        <w:t>【</w:t>
      </w:r>
      <w:r w:rsidRPr="00D52BF4">
        <w:rPr>
          <w:rFonts w:ascii="BIZ UDゴシック" w:eastAsia="BIZ UDゴシック" w:hAnsi="BIZ UDゴシック"/>
          <w:shd w:val="pct15" w:color="auto" w:fill="FFFFFF"/>
        </w:rPr>
        <w:t>問</w:t>
      </w:r>
      <w:r w:rsidRPr="00D52BF4">
        <w:rPr>
          <w:rFonts w:ascii="BIZ UDゴシック" w:eastAsia="BIZ UDゴシック" w:hAnsi="BIZ UDゴシック" w:hint="eastAsia"/>
          <w:shd w:val="pct15" w:color="auto" w:fill="FFFFFF"/>
        </w:rPr>
        <w:t>1</w:t>
      </w:r>
      <w:r w:rsidRPr="00D52BF4">
        <w:rPr>
          <w:rFonts w:ascii="BIZ UDゴシック" w:eastAsia="BIZ UDゴシック" w:hAnsi="BIZ UDゴシック"/>
          <w:shd w:val="pct15" w:color="auto" w:fill="FFFFFF"/>
        </w:rPr>
        <w:t>0</w:t>
      </w:r>
      <w:r w:rsidRPr="00D52BF4">
        <w:rPr>
          <w:rFonts w:ascii="BIZ UDゴシック" w:eastAsia="BIZ UDゴシック" w:hAnsi="BIZ UDゴシック" w:hint="eastAsia"/>
          <w:shd w:val="pct15" w:color="auto" w:fill="FFFFFF"/>
        </w:rPr>
        <w:t>は、</w:t>
      </w:r>
      <w:r w:rsidRPr="00D52BF4">
        <w:rPr>
          <w:rFonts w:ascii="BIZ UDゴシック" w:eastAsia="BIZ UDゴシック" w:hAnsi="BIZ UDゴシック"/>
          <w:shd w:val="pct15" w:color="auto" w:fill="FFFFFF"/>
        </w:rPr>
        <w:t>ご本人が40歳以</w:t>
      </w:r>
      <w:r w:rsidRPr="00D52BF4">
        <w:rPr>
          <w:shd w:val="pct15" w:color="auto" w:fill="FFFFFF"/>
        </w:rPr>
        <w:t>下</w:t>
      </w:r>
      <w:r w:rsidRPr="00D52BF4">
        <w:rPr>
          <w:rFonts w:hint="eastAsia"/>
          <w:shd w:val="pct15" w:color="auto" w:fill="FFFFFF"/>
        </w:rPr>
        <w:t>で</w:t>
      </w:r>
      <w:r w:rsidRPr="00D52BF4">
        <w:rPr>
          <w:shd w:val="pct15" w:color="auto" w:fill="FFFFFF"/>
        </w:rPr>
        <w:t>同居されている保護者の方におうかがいします。】</w:t>
      </w:r>
    </w:p>
    <w:p w14:paraId="48ACF037" w14:textId="77777777" w:rsidR="00B734D4" w:rsidRPr="00D52BF4" w:rsidRDefault="00B734D4" w:rsidP="00BB3AA4">
      <w:pPr>
        <w:pStyle w:val="a9"/>
        <w:pBdr>
          <w:top w:val="single" w:sz="4" w:space="1" w:color="auto"/>
          <w:left w:val="single" w:sz="4" w:space="1" w:color="auto"/>
          <w:bottom w:val="single" w:sz="4" w:space="1" w:color="auto"/>
          <w:right w:val="single" w:sz="4" w:space="1"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10　</w:t>
      </w:r>
      <w:r w:rsidRPr="00D52BF4">
        <w:rPr>
          <w:rFonts w:ascii="BIZ UDゴシック" w:eastAsia="BIZ UDゴシック" w:hAnsi="BIZ UDゴシック"/>
        </w:rPr>
        <w:t>保護者</w:t>
      </w:r>
      <w:r w:rsidRPr="00D52BF4">
        <w:rPr>
          <w:rFonts w:ascii="BIZ UDゴシック" w:eastAsia="BIZ UDゴシック" w:hAnsi="BIZ UDゴシック" w:hint="eastAsia"/>
        </w:rPr>
        <w:t>がご</w:t>
      </w:r>
      <w:r w:rsidRPr="00D52BF4">
        <w:rPr>
          <w:rFonts w:ascii="BIZ UDゴシック" w:eastAsia="BIZ UDゴシック" w:hAnsi="BIZ UDゴシック"/>
        </w:rPr>
        <w:t>本人</w:t>
      </w:r>
      <w:r w:rsidRPr="00D52BF4">
        <w:rPr>
          <w:rFonts w:ascii="BIZ UDゴシック" w:eastAsia="BIZ UDゴシック" w:hAnsi="BIZ UDゴシック" w:hint="eastAsia"/>
        </w:rPr>
        <w:t>の</w:t>
      </w:r>
      <w:r w:rsidRPr="00D52BF4">
        <w:rPr>
          <w:rFonts w:ascii="BIZ UDゴシック" w:eastAsia="BIZ UDゴシック" w:hAnsi="BIZ UDゴシック"/>
        </w:rPr>
        <w:t>障</w:t>
      </w:r>
      <w:r w:rsidRPr="00D52BF4">
        <w:rPr>
          <w:rFonts w:ascii="BIZ UDゴシック" w:eastAsia="BIZ UDゴシック" w:hAnsi="BIZ UDゴシック" w:hint="eastAsia"/>
        </w:rPr>
        <w:t>がいや</w:t>
      </w:r>
      <w:r w:rsidRPr="00D52BF4">
        <w:rPr>
          <w:rFonts w:ascii="BIZ UDゴシック" w:eastAsia="BIZ UDゴシック" w:hAnsi="BIZ UDゴシック"/>
        </w:rPr>
        <w:t>発達</w:t>
      </w:r>
      <w:r w:rsidRPr="00D52BF4">
        <w:rPr>
          <w:rFonts w:ascii="BIZ UDゴシック" w:eastAsia="BIZ UDゴシック" w:hAnsi="BIZ UDゴシック" w:hint="eastAsia"/>
        </w:rPr>
        <w:t>、</w:t>
      </w:r>
      <w:r w:rsidRPr="00D52BF4">
        <w:rPr>
          <w:rFonts w:ascii="BIZ UDゴシック" w:eastAsia="BIZ UDゴシック" w:hAnsi="BIZ UDゴシック"/>
        </w:rPr>
        <w:t>行動</w:t>
      </w:r>
      <w:r w:rsidRPr="00D52BF4">
        <w:rPr>
          <w:rFonts w:ascii="BIZ UDゴシック" w:eastAsia="BIZ UDゴシック" w:hAnsi="BIZ UDゴシック" w:hint="eastAsia"/>
        </w:rPr>
        <w:t>などについて</w:t>
      </w:r>
      <w:r w:rsidRPr="00D52BF4">
        <w:rPr>
          <w:rFonts w:ascii="BIZ UDゴシック" w:eastAsia="BIZ UDゴシック" w:hAnsi="BIZ UDゴシック"/>
        </w:rPr>
        <w:t>相談</w:t>
      </w:r>
      <w:r w:rsidRPr="00D52BF4">
        <w:rPr>
          <w:rFonts w:ascii="BIZ UDゴシック" w:eastAsia="BIZ UDゴシック" w:hAnsi="BIZ UDゴシック" w:hint="eastAsia"/>
        </w:rPr>
        <w:t>された</w:t>
      </w:r>
      <w:r w:rsidRPr="00D52BF4">
        <w:rPr>
          <w:rFonts w:ascii="BIZ UDゴシック" w:eastAsia="BIZ UDゴシック" w:hAnsi="BIZ UDゴシック"/>
        </w:rPr>
        <w:t>直接</w:t>
      </w:r>
      <w:r w:rsidRPr="00D52BF4">
        <w:rPr>
          <w:rFonts w:ascii="BIZ UDゴシック" w:eastAsia="BIZ UDゴシック" w:hAnsi="BIZ UDゴシック" w:hint="eastAsia"/>
        </w:rPr>
        <w:t>のきっかけは</w:t>
      </w:r>
      <w:r w:rsidRPr="00D52BF4">
        <w:rPr>
          <w:rFonts w:ascii="BIZ UDゴシック" w:eastAsia="BIZ UDゴシック" w:hAnsi="BIZ UDゴシック"/>
        </w:rPr>
        <w:t>何</w:t>
      </w:r>
      <w:r w:rsidRPr="00D52BF4">
        <w:rPr>
          <w:rFonts w:ascii="BIZ UDゴシック" w:eastAsia="BIZ UDゴシック" w:hAnsi="BIZ UDゴシック" w:hint="eastAsia"/>
        </w:rPr>
        <w:t>でしたか。（</w:t>
      </w:r>
      <w:r w:rsidRPr="00D52BF4">
        <w:rPr>
          <w:rFonts w:ascii="BIZ UDゴシック" w:eastAsia="BIZ UDゴシック" w:hAnsi="BIZ UDゴシック" w:cs="Microsoft JhengHei"/>
        </w:rPr>
        <w:t>○</w:t>
      </w:r>
      <w:r w:rsidRPr="00D52BF4">
        <w:rPr>
          <w:rFonts w:ascii="BIZ UDゴシック" w:eastAsia="BIZ UDゴシック" w:hAnsi="BIZ UDゴシック" w:hint="eastAsia"/>
        </w:rPr>
        <w:t>は３つまで）</w:t>
      </w:r>
    </w:p>
    <w:p w14:paraId="2D88541C" w14:textId="28E9D178" w:rsidR="00F4094D" w:rsidRPr="00D52BF4" w:rsidRDefault="00F4094D" w:rsidP="00484489">
      <w:pPr>
        <w:pStyle w:val="a5"/>
        <w:ind w:firstLineChars="0" w:firstLine="1"/>
        <w:rPr>
          <w:rFonts w:asciiTheme="minorEastAsia" w:hAnsiTheme="minorEastAsia"/>
        </w:rPr>
      </w:pPr>
    </w:p>
    <w:p w14:paraId="40A38BBA" w14:textId="10FA3DDA" w:rsidR="00724A83" w:rsidRPr="00D52BF4" w:rsidRDefault="00724A83" w:rsidP="00AF4125">
      <w:pPr>
        <w:pStyle w:val="a5"/>
        <w:ind w:firstLine="220"/>
        <w:rPr>
          <w:rFonts w:asciiTheme="minorEastAsia" w:hAnsiTheme="minorEastAsia"/>
        </w:rPr>
      </w:pPr>
      <w:r w:rsidRPr="00D52BF4">
        <w:rPr>
          <w:rFonts w:asciiTheme="minorEastAsia" w:hAnsiTheme="minorEastAsia" w:hint="eastAsia"/>
        </w:rPr>
        <w:t>障がいについての相談のきっかけは、</w:t>
      </w:r>
      <w:r w:rsidR="00AF4125" w:rsidRPr="00D52BF4">
        <w:rPr>
          <w:rFonts w:asciiTheme="minorEastAsia" w:hAnsiTheme="minorEastAsia" w:hint="eastAsia"/>
        </w:rPr>
        <w:t>全体で</w:t>
      </w:r>
      <w:r w:rsidRPr="00D52BF4">
        <w:rPr>
          <w:rFonts w:asciiTheme="minorEastAsia" w:hAnsiTheme="minorEastAsia" w:hint="eastAsia"/>
        </w:rPr>
        <w:t>「子どもを見て違和感を感じたから」が18.1％</w:t>
      </w:r>
      <w:r w:rsidR="00AF4125" w:rsidRPr="00D52BF4">
        <w:rPr>
          <w:rFonts w:asciiTheme="minorEastAsia" w:hAnsiTheme="minorEastAsia" w:hint="eastAsia"/>
        </w:rPr>
        <w:t>と最も高く</w:t>
      </w:r>
      <w:r w:rsidRPr="00D52BF4">
        <w:rPr>
          <w:rFonts w:asciiTheme="minorEastAsia" w:hAnsiTheme="minorEastAsia" w:hint="eastAsia"/>
        </w:rPr>
        <w:t>、</w:t>
      </w:r>
      <w:r w:rsidR="00AF4125" w:rsidRPr="00D52BF4">
        <w:rPr>
          <w:rFonts w:asciiTheme="minorEastAsia" w:hAnsiTheme="minorEastAsia" w:hint="eastAsia"/>
        </w:rPr>
        <w:t>次いで</w:t>
      </w:r>
      <w:r w:rsidRPr="00D52BF4">
        <w:rPr>
          <w:rFonts w:asciiTheme="minorEastAsia" w:hAnsiTheme="minorEastAsia" w:hint="eastAsia"/>
        </w:rPr>
        <w:t>「医療機関からのアドバイスがあったから」が16.9％となっています。</w:t>
      </w:r>
    </w:p>
    <w:p w14:paraId="339811A0" w14:textId="230D5267" w:rsidR="0007345F" w:rsidRDefault="00664307" w:rsidP="00724A83">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724A83" w:rsidRPr="00D52BF4">
        <w:rPr>
          <w:rFonts w:asciiTheme="minorEastAsia" w:hAnsiTheme="minorEastAsia" w:hint="eastAsia"/>
        </w:rPr>
        <w:t>みると、</w:t>
      </w:r>
      <w:r w:rsidR="00FA4B68" w:rsidRPr="00D52BF4">
        <w:rPr>
          <w:rFonts w:asciiTheme="minorEastAsia" w:hAnsiTheme="minorEastAsia" w:hint="eastAsia"/>
        </w:rPr>
        <w:t>発達障がい（</w:t>
      </w:r>
      <w:r w:rsidR="00724A83" w:rsidRPr="00D52BF4">
        <w:rPr>
          <w:rFonts w:asciiTheme="minorEastAsia" w:hAnsiTheme="minorEastAsia" w:hint="eastAsia"/>
        </w:rPr>
        <w:t>35.2％</w:t>
      </w:r>
      <w:r w:rsidR="00FA4B68" w:rsidRPr="00D52BF4">
        <w:rPr>
          <w:rFonts w:asciiTheme="minorEastAsia" w:hAnsiTheme="minorEastAsia" w:hint="eastAsia"/>
        </w:rPr>
        <w:t>）</w:t>
      </w:r>
      <w:r w:rsidR="00724A83" w:rsidRPr="00D52BF4">
        <w:rPr>
          <w:rFonts w:asciiTheme="minorEastAsia" w:hAnsiTheme="minorEastAsia" w:hint="eastAsia"/>
        </w:rPr>
        <w:t>、</w:t>
      </w:r>
      <w:r w:rsidR="00FA4B68" w:rsidRPr="00D52BF4">
        <w:rPr>
          <w:rFonts w:asciiTheme="minorEastAsia" w:hAnsiTheme="minorEastAsia" w:hint="eastAsia"/>
        </w:rPr>
        <w:t>知的障がい（</w:t>
      </w:r>
      <w:r w:rsidR="00814FB8" w:rsidRPr="00D52BF4">
        <w:rPr>
          <w:rFonts w:asciiTheme="minorEastAsia" w:hAnsiTheme="minorEastAsia" w:hint="eastAsia"/>
        </w:rPr>
        <w:t>28.7％</w:t>
      </w:r>
      <w:r w:rsidR="00FA4B68" w:rsidRPr="00D52BF4">
        <w:rPr>
          <w:rFonts w:asciiTheme="minorEastAsia" w:hAnsiTheme="minorEastAsia" w:hint="eastAsia"/>
        </w:rPr>
        <w:t>）では「子どもを見て違和感を感じたから」が高く</w:t>
      </w:r>
      <w:r w:rsidR="00814FB8" w:rsidRPr="00D52BF4">
        <w:rPr>
          <w:rFonts w:asciiTheme="minorEastAsia" w:hAnsiTheme="minorEastAsia" w:hint="eastAsia"/>
        </w:rPr>
        <w:t>、知的障がい</w:t>
      </w:r>
      <w:r w:rsidR="00FA4B68" w:rsidRPr="00D52BF4">
        <w:rPr>
          <w:rFonts w:asciiTheme="minorEastAsia" w:hAnsiTheme="minorEastAsia" w:hint="eastAsia"/>
        </w:rPr>
        <w:t>（</w:t>
      </w:r>
      <w:r w:rsidR="00814FB8" w:rsidRPr="00D52BF4">
        <w:rPr>
          <w:rFonts w:asciiTheme="minorEastAsia" w:hAnsiTheme="minorEastAsia" w:hint="eastAsia"/>
        </w:rPr>
        <w:t>31.7％</w:t>
      </w:r>
      <w:r w:rsidR="00FA4B68" w:rsidRPr="00D52BF4">
        <w:rPr>
          <w:rFonts w:asciiTheme="minorEastAsia" w:hAnsiTheme="minorEastAsia" w:hint="eastAsia"/>
        </w:rPr>
        <w:t>）</w:t>
      </w:r>
      <w:r w:rsidR="00814FB8" w:rsidRPr="00D52BF4">
        <w:rPr>
          <w:rFonts w:asciiTheme="minorEastAsia" w:hAnsiTheme="minorEastAsia" w:hint="eastAsia"/>
        </w:rPr>
        <w:t>、身体障がい</w:t>
      </w:r>
      <w:r w:rsidR="00FA4B68" w:rsidRPr="00D52BF4">
        <w:rPr>
          <w:rFonts w:asciiTheme="minorEastAsia" w:hAnsiTheme="minorEastAsia" w:hint="eastAsia"/>
        </w:rPr>
        <w:t>（</w:t>
      </w:r>
      <w:r w:rsidR="00814FB8" w:rsidRPr="00D52BF4">
        <w:rPr>
          <w:rFonts w:asciiTheme="minorEastAsia" w:hAnsiTheme="minorEastAsia" w:hint="eastAsia"/>
        </w:rPr>
        <w:t>20.8％</w:t>
      </w:r>
      <w:r w:rsidR="00FA4B68" w:rsidRPr="00D52BF4">
        <w:rPr>
          <w:rFonts w:asciiTheme="minorEastAsia" w:hAnsiTheme="minorEastAsia" w:hint="eastAsia"/>
        </w:rPr>
        <w:t>）では「医療機関からのアドバイスがあったから」が</w:t>
      </w:r>
      <w:r w:rsidR="00724A83" w:rsidRPr="00D52BF4">
        <w:rPr>
          <w:rFonts w:asciiTheme="minorEastAsia" w:hAnsiTheme="minorEastAsia" w:hint="eastAsia"/>
        </w:rPr>
        <w:t>高くなっています。</w:t>
      </w:r>
    </w:p>
    <w:p w14:paraId="620F7FC0" w14:textId="75AA590B" w:rsidR="00F4094D" w:rsidRPr="00D52BF4" w:rsidRDefault="0007345F" w:rsidP="00724A83">
      <w:pPr>
        <w:pStyle w:val="a5"/>
        <w:ind w:firstLine="220"/>
        <w:rPr>
          <w:rFonts w:asciiTheme="minorEastAsia" w:hAnsiTheme="minorEastAsia"/>
        </w:rPr>
      </w:pPr>
      <w:r w:rsidRPr="003D6BE4">
        <w:rPr>
          <w:rFonts w:asciiTheme="minorEastAsia" w:hAnsiTheme="minorEastAsia" w:hint="eastAsia"/>
        </w:rPr>
        <w:t>サンプル数は3</w:t>
      </w:r>
      <w:r w:rsidRPr="003D6BE4">
        <w:rPr>
          <w:rFonts w:asciiTheme="minorEastAsia" w:hAnsiTheme="minorEastAsia"/>
        </w:rPr>
        <w:t>0</w:t>
      </w:r>
      <w:r w:rsidR="008F6918" w:rsidRPr="003D6BE4">
        <w:rPr>
          <w:rFonts w:asciiTheme="minorEastAsia" w:hAnsiTheme="minorEastAsia" w:hint="eastAsia"/>
        </w:rPr>
        <w:t>件</w:t>
      </w:r>
      <w:r w:rsidRPr="003D6BE4">
        <w:rPr>
          <w:rFonts w:asciiTheme="minorEastAsia" w:hAnsiTheme="minorEastAsia" w:hint="eastAsia"/>
        </w:rPr>
        <w:t>未満と少ないですが、</w:t>
      </w:r>
      <w:r w:rsidR="00724A83" w:rsidRPr="00D52BF4">
        <w:rPr>
          <w:rFonts w:asciiTheme="minorEastAsia" w:hAnsiTheme="minorEastAsia" w:hint="eastAsia"/>
        </w:rPr>
        <w:t>高次脳機能障がい</w:t>
      </w:r>
      <w:r w:rsidR="00023338" w:rsidRPr="00D52BF4">
        <w:rPr>
          <w:rFonts w:asciiTheme="minorEastAsia" w:hAnsiTheme="minorEastAsia" w:hint="eastAsia"/>
        </w:rPr>
        <w:t>では「相談していない」が</w:t>
      </w:r>
      <w:r w:rsidR="00724A83" w:rsidRPr="00D52BF4">
        <w:rPr>
          <w:rFonts w:asciiTheme="minorEastAsia" w:hAnsiTheme="minorEastAsia" w:hint="eastAsia"/>
        </w:rPr>
        <w:t>21.4％と高</w:t>
      </w:r>
      <w:r w:rsidRPr="003D6BE4">
        <w:rPr>
          <w:rFonts w:asciiTheme="minorEastAsia" w:hAnsiTheme="minorEastAsia" w:hint="eastAsia"/>
        </w:rPr>
        <w:t>い傾向にあり</w:t>
      </w:r>
      <w:r w:rsidR="00724A83" w:rsidRPr="00D52BF4">
        <w:rPr>
          <w:rFonts w:asciiTheme="minorEastAsia" w:hAnsiTheme="minorEastAsia" w:hint="eastAsia"/>
        </w:rPr>
        <w:t>ます。</w:t>
      </w:r>
    </w:p>
    <w:p w14:paraId="07A4D0D4" w14:textId="4751972E" w:rsidR="00F4094D" w:rsidRPr="00D52BF4" w:rsidRDefault="00F4094D" w:rsidP="00484489">
      <w:pPr>
        <w:pStyle w:val="a5"/>
        <w:ind w:firstLineChars="0" w:firstLine="1"/>
        <w:rPr>
          <w:rFonts w:asciiTheme="minorEastAsia" w:hAnsiTheme="minorEastAsia"/>
        </w:rPr>
      </w:pPr>
    </w:p>
    <w:p w14:paraId="58EC13F4" w14:textId="2021A4DE" w:rsidR="00F4094D" w:rsidRPr="00D52BF4" w:rsidRDefault="00FB7ABC" w:rsidP="00484489">
      <w:pPr>
        <w:pStyle w:val="a5"/>
        <w:ind w:firstLineChars="0" w:firstLine="1"/>
        <w:rPr>
          <w:rFonts w:asciiTheme="minorEastAsia" w:hAnsiTheme="minorEastAsia"/>
        </w:rPr>
      </w:pPr>
      <w:r w:rsidRPr="00FB7ABC">
        <w:rPr>
          <w:noProof/>
        </w:rPr>
        <w:drawing>
          <wp:anchor distT="0" distB="0" distL="114300" distR="114300" simplePos="0" relativeHeight="252230656" behindDoc="0" locked="0" layoutInCell="1" allowOverlap="1" wp14:anchorId="32D47B53" wp14:editId="7F66E59E">
            <wp:simplePos x="0" y="0"/>
            <wp:positionH relativeFrom="margin">
              <wp:align>center</wp:align>
            </wp:positionH>
            <wp:positionV relativeFrom="paragraph">
              <wp:posOffset>20320</wp:posOffset>
            </wp:positionV>
            <wp:extent cx="5258520" cy="4891320"/>
            <wp:effectExtent l="0" t="0" r="0" b="5080"/>
            <wp:wrapNone/>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8520" cy="489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667A8" w14:textId="6A87B376" w:rsidR="00F4094D" w:rsidRPr="00D52BF4" w:rsidRDefault="00F4094D" w:rsidP="00484489">
      <w:pPr>
        <w:pStyle w:val="a5"/>
        <w:ind w:firstLineChars="0" w:firstLine="1"/>
        <w:rPr>
          <w:rFonts w:asciiTheme="minorEastAsia" w:hAnsiTheme="minorEastAsia"/>
        </w:rPr>
      </w:pPr>
    </w:p>
    <w:p w14:paraId="1D838714" w14:textId="61665B71" w:rsidR="00F4094D" w:rsidRPr="00D52BF4" w:rsidRDefault="00F4094D" w:rsidP="00484489">
      <w:pPr>
        <w:pStyle w:val="a5"/>
        <w:ind w:firstLineChars="0" w:firstLine="1"/>
        <w:rPr>
          <w:rFonts w:asciiTheme="minorEastAsia" w:hAnsiTheme="minorEastAsia"/>
        </w:rPr>
      </w:pPr>
    </w:p>
    <w:p w14:paraId="59E1C53C" w14:textId="363E293C" w:rsidR="00F4094D" w:rsidRPr="00D52BF4" w:rsidRDefault="00F4094D" w:rsidP="00484489">
      <w:pPr>
        <w:pStyle w:val="a5"/>
        <w:ind w:firstLineChars="0" w:firstLine="1"/>
        <w:rPr>
          <w:rFonts w:asciiTheme="minorEastAsia" w:hAnsiTheme="minorEastAsia"/>
        </w:rPr>
      </w:pPr>
    </w:p>
    <w:p w14:paraId="455866C3" w14:textId="190DCD0B" w:rsidR="00F4094D" w:rsidRPr="00D52BF4" w:rsidRDefault="00F4094D" w:rsidP="00484489">
      <w:pPr>
        <w:pStyle w:val="a5"/>
        <w:ind w:firstLineChars="0" w:firstLine="1"/>
        <w:rPr>
          <w:rFonts w:asciiTheme="minorEastAsia" w:hAnsiTheme="minorEastAsia"/>
        </w:rPr>
      </w:pPr>
    </w:p>
    <w:p w14:paraId="6B6B2A1E" w14:textId="13BFC9A1" w:rsidR="00F4094D" w:rsidRPr="00D52BF4" w:rsidRDefault="00F4094D" w:rsidP="00484489">
      <w:pPr>
        <w:pStyle w:val="a5"/>
        <w:ind w:firstLineChars="0" w:firstLine="1"/>
        <w:rPr>
          <w:rFonts w:asciiTheme="minorEastAsia" w:hAnsiTheme="minorEastAsia"/>
        </w:rPr>
      </w:pPr>
    </w:p>
    <w:p w14:paraId="093BB497" w14:textId="77777777" w:rsidR="00F4094D" w:rsidRPr="00D52BF4" w:rsidRDefault="00F4094D" w:rsidP="00484489">
      <w:pPr>
        <w:pStyle w:val="a5"/>
        <w:ind w:firstLineChars="0" w:firstLine="1"/>
        <w:rPr>
          <w:rFonts w:asciiTheme="minorEastAsia" w:hAnsiTheme="minorEastAsia"/>
        </w:rPr>
      </w:pPr>
    </w:p>
    <w:p w14:paraId="528BC9B7" w14:textId="77777777" w:rsidR="00F4094D" w:rsidRPr="00D52BF4" w:rsidRDefault="00F4094D" w:rsidP="00484489">
      <w:pPr>
        <w:pStyle w:val="a5"/>
        <w:ind w:firstLineChars="0" w:firstLine="1"/>
        <w:rPr>
          <w:rFonts w:asciiTheme="minorEastAsia" w:hAnsiTheme="minorEastAsia"/>
        </w:rPr>
      </w:pPr>
    </w:p>
    <w:p w14:paraId="57C6488C" w14:textId="77777777" w:rsidR="00F4094D" w:rsidRPr="00D52BF4" w:rsidRDefault="00F4094D" w:rsidP="00484489">
      <w:pPr>
        <w:pStyle w:val="a5"/>
        <w:ind w:firstLineChars="0" w:firstLine="1"/>
        <w:rPr>
          <w:rFonts w:asciiTheme="minorEastAsia" w:hAnsiTheme="minorEastAsia"/>
        </w:rPr>
      </w:pPr>
    </w:p>
    <w:p w14:paraId="6CD9FF3E" w14:textId="77777777" w:rsidR="00F4094D" w:rsidRPr="00D52BF4" w:rsidRDefault="00F4094D" w:rsidP="00484489">
      <w:pPr>
        <w:pStyle w:val="a5"/>
        <w:ind w:firstLineChars="0" w:firstLine="1"/>
        <w:rPr>
          <w:rFonts w:asciiTheme="minorEastAsia" w:hAnsiTheme="minorEastAsia"/>
        </w:rPr>
      </w:pPr>
    </w:p>
    <w:p w14:paraId="0221EC4E" w14:textId="77777777" w:rsidR="00F4094D" w:rsidRPr="00D52BF4" w:rsidRDefault="00F4094D" w:rsidP="00484489">
      <w:pPr>
        <w:pStyle w:val="a5"/>
        <w:ind w:firstLineChars="0" w:firstLine="1"/>
        <w:rPr>
          <w:rFonts w:asciiTheme="minorEastAsia" w:hAnsiTheme="minorEastAsia"/>
        </w:rPr>
      </w:pPr>
    </w:p>
    <w:p w14:paraId="6A732CB2" w14:textId="77777777" w:rsidR="00F4094D" w:rsidRPr="00D52BF4" w:rsidRDefault="00F4094D" w:rsidP="00484489">
      <w:pPr>
        <w:pStyle w:val="a5"/>
        <w:ind w:firstLineChars="0" w:firstLine="1"/>
        <w:rPr>
          <w:rFonts w:asciiTheme="minorEastAsia" w:hAnsiTheme="minorEastAsia"/>
        </w:rPr>
      </w:pPr>
    </w:p>
    <w:p w14:paraId="5F86A9FE" w14:textId="77777777" w:rsidR="00F4094D" w:rsidRPr="00D52BF4" w:rsidRDefault="00F4094D" w:rsidP="00484489">
      <w:pPr>
        <w:pStyle w:val="a5"/>
        <w:ind w:firstLineChars="0" w:firstLine="1"/>
        <w:rPr>
          <w:rFonts w:asciiTheme="minorEastAsia" w:hAnsiTheme="minorEastAsia"/>
        </w:rPr>
      </w:pPr>
    </w:p>
    <w:p w14:paraId="4C345362" w14:textId="77777777" w:rsidR="00F4094D" w:rsidRPr="00D52BF4" w:rsidRDefault="00F4094D" w:rsidP="00484489">
      <w:pPr>
        <w:pStyle w:val="a5"/>
        <w:ind w:firstLineChars="0" w:firstLine="1"/>
        <w:rPr>
          <w:rFonts w:asciiTheme="minorEastAsia" w:hAnsiTheme="minorEastAsia"/>
        </w:rPr>
      </w:pPr>
    </w:p>
    <w:p w14:paraId="0E6FB5D7" w14:textId="63CC07AC" w:rsidR="00F4094D" w:rsidRDefault="00F4094D" w:rsidP="00484489">
      <w:pPr>
        <w:pStyle w:val="a5"/>
        <w:ind w:firstLineChars="0" w:firstLine="1"/>
        <w:rPr>
          <w:rFonts w:asciiTheme="minorEastAsia" w:hAnsiTheme="minorEastAsia"/>
        </w:rPr>
      </w:pPr>
    </w:p>
    <w:p w14:paraId="254F3CB5" w14:textId="78990494" w:rsidR="00B20E1A" w:rsidRDefault="00B20E1A" w:rsidP="00484489">
      <w:pPr>
        <w:pStyle w:val="a5"/>
        <w:ind w:firstLineChars="0" w:firstLine="1"/>
        <w:rPr>
          <w:rFonts w:asciiTheme="minorEastAsia" w:hAnsiTheme="minorEastAsia"/>
        </w:rPr>
      </w:pPr>
    </w:p>
    <w:p w14:paraId="2151A6D7" w14:textId="7602D893" w:rsidR="00B20E1A" w:rsidRDefault="00B20E1A" w:rsidP="00484489">
      <w:pPr>
        <w:pStyle w:val="a5"/>
        <w:ind w:firstLineChars="0" w:firstLine="1"/>
        <w:rPr>
          <w:rFonts w:asciiTheme="minorEastAsia" w:hAnsiTheme="minorEastAsia"/>
        </w:rPr>
      </w:pPr>
    </w:p>
    <w:p w14:paraId="663B7B1B" w14:textId="1917E78B" w:rsidR="00B20E1A" w:rsidRDefault="00B20E1A" w:rsidP="00484489">
      <w:pPr>
        <w:pStyle w:val="a5"/>
        <w:ind w:firstLineChars="0" w:firstLine="1"/>
        <w:rPr>
          <w:rFonts w:asciiTheme="minorEastAsia" w:hAnsiTheme="minorEastAsia"/>
        </w:rPr>
      </w:pPr>
    </w:p>
    <w:p w14:paraId="451A72AC" w14:textId="1B968840" w:rsidR="00B20E1A" w:rsidRDefault="00B20E1A" w:rsidP="00484489">
      <w:pPr>
        <w:pStyle w:val="a5"/>
        <w:ind w:firstLineChars="0" w:firstLine="1"/>
        <w:rPr>
          <w:rFonts w:asciiTheme="minorEastAsia" w:hAnsiTheme="minorEastAsia"/>
        </w:rPr>
      </w:pPr>
    </w:p>
    <w:p w14:paraId="78F5BA37" w14:textId="624F1A40" w:rsidR="00B20E1A" w:rsidRDefault="00B20E1A" w:rsidP="00484489">
      <w:pPr>
        <w:pStyle w:val="a5"/>
        <w:ind w:firstLineChars="0" w:firstLine="1"/>
        <w:rPr>
          <w:rFonts w:asciiTheme="minorEastAsia" w:hAnsiTheme="minorEastAsia"/>
        </w:rPr>
      </w:pPr>
    </w:p>
    <w:p w14:paraId="0FAEFA52" w14:textId="4BBF7A48" w:rsidR="00B20E1A" w:rsidRDefault="00B20E1A" w:rsidP="00484489">
      <w:pPr>
        <w:pStyle w:val="a5"/>
        <w:ind w:firstLineChars="0" w:firstLine="1"/>
        <w:rPr>
          <w:rFonts w:asciiTheme="minorEastAsia" w:hAnsiTheme="minorEastAsia"/>
        </w:rPr>
      </w:pPr>
    </w:p>
    <w:p w14:paraId="0BC30C2D" w14:textId="0351E752" w:rsidR="00B20E1A" w:rsidRDefault="00B20E1A" w:rsidP="00484489">
      <w:pPr>
        <w:pStyle w:val="a5"/>
        <w:ind w:firstLineChars="0" w:firstLine="1"/>
        <w:rPr>
          <w:rFonts w:asciiTheme="minorEastAsia" w:hAnsiTheme="minorEastAsia"/>
        </w:rPr>
      </w:pPr>
    </w:p>
    <w:p w14:paraId="7823D5FB" w14:textId="297C1ACB"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6E9FA769" w14:textId="77777777" w:rsidR="00B6311F" w:rsidRPr="00D52BF4" w:rsidRDefault="00B6311F" w:rsidP="00484489">
      <w:pPr>
        <w:pStyle w:val="a5"/>
        <w:ind w:firstLineChars="0" w:firstLine="1"/>
        <w:rPr>
          <w:rFonts w:asciiTheme="minorEastAsia" w:hAnsiTheme="minorEastAsia"/>
        </w:rPr>
      </w:pPr>
      <w:r w:rsidRPr="00D52BF4">
        <w:rPr>
          <w:rFonts w:asciiTheme="minorEastAsia" w:hAnsiTheme="minorEastAsia"/>
        </w:rPr>
        <w:br w:type="page"/>
      </w:r>
    </w:p>
    <w:p w14:paraId="7DE64AB9" w14:textId="77777777" w:rsidR="005C7709" w:rsidRPr="00D52BF4" w:rsidRDefault="005C7709" w:rsidP="00591FBA">
      <w:pPr>
        <w:pStyle w:val="ad"/>
        <w:ind w:leftChars="0" w:left="560"/>
        <w:rPr>
          <w:noProof/>
        </w:rPr>
      </w:pPr>
      <w:bookmarkStart w:id="25" w:name="_Toc131018005"/>
      <w:r w:rsidRPr="00D52BF4">
        <w:rPr>
          <w:rFonts w:hint="eastAsia"/>
          <w:noProof/>
        </w:rPr>
        <w:t>３</w:t>
      </w:r>
      <w:r w:rsidR="00591FBA" w:rsidRPr="00D52BF4">
        <w:rPr>
          <w:rFonts w:hint="eastAsia"/>
          <w:noProof/>
        </w:rPr>
        <w:t xml:space="preserve">　</w:t>
      </w:r>
      <w:r w:rsidRPr="00D52BF4">
        <w:rPr>
          <w:rFonts w:hint="eastAsia"/>
          <w:noProof/>
        </w:rPr>
        <w:t>介助・支援の状況について</w:t>
      </w:r>
      <w:bookmarkEnd w:id="25"/>
    </w:p>
    <w:p w14:paraId="06CD847C" w14:textId="77777777" w:rsidR="00294E2B" w:rsidRPr="00D52BF4" w:rsidRDefault="00294E2B" w:rsidP="00294E2B">
      <w:pPr>
        <w:pStyle w:val="ad"/>
        <w:ind w:leftChars="0" w:left="480" w:hanging="480"/>
        <w:outlineLvl w:val="2"/>
        <w:rPr>
          <w:noProof/>
          <w:sz w:val="24"/>
        </w:rPr>
      </w:pPr>
      <w:bookmarkStart w:id="26" w:name="_Toc131018006"/>
      <w:r w:rsidRPr="00D52BF4">
        <w:rPr>
          <w:noProof/>
          <w:sz w:val="24"/>
        </w:rPr>
        <w:t>（１）</w:t>
      </w:r>
      <w:r w:rsidRPr="00D52BF4">
        <w:rPr>
          <w:rFonts w:hint="eastAsia"/>
          <w:noProof/>
          <w:sz w:val="24"/>
        </w:rPr>
        <w:t>日常生活での介助・支援の有無</w:t>
      </w:r>
      <w:bookmarkEnd w:id="26"/>
    </w:p>
    <w:p w14:paraId="15604478" w14:textId="77777777" w:rsidR="00B734D4" w:rsidRPr="00D52BF4" w:rsidRDefault="00B734D4" w:rsidP="00BB3AA4">
      <w:pPr>
        <w:pStyle w:val="a9"/>
        <w:pBdr>
          <w:top w:val="single" w:sz="4" w:space="1" w:color="auto"/>
          <w:left w:val="single" w:sz="4" w:space="1" w:color="auto"/>
          <w:bottom w:val="single" w:sz="4" w:space="1" w:color="auto"/>
          <w:right w:val="single" w:sz="4" w:space="1" w:color="auto"/>
        </w:pBdr>
        <w:ind w:left="550" w:hanging="440"/>
        <w:rPr>
          <w:rFonts w:ascii="BIZ UDゴシック" w:eastAsia="BIZ UDゴシック" w:hAnsi="BIZ UDゴシック" w:cs="ＭＳ 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11　あなたは</w:t>
      </w:r>
      <w:r w:rsidRPr="00D52BF4">
        <w:rPr>
          <w:rFonts w:ascii="BIZ UDゴシック" w:eastAsia="BIZ UDゴシック" w:hAnsi="BIZ UDゴシック"/>
        </w:rPr>
        <w:t>日常</w:t>
      </w:r>
      <w:r w:rsidRPr="00D52BF4">
        <w:rPr>
          <w:rFonts w:ascii="BIZ UDゴシック" w:eastAsia="BIZ UDゴシック" w:hAnsi="BIZ UDゴシック" w:cs="Microsoft JhengHei"/>
        </w:rPr>
        <w:t>生</w:t>
      </w:r>
      <w:r w:rsidRPr="00D52BF4">
        <w:rPr>
          <w:rFonts w:ascii="BIZ UDゴシック" w:eastAsia="BIZ UDゴシック" w:hAnsi="BIZ UDゴシック" w:cs="ＭＳ ゴシック"/>
        </w:rPr>
        <w:t>活で介助・</w:t>
      </w:r>
      <w:r w:rsidRPr="00D52BF4">
        <w:rPr>
          <w:rFonts w:ascii="BIZ UDゴシック" w:eastAsia="BIZ UDゴシック" w:hAnsi="BIZ UDゴシック"/>
        </w:rPr>
        <w:t>支援</w:t>
      </w:r>
      <w:r w:rsidRPr="00D52BF4">
        <w:rPr>
          <w:rFonts w:ascii="BIZ UDゴシック" w:eastAsia="BIZ UDゴシック" w:hAnsi="BIZ UDゴシック" w:cs="ＭＳ ゴシック"/>
        </w:rPr>
        <w:t>が必要ですか。（</w:t>
      </w:r>
      <w:r w:rsidRPr="00D52BF4">
        <w:rPr>
          <w:rFonts w:ascii="BIZ UDゴシック" w:eastAsia="BIZ UDゴシック" w:hAnsi="BIZ UDゴシック" w:cs="Microsoft JhengHei"/>
        </w:rPr>
        <w:t>○</w:t>
      </w:r>
      <w:r w:rsidRPr="00D52BF4">
        <w:rPr>
          <w:rFonts w:ascii="BIZ UDゴシック" w:eastAsia="BIZ UDゴシック" w:hAnsi="BIZ UDゴシック" w:cs="ＭＳ ゴシック"/>
        </w:rPr>
        <w:t>は１つ）</w:t>
      </w:r>
    </w:p>
    <w:p w14:paraId="292F64A5" w14:textId="77777777" w:rsidR="009111A4" w:rsidRPr="00D52BF4" w:rsidRDefault="009111A4" w:rsidP="00484489">
      <w:pPr>
        <w:pStyle w:val="a5"/>
        <w:ind w:firstLineChars="0" w:firstLine="1"/>
        <w:rPr>
          <w:rFonts w:asciiTheme="minorEastAsia" w:hAnsiTheme="minorEastAsia"/>
        </w:rPr>
      </w:pPr>
    </w:p>
    <w:p w14:paraId="4B3F37CD" w14:textId="475F3A85"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日常生活での介助・支援</w:t>
      </w:r>
      <w:r w:rsidR="00C84A83" w:rsidRPr="00D52BF4">
        <w:rPr>
          <w:rFonts w:asciiTheme="minorEastAsia" w:hAnsiTheme="minorEastAsia" w:hint="eastAsia"/>
        </w:rPr>
        <w:t>は、全体で</w:t>
      </w:r>
      <w:r w:rsidR="00EC2735" w:rsidRPr="00D52BF4">
        <w:rPr>
          <w:rFonts w:asciiTheme="minorEastAsia" w:hAnsiTheme="minorEastAsia" w:hint="eastAsia"/>
        </w:rPr>
        <w:t>「介助は必要ない」</w:t>
      </w:r>
      <w:r w:rsidR="0007345F" w:rsidRPr="003D6BE4">
        <w:rPr>
          <w:rFonts w:asciiTheme="minorEastAsia" w:hAnsiTheme="minorEastAsia" w:hint="eastAsia"/>
        </w:rPr>
        <w:t>が</w:t>
      </w:r>
      <w:r w:rsidR="00EC2735" w:rsidRPr="00D52BF4">
        <w:rPr>
          <w:rFonts w:asciiTheme="minorEastAsia" w:hAnsiTheme="minorEastAsia" w:hint="eastAsia"/>
        </w:rPr>
        <w:t>54.5％と最も高く、次いで「時々介助が必要」は27.1％、</w:t>
      </w:r>
      <w:r w:rsidRPr="00D52BF4">
        <w:rPr>
          <w:rFonts w:asciiTheme="minorEastAsia" w:hAnsiTheme="minorEastAsia" w:hint="eastAsia"/>
        </w:rPr>
        <w:t>「常に介助が必要」は14.3％となっています。</w:t>
      </w:r>
    </w:p>
    <w:p w14:paraId="1A34D87F" w14:textId="61043597" w:rsidR="00F4094D" w:rsidRPr="00D52BF4" w:rsidRDefault="00664307" w:rsidP="0052691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6915" w:rsidRPr="00D52BF4">
        <w:rPr>
          <w:rFonts w:asciiTheme="minorEastAsia" w:hAnsiTheme="minorEastAsia" w:hint="eastAsia"/>
        </w:rPr>
        <w:t>みると、</w:t>
      </w:r>
      <w:r w:rsidR="00EC2735" w:rsidRPr="00D52BF4">
        <w:rPr>
          <w:rFonts w:asciiTheme="minorEastAsia" w:hAnsiTheme="minorEastAsia" w:hint="eastAsia"/>
        </w:rPr>
        <w:t>高次脳機能障がい</w:t>
      </w:r>
      <w:r w:rsidR="00023338" w:rsidRPr="00D52BF4">
        <w:rPr>
          <w:rFonts w:asciiTheme="minorEastAsia" w:hAnsiTheme="minorEastAsia" w:hint="eastAsia"/>
        </w:rPr>
        <w:t>で</w:t>
      </w:r>
      <w:r w:rsidR="00EC2735" w:rsidRPr="00D52BF4">
        <w:rPr>
          <w:rFonts w:asciiTheme="minorEastAsia" w:hAnsiTheme="minorEastAsia" w:hint="eastAsia"/>
        </w:rPr>
        <w:t>は</w:t>
      </w:r>
      <w:r w:rsidR="00526915" w:rsidRPr="00D52BF4">
        <w:rPr>
          <w:rFonts w:asciiTheme="minorEastAsia" w:hAnsiTheme="minorEastAsia" w:hint="eastAsia"/>
        </w:rPr>
        <w:t>「常に介助が必要」が41.9％と</w:t>
      </w:r>
      <w:r w:rsidR="00C84A83" w:rsidRPr="00D52BF4">
        <w:rPr>
          <w:rFonts w:asciiTheme="minorEastAsia" w:hAnsiTheme="minorEastAsia" w:hint="eastAsia"/>
        </w:rPr>
        <w:t>最も</w:t>
      </w:r>
      <w:r w:rsidR="00526915" w:rsidRPr="00D52BF4">
        <w:rPr>
          <w:rFonts w:asciiTheme="minorEastAsia" w:hAnsiTheme="minorEastAsia" w:hint="eastAsia"/>
        </w:rPr>
        <w:t>高く、</w:t>
      </w:r>
      <w:r w:rsidR="00EC2735" w:rsidRPr="00D52BF4">
        <w:rPr>
          <w:rFonts w:asciiTheme="minorEastAsia" w:hAnsiTheme="minorEastAsia" w:hint="eastAsia"/>
        </w:rPr>
        <w:t>知的障がい</w:t>
      </w:r>
      <w:r w:rsidR="00023338" w:rsidRPr="00D52BF4">
        <w:rPr>
          <w:rFonts w:asciiTheme="minorEastAsia" w:hAnsiTheme="minorEastAsia" w:hint="eastAsia"/>
        </w:rPr>
        <w:t>で</w:t>
      </w:r>
      <w:r w:rsidR="00EC2735" w:rsidRPr="00D52BF4">
        <w:rPr>
          <w:rFonts w:asciiTheme="minorEastAsia" w:hAnsiTheme="minorEastAsia" w:hint="eastAsia"/>
        </w:rPr>
        <w:t>は</w:t>
      </w:r>
      <w:r w:rsidR="00526915" w:rsidRPr="00D52BF4">
        <w:rPr>
          <w:rFonts w:asciiTheme="minorEastAsia" w:hAnsiTheme="minorEastAsia" w:hint="eastAsia"/>
        </w:rPr>
        <w:t>「時々介助が必要」が36.6％と</w:t>
      </w:r>
      <w:r w:rsidR="00C84A83" w:rsidRPr="00D52BF4">
        <w:rPr>
          <w:rFonts w:asciiTheme="minorEastAsia" w:hAnsiTheme="minorEastAsia" w:hint="eastAsia"/>
        </w:rPr>
        <w:t>最も</w:t>
      </w:r>
      <w:r w:rsidR="00526915" w:rsidRPr="00D52BF4">
        <w:rPr>
          <w:rFonts w:asciiTheme="minorEastAsia" w:hAnsiTheme="minorEastAsia" w:hint="eastAsia"/>
        </w:rPr>
        <w:t>高くなっています。一方、難病（68.0％）、身体障がい（51.5％）、精神障がい（47.5％）、発達障がい（38.8％）で</w:t>
      </w:r>
      <w:r w:rsidR="00023338" w:rsidRPr="00D52BF4">
        <w:rPr>
          <w:rFonts w:asciiTheme="minorEastAsia" w:hAnsiTheme="minorEastAsia" w:hint="eastAsia"/>
        </w:rPr>
        <w:t>は</w:t>
      </w:r>
      <w:r w:rsidR="00EC2735" w:rsidRPr="00D52BF4">
        <w:rPr>
          <w:rFonts w:asciiTheme="minorEastAsia" w:hAnsiTheme="minorEastAsia" w:hint="eastAsia"/>
        </w:rPr>
        <w:t>「介助は必要ない」が</w:t>
      </w:r>
      <w:r w:rsidR="00C84A83" w:rsidRPr="00D52BF4">
        <w:rPr>
          <w:rFonts w:asciiTheme="minorEastAsia" w:hAnsiTheme="minorEastAsia" w:hint="eastAsia"/>
        </w:rPr>
        <w:t>最も</w:t>
      </w:r>
      <w:r w:rsidR="00526915" w:rsidRPr="00D52BF4">
        <w:rPr>
          <w:rFonts w:asciiTheme="minorEastAsia" w:hAnsiTheme="minorEastAsia" w:hint="eastAsia"/>
        </w:rPr>
        <w:t>高くなっています。</w:t>
      </w:r>
    </w:p>
    <w:p w14:paraId="78624FB5" w14:textId="5E92BB63" w:rsidR="00F4094D" w:rsidRPr="00D52BF4" w:rsidRDefault="00EC2735"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796480" behindDoc="0" locked="0" layoutInCell="1" allowOverlap="1" wp14:anchorId="33F14665" wp14:editId="2983C9FF">
                <wp:simplePos x="0" y="0"/>
                <wp:positionH relativeFrom="column">
                  <wp:posOffset>-659190</wp:posOffset>
                </wp:positionH>
                <wp:positionV relativeFrom="paragraph">
                  <wp:posOffset>236556</wp:posOffset>
                </wp:positionV>
                <wp:extent cx="7088505" cy="4417695"/>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7088505" cy="4417695"/>
                          <a:chOff x="0" y="-34504"/>
                          <a:chExt cx="7088505" cy="4417695"/>
                        </a:xfrm>
                      </wpg:grpSpPr>
                      <pic:pic xmlns:pic="http://schemas.openxmlformats.org/drawingml/2006/picture">
                        <pic:nvPicPr>
                          <pic:cNvPr id="987" name="図 987"/>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34504"/>
                            <a:ext cx="7088505" cy="4417695"/>
                          </a:xfrm>
                          <a:prstGeom prst="rect">
                            <a:avLst/>
                          </a:prstGeom>
                          <a:noFill/>
                          <a:ln>
                            <a:noFill/>
                          </a:ln>
                        </pic:spPr>
                      </pic:pic>
                      <wpg:grpSp>
                        <wpg:cNvPr id="1025" name="グループ化 1025"/>
                        <wpg:cNvGrpSpPr/>
                        <wpg:grpSpPr>
                          <a:xfrm>
                            <a:off x="2751826" y="0"/>
                            <a:ext cx="3216275" cy="133350"/>
                            <a:chOff x="0" y="0"/>
                            <a:chExt cx="3216878" cy="133350"/>
                          </a:xfrm>
                        </wpg:grpSpPr>
                        <wps:wsp>
                          <wps:cNvPr id="1026"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27"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28"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29"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1D238D02" id="グループ化 42" o:spid="_x0000_s1026" style="position:absolute;left:0;text-align:left;margin-left:-51.9pt;margin-top:18.65pt;width:558.15pt;height:347.85pt;z-index:251796480" coordorigin=",-345" coordsize="70885,441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">
                <v:shape id="図 987" o:spid="_x0000_s1027" type="#_x0000_t75" style="position:absolute;top:-345;width:70885;height:44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l+XHAAAA3AAAAA8AAABkcnMvZG93bnJldi54bWxEj1trAjEUhN8L/Q/hFPoimm3B29YoRSgV&#10;HwpeQHw7bE43SzcnyybVrL/eCIKPw8x8w8wW0dbiRK2vHCt4G2QgiAunKy4V7Hdf/QkIH5A11o5J&#10;QUceFvPnpxnm2p15Q6dtKEWCsM9RgQmhyaX0hSGLfuAa4uT9utZiSLItpW7xnOC2lu9ZNpIWK04L&#10;BhtaGir+tv9Wwc94tDpevk0cVst46HZdL7h1T6nXl/j5ASJQDI/wvb3SCqaTMdzOp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Dl+XHAAAA3AAAAA8AAAAAAAAAAAAA&#10;AAAAnwIAAGRycy9kb3ducmV2LnhtbFBLBQYAAAAABAAEAPcAAACTAwAAAAA=&#10;">
                  <v:imagedata r:id="rId42" o:title=""/>
                  <v:path arrowok="t"/>
                </v:shape>
                <v:group id="グループ化 1025" o:spid="_x0000_s1028" style="position:absolute;left:27518;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zr0A&#10;AADdAAAADwAAAGRycy9kb3ducmV2LnhtbERPSwrCMBDdC94hjOBGNNWFSDWKCIpbf7gdmrEtNpOS&#10;xFo9vREEd/N431msWlOJhpwvLSsYjxIQxJnVJecKzqftcAbCB2SNlWVS8CIPq2W3s8BU2ycfqDmG&#10;XMQQ9ikqKEKoUyl9VpBBP7I1ceRu1hkMEbpcaofPGG4qOUmSqTRYcmwosKZNQdn9+DAKLrqxZTY4&#10;XWsf3Pue77aG95VS/V67noMI1Ia/+Ofe6zg/mUz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yLzr0AAADdAAAADwAAAAAAAAAAAAAAAACYAgAAZHJzL2Rvd25yZXYu&#10;eG1sUEsFBgAAAAAEAAQA9QAAAIIDA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cEMUA&#10;AADdAAAADwAAAGRycy9kb3ducmV2LnhtbERPS2vCQBC+C/0PyxS8SN34oEp0lSIIWvRQFbyO2TEJ&#10;zc6G7JpEf71bKHibj+8582VrClFT5XLLCgb9CARxYnXOqYLTcf0xBeE8ssbCMim4k4Pl4q0zx1jb&#10;hn+oPvhUhBB2MSrIvC9jKV2SkUHXtyVx4K62MugDrFKpK2xCuCnkMIo+pcGcQ0OGJa0ySn4PN6NA&#10;jo/7ujf6Pjd+tHuM6/1ku+ldlOq+t18zEJ5a/xL/uzc6zI+GE/j7Jp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VwQxQAAAN0AAAAPAAAAAAAAAAAAAAAAAJgCAABkcnMv&#10;ZG93bnJldi54bWxQSwUGAAAAAAQABAD1AAAAig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3IsQA&#10;AADdAAAADwAAAGRycy9kb3ducmV2LnhtbESPQU/DMAyF70j7D5EncWPpdkCoLJvQpA2uK2MSN5OY&#10;prRxqiRs5d/jAxI3W+/5vc/r7RQGdaGUu8gGlosKFLGNruPWwOl1f/cAKhdkh0NkMvBDGbab2c0a&#10;axevfKRLU1olIZxrNOBLGWuts/UUMC/iSCzaZ0wBi6yp1S7hVcLDoFdVda8DdiwNHkfaebJ98x0M&#10;2PfhvNz1X6fjc//mDxY/GuySMbfz6ekRVKGp/Jv/rl+c4Fcr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dyLEAAAA3QAAAA8AAAAAAAAAAAAAAAAAmAIAAGRycy9k&#10;b3ducmV2LnhtbFBLBQYAAAAABAAEAPUAAACJAw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sSsQA&#10;AADdAAAADwAAAGRycy9kb3ducmV2LnhtbESPQYvCMBCF7wv+hzCCtzWt0kWrUUQQvHjYrgjehmZs&#10;i82kJNHWf28WFvY2w3vvmzfr7WBa8STnG8sK0mkCgri0uuFKwfnn8LkA4QOyxtYyKXiRh+1m9LHG&#10;XNuev+lZhEpECPscFdQhdLmUvqzJoJ/ajjhqN+sMhri6SmqHfYSbVs6S5EsabDheqLGjfU3lvXiY&#10;SMn4vj/3i/nllGZHKvqMU3dVajIedisQgYbwb/5LH3Wsn8yW8PtNHEF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obErEAAAA3QAAAA8AAAAAAAAAAAAAAAAAmAIAAGRycy9k&#10;b3ducmV2LnhtbFBLBQYAAAAABAAEAPUAAACJAwAAAAA=&#10;" strokeweight="0">
                    <v:textbox inset="5.85pt,.7pt,5.85pt,.7pt"/>
                  </v:rect>
                </v:group>
              </v:group>
            </w:pict>
          </mc:Fallback>
        </mc:AlternateContent>
      </w:r>
    </w:p>
    <w:p w14:paraId="6E98CF35" w14:textId="79D79597" w:rsidR="00F4094D" w:rsidRPr="00D52BF4" w:rsidRDefault="00F4094D" w:rsidP="00484489">
      <w:pPr>
        <w:pStyle w:val="a5"/>
        <w:ind w:firstLineChars="0" w:firstLine="1"/>
        <w:rPr>
          <w:rFonts w:asciiTheme="minorEastAsia" w:hAnsiTheme="minorEastAsia"/>
        </w:rPr>
      </w:pPr>
    </w:p>
    <w:p w14:paraId="77521937" w14:textId="3BFA65E6" w:rsidR="00F4094D" w:rsidRPr="00D52BF4" w:rsidRDefault="00F4094D" w:rsidP="00484489">
      <w:pPr>
        <w:pStyle w:val="a5"/>
        <w:ind w:firstLineChars="0" w:firstLine="1"/>
        <w:rPr>
          <w:rFonts w:asciiTheme="minorEastAsia" w:hAnsiTheme="minorEastAsia"/>
        </w:rPr>
      </w:pPr>
    </w:p>
    <w:p w14:paraId="239E41A7" w14:textId="53CFA3D5" w:rsidR="00F4094D" w:rsidRPr="00D52BF4" w:rsidRDefault="00F4094D" w:rsidP="00484489">
      <w:pPr>
        <w:pStyle w:val="a5"/>
        <w:ind w:firstLineChars="0" w:firstLine="1"/>
        <w:rPr>
          <w:rFonts w:asciiTheme="minorEastAsia" w:hAnsiTheme="minorEastAsia"/>
        </w:rPr>
      </w:pPr>
    </w:p>
    <w:p w14:paraId="09496216" w14:textId="77777777" w:rsidR="00F4094D" w:rsidRPr="00D52BF4" w:rsidRDefault="00F4094D" w:rsidP="00484489">
      <w:pPr>
        <w:pStyle w:val="a5"/>
        <w:ind w:firstLineChars="0" w:firstLine="1"/>
        <w:rPr>
          <w:rFonts w:asciiTheme="minorEastAsia" w:hAnsiTheme="minorEastAsia"/>
        </w:rPr>
      </w:pPr>
    </w:p>
    <w:p w14:paraId="5F44A53B" w14:textId="0015F2AE" w:rsidR="00F4094D" w:rsidRPr="00D52BF4" w:rsidRDefault="00F4094D" w:rsidP="00484489">
      <w:pPr>
        <w:pStyle w:val="a5"/>
        <w:ind w:firstLineChars="0" w:firstLine="1"/>
        <w:rPr>
          <w:rFonts w:asciiTheme="minorEastAsia" w:hAnsiTheme="minorEastAsia"/>
        </w:rPr>
      </w:pPr>
    </w:p>
    <w:p w14:paraId="6783ADF6" w14:textId="4058463B" w:rsidR="00F4094D" w:rsidRPr="00D52BF4" w:rsidRDefault="00F4094D" w:rsidP="00484489">
      <w:pPr>
        <w:pStyle w:val="a5"/>
        <w:ind w:firstLineChars="0" w:firstLine="1"/>
        <w:rPr>
          <w:rFonts w:asciiTheme="minorEastAsia" w:hAnsiTheme="minorEastAsia"/>
        </w:rPr>
      </w:pPr>
    </w:p>
    <w:p w14:paraId="41B594ED" w14:textId="77777777" w:rsidR="00F4094D" w:rsidRPr="00D52BF4" w:rsidRDefault="00F4094D" w:rsidP="00484489">
      <w:pPr>
        <w:pStyle w:val="a5"/>
        <w:ind w:firstLineChars="0" w:firstLine="1"/>
        <w:rPr>
          <w:rFonts w:asciiTheme="minorEastAsia" w:hAnsiTheme="minorEastAsia"/>
        </w:rPr>
      </w:pPr>
    </w:p>
    <w:p w14:paraId="6E1F2AC7" w14:textId="77777777" w:rsidR="00F4094D" w:rsidRPr="00D52BF4" w:rsidRDefault="00F4094D" w:rsidP="00484489">
      <w:pPr>
        <w:pStyle w:val="a5"/>
        <w:ind w:firstLineChars="0" w:firstLine="1"/>
        <w:rPr>
          <w:rFonts w:asciiTheme="minorEastAsia" w:hAnsiTheme="minorEastAsia"/>
        </w:rPr>
      </w:pPr>
    </w:p>
    <w:p w14:paraId="3CB8F699" w14:textId="77777777" w:rsidR="00F4094D" w:rsidRPr="00D52BF4" w:rsidRDefault="00F4094D" w:rsidP="00484489">
      <w:pPr>
        <w:pStyle w:val="a5"/>
        <w:ind w:firstLineChars="0" w:firstLine="1"/>
        <w:rPr>
          <w:rFonts w:asciiTheme="minorEastAsia" w:hAnsiTheme="minorEastAsia"/>
        </w:rPr>
      </w:pPr>
    </w:p>
    <w:p w14:paraId="1ED93169" w14:textId="77777777" w:rsidR="00F4094D" w:rsidRPr="00D52BF4" w:rsidRDefault="00F4094D" w:rsidP="00484489">
      <w:pPr>
        <w:pStyle w:val="a5"/>
        <w:ind w:firstLineChars="0" w:firstLine="1"/>
        <w:rPr>
          <w:rFonts w:asciiTheme="minorEastAsia" w:hAnsiTheme="minorEastAsia"/>
        </w:rPr>
      </w:pPr>
    </w:p>
    <w:p w14:paraId="0D495D38" w14:textId="77777777" w:rsidR="00F4094D" w:rsidRPr="00D52BF4" w:rsidRDefault="00F4094D" w:rsidP="00484489">
      <w:pPr>
        <w:pStyle w:val="a5"/>
        <w:ind w:firstLineChars="0" w:firstLine="1"/>
        <w:rPr>
          <w:rFonts w:asciiTheme="minorEastAsia" w:hAnsiTheme="minorEastAsia"/>
        </w:rPr>
      </w:pPr>
    </w:p>
    <w:p w14:paraId="5289D92D" w14:textId="77777777" w:rsidR="00F4094D" w:rsidRPr="00D52BF4" w:rsidRDefault="00F4094D" w:rsidP="00484489">
      <w:pPr>
        <w:pStyle w:val="a5"/>
        <w:ind w:firstLineChars="0" w:firstLine="1"/>
        <w:rPr>
          <w:rFonts w:asciiTheme="minorEastAsia" w:hAnsiTheme="minorEastAsia"/>
        </w:rPr>
      </w:pPr>
    </w:p>
    <w:p w14:paraId="0D5D7728" w14:textId="77777777" w:rsidR="00F4094D" w:rsidRPr="00D52BF4" w:rsidRDefault="00F4094D" w:rsidP="00484489">
      <w:pPr>
        <w:pStyle w:val="a5"/>
        <w:ind w:firstLineChars="0" w:firstLine="1"/>
        <w:rPr>
          <w:rFonts w:asciiTheme="minorEastAsia" w:hAnsiTheme="minorEastAsia"/>
        </w:rPr>
      </w:pPr>
    </w:p>
    <w:p w14:paraId="7F30BB04" w14:textId="77777777" w:rsidR="00F4094D" w:rsidRPr="00D52BF4" w:rsidRDefault="00F4094D" w:rsidP="00484489">
      <w:pPr>
        <w:pStyle w:val="a5"/>
        <w:ind w:firstLineChars="0" w:firstLine="1"/>
        <w:rPr>
          <w:rFonts w:asciiTheme="minorEastAsia" w:hAnsiTheme="minorEastAsia"/>
        </w:rPr>
      </w:pPr>
    </w:p>
    <w:p w14:paraId="0B838882" w14:textId="77777777" w:rsidR="00F4094D" w:rsidRPr="00D52BF4" w:rsidRDefault="00F4094D" w:rsidP="00484489">
      <w:pPr>
        <w:pStyle w:val="a5"/>
        <w:ind w:firstLineChars="0" w:firstLine="1"/>
        <w:rPr>
          <w:rFonts w:asciiTheme="minorEastAsia" w:hAnsiTheme="minorEastAsia"/>
        </w:rPr>
      </w:pPr>
    </w:p>
    <w:p w14:paraId="5018A709" w14:textId="77777777" w:rsidR="00F4094D" w:rsidRPr="00D52BF4" w:rsidRDefault="00F4094D" w:rsidP="00484489">
      <w:pPr>
        <w:pStyle w:val="a5"/>
        <w:ind w:firstLineChars="0" w:firstLine="1"/>
        <w:rPr>
          <w:rFonts w:asciiTheme="minorEastAsia" w:hAnsiTheme="minorEastAsia"/>
        </w:rPr>
      </w:pPr>
    </w:p>
    <w:p w14:paraId="5CCCECDE" w14:textId="77777777" w:rsidR="00F4094D" w:rsidRPr="00D52BF4" w:rsidRDefault="00F4094D" w:rsidP="00484489">
      <w:pPr>
        <w:pStyle w:val="a5"/>
        <w:ind w:firstLineChars="0" w:firstLine="1"/>
        <w:rPr>
          <w:rFonts w:asciiTheme="minorEastAsia" w:hAnsiTheme="minorEastAsia"/>
        </w:rPr>
      </w:pPr>
    </w:p>
    <w:p w14:paraId="3CA7F05E" w14:textId="77777777" w:rsidR="00F4094D" w:rsidRPr="00D52BF4" w:rsidRDefault="00F4094D" w:rsidP="00484489">
      <w:pPr>
        <w:pStyle w:val="a5"/>
        <w:ind w:firstLineChars="0" w:firstLine="1"/>
        <w:rPr>
          <w:rFonts w:asciiTheme="minorEastAsia" w:hAnsiTheme="minorEastAsia"/>
        </w:rPr>
      </w:pPr>
    </w:p>
    <w:p w14:paraId="11BD1952" w14:textId="77777777" w:rsidR="00F4094D" w:rsidRPr="00D52BF4" w:rsidRDefault="00F4094D" w:rsidP="00484489">
      <w:pPr>
        <w:pStyle w:val="a5"/>
        <w:ind w:firstLineChars="0" w:firstLine="1"/>
        <w:rPr>
          <w:rFonts w:asciiTheme="minorEastAsia" w:hAnsiTheme="minorEastAsia"/>
        </w:rPr>
      </w:pPr>
    </w:p>
    <w:p w14:paraId="1E812A18" w14:textId="77777777" w:rsidR="00F4094D" w:rsidRPr="00D52BF4" w:rsidRDefault="00F4094D" w:rsidP="00484489">
      <w:pPr>
        <w:pStyle w:val="a5"/>
        <w:ind w:firstLineChars="0" w:firstLine="1"/>
        <w:rPr>
          <w:rFonts w:asciiTheme="minorEastAsia" w:hAnsiTheme="minorEastAsia"/>
        </w:rPr>
      </w:pPr>
    </w:p>
    <w:p w14:paraId="5C38A33F" w14:textId="77777777" w:rsidR="00F4094D" w:rsidRPr="00D52BF4" w:rsidRDefault="00F4094D" w:rsidP="00484489">
      <w:pPr>
        <w:pStyle w:val="a5"/>
        <w:ind w:firstLineChars="0" w:firstLine="1"/>
        <w:rPr>
          <w:rFonts w:asciiTheme="minorEastAsia" w:hAnsiTheme="minorEastAsia"/>
        </w:rPr>
      </w:pPr>
    </w:p>
    <w:p w14:paraId="03DBA180" w14:textId="77777777" w:rsidR="00F4094D" w:rsidRPr="00D52BF4" w:rsidRDefault="00F4094D" w:rsidP="00484489">
      <w:pPr>
        <w:pStyle w:val="a5"/>
        <w:ind w:firstLineChars="0" w:firstLine="1"/>
        <w:rPr>
          <w:rFonts w:asciiTheme="minorEastAsia" w:hAnsiTheme="minorEastAsia"/>
        </w:rPr>
      </w:pPr>
    </w:p>
    <w:p w14:paraId="1BCF5769"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7C591B8D" w14:textId="4A81B707" w:rsidR="00294E2B" w:rsidRPr="00D52BF4" w:rsidRDefault="00294E2B" w:rsidP="00294E2B">
      <w:pPr>
        <w:pStyle w:val="ad"/>
        <w:ind w:leftChars="0" w:left="480" w:hanging="480"/>
        <w:outlineLvl w:val="2"/>
        <w:rPr>
          <w:noProof/>
          <w:sz w:val="24"/>
        </w:rPr>
      </w:pPr>
      <w:bookmarkStart w:id="27" w:name="_Toc131018007"/>
      <w:r w:rsidRPr="00D52BF4">
        <w:rPr>
          <w:noProof/>
          <w:sz w:val="24"/>
        </w:rPr>
        <w:t>（２）</w:t>
      </w:r>
      <w:r w:rsidR="005A79F3" w:rsidRPr="00D52BF4">
        <w:rPr>
          <w:noProof/>
          <w:sz w:val="24"/>
        </w:rPr>
        <w:t>主な</w:t>
      </w:r>
      <w:r w:rsidRPr="00D52BF4">
        <w:rPr>
          <w:rFonts w:hint="eastAsia"/>
          <w:noProof/>
          <w:sz w:val="24"/>
        </w:rPr>
        <w:t>介助・支援者</w:t>
      </w:r>
      <w:bookmarkEnd w:id="27"/>
    </w:p>
    <w:p w14:paraId="0182EA36" w14:textId="776A640B" w:rsidR="00B734D4" w:rsidRPr="00D52BF4" w:rsidRDefault="00B734D4" w:rsidP="00FA5736">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spacing w:val="-2"/>
          <w:kern w:val="0"/>
          <w:shd w:val="pct15" w:color="auto" w:fill="FFFFFF"/>
        </w:rPr>
      </w:pPr>
      <w:r w:rsidRPr="00D52BF4">
        <w:rPr>
          <w:rFonts w:ascii="BIZ UDゴシック" w:eastAsia="BIZ UDゴシック" w:hAnsi="BIZ UDゴシック" w:cs="MS UI Gothic"/>
          <w:b/>
          <w:spacing w:val="-2"/>
          <w:kern w:val="0"/>
          <w:shd w:val="pct15" w:color="auto" w:fill="FFFFFF"/>
        </w:rPr>
        <w:t>【問</w:t>
      </w:r>
      <w:r w:rsidRPr="00D52BF4">
        <w:rPr>
          <w:rFonts w:ascii="BIZ UDゴシック" w:eastAsia="BIZ UDゴシック" w:hAnsi="BIZ UDゴシック" w:cs="MS UI Gothic" w:hint="eastAsia"/>
          <w:b/>
          <w:spacing w:val="-2"/>
          <w:kern w:val="0"/>
          <w:shd w:val="pct15" w:color="auto" w:fill="FFFFFF"/>
        </w:rPr>
        <w:t>11で「</w:t>
      </w:r>
      <w:r w:rsidRPr="00D52BF4">
        <w:rPr>
          <w:rFonts w:ascii="BIZ UDゴシック" w:eastAsia="BIZ UDゴシック" w:hAnsi="BIZ UDゴシック" w:cs="MS UI Gothic"/>
          <w:b/>
          <w:spacing w:val="-2"/>
          <w:kern w:val="0"/>
          <w:shd w:val="pct15" w:color="auto" w:fill="FFFFFF"/>
        </w:rPr>
        <w:t>常</w:t>
      </w:r>
      <w:r w:rsidRPr="00D52BF4">
        <w:rPr>
          <w:rFonts w:ascii="BIZ UDゴシック" w:eastAsia="BIZ UDゴシック" w:hAnsi="BIZ UDゴシック" w:cs="MS UI Gothic" w:hint="eastAsia"/>
          <w:b/>
          <w:spacing w:val="-2"/>
          <w:kern w:val="0"/>
          <w:shd w:val="pct15" w:color="auto" w:fill="FFFFFF"/>
        </w:rPr>
        <w:t>に</w:t>
      </w:r>
      <w:r w:rsidRPr="00D52BF4">
        <w:rPr>
          <w:rFonts w:ascii="BIZ UDゴシック" w:eastAsia="BIZ UDゴシック" w:hAnsi="BIZ UDゴシック" w:cs="MS UI Gothic"/>
          <w:b/>
          <w:spacing w:val="-2"/>
          <w:kern w:val="0"/>
          <w:shd w:val="pct15" w:color="auto" w:fill="FFFFFF"/>
        </w:rPr>
        <w:t>介助</w:t>
      </w:r>
      <w:r w:rsidRPr="00D52BF4">
        <w:rPr>
          <w:rFonts w:ascii="BIZ UDゴシック" w:eastAsia="BIZ UDゴシック" w:hAnsi="BIZ UDゴシック" w:cs="MS UI Gothic" w:hint="eastAsia"/>
          <w:b/>
          <w:spacing w:val="-2"/>
          <w:kern w:val="0"/>
          <w:shd w:val="pct15" w:color="auto" w:fill="FFFFFF"/>
        </w:rPr>
        <w:t>が</w:t>
      </w:r>
      <w:r w:rsidRPr="00D52BF4">
        <w:rPr>
          <w:rFonts w:ascii="BIZ UDゴシック" w:eastAsia="BIZ UDゴシック" w:hAnsi="BIZ UDゴシック" w:cs="MS UI Gothic"/>
          <w:b/>
          <w:spacing w:val="-2"/>
          <w:kern w:val="0"/>
          <w:shd w:val="pct15" w:color="auto" w:fill="FFFFFF"/>
        </w:rPr>
        <w:t>必要</w:t>
      </w:r>
      <w:r w:rsidRPr="00D52BF4">
        <w:rPr>
          <w:rFonts w:ascii="BIZ UDゴシック" w:eastAsia="BIZ UDゴシック" w:hAnsi="BIZ UDゴシック" w:cs="MS UI Gothic" w:hint="eastAsia"/>
          <w:b/>
          <w:spacing w:val="-2"/>
          <w:kern w:val="0"/>
          <w:shd w:val="pct15" w:color="auto" w:fill="FFFFFF"/>
        </w:rPr>
        <w:t>」</w:t>
      </w:r>
      <w:r w:rsidRPr="00D52BF4">
        <w:rPr>
          <w:rFonts w:ascii="BIZ UDゴシック" w:eastAsia="BIZ UDゴシック" w:hAnsi="BIZ UDゴシック" w:cs="MS UI Gothic"/>
          <w:b/>
          <w:spacing w:val="-2"/>
          <w:kern w:val="0"/>
          <w:shd w:val="pct15" w:color="auto" w:fill="FFFFFF"/>
        </w:rPr>
        <w:t>又は</w:t>
      </w:r>
      <w:r w:rsidRPr="00D52BF4">
        <w:rPr>
          <w:rFonts w:ascii="BIZ UDゴシック" w:eastAsia="BIZ UDゴシック" w:hAnsi="BIZ UDゴシック" w:cs="MS UI Gothic" w:hint="eastAsia"/>
          <w:b/>
          <w:spacing w:val="-2"/>
          <w:kern w:val="0"/>
          <w:shd w:val="pct15" w:color="auto" w:fill="FFFFFF"/>
        </w:rPr>
        <w:t>「</w:t>
      </w:r>
      <w:r w:rsidRPr="00D52BF4">
        <w:rPr>
          <w:rFonts w:ascii="BIZ UDゴシック" w:eastAsia="BIZ UDゴシック" w:hAnsi="BIZ UDゴシック" w:cs="MS UI Gothic"/>
          <w:b/>
          <w:spacing w:val="-2"/>
          <w:kern w:val="0"/>
          <w:shd w:val="pct15" w:color="auto" w:fill="FFFFFF"/>
        </w:rPr>
        <w:t>時々介助</w:t>
      </w:r>
      <w:r w:rsidRPr="00D52BF4">
        <w:rPr>
          <w:rFonts w:ascii="BIZ UDゴシック" w:eastAsia="BIZ UDゴシック" w:hAnsi="BIZ UDゴシック" w:cs="MS UI Gothic" w:hint="eastAsia"/>
          <w:b/>
          <w:spacing w:val="-2"/>
          <w:kern w:val="0"/>
          <w:shd w:val="pct15" w:color="auto" w:fill="FFFFFF"/>
        </w:rPr>
        <w:t>が</w:t>
      </w:r>
      <w:r w:rsidRPr="00D52BF4">
        <w:rPr>
          <w:rFonts w:ascii="BIZ UDゴシック" w:eastAsia="BIZ UDゴシック" w:hAnsi="BIZ UDゴシック" w:cs="MS UI Gothic"/>
          <w:b/>
          <w:spacing w:val="-2"/>
          <w:kern w:val="0"/>
          <w:shd w:val="pct15" w:color="auto" w:fill="FFFFFF"/>
        </w:rPr>
        <w:t>必要</w:t>
      </w:r>
      <w:r w:rsidRPr="00D52BF4">
        <w:rPr>
          <w:rFonts w:ascii="BIZ UDゴシック" w:eastAsia="BIZ UDゴシック" w:hAnsi="BIZ UDゴシック" w:cs="MS UI Gothic" w:hint="eastAsia"/>
          <w:b/>
          <w:spacing w:val="-2"/>
          <w:kern w:val="0"/>
          <w:shd w:val="pct15" w:color="auto" w:fill="FFFFFF"/>
        </w:rPr>
        <w:t>」と</w:t>
      </w:r>
      <w:r w:rsidRPr="00D52BF4">
        <w:rPr>
          <w:rFonts w:ascii="BIZ UDゴシック" w:eastAsia="BIZ UDゴシック" w:hAnsi="BIZ UDゴシック" w:cs="MS UI Gothic"/>
          <w:b/>
          <w:spacing w:val="-2"/>
          <w:kern w:val="0"/>
          <w:shd w:val="pct15" w:color="auto" w:fill="FFFFFF"/>
        </w:rPr>
        <w:t>答</w:t>
      </w:r>
      <w:r w:rsidRPr="00D52BF4">
        <w:rPr>
          <w:rFonts w:ascii="BIZ UDゴシック" w:eastAsia="BIZ UDゴシック" w:hAnsi="BIZ UDゴシック" w:cs="MS UI Gothic" w:hint="eastAsia"/>
          <w:b/>
          <w:spacing w:val="-2"/>
          <w:kern w:val="0"/>
          <w:shd w:val="pct15" w:color="auto" w:fill="FFFFFF"/>
        </w:rPr>
        <w:t>えた</w:t>
      </w:r>
      <w:r w:rsidRPr="00D52BF4">
        <w:rPr>
          <w:rFonts w:ascii="BIZ UDゴシック" w:eastAsia="BIZ UDゴシック" w:hAnsi="BIZ UDゴシック" w:cs="MS UI Gothic"/>
          <w:b/>
          <w:spacing w:val="-2"/>
          <w:kern w:val="0"/>
          <w:shd w:val="pct15" w:color="auto" w:fill="FFFFFF"/>
        </w:rPr>
        <w:t>方</w:t>
      </w:r>
      <w:r w:rsidRPr="00D52BF4">
        <w:rPr>
          <w:rFonts w:ascii="BIZ UDゴシック" w:eastAsia="BIZ UDゴシック" w:hAnsi="BIZ UDゴシック" w:cs="MS UI Gothic" w:hint="eastAsia"/>
          <w:b/>
          <w:spacing w:val="-2"/>
          <w:kern w:val="0"/>
          <w:shd w:val="pct15" w:color="auto" w:fill="FFFFFF"/>
        </w:rPr>
        <w:t>におうかがいします。】</w:t>
      </w:r>
    </w:p>
    <w:p w14:paraId="165FC202" w14:textId="77777777" w:rsidR="00FA5736" w:rsidRPr="00D52BF4" w:rsidRDefault="00FA5736" w:rsidP="00FA5736">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問12</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普段</w:t>
      </w:r>
      <w:r w:rsidRPr="00D52BF4">
        <w:rPr>
          <w:rFonts w:ascii="BIZ UDゴシック" w:eastAsia="BIZ UDゴシック" w:hAnsi="BIZ UDゴシック" w:hint="eastAsia"/>
        </w:rPr>
        <w:t>、あなたを</w:t>
      </w:r>
      <w:r w:rsidRPr="00D52BF4">
        <w:rPr>
          <w:rFonts w:ascii="BIZ UDゴシック" w:eastAsia="BIZ UDゴシック" w:hAnsi="BIZ UDゴシック"/>
        </w:rPr>
        <w:t>主</w:t>
      </w:r>
      <w:r w:rsidRPr="00D52BF4">
        <w:rPr>
          <w:rFonts w:ascii="BIZ UDゴシック" w:eastAsia="BIZ UDゴシック" w:hAnsi="BIZ UDゴシック" w:hint="eastAsia"/>
        </w:rPr>
        <w:t>に</w:t>
      </w:r>
      <w:r w:rsidRPr="00D52BF4">
        <w:rPr>
          <w:rFonts w:ascii="BIZ UDゴシック" w:eastAsia="BIZ UDゴシック" w:hAnsi="BIZ UDゴシック"/>
        </w:rPr>
        <w:t>介助</w:t>
      </w:r>
      <w:r w:rsidRPr="00D52BF4">
        <w:rPr>
          <w:rFonts w:ascii="BIZ UDゴシック" w:eastAsia="BIZ UDゴシック" w:hAnsi="BIZ UDゴシック" w:hint="eastAsia"/>
        </w:rPr>
        <w:t>・</w:t>
      </w:r>
      <w:r w:rsidRPr="00D52BF4">
        <w:rPr>
          <w:rFonts w:ascii="BIZ UDゴシック" w:eastAsia="BIZ UDゴシック" w:hAnsi="BIZ UDゴシック" w:cs="ＭＳ ゴシック"/>
        </w:rPr>
        <w:t>支援</w:t>
      </w:r>
      <w:r w:rsidRPr="00D52BF4">
        <w:rPr>
          <w:rFonts w:ascii="BIZ UDゴシック" w:eastAsia="BIZ UDゴシック" w:hAnsi="BIZ UDゴシック" w:hint="eastAsia"/>
        </w:rPr>
        <w:t>しているのはどなたですか。（</w:t>
      </w:r>
      <w:r w:rsidRPr="00D52BF4">
        <w:rPr>
          <w:rFonts w:ascii="BIZ UDゴシック" w:eastAsia="BIZ UDゴシック" w:hAnsi="BIZ UDゴシック" w:cs="Microsoft JhengHei"/>
        </w:rPr>
        <w:t>○</w:t>
      </w:r>
      <w:r w:rsidRPr="00D52BF4">
        <w:rPr>
          <w:rFonts w:ascii="BIZ UDゴシック" w:eastAsia="BIZ UDゴシック" w:hAnsi="BIZ UDゴシック" w:hint="eastAsia"/>
        </w:rPr>
        <w:t>は</w:t>
      </w:r>
      <w:r w:rsidRPr="00D52BF4">
        <w:rPr>
          <w:rFonts w:ascii="BIZ UDゴシック" w:eastAsia="BIZ UDゴシック" w:hAnsi="BIZ UDゴシック" w:cs="ＭＳ ゴシック"/>
        </w:rPr>
        <w:t>１つ</w:t>
      </w:r>
      <w:r w:rsidRPr="00D52BF4">
        <w:rPr>
          <w:rFonts w:ascii="BIZ UDゴシック" w:eastAsia="BIZ UDゴシック" w:hAnsi="BIZ UDゴシック" w:hint="eastAsia"/>
        </w:rPr>
        <w:t>）</w:t>
      </w:r>
    </w:p>
    <w:p w14:paraId="72A27687" w14:textId="77777777" w:rsidR="00FA5736" w:rsidRPr="00D52BF4" w:rsidRDefault="00FA5736" w:rsidP="00484489">
      <w:pPr>
        <w:pStyle w:val="a5"/>
        <w:ind w:firstLineChars="0" w:firstLine="1"/>
        <w:rPr>
          <w:rFonts w:asciiTheme="minorEastAsia" w:hAnsiTheme="minorEastAsia"/>
        </w:rPr>
      </w:pPr>
    </w:p>
    <w:p w14:paraId="2DC321EC" w14:textId="21429420" w:rsidR="005A79F3" w:rsidRPr="00D52BF4" w:rsidRDefault="005A79F3" w:rsidP="005A79F3">
      <w:pPr>
        <w:pStyle w:val="a5"/>
        <w:ind w:firstLine="220"/>
        <w:rPr>
          <w:rFonts w:asciiTheme="minorEastAsia" w:hAnsiTheme="minorEastAsia"/>
        </w:rPr>
      </w:pPr>
      <w:r w:rsidRPr="00D52BF4">
        <w:rPr>
          <w:rFonts w:asciiTheme="minorEastAsia" w:hAnsiTheme="minorEastAsia" w:hint="eastAsia"/>
        </w:rPr>
        <w:t>主な介助・支援者は、</w:t>
      </w:r>
      <w:r w:rsidR="00C84A83" w:rsidRPr="00D52BF4">
        <w:rPr>
          <w:rFonts w:asciiTheme="minorEastAsia" w:hAnsiTheme="minorEastAsia" w:hint="eastAsia"/>
        </w:rPr>
        <w:t>全体で</w:t>
      </w:r>
      <w:r w:rsidRPr="00D52BF4">
        <w:rPr>
          <w:rFonts w:asciiTheme="minorEastAsia" w:hAnsiTheme="minorEastAsia" w:hint="eastAsia"/>
        </w:rPr>
        <w:t>「父、母」が34.4％</w:t>
      </w:r>
      <w:r w:rsidR="00C84A83" w:rsidRPr="00D52BF4">
        <w:rPr>
          <w:rFonts w:asciiTheme="minorEastAsia" w:hAnsiTheme="minorEastAsia" w:hint="eastAsia"/>
        </w:rPr>
        <w:t>と最も高く</w:t>
      </w:r>
      <w:r w:rsidRPr="00D52BF4">
        <w:rPr>
          <w:rFonts w:asciiTheme="minorEastAsia" w:hAnsiTheme="minorEastAsia" w:hint="eastAsia"/>
        </w:rPr>
        <w:t>、</w:t>
      </w:r>
      <w:r w:rsidR="00C84A83" w:rsidRPr="00D52BF4">
        <w:rPr>
          <w:rFonts w:asciiTheme="minorEastAsia" w:hAnsiTheme="minorEastAsia" w:hint="eastAsia"/>
        </w:rPr>
        <w:t>次いで</w:t>
      </w:r>
      <w:r w:rsidRPr="00D52BF4">
        <w:rPr>
          <w:rFonts w:asciiTheme="minorEastAsia" w:hAnsiTheme="minorEastAsia" w:hint="eastAsia"/>
        </w:rPr>
        <w:t>「配偶者（夫、妻）」が20.9％、「ホームヘルパーなどの福祉サービス事業者」が16.2％となっています。</w:t>
      </w:r>
    </w:p>
    <w:p w14:paraId="5DAA2066" w14:textId="708A0A7A" w:rsidR="00FA5736" w:rsidRPr="00D52BF4" w:rsidRDefault="00664307" w:rsidP="005A79F3">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A79F3" w:rsidRPr="00D52BF4">
        <w:rPr>
          <w:rFonts w:asciiTheme="minorEastAsia" w:hAnsiTheme="minorEastAsia" w:hint="eastAsia"/>
        </w:rPr>
        <w:t>みると、知的障がい（69.6％）、発達障がい（62.5％）</w:t>
      </w:r>
      <w:r w:rsidR="00EC2735" w:rsidRPr="00D52BF4">
        <w:rPr>
          <w:rFonts w:asciiTheme="minorEastAsia" w:hAnsiTheme="minorEastAsia" w:hint="eastAsia"/>
        </w:rPr>
        <w:t>で</w:t>
      </w:r>
      <w:r w:rsidR="00023338" w:rsidRPr="00D52BF4">
        <w:rPr>
          <w:rFonts w:asciiTheme="minorEastAsia" w:hAnsiTheme="minorEastAsia" w:hint="eastAsia"/>
        </w:rPr>
        <w:t>は</w:t>
      </w:r>
      <w:r w:rsidR="00EC2735" w:rsidRPr="00D52BF4">
        <w:rPr>
          <w:rFonts w:asciiTheme="minorEastAsia" w:hAnsiTheme="minorEastAsia" w:hint="eastAsia"/>
        </w:rPr>
        <w:t>「父、母」</w:t>
      </w:r>
      <w:r w:rsidR="005A79F3" w:rsidRPr="00D52BF4">
        <w:rPr>
          <w:rFonts w:asciiTheme="minorEastAsia" w:hAnsiTheme="minorEastAsia" w:hint="eastAsia"/>
        </w:rPr>
        <w:t>が６割台と</w:t>
      </w:r>
      <w:r w:rsidR="00733BBA" w:rsidRPr="003D6BE4">
        <w:rPr>
          <w:rFonts w:asciiTheme="minorEastAsia" w:hAnsiTheme="minorEastAsia" w:hint="eastAsia"/>
        </w:rPr>
        <w:t>ほか</w:t>
      </w:r>
      <w:r w:rsidR="005A79F3" w:rsidRPr="00D52BF4">
        <w:rPr>
          <w:rFonts w:asciiTheme="minorEastAsia" w:hAnsiTheme="minorEastAsia" w:hint="eastAsia"/>
        </w:rPr>
        <w:t>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5A79F3" w:rsidRPr="00D52BF4">
        <w:rPr>
          <w:rFonts w:asciiTheme="minorEastAsia" w:hAnsiTheme="minorEastAsia" w:hint="eastAsia"/>
        </w:rPr>
        <w:t>より高くなっています。高次脳機能障がい（36.8％）、難病（33.9％）</w:t>
      </w:r>
      <w:r w:rsidR="001F5290" w:rsidRPr="00D52BF4">
        <w:rPr>
          <w:rFonts w:asciiTheme="minorEastAsia" w:hAnsiTheme="minorEastAsia" w:hint="eastAsia"/>
        </w:rPr>
        <w:t>では「配偶者（夫、妻）」</w:t>
      </w:r>
      <w:r w:rsidR="005A79F3" w:rsidRPr="00D52BF4">
        <w:rPr>
          <w:rFonts w:asciiTheme="minorEastAsia" w:hAnsiTheme="minorEastAsia" w:hint="eastAsia"/>
        </w:rPr>
        <w:t>が３割台と</w:t>
      </w:r>
      <w:r w:rsidR="0007345F" w:rsidRPr="003D6BE4">
        <w:rPr>
          <w:rFonts w:asciiTheme="minorEastAsia" w:hAnsiTheme="minorEastAsia" w:hint="eastAsia"/>
        </w:rPr>
        <w:t>高く</w:t>
      </w:r>
      <w:r w:rsidR="005A79F3" w:rsidRPr="00D52BF4">
        <w:rPr>
          <w:rFonts w:asciiTheme="minorEastAsia" w:hAnsiTheme="minorEastAsia" w:hint="eastAsia"/>
        </w:rPr>
        <w:t>なっています。</w:t>
      </w:r>
    </w:p>
    <w:p w14:paraId="62A9DB52" w14:textId="00C065ED" w:rsidR="00F4094D" w:rsidRPr="00D52BF4" w:rsidRDefault="00F4094D" w:rsidP="00484489">
      <w:pPr>
        <w:pStyle w:val="a5"/>
        <w:ind w:firstLineChars="0" w:firstLine="1"/>
        <w:rPr>
          <w:rFonts w:asciiTheme="minorEastAsia" w:hAnsiTheme="minorEastAsia"/>
        </w:rPr>
      </w:pPr>
    </w:p>
    <w:p w14:paraId="294FB2B4" w14:textId="11B597F9" w:rsidR="00F4094D" w:rsidRPr="00D52BF4" w:rsidRDefault="0006483F" w:rsidP="00484489">
      <w:pPr>
        <w:pStyle w:val="a5"/>
        <w:ind w:firstLineChars="0" w:firstLine="1"/>
        <w:rPr>
          <w:rFonts w:asciiTheme="minorEastAsia" w:hAnsiTheme="minorEastAsia"/>
        </w:rPr>
      </w:pPr>
      <w:r>
        <w:rPr>
          <w:rFonts w:asciiTheme="minorEastAsia" w:hAnsiTheme="minorEastAsia"/>
          <w:noProof/>
        </w:rPr>
        <mc:AlternateContent>
          <mc:Choice Requires="wpg">
            <w:drawing>
              <wp:anchor distT="0" distB="0" distL="114300" distR="114300" simplePos="0" relativeHeight="252218368" behindDoc="0" locked="0" layoutInCell="1" allowOverlap="1" wp14:anchorId="7E93E12D" wp14:editId="3FE90F2F">
                <wp:simplePos x="0" y="0"/>
                <wp:positionH relativeFrom="column">
                  <wp:posOffset>-720090</wp:posOffset>
                </wp:positionH>
                <wp:positionV relativeFrom="paragraph">
                  <wp:posOffset>153670</wp:posOffset>
                </wp:positionV>
                <wp:extent cx="7116445" cy="4665980"/>
                <wp:effectExtent l="0" t="0" r="0" b="0"/>
                <wp:wrapNone/>
                <wp:docPr id="271" name="グループ化 271"/>
                <wp:cNvGraphicFramePr/>
                <a:graphic xmlns:a="http://schemas.openxmlformats.org/drawingml/2006/main">
                  <a:graphicData uri="http://schemas.microsoft.com/office/word/2010/wordprocessingGroup">
                    <wpg:wgp>
                      <wpg:cNvGrpSpPr/>
                      <wpg:grpSpPr>
                        <a:xfrm>
                          <a:off x="0" y="0"/>
                          <a:ext cx="7116445" cy="4665980"/>
                          <a:chOff x="-9525" y="0"/>
                          <a:chExt cx="7116445" cy="4665980"/>
                        </a:xfrm>
                      </wpg:grpSpPr>
                      <wpg:grpSp>
                        <wpg:cNvPr id="1102" name="グループ化 1102"/>
                        <wpg:cNvGrpSpPr/>
                        <wpg:grpSpPr>
                          <a:xfrm>
                            <a:off x="2486025" y="0"/>
                            <a:ext cx="3745230" cy="133350"/>
                            <a:chOff x="0" y="0"/>
                            <a:chExt cx="3745239" cy="133350"/>
                          </a:xfrm>
                        </wpg:grpSpPr>
                        <wps:wsp>
                          <wps:cNvPr id="1103" name="Rectangle 11"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04" name="Rectangle 12" descr="右下がり対角線"/>
                          <wps:cNvSpPr>
                            <a:spLocks noChangeArrowheads="1"/>
                          </wps:cNvSpPr>
                          <wps:spPr bwMode="auto">
                            <a:xfrm>
                              <a:off x="515155"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05" name="Rectangle 13" descr="20%"/>
                          <wps:cNvSpPr>
                            <a:spLocks noChangeArrowheads="1"/>
                          </wps:cNvSpPr>
                          <wps:spPr bwMode="auto">
                            <a:xfrm>
                              <a:off x="1030310"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06" name="Rectangle 14" descr="5%"/>
                          <wps:cNvSpPr>
                            <a:spLocks noChangeArrowheads="1"/>
                          </wps:cNvSpPr>
                          <wps:spPr bwMode="auto">
                            <a:xfrm>
                              <a:off x="1545465" y="0"/>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07" name="Rectangle 15" descr="右上がり対角線"/>
                          <wps:cNvSpPr>
                            <a:spLocks noChangeArrowheads="1"/>
                          </wps:cNvSpPr>
                          <wps:spPr bwMode="auto">
                            <a:xfrm>
                              <a:off x="2067059" y="0"/>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08" name="Rectangle 16" descr="横線 (反転)"/>
                          <wps:cNvSpPr>
                            <a:spLocks noChangeArrowheads="1"/>
                          </wps:cNvSpPr>
                          <wps:spPr bwMode="auto">
                            <a:xfrm>
                              <a:off x="2582214" y="0"/>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09" name="Rectangle 17" descr="ひし形 (点)"/>
                          <wps:cNvSpPr>
                            <a:spLocks noChangeArrowheads="1"/>
                          </wps:cNvSpPr>
                          <wps:spPr bwMode="auto">
                            <a:xfrm>
                              <a:off x="3097369" y="0"/>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10" name="Rectangle 18"/>
                          <wps:cNvSpPr>
                            <a:spLocks noChangeArrowheads="1"/>
                          </wps:cNvSpPr>
                          <wps:spPr bwMode="auto">
                            <a:xfrm>
                              <a:off x="3612524"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267" name="図 267"/>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525" y="228600"/>
                            <a:ext cx="7116445" cy="4437380"/>
                          </a:xfrm>
                          <a:prstGeom prst="rect">
                            <a:avLst/>
                          </a:prstGeom>
                          <a:noFill/>
                          <a:ln>
                            <a:noFill/>
                          </a:ln>
                        </pic:spPr>
                      </pic:pic>
                    </wpg:wgp>
                  </a:graphicData>
                </a:graphic>
                <wp14:sizeRelV relativeFrom="margin">
                  <wp14:pctHeight>0</wp14:pctHeight>
                </wp14:sizeRelV>
              </wp:anchor>
            </w:drawing>
          </mc:Choice>
          <mc:Fallback>
            <w:pict>
              <v:group w14:anchorId="7FE9D432" id="グループ化 271" o:spid="_x0000_s1026" style="position:absolute;left:0;text-align:left;margin-left:-56.7pt;margin-top:12.1pt;width:560.35pt;height:367.4pt;z-index:252218368;mso-height-relative:margin" coordorigin="-95" coordsize="71164,466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">
                <v:group id="グループ化 1102" o:spid="_x0000_s1027" style="position:absolute;left:24860;width:37452;height:1333" coordsize="3745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rect id="Rectangle 11" o:spid="_x0000_s1028"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7q8AA&#10;AADdAAAADwAAAGRycy9kb3ducmV2LnhtbERPS4vCMBC+C/sfwgheZE1VkKXbtMiC4nV94HVoZtti&#10;MylJrNVfvxEEb/PxPScrBtOKnpxvLCuYzxIQxKXVDVcKjofN5xcIH5A1tpZJwZ08FPnHKMNU2xv/&#10;Ur8PlYgh7FNUUIfQpVL6siaDfmY74sj9WWcwROgqqR3eYrhp5SJJVtJgw7Ghxo5+aiov+6tRcNK9&#10;bcrp4dz54B6XarsxvGuVmoyH9TeIQEN4i1/unY7z58kSnt/EE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97q8AAAADdAAAADwAAAAAAAAAAAAAAAACYAgAAZHJzL2Rvd25y&#10;ZXYueG1sUEsFBgAAAAAEAAQA9QAAAIUDAAAAAA==&#10;" fillcolor="black" strokeweight="0">
                    <v:fill r:id="rId13" o:title="" type="pattern"/>
                    <v:textbox inset="5.85pt,.7pt,5.85pt,.7pt"/>
                  </v:rect>
                  <v:rect id="Rectangle 12" o:spid="_x0000_s1029" alt="右下がり対角線" style="position:absolute;left:515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RmsUA&#10;AADdAAAADwAAAGRycy9kb3ducmV2LnhtbERPTWvCQBC9F/wPywi9SN1Yg5XoKlIoqNSDWuh1zI5J&#10;MDsbsmsS/fVdQehtHu9z5svOlKKh2hWWFYyGEQji1OqCMwU/x6+3KQjnkTWWlknBjRwsF72XOSba&#10;tryn5uAzEULYJagg975KpHRpTgbd0FbEgTvb2qAPsM6krrEN4aaU71E0kQYLDg05VvSZU3o5XI0C&#10;GR93zWC8/W39+PseN7uPzXpwUuq1361mIDx1/l/8dK91mD+KYnh8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5GaxQAAAN0AAAAPAAAAAAAAAAAAAAAAAJgCAABkcnMv&#10;ZG93bnJldi54bWxQSwUGAAAAAAQABAD1AAAAigMAAAAA&#10;" fillcolor="black" strokeweight="0">
                    <v:fill r:id="rId14" o:title="" type="pattern"/>
                    <v:textbox inset="5.85pt,.7pt,5.85pt,.7pt"/>
                  </v:rect>
                  <v:rect id="Rectangle 13" o:spid="_x0000_s1030" alt="20%" style="position:absolute;left:1030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LQcIA&#10;AADdAAAADwAAAGRycy9kb3ducmV2LnhtbERPyWrDMBC9B/oPYgq9JbILLcGNEkqgyzXOAr1NpInl&#10;2hoZSU3cv68Kgdzm8dZZrEbXizOF2HpWUM4KEMTam5YbBbvt23QOIiZkg71nUvBLEVbLu8kCK+Mv&#10;vKFznRqRQzhWqMCmNFRSRm3JYZz5gThzJx8cpgxDI03ASw53vXwsimfpsOXcYHGgtSXd1T9Ogf7q&#10;D+W6+95tPrq9fdd4rLENSj3cj68vIBKN6Sa+uj9Nnl8WT/D/TT5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YtBwgAAAN0AAAAPAAAAAAAAAAAAAAAAAJgCAABkcnMvZG93&#10;bnJldi54bWxQSwUGAAAAAAQABAD1AAAAhwMAAAAA&#10;" fillcolor="black" strokeweight="0">
                    <v:fill r:id="rId15" o:title="" type="pattern"/>
                    <v:textbox inset="5.85pt,.7pt,5.85pt,.7pt"/>
                  </v:rect>
                  <v:rect id="Rectangle 14" o:spid="_x0000_s1031" alt="5%" style="position:absolute;left:15454;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GYMQA&#10;AADdAAAADwAAAGRycy9kb3ducmV2LnhtbERPTYvCMBC9C/sfwix4kTVVRKRrWnYLgu5BsHrwODRj&#10;W2wmpUm1/vuNIHibx/ucdTqYRtyoc7VlBbNpBIK4sLrmUsHpuPlagXAeWWNjmRQ8yEGafIzWGGt7&#10;5wPdcl+KEMIuRgWV920spSsqMuimtiUO3MV2Bn2AXSl1h/cQbho5j6KlNFhzaKiwpayi4pr3RsFh&#10;+7c/7+mY/T7aYp7tFv1pN+mVGn8OP98gPA3+LX65tzrMn0VLeH4TT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ohmDEAAAA3QAAAA8AAAAAAAAAAAAAAAAAmAIAAGRycy9k&#10;b3ducmV2LnhtbFBLBQYAAAAABAAEAPUAAACJAwAAAAA=&#10;" fillcolor="black" strokeweight="0">
                    <v:fill r:id="rId16" o:title="" type="pattern"/>
                    <v:textbox inset="5.85pt,.7pt,5.85pt,.7pt"/>
                  </v:rect>
                  <v:rect id="Rectangle 15" o:spid="_x0000_s1032" alt="右上がり対角線" style="position:absolute;left:20670;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Z48MA&#10;AADdAAAADwAAAGRycy9kb3ducmV2LnhtbERPTWsCMRC9F/wPYQq9lJrYg8rWKKVQKPSw6HrwOG7G&#10;zeJmsm7iuv57Iwje5vE+Z7EaXCN66kLtWcNkrEAQl97UXGnYFr8fcxAhIhtsPJOGKwVYLUcvC8yM&#10;v/Ca+k2sRArhkKEGG2ObSRlKSw7D2LfEiTv4zmFMsKuk6fCSwl0jP5WaSoc1pwaLLf1YKo+bs9NQ&#10;vKt+d74O/E+nvLc5z2Re7LV+ex2+v0BEGuJT/HD/mTR/omZw/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cZ48MAAADdAAAADwAAAAAAAAAAAAAAAACYAgAAZHJzL2Rv&#10;d25yZXYueG1sUEsFBgAAAAAEAAQA9QAAAIgDAAAAAA==&#10;" fillcolor="black" strokeweight="0">
                    <v:fill r:id="rId21" o:title="" type="pattern"/>
                    <v:textbox inset="5.85pt,.7pt,5.85pt,.7pt"/>
                  </v:rect>
                  <v:rect id="Rectangle 16" o:spid="_x0000_s1033" alt="横線 (反転)" style="position:absolute;left:25822;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mjcYA&#10;AADdAAAADwAAAGRycy9kb3ducmV2LnhtbESPQWvCQBCF7wX/wzJCb3VjC6VGVxFpqaClVEU8Dtkx&#10;icnOhuxq0n/vHAq9zfDevPfNbNG7Wt2oDaVnA+NRAoo487bk3MBh//H0BipEZIu1ZzLwSwEW88HD&#10;DFPrO/6h2y7mSkI4pGigiLFJtQ5ZQQ7DyDfEop196zDK2ubatthJuKv1c5K8aoclS0OBDa0Kyqrd&#10;1RloXt6/9Ik/MT9O+u33pqvWdKmMeRz2yymoSH38N/9dr63gjxPBlW9kBD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OmjcYAAADdAAAADwAAAAAAAAAAAAAAAACYAgAAZHJz&#10;L2Rvd25yZXYueG1sUEsFBgAAAAAEAAQA9QAAAIsDAAAAAA==&#10;" fillcolor="black" strokeweight="0">
                    <v:fill r:id="rId22" o:title="" type="pattern"/>
                    <v:textbox inset="5.85pt,.7pt,5.85pt,.7pt"/>
                  </v:rect>
                  <v:rect id="Rectangle 17" o:spid="_x0000_s1034" alt="ひし形 (点)" style="position:absolute;left:3097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SxsIA&#10;AADdAAAADwAAAGRycy9kb3ducmV2LnhtbERPTWuDQBC9F/Iflgn0VtfkUKp1lVAIkZAekkrPgztV&#10;6e6suJto/303UOhtHu9zimqxRtxo8oNjBZskBUHcOj1wp6D52D+9gPABWaNxTAp+yENVrh4KzLWb&#10;+Uy3S+hEDGGfo4I+hDGX0rc9WfSJG4kj9+UmiyHCqZN6wjmGWyO3afosLQ4cG3oc6a2n9vtytQr8&#10;1pzO1sz7w+fxSsbu3ptaZko9rpfdK4hAS/gX/7lrHedv0gzu38QT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hLGwgAAAN0AAAAPAAAAAAAAAAAAAAAAAJgCAABkcnMvZG93&#10;bnJldi54bWxQSwUGAAAAAAQABAD1AAAAhwMAAAAA&#10;" fillcolor="black" strokeweight="0">
                    <v:fill r:id="rId23" o:title="" type="pattern"/>
                    <v:textbox inset="5.85pt,.7pt,5.85pt,.7pt"/>
                  </v:rect>
                  <v:rect id="Rectangle 18" o:spid="_x0000_s1035" style="position:absolute;left:3612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A98QA&#10;AADdAAAADwAAAGRycy9kb3ducmV2LnhtbESPQWvDMAyF74P9B6NCb6vjlYyS1S2lMOilh2VlsJuI&#10;tSQ0loPtNem/nw6D3Z7Q06f3tvvZD+pGMfWBLZhVAYq4Ca7n1sLl4+1pAyplZIdDYLJwpwT73ePD&#10;FisXJn6nW51bJRBOFVroch4rrVPTkce0CiOx7L5D9JhljK12ESeB+0E/F8WL9tizfOhwpGNHzbX+&#10;8UIp+Xq8TJv159mUJ6qnkk38sna5mA+voDLN+d/8d31yEt8YyS9tRI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APfEAAAA3QAAAA8AAAAAAAAAAAAAAAAAmAIAAGRycy9k&#10;b3ducmV2LnhtbFBLBQYAAAAABAAEAPUAAACJAwAAAAA=&#10;" strokeweight="0">
                    <v:textbox inset="5.85pt,.7pt,5.85pt,.7pt"/>
                  </v:rect>
                </v:group>
                <v:shape id="図 267" o:spid="_x0000_s1036" type="#_x0000_t75" style="position:absolute;left:-95;top:2286;width:71164;height:4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5v/DAAAA3AAAAA8AAABkcnMvZG93bnJldi54bWxEj0GLwjAUhO+C/yE8wZumFulKNYpYBG+L&#10;rijeHs2zKTYvpYna/febhYU9DjPzDbPa9LYRL+p87VjBbJqAIC6drrlScP7aTxYgfEDW2DgmBd/k&#10;YbMeDlaYa/fmI71OoRIRwj5HBSaENpfSl4Ys+qlriaN3d53FEGVXSd3hO8JtI9MkyaTFmuOCwZZ2&#10;hsrH6WkVLIqMimKXXuZHc5XhRo9D8XlWajzqt0sQgfrwH/5rH7SCNPuA3zPxCM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8MAAADcAAAADwAAAAAAAAAAAAAAAACf&#10;AgAAZHJzL2Rvd25yZXYueG1sUEsFBgAAAAAEAAQA9wAAAI8DAAAAAA==&#10;">
                  <v:imagedata r:id="rId44" o:title=""/>
                  <v:path arrowok="t"/>
                </v:shape>
              </v:group>
            </w:pict>
          </mc:Fallback>
        </mc:AlternateContent>
      </w:r>
    </w:p>
    <w:p w14:paraId="71877C07" w14:textId="16B78648" w:rsidR="00F4094D" w:rsidRPr="00D52BF4" w:rsidRDefault="00F4094D" w:rsidP="00484489">
      <w:pPr>
        <w:pStyle w:val="a5"/>
        <w:ind w:firstLineChars="0" w:firstLine="1"/>
        <w:rPr>
          <w:rFonts w:asciiTheme="minorEastAsia" w:hAnsiTheme="minorEastAsia"/>
        </w:rPr>
      </w:pPr>
    </w:p>
    <w:p w14:paraId="75AE142C" w14:textId="4861A823" w:rsidR="00F4094D" w:rsidRPr="00D52BF4" w:rsidRDefault="00F4094D" w:rsidP="00484489">
      <w:pPr>
        <w:pStyle w:val="a5"/>
        <w:ind w:firstLineChars="0" w:firstLine="1"/>
        <w:rPr>
          <w:rFonts w:asciiTheme="minorEastAsia" w:hAnsiTheme="minorEastAsia"/>
        </w:rPr>
      </w:pPr>
    </w:p>
    <w:p w14:paraId="3248D119" w14:textId="4CFE4E98" w:rsidR="00F4094D" w:rsidRPr="00D52BF4" w:rsidRDefault="00F4094D" w:rsidP="00484489">
      <w:pPr>
        <w:pStyle w:val="a5"/>
        <w:ind w:firstLineChars="0" w:firstLine="1"/>
        <w:rPr>
          <w:rFonts w:asciiTheme="minorEastAsia" w:hAnsiTheme="minorEastAsia"/>
        </w:rPr>
      </w:pPr>
    </w:p>
    <w:p w14:paraId="2E8A8253" w14:textId="253167A6" w:rsidR="00F4094D" w:rsidRPr="00D52BF4" w:rsidRDefault="00F4094D" w:rsidP="00484489">
      <w:pPr>
        <w:pStyle w:val="a5"/>
        <w:ind w:firstLineChars="0" w:firstLine="1"/>
        <w:rPr>
          <w:rFonts w:asciiTheme="minorEastAsia" w:hAnsiTheme="minorEastAsia"/>
        </w:rPr>
      </w:pPr>
    </w:p>
    <w:p w14:paraId="12B6869E" w14:textId="3ECECC1D" w:rsidR="00F4094D" w:rsidRPr="00D52BF4" w:rsidRDefault="00F4094D" w:rsidP="00484489">
      <w:pPr>
        <w:pStyle w:val="a5"/>
        <w:ind w:firstLineChars="0" w:firstLine="1"/>
        <w:rPr>
          <w:rFonts w:asciiTheme="minorEastAsia" w:hAnsiTheme="minorEastAsia"/>
        </w:rPr>
      </w:pPr>
    </w:p>
    <w:p w14:paraId="7F57146A" w14:textId="77777777" w:rsidR="00F4094D" w:rsidRPr="00D52BF4" w:rsidRDefault="00F4094D" w:rsidP="00484489">
      <w:pPr>
        <w:pStyle w:val="a5"/>
        <w:ind w:firstLineChars="0" w:firstLine="1"/>
        <w:rPr>
          <w:rFonts w:asciiTheme="minorEastAsia" w:hAnsiTheme="minorEastAsia"/>
        </w:rPr>
      </w:pPr>
    </w:p>
    <w:p w14:paraId="4AB72F7A" w14:textId="77777777" w:rsidR="00F4094D" w:rsidRPr="00D52BF4" w:rsidRDefault="00F4094D" w:rsidP="00484489">
      <w:pPr>
        <w:pStyle w:val="a5"/>
        <w:ind w:firstLineChars="0" w:firstLine="1"/>
        <w:rPr>
          <w:rFonts w:asciiTheme="minorEastAsia" w:hAnsiTheme="minorEastAsia"/>
        </w:rPr>
      </w:pPr>
    </w:p>
    <w:p w14:paraId="70A536A8" w14:textId="77777777" w:rsidR="00F4094D" w:rsidRPr="00D52BF4" w:rsidRDefault="00F4094D" w:rsidP="00484489">
      <w:pPr>
        <w:pStyle w:val="a5"/>
        <w:ind w:firstLineChars="0" w:firstLine="1"/>
        <w:rPr>
          <w:rFonts w:asciiTheme="minorEastAsia" w:hAnsiTheme="minorEastAsia"/>
        </w:rPr>
      </w:pPr>
    </w:p>
    <w:p w14:paraId="0D2EB4FC" w14:textId="77777777" w:rsidR="00F4094D" w:rsidRPr="00D52BF4" w:rsidRDefault="00F4094D" w:rsidP="00484489">
      <w:pPr>
        <w:pStyle w:val="a5"/>
        <w:ind w:firstLineChars="0" w:firstLine="1"/>
        <w:rPr>
          <w:rFonts w:asciiTheme="minorEastAsia" w:hAnsiTheme="minorEastAsia"/>
        </w:rPr>
      </w:pPr>
    </w:p>
    <w:p w14:paraId="53E1D507" w14:textId="77777777" w:rsidR="00F4094D" w:rsidRPr="00D52BF4" w:rsidRDefault="00F4094D" w:rsidP="00484489">
      <w:pPr>
        <w:pStyle w:val="a5"/>
        <w:ind w:firstLineChars="0" w:firstLine="1"/>
        <w:rPr>
          <w:rFonts w:asciiTheme="minorEastAsia" w:hAnsiTheme="minorEastAsia"/>
        </w:rPr>
      </w:pPr>
    </w:p>
    <w:p w14:paraId="19B65133" w14:textId="77777777" w:rsidR="00F4094D" w:rsidRPr="00D52BF4" w:rsidRDefault="00F4094D" w:rsidP="00484489">
      <w:pPr>
        <w:pStyle w:val="a5"/>
        <w:ind w:firstLineChars="0" w:firstLine="1"/>
        <w:rPr>
          <w:rFonts w:asciiTheme="minorEastAsia" w:hAnsiTheme="minorEastAsia"/>
        </w:rPr>
      </w:pPr>
    </w:p>
    <w:p w14:paraId="0255DB56" w14:textId="77777777" w:rsidR="00F4094D" w:rsidRPr="00D52BF4" w:rsidRDefault="00F4094D" w:rsidP="00484489">
      <w:pPr>
        <w:pStyle w:val="a5"/>
        <w:ind w:firstLineChars="0" w:firstLine="1"/>
        <w:rPr>
          <w:rFonts w:asciiTheme="minorEastAsia" w:hAnsiTheme="minorEastAsia"/>
        </w:rPr>
      </w:pPr>
    </w:p>
    <w:p w14:paraId="32CC227F" w14:textId="77777777" w:rsidR="00F4094D" w:rsidRPr="00D52BF4" w:rsidRDefault="00F4094D" w:rsidP="00484489">
      <w:pPr>
        <w:pStyle w:val="a5"/>
        <w:ind w:firstLineChars="0" w:firstLine="1"/>
        <w:rPr>
          <w:rFonts w:asciiTheme="minorEastAsia" w:hAnsiTheme="minorEastAsia"/>
        </w:rPr>
      </w:pPr>
    </w:p>
    <w:p w14:paraId="5C543B14" w14:textId="77777777" w:rsidR="00F4094D" w:rsidRPr="00D52BF4" w:rsidRDefault="00F4094D" w:rsidP="00484489">
      <w:pPr>
        <w:pStyle w:val="a5"/>
        <w:ind w:firstLineChars="0" w:firstLine="1"/>
        <w:rPr>
          <w:rFonts w:asciiTheme="minorEastAsia" w:hAnsiTheme="minorEastAsia"/>
        </w:rPr>
      </w:pPr>
    </w:p>
    <w:p w14:paraId="266B500D" w14:textId="77777777" w:rsidR="009111A4" w:rsidRPr="00D52BF4" w:rsidRDefault="009111A4" w:rsidP="00484489">
      <w:pPr>
        <w:pStyle w:val="a5"/>
        <w:ind w:firstLineChars="0" w:firstLine="1"/>
        <w:rPr>
          <w:rFonts w:asciiTheme="minorEastAsia" w:hAnsiTheme="minorEastAsia"/>
        </w:rPr>
      </w:pPr>
    </w:p>
    <w:p w14:paraId="7DEAB7C5" w14:textId="77777777" w:rsidR="00F4094D" w:rsidRPr="00D52BF4" w:rsidRDefault="00F4094D" w:rsidP="00484489">
      <w:pPr>
        <w:pStyle w:val="a5"/>
        <w:ind w:firstLineChars="0" w:firstLine="1"/>
        <w:rPr>
          <w:rFonts w:asciiTheme="minorEastAsia" w:hAnsiTheme="minorEastAsia"/>
        </w:rPr>
      </w:pPr>
    </w:p>
    <w:p w14:paraId="3098F17C" w14:textId="77777777" w:rsidR="00F4094D" w:rsidRPr="00D52BF4" w:rsidRDefault="00F4094D" w:rsidP="00484489">
      <w:pPr>
        <w:pStyle w:val="a5"/>
        <w:ind w:firstLineChars="0" w:firstLine="1"/>
        <w:rPr>
          <w:rFonts w:asciiTheme="minorEastAsia" w:hAnsiTheme="minorEastAsia"/>
        </w:rPr>
      </w:pPr>
    </w:p>
    <w:p w14:paraId="7674F1B1" w14:textId="77777777" w:rsidR="00F4094D" w:rsidRPr="00D52BF4" w:rsidRDefault="00F4094D" w:rsidP="00484489">
      <w:pPr>
        <w:pStyle w:val="a5"/>
        <w:ind w:firstLineChars="0" w:firstLine="1"/>
        <w:rPr>
          <w:rFonts w:asciiTheme="minorEastAsia" w:hAnsiTheme="minorEastAsia"/>
        </w:rPr>
      </w:pPr>
    </w:p>
    <w:p w14:paraId="7F6916B9" w14:textId="77777777" w:rsidR="00F4094D" w:rsidRPr="00D52BF4" w:rsidRDefault="00F4094D" w:rsidP="00484489">
      <w:pPr>
        <w:pStyle w:val="a5"/>
        <w:ind w:firstLineChars="0" w:firstLine="1"/>
        <w:rPr>
          <w:rFonts w:asciiTheme="minorEastAsia" w:hAnsiTheme="minorEastAsia"/>
        </w:rPr>
      </w:pPr>
    </w:p>
    <w:p w14:paraId="7D99A81F" w14:textId="77777777" w:rsidR="00F4094D" w:rsidRPr="00D52BF4" w:rsidRDefault="00F4094D" w:rsidP="00484489">
      <w:pPr>
        <w:pStyle w:val="a5"/>
        <w:ind w:firstLineChars="0" w:firstLine="1"/>
        <w:rPr>
          <w:rFonts w:asciiTheme="minorEastAsia" w:hAnsiTheme="minorEastAsia"/>
        </w:rPr>
      </w:pPr>
    </w:p>
    <w:p w14:paraId="0AD3A347"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742B9190" w14:textId="77777777" w:rsidR="00294E2B" w:rsidRPr="00D52BF4" w:rsidRDefault="00294E2B" w:rsidP="00294E2B">
      <w:pPr>
        <w:pStyle w:val="ad"/>
        <w:ind w:leftChars="0" w:left="480" w:hanging="480"/>
        <w:outlineLvl w:val="2"/>
        <w:rPr>
          <w:noProof/>
          <w:sz w:val="24"/>
        </w:rPr>
      </w:pPr>
      <w:bookmarkStart w:id="28" w:name="_Toc131018008"/>
      <w:r w:rsidRPr="00D52BF4">
        <w:rPr>
          <w:noProof/>
          <w:sz w:val="24"/>
        </w:rPr>
        <w:t>（３）</w:t>
      </w:r>
      <w:r w:rsidRPr="00D52BF4">
        <w:rPr>
          <w:rFonts w:hint="eastAsia"/>
          <w:noProof/>
          <w:sz w:val="24"/>
        </w:rPr>
        <w:t>主な介助・支援者不在の際の代理者</w:t>
      </w:r>
      <w:bookmarkEnd w:id="28"/>
    </w:p>
    <w:p w14:paraId="467C390C"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問13</w:t>
      </w:r>
      <w:r w:rsidRPr="00D52BF4">
        <w:rPr>
          <w:rFonts w:ascii="BIZ UDゴシック" w:eastAsia="BIZ UDゴシック" w:hAnsi="BIZ UDゴシック" w:hint="eastAsia"/>
        </w:rPr>
        <w:t xml:space="preserve">　あなたを</w:t>
      </w:r>
      <w:r w:rsidRPr="00D52BF4">
        <w:rPr>
          <w:rFonts w:ascii="BIZ UDゴシック" w:eastAsia="BIZ UDゴシック" w:hAnsi="BIZ UDゴシック"/>
        </w:rPr>
        <w:t>主</w:t>
      </w:r>
      <w:r w:rsidRPr="00D52BF4">
        <w:rPr>
          <w:rFonts w:ascii="BIZ UDゴシック" w:eastAsia="BIZ UDゴシック" w:hAnsi="BIZ UDゴシック" w:hint="eastAsia"/>
        </w:rPr>
        <w:t>に</w:t>
      </w:r>
      <w:r w:rsidRPr="00D52BF4">
        <w:rPr>
          <w:rFonts w:ascii="BIZ UDゴシック" w:eastAsia="BIZ UDゴシック" w:hAnsi="BIZ UDゴシック"/>
        </w:rPr>
        <w:t>介助</w:t>
      </w:r>
      <w:r w:rsidRPr="00D52BF4">
        <w:rPr>
          <w:rFonts w:ascii="BIZ UDゴシック" w:eastAsia="BIZ UDゴシック" w:hAnsi="BIZ UDゴシック" w:hint="eastAsia"/>
        </w:rPr>
        <w:t>・</w:t>
      </w:r>
      <w:r w:rsidRPr="00D52BF4">
        <w:rPr>
          <w:rFonts w:ascii="BIZ UDゴシック" w:eastAsia="BIZ UDゴシック" w:hAnsi="BIZ UDゴシック" w:cs="ＭＳ ゴシック"/>
        </w:rPr>
        <w:t>支援</w:t>
      </w:r>
      <w:r w:rsidRPr="00D52BF4">
        <w:rPr>
          <w:rFonts w:ascii="BIZ UDゴシック" w:eastAsia="BIZ UDゴシック" w:hAnsi="BIZ UDゴシック" w:hint="eastAsia"/>
        </w:rPr>
        <w:t>している</w:t>
      </w:r>
      <w:r w:rsidRPr="00D52BF4">
        <w:rPr>
          <w:rFonts w:ascii="BIZ UDゴシック" w:eastAsia="BIZ UDゴシック" w:hAnsi="BIZ UDゴシック"/>
        </w:rPr>
        <w:t>方</w:t>
      </w:r>
      <w:r w:rsidRPr="00D52BF4">
        <w:rPr>
          <w:rFonts w:ascii="BIZ UDゴシック" w:eastAsia="BIZ UDゴシック" w:hAnsi="BIZ UDゴシック" w:hint="eastAsia"/>
        </w:rPr>
        <w:t>が、</w:t>
      </w:r>
      <w:r w:rsidRPr="00D52BF4">
        <w:rPr>
          <w:rFonts w:ascii="BIZ UDゴシック" w:eastAsia="BIZ UDゴシック" w:hAnsi="BIZ UDゴシック"/>
        </w:rPr>
        <w:t>病気</w:t>
      </w:r>
      <w:r w:rsidRPr="00D52BF4">
        <w:rPr>
          <w:rFonts w:ascii="BIZ UDゴシック" w:eastAsia="BIZ UDゴシック" w:hAnsi="BIZ UDゴシック" w:hint="eastAsia"/>
        </w:rPr>
        <w:t>のときや</w:t>
      </w:r>
      <w:r w:rsidRPr="00D52BF4">
        <w:rPr>
          <w:rFonts w:ascii="BIZ UDゴシック" w:eastAsia="BIZ UDゴシック" w:hAnsi="BIZ UDゴシック"/>
        </w:rPr>
        <w:t>外出</w:t>
      </w:r>
      <w:r w:rsidRPr="00D52BF4">
        <w:rPr>
          <w:rFonts w:ascii="BIZ UDゴシック" w:eastAsia="BIZ UDゴシック" w:hAnsi="BIZ UDゴシック" w:hint="eastAsia"/>
        </w:rPr>
        <w:t>をしなければならないときなどは、</w:t>
      </w:r>
      <w:r w:rsidRPr="00D52BF4">
        <w:rPr>
          <w:rFonts w:ascii="BIZ UDゴシック" w:eastAsia="BIZ UDゴシック" w:hAnsi="BIZ UDゴシック"/>
        </w:rPr>
        <w:t>代わりに</w:t>
      </w:r>
      <w:r w:rsidRPr="00D52BF4">
        <w:rPr>
          <w:rFonts w:ascii="BIZ UDゴシック" w:eastAsia="BIZ UDゴシック" w:hAnsi="BIZ UDゴシック" w:hint="eastAsia"/>
        </w:rPr>
        <w:t>どなたが</w:t>
      </w:r>
      <w:r w:rsidRPr="00D52BF4">
        <w:rPr>
          <w:rFonts w:ascii="BIZ UDゴシック" w:eastAsia="BIZ UDゴシック" w:hAnsi="BIZ UDゴシック"/>
        </w:rPr>
        <w:t>介助</w:t>
      </w:r>
      <w:r w:rsidRPr="00D52BF4">
        <w:rPr>
          <w:rFonts w:ascii="BIZ UDゴシック" w:eastAsia="BIZ UDゴシック" w:hAnsi="BIZ UDゴシック" w:hint="eastAsia"/>
        </w:rPr>
        <w:t>・</w:t>
      </w:r>
      <w:r w:rsidRPr="00D52BF4">
        <w:rPr>
          <w:rFonts w:ascii="BIZ UDゴシック" w:eastAsia="BIZ UDゴシック" w:hAnsi="BIZ UDゴシック" w:cs="ＭＳ ゴシック"/>
        </w:rPr>
        <w:t>支援</w:t>
      </w:r>
      <w:r w:rsidRPr="00D52BF4">
        <w:rPr>
          <w:rFonts w:ascii="BIZ UDゴシック" w:eastAsia="BIZ UDゴシック" w:hAnsi="BIZ UDゴシック" w:hint="eastAsia"/>
        </w:rPr>
        <w:t>していますか。（</w:t>
      </w:r>
      <w:r w:rsidRPr="00D52BF4">
        <w:rPr>
          <w:rFonts w:ascii="BIZ UDゴシック" w:eastAsia="BIZ UDゴシック" w:hAnsi="BIZ UDゴシック" w:cs="Microsoft JhengHei"/>
        </w:rPr>
        <w:t>○</w:t>
      </w:r>
      <w:r w:rsidRPr="00D52BF4">
        <w:rPr>
          <w:rFonts w:ascii="BIZ UDゴシック" w:eastAsia="BIZ UDゴシック" w:hAnsi="BIZ UDゴシック" w:hint="eastAsia"/>
        </w:rPr>
        <w:t>は３つまで）</w:t>
      </w:r>
    </w:p>
    <w:p w14:paraId="26A56564" w14:textId="77777777" w:rsidR="009111A4" w:rsidRPr="00D52BF4" w:rsidRDefault="009111A4" w:rsidP="00484489">
      <w:pPr>
        <w:pStyle w:val="a5"/>
        <w:ind w:firstLineChars="0" w:firstLine="1"/>
        <w:rPr>
          <w:rFonts w:asciiTheme="minorEastAsia" w:hAnsiTheme="minorEastAsia"/>
        </w:rPr>
      </w:pPr>
    </w:p>
    <w:p w14:paraId="312C780E" w14:textId="5444C141"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主な介助・支援者が不在の際の代理者は、</w:t>
      </w:r>
      <w:r w:rsidR="002A0CA7" w:rsidRPr="003D6BE4">
        <w:rPr>
          <w:rFonts w:asciiTheme="minorEastAsia" w:hAnsiTheme="minorEastAsia" w:hint="eastAsia"/>
        </w:rPr>
        <w:t>全体で</w:t>
      </w:r>
      <w:r w:rsidRPr="00D52BF4">
        <w:rPr>
          <w:rFonts w:asciiTheme="minorEastAsia" w:hAnsiTheme="minorEastAsia" w:hint="eastAsia"/>
        </w:rPr>
        <w:t>「同居している家族」が</w:t>
      </w:r>
      <w:r w:rsidR="001F5290" w:rsidRPr="00D52BF4">
        <w:rPr>
          <w:rFonts w:asciiTheme="minorEastAsia" w:hAnsiTheme="minorEastAsia" w:hint="eastAsia"/>
        </w:rPr>
        <w:t>25.5</w:t>
      </w:r>
      <w:r w:rsidRPr="00D52BF4">
        <w:rPr>
          <w:rFonts w:asciiTheme="minorEastAsia" w:hAnsiTheme="minorEastAsia" w:hint="eastAsia"/>
        </w:rPr>
        <w:t>％と最も高く、次いで「同居していない家族や親せき」が</w:t>
      </w:r>
      <w:r w:rsidR="001F5290" w:rsidRPr="00D52BF4">
        <w:rPr>
          <w:rFonts w:asciiTheme="minorEastAsia" w:hAnsiTheme="minorEastAsia" w:hint="eastAsia"/>
        </w:rPr>
        <w:t>14.4％</w:t>
      </w:r>
      <w:r w:rsidRPr="00D52BF4">
        <w:rPr>
          <w:rFonts w:asciiTheme="minorEastAsia" w:hAnsiTheme="minorEastAsia" w:hint="eastAsia"/>
        </w:rPr>
        <w:t>となっています。一方、「介助・支援してくれる人がいない」は</w:t>
      </w:r>
      <w:r w:rsidR="00E35807" w:rsidRPr="00D52BF4">
        <w:rPr>
          <w:rFonts w:asciiTheme="minorEastAsia" w:hAnsiTheme="minorEastAsia" w:hint="eastAsia"/>
        </w:rPr>
        <w:t>20.3</w:t>
      </w:r>
      <w:r w:rsidRPr="00D52BF4">
        <w:rPr>
          <w:rFonts w:asciiTheme="minorEastAsia" w:hAnsiTheme="minorEastAsia" w:hint="eastAsia"/>
        </w:rPr>
        <w:t>％となっています。</w:t>
      </w:r>
    </w:p>
    <w:p w14:paraId="322F739D" w14:textId="5BE889DD" w:rsidR="00F4094D" w:rsidRPr="00D52BF4" w:rsidRDefault="00664307" w:rsidP="00526915">
      <w:pPr>
        <w:pStyle w:val="a5"/>
        <w:ind w:firstLine="220"/>
        <w:rPr>
          <w:rFonts w:asciiTheme="minorEastAsia" w:hAnsiTheme="minorEastAsia"/>
        </w:rPr>
      </w:pPr>
      <w:r w:rsidRPr="003D6BE4">
        <w:rPr>
          <w:rFonts w:asciiTheme="minorEastAsia" w:hAnsiTheme="minorEastAsia" w:hint="eastAsia"/>
        </w:rPr>
        <w:t>障がい種別で</w:t>
      </w:r>
      <w:r w:rsidR="00526915" w:rsidRPr="00D52BF4">
        <w:rPr>
          <w:rFonts w:asciiTheme="minorEastAsia" w:hAnsiTheme="minorEastAsia" w:hint="eastAsia"/>
        </w:rPr>
        <w:t>みると</w:t>
      </w:r>
      <w:r w:rsidR="00E35807" w:rsidRPr="00D52BF4">
        <w:rPr>
          <w:rFonts w:asciiTheme="minorEastAsia" w:hAnsiTheme="minorEastAsia" w:hint="eastAsia"/>
        </w:rPr>
        <w:t>、知的障がい（42.4％）、</w:t>
      </w:r>
      <w:r w:rsidR="00526915" w:rsidRPr="00D52BF4">
        <w:rPr>
          <w:rFonts w:asciiTheme="minorEastAsia" w:hAnsiTheme="minorEastAsia" w:hint="eastAsia"/>
        </w:rPr>
        <w:t>発達障がい（</w:t>
      </w:r>
      <w:r w:rsidR="00E35807" w:rsidRPr="00D52BF4">
        <w:rPr>
          <w:rFonts w:asciiTheme="minorEastAsia" w:hAnsiTheme="minorEastAsia" w:hint="eastAsia"/>
        </w:rPr>
        <w:t>39.5</w:t>
      </w:r>
      <w:r w:rsidR="00526915" w:rsidRPr="00D52BF4">
        <w:rPr>
          <w:rFonts w:asciiTheme="minorEastAsia" w:hAnsiTheme="minorEastAsia" w:hint="eastAsia"/>
        </w:rPr>
        <w:t>％）、高次脳機能障がい（</w:t>
      </w:r>
      <w:r w:rsidR="00E35807" w:rsidRPr="00D52BF4">
        <w:rPr>
          <w:rFonts w:asciiTheme="minorEastAsia" w:hAnsiTheme="minorEastAsia" w:hint="eastAsia"/>
        </w:rPr>
        <w:t>27.0</w:t>
      </w:r>
      <w:r w:rsidR="00526915" w:rsidRPr="00D52BF4">
        <w:rPr>
          <w:rFonts w:asciiTheme="minorEastAsia" w:hAnsiTheme="minorEastAsia" w:hint="eastAsia"/>
        </w:rPr>
        <w:t>％）、難病（</w:t>
      </w:r>
      <w:r w:rsidR="00E35807" w:rsidRPr="00D52BF4">
        <w:rPr>
          <w:rFonts w:asciiTheme="minorEastAsia" w:hAnsiTheme="minorEastAsia" w:hint="eastAsia"/>
        </w:rPr>
        <w:t>26.2</w:t>
      </w:r>
      <w:r w:rsidR="00526915" w:rsidRPr="00D52BF4">
        <w:rPr>
          <w:rFonts w:asciiTheme="minorEastAsia" w:hAnsiTheme="minorEastAsia" w:hint="eastAsia"/>
        </w:rPr>
        <w:t>％）</w:t>
      </w:r>
      <w:r w:rsidR="00E35807" w:rsidRPr="00D52BF4">
        <w:rPr>
          <w:rFonts w:asciiTheme="minorEastAsia" w:hAnsiTheme="minorEastAsia" w:hint="eastAsia"/>
        </w:rPr>
        <w:t>、身体障がい（25.4％）</w:t>
      </w:r>
      <w:r w:rsidR="00526915" w:rsidRPr="00D52BF4">
        <w:rPr>
          <w:rFonts w:asciiTheme="minorEastAsia" w:hAnsiTheme="minorEastAsia" w:hint="eastAsia"/>
        </w:rPr>
        <w:t>では「同居している家族」が最も高くなっています。知的障がい</w:t>
      </w:r>
      <w:r w:rsidR="00E35807" w:rsidRPr="00D52BF4">
        <w:rPr>
          <w:rFonts w:asciiTheme="minorEastAsia" w:hAnsiTheme="minorEastAsia" w:hint="eastAsia"/>
        </w:rPr>
        <w:t>と高次脳機能障がい</w:t>
      </w:r>
      <w:r w:rsidR="00526915" w:rsidRPr="00D52BF4">
        <w:rPr>
          <w:rFonts w:asciiTheme="minorEastAsia" w:hAnsiTheme="minorEastAsia" w:hint="eastAsia"/>
        </w:rPr>
        <w:t>では「施設に短期間入所して介助・支援を受ける」</w:t>
      </w:r>
      <w:r w:rsidR="00E35807" w:rsidRPr="00D52BF4">
        <w:rPr>
          <w:rFonts w:asciiTheme="minorEastAsia" w:hAnsiTheme="minorEastAsia" w:hint="eastAsia"/>
        </w:rPr>
        <w:t>と「ホームヘルパー」</w:t>
      </w:r>
      <w:r w:rsidR="00526915" w:rsidRPr="00D52BF4">
        <w:rPr>
          <w:rFonts w:asciiTheme="minorEastAsia" w:hAnsiTheme="minorEastAsia" w:hint="eastAsia"/>
        </w:rPr>
        <w:t>が</w:t>
      </w:r>
      <w:r w:rsidR="00733BBA" w:rsidRPr="003D6BE4">
        <w:rPr>
          <w:rFonts w:asciiTheme="minorEastAsia" w:hAnsiTheme="minorEastAsia" w:hint="eastAsia"/>
        </w:rPr>
        <w:t>ほか</w:t>
      </w:r>
      <w:r w:rsidR="00526915" w:rsidRPr="00D52BF4">
        <w:rPr>
          <w:rFonts w:asciiTheme="minorEastAsia" w:hAnsiTheme="minorEastAsia" w:hint="eastAsia"/>
        </w:rPr>
        <w:t>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526915" w:rsidRPr="00D52BF4">
        <w:rPr>
          <w:rFonts w:asciiTheme="minorEastAsia" w:hAnsiTheme="minorEastAsia" w:hint="eastAsia"/>
        </w:rPr>
        <w:t>よりやや高くなっています。精神障がいは「介助・支援してくれる人がいない」が</w:t>
      </w:r>
      <w:r w:rsidR="00E35807" w:rsidRPr="00D52BF4">
        <w:rPr>
          <w:rFonts w:asciiTheme="minorEastAsia" w:hAnsiTheme="minorEastAsia" w:hint="eastAsia"/>
        </w:rPr>
        <w:t>30.5</w:t>
      </w:r>
      <w:r w:rsidR="00526915" w:rsidRPr="00D52BF4">
        <w:rPr>
          <w:rFonts w:asciiTheme="minorEastAsia" w:hAnsiTheme="minorEastAsia" w:hint="eastAsia"/>
        </w:rPr>
        <w:t>％と最も高くなっています。</w:t>
      </w:r>
    </w:p>
    <w:p w14:paraId="6173100C" w14:textId="02FDCE83" w:rsidR="00F4094D" w:rsidRPr="00D52BF4" w:rsidRDefault="00FB7ABC" w:rsidP="00484489">
      <w:pPr>
        <w:pStyle w:val="a5"/>
        <w:ind w:firstLineChars="0" w:firstLine="1"/>
        <w:rPr>
          <w:rFonts w:asciiTheme="minorEastAsia" w:hAnsiTheme="minorEastAsia"/>
        </w:rPr>
      </w:pPr>
      <w:r w:rsidRPr="00FB7ABC">
        <w:rPr>
          <w:noProof/>
        </w:rPr>
        <w:drawing>
          <wp:anchor distT="0" distB="0" distL="114300" distR="114300" simplePos="0" relativeHeight="252231680" behindDoc="0" locked="0" layoutInCell="1" allowOverlap="1" wp14:anchorId="7D8EBC37" wp14:editId="6AF845DA">
            <wp:simplePos x="0" y="0"/>
            <wp:positionH relativeFrom="margin">
              <wp:align>center</wp:align>
            </wp:positionH>
            <wp:positionV relativeFrom="paragraph">
              <wp:posOffset>134620</wp:posOffset>
            </wp:positionV>
            <wp:extent cx="4874400" cy="4797720"/>
            <wp:effectExtent l="0" t="0" r="2540" b="3175"/>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4400" cy="479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B772D" w14:textId="79B516FD" w:rsidR="00F4094D" w:rsidRPr="00D52BF4" w:rsidRDefault="00F4094D" w:rsidP="00484489">
      <w:pPr>
        <w:pStyle w:val="a5"/>
        <w:ind w:firstLineChars="0" w:firstLine="1"/>
        <w:rPr>
          <w:rFonts w:asciiTheme="minorEastAsia" w:hAnsiTheme="minorEastAsia"/>
        </w:rPr>
      </w:pPr>
    </w:p>
    <w:p w14:paraId="0257B286" w14:textId="2EE80E18" w:rsidR="00F4094D" w:rsidRPr="00D52BF4" w:rsidRDefault="00F4094D" w:rsidP="00484489">
      <w:pPr>
        <w:pStyle w:val="a5"/>
        <w:ind w:firstLineChars="0" w:firstLine="1"/>
        <w:rPr>
          <w:rFonts w:asciiTheme="minorEastAsia" w:hAnsiTheme="minorEastAsia"/>
        </w:rPr>
      </w:pPr>
    </w:p>
    <w:p w14:paraId="7968627E" w14:textId="02D146E1" w:rsidR="00F4094D" w:rsidRPr="00D52BF4" w:rsidRDefault="00F4094D" w:rsidP="00484489">
      <w:pPr>
        <w:pStyle w:val="a5"/>
        <w:ind w:firstLineChars="0" w:firstLine="1"/>
        <w:rPr>
          <w:rFonts w:asciiTheme="minorEastAsia" w:hAnsiTheme="minorEastAsia"/>
        </w:rPr>
      </w:pPr>
    </w:p>
    <w:p w14:paraId="3497753C" w14:textId="6BE5BEF3" w:rsidR="00F4094D" w:rsidRPr="00D52BF4" w:rsidRDefault="00F4094D" w:rsidP="00484489">
      <w:pPr>
        <w:pStyle w:val="a5"/>
        <w:ind w:firstLineChars="0" w:firstLine="1"/>
        <w:rPr>
          <w:rFonts w:asciiTheme="minorEastAsia" w:hAnsiTheme="minorEastAsia"/>
        </w:rPr>
      </w:pPr>
    </w:p>
    <w:p w14:paraId="31795A23" w14:textId="45AE40AD" w:rsidR="00F4094D" w:rsidRPr="00D52BF4" w:rsidRDefault="00F4094D" w:rsidP="00484489">
      <w:pPr>
        <w:pStyle w:val="a5"/>
        <w:ind w:firstLineChars="0" w:firstLine="1"/>
        <w:rPr>
          <w:rFonts w:asciiTheme="minorEastAsia" w:hAnsiTheme="minorEastAsia"/>
        </w:rPr>
      </w:pPr>
    </w:p>
    <w:p w14:paraId="1783B44E" w14:textId="323BE884" w:rsidR="00F4094D" w:rsidRPr="00D52BF4" w:rsidRDefault="00F4094D" w:rsidP="00484489">
      <w:pPr>
        <w:pStyle w:val="a5"/>
        <w:ind w:firstLineChars="0" w:firstLine="1"/>
        <w:rPr>
          <w:rFonts w:asciiTheme="minorEastAsia" w:hAnsiTheme="minorEastAsia"/>
        </w:rPr>
      </w:pPr>
    </w:p>
    <w:p w14:paraId="32A8C1AB" w14:textId="6C5A4E2B" w:rsidR="00F4094D" w:rsidRPr="00D52BF4" w:rsidRDefault="00F4094D" w:rsidP="00484489">
      <w:pPr>
        <w:pStyle w:val="a5"/>
        <w:ind w:firstLineChars="0" w:firstLine="1"/>
        <w:rPr>
          <w:rFonts w:asciiTheme="minorEastAsia" w:hAnsiTheme="minorEastAsia"/>
        </w:rPr>
      </w:pPr>
    </w:p>
    <w:p w14:paraId="0F1A92D8" w14:textId="77777777" w:rsidR="00F4094D" w:rsidRPr="00D52BF4" w:rsidRDefault="00F4094D" w:rsidP="00484489">
      <w:pPr>
        <w:pStyle w:val="a5"/>
        <w:ind w:firstLineChars="0" w:firstLine="1"/>
        <w:rPr>
          <w:rFonts w:asciiTheme="minorEastAsia" w:hAnsiTheme="minorEastAsia"/>
        </w:rPr>
      </w:pPr>
    </w:p>
    <w:p w14:paraId="09801428" w14:textId="77777777" w:rsidR="00F4094D" w:rsidRPr="00D52BF4" w:rsidRDefault="00F4094D" w:rsidP="00484489">
      <w:pPr>
        <w:pStyle w:val="a5"/>
        <w:ind w:firstLineChars="0" w:firstLine="1"/>
        <w:rPr>
          <w:rFonts w:asciiTheme="minorEastAsia" w:hAnsiTheme="minorEastAsia"/>
        </w:rPr>
      </w:pPr>
    </w:p>
    <w:p w14:paraId="1191F20A" w14:textId="5F75C653" w:rsidR="00F4094D" w:rsidRPr="00D52BF4" w:rsidRDefault="00F4094D" w:rsidP="00484489">
      <w:pPr>
        <w:pStyle w:val="a5"/>
        <w:ind w:firstLineChars="0" w:firstLine="1"/>
        <w:rPr>
          <w:rFonts w:asciiTheme="minorEastAsia" w:hAnsiTheme="minorEastAsia"/>
        </w:rPr>
      </w:pPr>
    </w:p>
    <w:p w14:paraId="26FF2341" w14:textId="77777777" w:rsidR="00F4094D" w:rsidRPr="00D52BF4" w:rsidRDefault="00F4094D" w:rsidP="00484489">
      <w:pPr>
        <w:pStyle w:val="a5"/>
        <w:ind w:firstLineChars="0" w:firstLine="1"/>
        <w:rPr>
          <w:rFonts w:asciiTheme="minorEastAsia" w:hAnsiTheme="minorEastAsia"/>
        </w:rPr>
      </w:pPr>
    </w:p>
    <w:p w14:paraId="24F8423E" w14:textId="77777777" w:rsidR="00F4094D" w:rsidRPr="00D52BF4" w:rsidRDefault="00F4094D" w:rsidP="00484489">
      <w:pPr>
        <w:pStyle w:val="a5"/>
        <w:ind w:firstLineChars="0" w:firstLine="1"/>
        <w:rPr>
          <w:rFonts w:asciiTheme="minorEastAsia" w:hAnsiTheme="minorEastAsia"/>
        </w:rPr>
      </w:pPr>
    </w:p>
    <w:p w14:paraId="6311FEE4" w14:textId="77777777" w:rsidR="00F4094D" w:rsidRPr="00D52BF4" w:rsidRDefault="00F4094D" w:rsidP="00484489">
      <w:pPr>
        <w:pStyle w:val="a5"/>
        <w:ind w:firstLineChars="0" w:firstLine="1"/>
        <w:rPr>
          <w:rFonts w:asciiTheme="minorEastAsia" w:hAnsiTheme="minorEastAsia"/>
        </w:rPr>
      </w:pPr>
    </w:p>
    <w:p w14:paraId="446C5DC6" w14:textId="77777777" w:rsidR="00F4094D" w:rsidRPr="00D52BF4" w:rsidRDefault="00F4094D" w:rsidP="00484489">
      <w:pPr>
        <w:pStyle w:val="a5"/>
        <w:ind w:firstLineChars="0" w:firstLine="1"/>
        <w:rPr>
          <w:rFonts w:asciiTheme="minorEastAsia" w:hAnsiTheme="minorEastAsia"/>
        </w:rPr>
      </w:pPr>
    </w:p>
    <w:p w14:paraId="0C5652D1" w14:textId="77777777" w:rsidR="00F4094D" w:rsidRPr="00D52BF4" w:rsidRDefault="00F4094D" w:rsidP="00484489">
      <w:pPr>
        <w:pStyle w:val="a5"/>
        <w:ind w:firstLineChars="0" w:firstLine="1"/>
        <w:rPr>
          <w:rFonts w:asciiTheme="minorEastAsia" w:hAnsiTheme="minorEastAsia"/>
        </w:rPr>
      </w:pPr>
    </w:p>
    <w:p w14:paraId="66B3E641" w14:textId="77777777" w:rsidR="00F4094D" w:rsidRDefault="00F4094D" w:rsidP="00484489">
      <w:pPr>
        <w:pStyle w:val="a5"/>
        <w:ind w:firstLineChars="0" w:firstLine="1"/>
        <w:rPr>
          <w:rFonts w:asciiTheme="minorEastAsia" w:hAnsiTheme="minorEastAsia"/>
        </w:rPr>
      </w:pPr>
    </w:p>
    <w:p w14:paraId="00369E3E" w14:textId="77777777" w:rsidR="00FB7ABC" w:rsidRPr="00D52BF4" w:rsidRDefault="00FB7ABC" w:rsidP="00484489">
      <w:pPr>
        <w:pStyle w:val="a5"/>
        <w:ind w:firstLineChars="0" w:firstLine="1"/>
        <w:rPr>
          <w:rFonts w:asciiTheme="minorEastAsia" w:hAnsiTheme="minorEastAsia"/>
        </w:rPr>
      </w:pPr>
    </w:p>
    <w:p w14:paraId="1E952CA6" w14:textId="77777777" w:rsidR="00F4094D" w:rsidRPr="00D52BF4" w:rsidRDefault="00F4094D" w:rsidP="00484489">
      <w:pPr>
        <w:pStyle w:val="a5"/>
        <w:ind w:firstLineChars="0" w:firstLine="1"/>
        <w:rPr>
          <w:rFonts w:asciiTheme="minorEastAsia" w:hAnsiTheme="minorEastAsia"/>
        </w:rPr>
      </w:pPr>
    </w:p>
    <w:p w14:paraId="5BDE9865" w14:textId="77777777" w:rsidR="00F4094D" w:rsidRPr="00D52BF4" w:rsidRDefault="00F4094D" w:rsidP="00484489">
      <w:pPr>
        <w:pStyle w:val="a5"/>
        <w:ind w:firstLineChars="0" w:firstLine="1"/>
        <w:rPr>
          <w:rFonts w:asciiTheme="minorEastAsia" w:hAnsiTheme="minorEastAsia"/>
        </w:rPr>
      </w:pPr>
    </w:p>
    <w:p w14:paraId="05894E76" w14:textId="77777777" w:rsidR="00F4094D" w:rsidRPr="00D52BF4" w:rsidRDefault="00F4094D" w:rsidP="00484489">
      <w:pPr>
        <w:pStyle w:val="a5"/>
        <w:ind w:firstLineChars="0" w:firstLine="1"/>
        <w:rPr>
          <w:rFonts w:asciiTheme="minorEastAsia" w:hAnsiTheme="minorEastAsia"/>
        </w:rPr>
      </w:pPr>
    </w:p>
    <w:p w14:paraId="7F93AA54" w14:textId="77777777" w:rsidR="00F4094D" w:rsidRPr="00D52BF4" w:rsidRDefault="00F4094D" w:rsidP="00484489">
      <w:pPr>
        <w:pStyle w:val="a5"/>
        <w:ind w:firstLineChars="0" w:firstLine="1"/>
        <w:rPr>
          <w:rFonts w:asciiTheme="minorEastAsia" w:hAnsiTheme="minorEastAsia"/>
        </w:rPr>
      </w:pPr>
    </w:p>
    <w:p w14:paraId="6AB11B5B" w14:textId="13DF5666" w:rsidR="00C84A83" w:rsidRDefault="00C84A83" w:rsidP="00C84A83">
      <w:pPr>
        <w:pStyle w:val="a5"/>
        <w:ind w:firstLineChars="0" w:firstLine="1"/>
        <w:rPr>
          <w:rFonts w:asciiTheme="minorEastAsia" w:hAnsiTheme="minorEastAsia"/>
          <w:sz w:val="21"/>
        </w:rPr>
      </w:pPr>
      <w:r w:rsidRPr="00D52BF4">
        <w:rPr>
          <w:rFonts w:asciiTheme="minorEastAsia" w:hAnsiTheme="minorEastAsia" w:hint="eastAsia"/>
          <w:sz w:val="21"/>
        </w:rPr>
        <w:t>※問1</w:t>
      </w:r>
      <w:r w:rsidRPr="00D52BF4">
        <w:rPr>
          <w:rFonts w:asciiTheme="minorEastAsia" w:hAnsiTheme="minorEastAsia"/>
          <w:sz w:val="21"/>
        </w:rPr>
        <w:t>1</w:t>
      </w:r>
      <w:r w:rsidR="00E35807" w:rsidRPr="00D52BF4">
        <w:rPr>
          <w:rFonts w:asciiTheme="minorEastAsia" w:hAnsiTheme="minorEastAsia" w:hint="eastAsia"/>
          <w:sz w:val="21"/>
        </w:rPr>
        <w:t>において</w:t>
      </w:r>
      <w:r w:rsidRPr="00D52BF4">
        <w:rPr>
          <w:rFonts w:asciiTheme="minorEastAsia" w:hAnsiTheme="minorEastAsia" w:hint="eastAsia"/>
          <w:sz w:val="21"/>
        </w:rPr>
        <w:t>「介助は必要ない」と回答した人にも調査しているため、無回答が多くなっています。</w:t>
      </w:r>
    </w:p>
    <w:p w14:paraId="7A024B50" w14:textId="42E3A4A9" w:rsidR="00B20E1A" w:rsidRPr="00D52BF4" w:rsidRDefault="00B20E1A" w:rsidP="00C84A83">
      <w:pPr>
        <w:pStyle w:val="a5"/>
        <w:ind w:firstLineChars="0" w:firstLine="1"/>
        <w:rPr>
          <w:rFonts w:asciiTheme="minorEastAsia" w:hAnsiTheme="minorEastAsia" w:hint="eastAsia"/>
          <w:sz w:val="21"/>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439D61D6" w14:textId="77777777" w:rsidR="00155667" w:rsidRPr="00D52BF4" w:rsidRDefault="00155667" w:rsidP="00C84A83">
      <w:pPr>
        <w:pStyle w:val="a5"/>
        <w:ind w:firstLineChars="0" w:firstLine="1"/>
        <w:rPr>
          <w:rFonts w:asciiTheme="minorEastAsia" w:hAnsiTheme="minorEastAsia"/>
          <w:sz w:val="21"/>
        </w:rPr>
      </w:pPr>
    </w:p>
    <w:p w14:paraId="4421E87D" w14:textId="19279405"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63E0DF45" w14:textId="77777777" w:rsidR="00294E2B" w:rsidRPr="00D52BF4" w:rsidRDefault="00294E2B" w:rsidP="00294E2B">
      <w:pPr>
        <w:pStyle w:val="ad"/>
        <w:ind w:leftChars="0" w:left="480" w:hanging="480"/>
        <w:outlineLvl w:val="2"/>
        <w:rPr>
          <w:noProof/>
          <w:sz w:val="24"/>
        </w:rPr>
      </w:pPr>
      <w:bookmarkStart w:id="29" w:name="_Toc131018009"/>
      <w:r w:rsidRPr="00D52BF4">
        <w:rPr>
          <w:noProof/>
          <w:sz w:val="24"/>
        </w:rPr>
        <w:t>（４）</w:t>
      </w:r>
      <w:r w:rsidRPr="00D52BF4">
        <w:rPr>
          <w:rFonts w:hint="eastAsia"/>
          <w:noProof/>
          <w:sz w:val="24"/>
        </w:rPr>
        <w:t>医療的ケアの必要性の有無</w:t>
      </w:r>
      <w:bookmarkEnd w:id="29"/>
    </w:p>
    <w:p w14:paraId="44E24E6E" w14:textId="77777777" w:rsidR="00FA5736"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問14　あなたは、普段の生活で医療的なケア※を必要としていますか。必要としている場合は、具体的な内容もお書きください。</w:t>
      </w:r>
      <w:r w:rsidRPr="00D52BF4">
        <w:rPr>
          <w:rFonts w:ascii="BIZ UDゴシック" w:eastAsia="BIZ UDゴシック" w:hAnsi="BIZ UDゴシック" w:hint="eastAsia"/>
        </w:rPr>
        <w:t>（</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38E7AF2C" w14:textId="77777777" w:rsidR="00FA5736" w:rsidRPr="00D52BF4" w:rsidRDefault="00FA5736" w:rsidP="00FA5736">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※医療的なケアとは、人工透析や胃ろう、ストマや服薬管理などのことを指します。</w:t>
      </w:r>
    </w:p>
    <w:p w14:paraId="2B380354" w14:textId="77777777" w:rsidR="00B734D4" w:rsidRPr="00D52BF4" w:rsidRDefault="00B734D4" w:rsidP="00484489">
      <w:pPr>
        <w:pStyle w:val="a5"/>
        <w:ind w:firstLineChars="0" w:firstLine="1"/>
        <w:rPr>
          <w:rFonts w:asciiTheme="minorEastAsia" w:hAnsiTheme="minorEastAsia"/>
        </w:rPr>
      </w:pPr>
    </w:p>
    <w:p w14:paraId="7529CA65" w14:textId="06BD8466" w:rsidR="005A79F3" w:rsidRPr="00D52BF4" w:rsidRDefault="005A79F3" w:rsidP="005A79F3">
      <w:pPr>
        <w:pStyle w:val="a5"/>
        <w:ind w:firstLine="220"/>
        <w:rPr>
          <w:rFonts w:asciiTheme="minorEastAsia" w:hAnsiTheme="minorEastAsia"/>
        </w:rPr>
      </w:pPr>
      <w:r w:rsidRPr="00D52BF4">
        <w:rPr>
          <w:rFonts w:asciiTheme="minorEastAsia" w:hAnsiTheme="minorEastAsia" w:hint="eastAsia"/>
        </w:rPr>
        <w:t>普段</w:t>
      </w:r>
      <w:r w:rsidR="00704286" w:rsidRPr="00D52BF4">
        <w:rPr>
          <w:rFonts w:asciiTheme="minorEastAsia" w:hAnsiTheme="minorEastAsia" w:hint="eastAsia"/>
        </w:rPr>
        <w:t>の生活で</w:t>
      </w:r>
      <w:r w:rsidR="00646193" w:rsidRPr="00D52BF4">
        <w:rPr>
          <w:rFonts w:asciiTheme="minorEastAsia" w:hAnsiTheme="minorEastAsia" w:hint="eastAsia"/>
        </w:rPr>
        <w:t>の</w:t>
      </w:r>
      <w:r w:rsidRPr="00D52BF4">
        <w:rPr>
          <w:rFonts w:asciiTheme="minorEastAsia" w:hAnsiTheme="minorEastAsia" w:hint="eastAsia"/>
        </w:rPr>
        <w:t>医療的ケア</w:t>
      </w:r>
      <w:r w:rsidR="00646193" w:rsidRPr="00D52BF4">
        <w:rPr>
          <w:rFonts w:asciiTheme="minorEastAsia" w:hAnsiTheme="minorEastAsia" w:hint="eastAsia"/>
        </w:rPr>
        <w:t>は、全体で</w:t>
      </w:r>
      <w:r w:rsidRPr="00D52BF4">
        <w:rPr>
          <w:rFonts w:asciiTheme="minorEastAsia" w:hAnsiTheme="minorEastAsia" w:hint="eastAsia"/>
        </w:rPr>
        <w:t>「必要としている」</w:t>
      </w:r>
      <w:r w:rsidR="00646193" w:rsidRPr="00D52BF4">
        <w:rPr>
          <w:rFonts w:asciiTheme="minorEastAsia" w:hAnsiTheme="minorEastAsia" w:hint="eastAsia"/>
        </w:rPr>
        <w:t>が</w:t>
      </w:r>
      <w:r w:rsidRPr="00D52BF4">
        <w:rPr>
          <w:rFonts w:asciiTheme="minorEastAsia" w:hAnsiTheme="minorEastAsia" w:hint="eastAsia"/>
        </w:rPr>
        <w:t>25.4％、「必要としていない」は66.2％となっています。</w:t>
      </w:r>
    </w:p>
    <w:p w14:paraId="1EE466EA" w14:textId="152D89B0" w:rsidR="00FA5736" w:rsidRPr="00D52BF4" w:rsidRDefault="00664307" w:rsidP="005A79F3">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A79F3" w:rsidRPr="00D52BF4">
        <w:rPr>
          <w:rFonts w:asciiTheme="minorEastAsia" w:hAnsiTheme="minorEastAsia" w:hint="eastAsia"/>
        </w:rPr>
        <w:t>みると、</w:t>
      </w:r>
      <w:r w:rsidR="00155667" w:rsidRPr="00D52BF4">
        <w:rPr>
          <w:rFonts w:asciiTheme="minorEastAsia" w:hAnsiTheme="minorEastAsia" w:hint="eastAsia"/>
        </w:rPr>
        <w:t>高次脳機能障がい</w:t>
      </w:r>
      <w:r w:rsidR="00023338" w:rsidRPr="00D52BF4">
        <w:rPr>
          <w:rFonts w:asciiTheme="minorEastAsia" w:hAnsiTheme="minorEastAsia" w:hint="eastAsia"/>
        </w:rPr>
        <w:t>で</w:t>
      </w:r>
      <w:r w:rsidR="00155667" w:rsidRPr="00D52BF4">
        <w:rPr>
          <w:rFonts w:asciiTheme="minorEastAsia" w:hAnsiTheme="minorEastAsia" w:hint="eastAsia"/>
        </w:rPr>
        <w:t>は</w:t>
      </w:r>
      <w:r w:rsidR="005A79F3" w:rsidRPr="00D52BF4">
        <w:rPr>
          <w:rFonts w:asciiTheme="minorEastAsia" w:hAnsiTheme="minorEastAsia" w:hint="eastAsia"/>
        </w:rPr>
        <w:t>「必要としている」が41.9％と最も高く、それ以外の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5A79F3" w:rsidRPr="00D52BF4">
        <w:rPr>
          <w:rFonts w:asciiTheme="minorEastAsia" w:hAnsiTheme="minorEastAsia" w:hint="eastAsia"/>
        </w:rPr>
        <w:t>は２割台となっています。</w:t>
      </w:r>
    </w:p>
    <w:p w14:paraId="136239EF" w14:textId="3C84BE6B" w:rsidR="00646193" w:rsidRPr="00D52BF4" w:rsidRDefault="00646193" w:rsidP="005A79F3">
      <w:pPr>
        <w:pStyle w:val="a5"/>
        <w:ind w:firstLine="220"/>
        <w:rPr>
          <w:rFonts w:asciiTheme="minorEastAsia" w:hAnsiTheme="minorEastAsia"/>
        </w:rPr>
      </w:pPr>
      <w:r w:rsidRPr="00D52BF4">
        <w:rPr>
          <w:rFonts w:asciiTheme="minorEastAsia" w:hAnsiTheme="minorEastAsia" w:hint="eastAsia"/>
        </w:rPr>
        <w:t>一方、いずれの障がいにおいても「必要としていない」と回答した人が５割を超えています。</w:t>
      </w:r>
    </w:p>
    <w:p w14:paraId="3B4CD7BB" w14:textId="5DE9A690" w:rsidR="00FA5736" w:rsidRPr="00D52BF4" w:rsidRDefault="00FA5736" w:rsidP="00484489">
      <w:pPr>
        <w:pStyle w:val="a5"/>
        <w:ind w:firstLineChars="0" w:firstLine="1"/>
        <w:rPr>
          <w:rFonts w:asciiTheme="minorEastAsia" w:hAnsiTheme="minorEastAsia"/>
        </w:rPr>
      </w:pPr>
    </w:p>
    <w:p w14:paraId="0DFCE7AB" w14:textId="1917AF01" w:rsidR="00F4094D" w:rsidRPr="00D52BF4" w:rsidRDefault="00155667"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47680" behindDoc="0" locked="0" layoutInCell="1" allowOverlap="1" wp14:anchorId="3CA189E9" wp14:editId="519CBCD9">
                <wp:simplePos x="0" y="0"/>
                <wp:positionH relativeFrom="column">
                  <wp:posOffset>-970256</wp:posOffset>
                </wp:positionH>
                <wp:positionV relativeFrom="paragraph">
                  <wp:posOffset>127791</wp:posOffset>
                </wp:positionV>
                <wp:extent cx="7088505" cy="4753610"/>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7088505" cy="4753610"/>
                          <a:chOff x="0" y="-51756"/>
                          <a:chExt cx="7088505" cy="4753610"/>
                        </a:xfrm>
                      </wpg:grpSpPr>
                      <pic:pic xmlns:pic="http://schemas.openxmlformats.org/drawingml/2006/picture">
                        <pic:nvPicPr>
                          <pic:cNvPr id="163" name="図 16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51756"/>
                            <a:ext cx="7088505" cy="4753610"/>
                          </a:xfrm>
                          <a:prstGeom prst="rect">
                            <a:avLst/>
                          </a:prstGeom>
                          <a:noFill/>
                          <a:ln>
                            <a:noFill/>
                          </a:ln>
                        </pic:spPr>
                      </pic:pic>
                      <wpg:grpSp>
                        <wpg:cNvPr id="874" name="グループ化 874"/>
                        <wpg:cNvGrpSpPr/>
                        <wpg:grpSpPr>
                          <a:xfrm>
                            <a:off x="2924355" y="0"/>
                            <a:ext cx="2875280" cy="133350"/>
                            <a:chOff x="0" y="0"/>
                            <a:chExt cx="2875280" cy="133350"/>
                          </a:xfrm>
                        </wpg:grpSpPr>
                        <wps:wsp>
                          <wps:cNvPr id="875" name="Rectangle 3" descr="50%"/>
                          <wps:cNvSpPr>
                            <a:spLocks noChangeArrowheads="1"/>
                          </wps:cNvSpPr>
                          <wps:spPr bwMode="auto">
                            <a:xfrm>
                              <a:off x="0" y="0"/>
                              <a:ext cx="13208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76" name="Rectangle 4" descr="右下がり対角線"/>
                          <wps:cNvSpPr>
                            <a:spLocks noChangeArrowheads="1"/>
                          </wps:cNvSpPr>
                          <wps:spPr bwMode="auto">
                            <a:xfrm>
                              <a:off x="1371600" y="0"/>
                              <a:ext cx="13208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77" name="Rectangle 8"/>
                          <wps:cNvSpPr>
                            <a:spLocks noChangeArrowheads="1"/>
                          </wps:cNvSpPr>
                          <wps:spPr bwMode="auto">
                            <a:xfrm>
                              <a:off x="2743200" y="0"/>
                              <a:ext cx="13208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5D3E8367" id="グループ化 63" o:spid="_x0000_s1026" style="position:absolute;left:0;text-align:left;margin-left:-76.4pt;margin-top:10.05pt;width:558.15pt;height:374.3pt;z-index:251847680" coordorigin=",-517" coordsize="70885,475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">
                <v:shape id="図 163" o:spid="_x0000_s1027" type="#_x0000_t75" style="position:absolute;top:-517;width:70885;height:47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qqg3BAAAA3AAAAA8AAABkcnMvZG93bnJldi54bWxET8lqwzAQvRfyD2ICuTVyGhKKG9mEQiA9&#10;ZvGht8Gaym6tkZHUWP37KlDobR5vnV2d7CBu5EPvWMFqWYAgbp3u2Si4Xg6PzyBCRNY4OCYFPxSg&#10;rmYPOyy1m/hEt3M0IodwKFFBF+NYShnajiyGpRuJM/fhvMWYoTdSe5xyuB3kU1FspcWec0OHI712&#10;1H6dv62CkDbHMXk+vX0e9GSaZkrvzii1mKf9C4hIKf6L/9xHnedv13B/Jl8g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qqg3BAAAA3AAAAA8AAAAAAAAAAAAAAAAAnwIA&#10;AGRycy9kb3ducmV2LnhtbFBLBQYAAAAABAAEAPcAAACNAwAAAAA=&#10;">
                  <v:imagedata r:id="rId47" o:title=""/>
                  <v:path arrowok="t"/>
                </v:shape>
                <v:group id="グループ化 874" o:spid="_x0000_s1028" style="position:absolute;left:29243;width:28753;height:1333" coordsize="2875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rect id="Rectangle 3" o:spid="_x0000_s1029" alt="50%" style="position:absolute;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8lsMA&#10;AADcAAAADwAAAGRycy9kb3ducmV2LnhtbESPwWrDMBBE74H+g9hCL6GWW2hjHCshBFJ8rZPQ62Jt&#10;bGNrZSTVcfP1UaHQ4zAzb5hiO5tBTOR8Z1nBS5KCIK6t7rhRcDoenjMQPiBrHCyTgh/ysN08LArM&#10;tb3yJ01VaESEsM9RQRvCmEvp65YM+sSOxNG7WGcwROkaqR1eI9wM8jVN36XBjuNCiyPtW6r76tso&#10;OOvJdvXy+DX64G5983EwXA5KPT3OuzWIQHP4D/+1S60gW73B7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h8lsMAAADcAAAADwAAAAAAAAAAAAAAAACYAgAAZHJzL2Rv&#10;d25yZXYueG1sUEsFBgAAAAAEAAQA9QAAAIgDAAAAAA==&#10;" fillcolor="black" strokeweight="0">
                    <v:fill r:id="rId13" o:title="" type="pattern"/>
                    <v:textbox inset="5.85pt,.7pt,5.85pt,.7pt"/>
                  </v:rect>
                  <v:rect id="Rectangle 4" o:spid="_x0000_s1030" alt="右下がり対角線" style="position:absolute;left:13716;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TMYA&#10;AADcAAAADwAAAGRycy9kb3ducmV2LnhtbESPT2vCQBTE7wW/w/IEL6KbqqhEV5GCYEs9+Ad6fc0+&#10;k2D2bciuSeqn7wqCx2FmfsMs160pRE2Vyy0reB9GIIgTq3NOFZxP28EchPPIGgvLpOCPHKxXnbcl&#10;xto2fKD66FMRIOxiVJB5X8ZSuiQjg25oS+LgXWxl0AdZpVJX2AS4KeQoiqbSYM5hIcOSPjJKrseb&#10;USAnp33dH3/9NH78fZ/U+9nnrv+rVK/bbhYgPLX+FX62d1rBfDaFx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7TMYAAADcAAAADwAAAAAAAAAAAAAAAACYAgAAZHJz&#10;L2Rvd25yZXYueG1sUEsFBgAAAAAEAAQA9QAAAIsDAAAAAA==&#10;" fillcolor="black" strokeweight="0">
                    <v:fill r:id="rId14" o:title="" type="pattern"/>
                    <v:textbox inset="5.85pt,.7pt,5.85pt,.7pt"/>
                  </v:rect>
                  <v:rect id="Rectangle 8" o:spid="_x0000_s1031" style="position:absolute;left:27432;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qsMMA&#10;AADcAAAADwAAAGRycy9kb3ducmV2LnhtbESPQWvCQBSE70L/w/IK3nSTSmpIXaUIghcPTYPg7ZF9&#10;JsHs27C7NfHfu4VCj8PMfMNsdpPpxZ2c7ywrSJcJCOLa6o4bBdX3YZGD8AFZY2+ZFDzIw277Mttg&#10;oe3IX3QvQyMihH2BCtoQhkJKX7dk0C/tQBy9q3UGQ5SukdrhGOGml29J8i4NdhwXWhxo31J9K39M&#10;pGR821djvjqf0uxI5Zhx6i5KzV+nzw8QgabwH/5rH7WCfL2G3zPx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xqsMMAAADcAAAADwAAAAAAAAAAAAAAAACYAgAAZHJzL2Rv&#10;d25yZXYueG1sUEsFBgAAAAAEAAQA9QAAAIgDAAAAAA==&#10;" strokeweight="0">
                    <v:textbox inset="5.85pt,.7pt,5.85pt,.7pt"/>
                  </v:rect>
                </v:group>
              </v:group>
            </w:pict>
          </mc:Fallback>
        </mc:AlternateContent>
      </w:r>
    </w:p>
    <w:p w14:paraId="3A505095" w14:textId="5A8BE103" w:rsidR="00F4094D" w:rsidRPr="00D52BF4" w:rsidRDefault="00F4094D" w:rsidP="00484489">
      <w:pPr>
        <w:pStyle w:val="a5"/>
        <w:ind w:firstLineChars="0" w:firstLine="1"/>
        <w:rPr>
          <w:rFonts w:asciiTheme="minorEastAsia" w:hAnsiTheme="minorEastAsia"/>
        </w:rPr>
      </w:pPr>
    </w:p>
    <w:p w14:paraId="36302637" w14:textId="59DC1DD8" w:rsidR="00F4094D" w:rsidRPr="00D52BF4" w:rsidRDefault="00F4094D" w:rsidP="00484489">
      <w:pPr>
        <w:pStyle w:val="a5"/>
        <w:ind w:firstLineChars="0" w:firstLine="1"/>
        <w:rPr>
          <w:rFonts w:asciiTheme="minorEastAsia" w:hAnsiTheme="minorEastAsia"/>
        </w:rPr>
      </w:pPr>
    </w:p>
    <w:p w14:paraId="7036EDC2" w14:textId="77777777" w:rsidR="00F4094D" w:rsidRPr="00D52BF4" w:rsidRDefault="00F4094D" w:rsidP="00484489">
      <w:pPr>
        <w:pStyle w:val="a5"/>
        <w:ind w:firstLineChars="0" w:firstLine="1"/>
        <w:rPr>
          <w:rFonts w:asciiTheme="minorEastAsia" w:hAnsiTheme="minorEastAsia"/>
        </w:rPr>
      </w:pPr>
    </w:p>
    <w:p w14:paraId="064C2D42" w14:textId="77777777" w:rsidR="00F4094D" w:rsidRPr="00D52BF4" w:rsidRDefault="00F4094D" w:rsidP="00484489">
      <w:pPr>
        <w:pStyle w:val="a5"/>
        <w:ind w:firstLineChars="0" w:firstLine="1"/>
        <w:rPr>
          <w:rFonts w:asciiTheme="minorEastAsia" w:hAnsiTheme="minorEastAsia"/>
        </w:rPr>
      </w:pPr>
    </w:p>
    <w:p w14:paraId="3370E12B" w14:textId="77777777" w:rsidR="00F4094D" w:rsidRPr="00D52BF4" w:rsidRDefault="00F4094D" w:rsidP="00484489">
      <w:pPr>
        <w:pStyle w:val="a5"/>
        <w:ind w:firstLineChars="0" w:firstLine="1"/>
        <w:rPr>
          <w:rFonts w:asciiTheme="minorEastAsia" w:hAnsiTheme="minorEastAsia"/>
        </w:rPr>
      </w:pPr>
    </w:p>
    <w:p w14:paraId="0C7AFE33" w14:textId="77777777" w:rsidR="00F4094D" w:rsidRPr="00D52BF4" w:rsidRDefault="00F4094D" w:rsidP="00484489">
      <w:pPr>
        <w:pStyle w:val="a5"/>
        <w:ind w:firstLineChars="0" w:firstLine="1"/>
        <w:rPr>
          <w:rFonts w:asciiTheme="minorEastAsia" w:hAnsiTheme="minorEastAsia"/>
        </w:rPr>
      </w:pPr>
    </w:p>
    <w:p w14:paraId="65769A41" w14:textId="77777777" w:rsidR="00F4094D" w:rsidRPr="00D52BF4" w:rsidRDefault="00F4094D" w:rsidP="00484489">
      <w:pPr>
        <w:pStyle w:val="a5"/>
        <w:ind w:firstLineChars="0" w:firstLine="1"/>
        <w:rPr>
          <w:rFonts w:asciiTheme="minorEastAsia" w:hAnsiTheme="minorEastAsia"/>
        </w:rPr>
      </w:pPr>
    </w:p>
    <w:p w14:paraId="1208A481" w14:textId="77777777" w:rsidR="00F4094D" w:rsidRPr="00D52BF4" w:rsidRDefault="00F4094D" w:rsidP="00484489">
      <w:pPr>
        <w:pStyle w:val="a5"/>
        <w:ind w:firstLineChars="0" w:firstLine="1"/>
        <w:rPr>
          <w:rFonts w:asciiTheme="minorEastAsia" w:hAnsiTheme="minorEastAsia"/>
        </w:rPr>
      </w:pPr>
    </w:p>
    <w:p w14:paraId="709BAA20" w14:textId="77777777" w:rsidR="00F4094D" w:rsidRPr="00D52BF4" w:rsidRDefault="00F4094D" w:rsidP="00484489">
      <w:pPr>
        <w:pStyle w:val="a5"/>
        <w:ind w:firstLineChars="0" w:firstLine="1"/>
        <w:rPr>
          <w:rFonts w:asciiTheme="minorEastAsia" w:hAnsiTheme="minorEastAsia"/>
        </w:rPr>
      </w:pPr>
    </w:p>
    <w:p w14:paraId="1EDA6F7C" w14:textId="77777777" w:rsidR="00F4094D" w:rsidRPr="00D52BF4" w:rsidRDefault="00F4094D" w:rsidP="00484489">
      <w:pPr>
        <w:pStyle w:val="a5"/>
        <w:ind w:firstLineChars="0" w:firstLine="1"/>
        <w:rPr>
          <w:rFonts w:asciiTheme="minorEastAsia" w:hAnsiTheme="minorEastAsia"/>
        </w:rPr>
      </w:pPr>
    </w:p>
    <w:p w14:paraId="4E764CBD" w14:textId="77777777" w:rsidR="00F4094D" w:rsidRPr="00D52BF4" w:rsidRDefault="00F4094D" w:rsidP="00484489">
      <w:pPr>
        <w:pStyle w:val="a5"/>
        <w:ind w:firstLineChars="0" w:firstLine="1"/>
        <w:rPr>
          <w:rFonts w:asciiTheme="minorEastAsia" w:hAnsiTheme="minorEastAsia"/>
        </w:rPr>
      </w:pPr>
    </w:p>
    <w:p w14:paraId="2B6AC7E7" w14:textId="77777777" w:rsidR="00F4094D" w:rsidRPr="00D52BF4" w:rsidRDefault="00F4094D" w:rsidP="00484489">
      <w:pPr>
        <w:pStyle w:val="a5"/>
        <w:ind w:firstLineChars="0" w:firstLine="1"/>
        <w:rPr>
          <w:rFonts w:asciiTheme="minorEastAsia" w:hAnsiTheme="minorEastAsia"/>
        </w:rPr>
      </w:pPr>
    </w:p>
    <w:p w14:paraId="3A83A935" w14:textId="77777777" w:rsidR="00F4094D" w:rsidRPr="00D52BF4" w:rsidRDefault="00F4094D" w:rsidP="00484489">
      <w:pPr>
        <w:pStyle w:val="a5"/>
        <w:ind w:firstLineChars="0" w:firstLine="1"/>
        <w:rPr>
          <w:rFonts w:asciiTheme="minorEastAsia" w:hAnsiTheme="minorEastAsia"/>
        </w:rPr>
      </w:pPr>
    </w:p>
    <w:p w14:paraId="67FF2A3F" w14:textId="77777777" w:rsidR="00F4094D" w:rsidRPr="00D52BF4" w:rsidRDefault="00F4094D" w:rsidP="00484489">
      <w:pPr>
        <w:pStyle w:val="a5"/>
        <w:ind w:firstLineChars="0" w:firstLine="1"/>
        <w:rPr>
          <w:rFonts w:asciiTheme="minorEastAsia" w:hAnsiTheme="minorEastAsia"/>
        </w:rPr>
      </w:pPr>
    </w:p>
    <w:p w14:paraId="4304A47A" w14:textId="77777777" w:rsidR="00F4094D" w:rsidRPr="00D52BF4" w:rsidRDefault="00F4094D" w:rsidP="00484489">
      <w:pPr>
        <w:pStyle w:val="a5"/>
        <w:ind w:firstLineChars="0" w:firstLine="1"/>
        <w:rPr>
          <w:rFonts w:asciiTheme="minorEastAsia" w:hAnsiTheme="minorEastAsia"/>
        </w:rPr>
      </w:pPr>
    </w:p>
    <w:p w14:paraId="2426C43F" w14:textId="77777777" w:rsidR="00F4094D" w:rsidRPr="00D52BF4" w:rsidRDefault="00F4094D" w:rsidP="00484489">
      <w:pPr>
        <w:pStyle w:val="a5"/>
        <w:ind w:firstLineChars="0" w:firstLine="1"/>
        <w:rPr>
          <w:rFonts w:asciiTheme="minorEastAsia" w:hAnsiTheme="minorEastAsia"/>
        </w:rPr>
      </w:pPr>
    </w:p>
    <w:p w14:paraId="7E437C40" w14:textId="77777777" w:rsidR="00F4094D" w:rsidRPr="00D52BF4" w:rsidRDefault="00F4094D" w:rsidP="00484489">
      <w:pPr>
        <w:pStyle w:val="a5"/>
        <w:ind w:firstLineChars="0" w:firstLine="1"/>
        <w:rPr>
          <w:rFonts w:asciiTheme="minorEastAsia" w:hAnsiTheme="minorEastAsia"/>
        </w:rPr>
      </w:pPr>
    </w:p>
    <w:p w14:paraId="7E029B82" w14:textId="77777777" w:rsidR="00F4094D" w:rsidRPr="00D52BF4" w:rsidRDefault="00F4094D" w:rsidP="00484489">
      <w:pPr>
        <w:pStyle w:val="a5"/>
        <w:ind w:firstLineChars="0" w:firstLine="1"/>
        <w:rPr>
          <w:rFonts w:asciiTheme="minorEastAsia" w:hAnsiTheme="minorEastAsia"/>
        </w:rPr>
      </w:pPr>
    </w:p>
    <w:p w14:paraId="4514B899" w14:textId="77777777" w:rsidR="00F4094D" w:rsidRDefault="00F4094D" w:rsidP="00484489">
      <w:pPr>
        <w:pStyle w:val="a5"/>
        <w:ind w:firstLineChars="0" w:firstLine="1"/>
        <w:rPr>
          <w:rFonts w:asciiTheme="minorEastAsia" w:hAnsiTheme="minorEastAsia"/>
        </w:rPr>
      </w:pPr>
    </w:p>
    <w:p w14:paraId="733CB950" w14:textId="77777777" w:rsidR="004A7BA5" w:rsidRPr="00D52BF4" w:rsidRDefault="004A7BA5" w:rsidP="00484489">
      <w:pPr>
        <w:pStyle w:val="a5"/>
        <w:ind w:firstLineChars="0" w:firstLine="1"/>
        <w:rPr>
          <w:rFonts w:asciiTheme="minorEastAsia" w:hAnsiTheme="minorEastAsia"/>
        </w:rPr>
      </w:pPr>
    </w:p>
    <w:p w14:paraId="46FA8E7D" w14:textId="77777777" w:rsidR="00F4094D" w:rsidRPr="00D52BF4" w:rsidRDefault="00F4094D" w:rsidP="00484489">
      <w:pPr>
        <w:pStyle w:val="a5"/>
        <w:ind w:firstLineChars="0" w:firstLine="1"/>
        <w:rPr>
          <w:rFonts w:asciiTheme="minorEastAsia" w:hAnsiTheme="minorEastAsia"/>
        </w:rPr>
      </w:pPr>
    </w:p>
    <w:p w14:paraId="1F87B295" w14:textId="77777777" w:rsidR="004A7BA5" w:rsidRPr="00D52BF4" w:rsidRDefault="004A7BA5" w:rsidP="004A7BA5">
      <w:pPr>
        <w:pStyle w:val="a5"/>
        <w:ind w:firstLineChars="0" w:firstLine="1"/>
        <w:rPr>
          <w:rFonts w:asciiTheme="minorEastAsia" w:hAnsiTheme="minorEastAsia"/>
        </w:rPr>
      </w:pPr>
    </w:p>
    <w:tbl>
      <w:tblPr>
        <w:tblStyle w:val="affa"/>
        <w:tblW w:w="0" w:type="auto"/>
        <w:tblLook w:val="04A0" w:firstRow="1" w:lastRow="0" w:firstColumn="1" w:lastColumn="0" w:noHBand="0" w:noVBand="1"/>
      </w:tblPr>
      <w:tblGrid>
        <w:gridCol w:w="9628"/>
      </w:tblGrid>
      <w:tr w:rsidR="004A7BA5" w:rsidRPr="00D52BF4" w14:paraId="6AE19631" w14:textId="77777777" w:rsidTr="00B725E2">
        <w:tc>
          <w:tcPr>
            <w:tcW w:w="9628" w:type="dxa"/>
            <w:shd w:val="clear" w:color="auto" w:fill="D9D9D9" w:themeFill="background1" w:themeFillShade="D9"/>
          </w:tcPr>
          <w:p w14:paraId="33DAC5C3" w14:textId="77777777" w:rsidR="004A7BA5" w:rsidRPr="00D52BF4" w:rsidRDefault="004A7BA5" w:rsidP="00B725E2">
            <w:pPr>
              <w:pStyle w:val="a5"/>
              <w:ind w:firstLineChars="0" w:firstLine="0"/>
              <w:jc w:val="center"/>
              <w:rPr>
                <w:rFonts w:asciiTheme="majorEastAsia" w:eastAsiaTheme="majorEastAsia" w:hAnsiTheme="majorEastAsia"/>
              </w:rPr>
            </w:pPr>
            <w:r w:rsidRPr="00D52BF4">
              <w:rPr>
                <w:rFonts w:asciiTheme="majorEastAsia" w:eastAsiaTheme="majorEastAsia" w:hAnsiTheme="majorEastAsia"/>
              </w:rPr>
              <w:t>医療的なケアの具体的な内容</w:t>
            </w:r>
          </w:p>
        </w:tc>
      </w:tr>
      <w:tr w:rsidR="004A7BA5" w:rsidRPr="00D52BF4" w14:paraId="52251252" w14:textId="77777777" w:rsidTr="00B725E2">
        <w:trPr>
          <w:trHeight w:val="501"/>
        </w:trPr>
        <w:tc>
          <w:tcPr>
            <w:tcW w:w="9628" w:type="dxa"/>
            <w:vAlign w:val="center"/>
          </w:tcPr>
          <w:p w14:paraId="6B4BB329" w14:textId="77777777" w:rsidR="004A7BA5" w:rsidRPr="00D52BF4" w:rsidRDefault="004A7BA5" w:rsidP="00B725E2">
            <w:pPr>
              <w:pStyle w:val="a5"/>
              <w:ind w:firstLineChars="0" w:firstLine="0"/>
              <w:rPr>
                <w:rFonts w:asciiTheme="minorEastAsia" w:hAnsiTheme="minorEastAsia"/>
              </w:rPr>
            </w:pPr>
            <w:r>
              <w:rPr>
                <w:rFonts w:asciiTheme="minorEastAsia" w:hAnsiTheme="minorEastAsia" w:hint="eastAsia"/>
              </w:rPr>
              <w:t>透析、</w:t>
            </w:r>
            <w:r w:rsidRPr="004A7BA5">
              <w:rPr>
                <w:rFonts w:asciiTheme="minorEastAsia" w:hAnsiTheme="minorEastAsia" w:hint="eastAsia"/>
              </w:rPr>
              <w:t>経管(経鼻・胃ろう含む)</w:t>
            </w:r>
            <w:r>
              <w:rPr>
                <w:rFonts w:asciiTheme="minorEastAsia" w:hAnsiTheme="minorEastAsia"/>
              </w:rPr>
              <w:t>、</w:t>
            </w:r>
            <w:r w:rsidRPr="004A7BA5">
              <w:rPr>
                <w:rFonts w:asciiTheme="minorEastAsia" w:hAnsiTheme="minorEastAsia" w:hint="eastAsia"/>
              </w:rPr>
              <w:t>ストーマ装具</w:t>
            </w:r>
            <w:r>
              <w:rPr>
                <w:rFonts w:asciiTheme="minorEastAsia" w:hAnsiTheme="minorEastAsia"/>
              </w:rPr>
              <w:t>、</w:t>
            </w:r>
            <w:r w:rsidRPr="004A7BA5">
              <w:rPr>
                <w:rFonts w:asciiTheme="minorEastAsia" w:hAnsiTheme="minorEastAsia" w:hint="eastAsia"/>
              </w:rPr>
              <w:t>吸引</w:t>
            </w:r>
            <w:r>
              <w:rPr>
                <w:rFonts w:asciiTheme="minorEastAsia" w:hAnsiTheme="minorEastAsia"/>
              </w:rPr>
              <w:t>、</w:t>
            </w:r>
            <w:r w:rsidRPr="004A7BA5">
              <w:rPr>
                <w:rFonts w:asciiTheme="minorEastAsia" w:hAnsiTheme="minorEastAsia" w:hint="eastAsia"/>
              </w:rPr>
              <w:t>導尿（カテーテルの使用）</w:t>
            </w:r>
            <w:r>
              <w:rPr>
                <w:rFonts w:asciiTheme="minorEastAsia" w:hAnsiTheme="minorEastAsia"/>
              </w:rPr>
              <w:t>、</w:t>
            </w:r>
            <w:r w:rsidRPr="004A7BA5">
              <w:rPr>
                <w:rFonts w:asciiTheme="minorEastAsia" w:hAnsiTheme="minorEastAsia" w:hint="eastAsia"/>
              </w:rPr>
              <w:t>人工呼吸器</w:t>
            </w:r>
            <w:r>
              <w:rPr>
                <w:rFonts w:asciiTheme="minorEastAsia" w:hAnsiTheme="minorEastAsia" w:hint="eastAsia"/>
              </w:rPr>
              <w:t>、</w:t>
            </w:r>
            <w:r w:rsidRPr="004A7BA5">
              <w:rPr>
                <w:rFonts w:asciiTheme="minorEastAsia" w:hAnsiTheme="minorEastAsia" w:hint="eastAsia"/>
              </w:rPr>
              <w:t>気管内挿管・気管切開</w:t>
            </w:r>
            <w:r>
              <w:rPr>
                <w:rFonts w:asciiTheme="minorEastAsia" w:hAnsiTheme="minorEastAsia" w:hint="eastAsia"/>
              </w:rPr>
              <w:t>、</w:t>
            </w:r>
            <w:r w:rsidRPr="004A7BA5">
              <w:rPr>
                <w:rFonts w:asciiTheme="minorEastAsia" w:hAnsiTheme="minorEastAsia" w:hint="eastAsia"/>
              </w:rPr>
              <w:t>酸素吸入</w:t>
            </w:r>
            <w:r>
              <w:rPr>
                <w:rFonts w:asciiTheme="minorEastAsia" w:hAnsiTheme="minorEastAsia" w:hint="eastAsia"/>
              </w:rPr>
              <w:t>、</w:t>
            </w:r>
            <w:r w:rsidRPr="004A7BA5">
              <w:rPr>
                <w:rFonts w:asciiTheme="minorEastAsia" w:hAnsiTheme="minorEastAsia" w:hint="eastAsia"/>
              </w:rPr>
              <w:t>中心静脈栄養</w:t>
            </w:r>
            <w:r>
              <w:rPr>
                <w:rFonts w:asciiTheme="minorEastAsia" w:hAnsiTheme="minorEastAsia" w:hint="eastAsia"/>
              </w:rPr>
              <w:t>、</w:t>
            </w:r>
            <w:r w:rsidRPr="004A7BA5">
              <w:rPr>
                <w:rFonts w:asciiTheme="minorEastAsia" w:hAnsiTheme="minorEastAsia" w:hint="eastAsia"/>
              </w:rPr>
              <w:t>腸ろう・腸管栄養</w:t>
            </w:r>
            <w:r w:rsidRPr="00D52BF4">
              <w:rPr>
                <w:rFonts w:asciiTheme="minorEastAsia" w:hAnsiTheme="minorEastAsia"/>
              </w:rPr>
              <w:t xml:space="preserve">　　など</w:t>
            </w:r>
          </w:p>
        </w:tc>
      </w:tr>
    </w:tbl>
    <w:p w14:paraId="4BB8F961" w14:textId="77777777" w:rsidR="005C7709" w:rsidRPr="00D52BF4" w:rsidRDefault="009111A4" w:rsidP="00484489">
      <w:pPr>
        <w:pStyle w:val="a5"/>
        <w:ind w:firstLineChars="0" w:firstLine="1"/>
        <w:rPr>
          <w:rFonts w:asciiTheme="minorEastAsia" w:hAnsiTheme="minorEastAsia"/>
        </w:rPr>
      </w:pPr>
      <w:r w:rsidRPr="00D52BF4">
        <w:rPr>
          <w:rFonts w:asciiTheme="minorEastAsia" w:hAnsiTheme="minorEastAsia"/>
        </w:rPr>
        <w:br w:type="page"/>
      </w:r>
    </w:p>
    <w:p w14:paraId="1243EAE3" w14:textId="77777777" w:rsidR="005C7709" w:rsidRPr="00D52BF4" w:rsidRDefault="005C7709" w:rsidP="00591FBA">
      <w:pPr>
        <w:pStyle w:val="ad"/>
        <w:ind w:leftChars="0" w:left="560"/>
        <w:rPr>
          <w:noProof/>
        </w:rPr>
      </w:pPr>
      <w:bookmarkStart w:id="30" w:name="_Toc131018010"/>
      <w:r w:rsidRPr="00D52BF4">
        <w:rPr>
          <w:rFonts w:hint="eastAsia"/>
          <w:noProof/>
        </w:rPr>
        <w:t>４</w:t>
      </w:r>
      <w:r w:rsidR="00591FBA" w:rsidRPr="00D52BF4">
        <w:rPr>
          <w:rFonts w:hint="eastAsia"/>
          <w:noProof/>
        </w:rPr>
        <w:t xml:space="preserve">　</w:t>
      </w:r>
      <w:r w:rsidRPr="00D52BF4">
        <w:rPr>
          <w:rFonts w:hint="eastAsia"/>
          <w:noProof/>
        </w:rPr>
        <w:t>相談や情報入手の状況について</w:t>
      </w:r>
      <w:bookmarkEnd w:id="30"/>
    </w:p>
    <w:p w14:paraId="5296C87A" w14:textId="77777777" w:rsidR="00294E2B" w:rsidRPr="00D52BF4" w:rsidRDefault="00294E2B" w:rsidP="00294E2B">
      <w:pPr>
        <w:pStyle w:val="ad"/>
        <w:ind w:leftChars="0" w:left="480" w:hanging="480"/>
        <w:outlineLvl w:val="2"/>
        <w:rPr>
          <w:noProof/>
          <w:sz w:val="24"/>
        </w:rPr>
      </w:pPr>
      <w:bookmarkStart w:id="31" w:name="_Toc131018011"/>
      <w:r w:rsidRPr="00D52BF4">
        <w:rPr>
          <w:noProof/>
          <w:sz w:val="24"/>
        </w:rPr>
        <w:t>（１）</w:t>
      </w:r>
      <w:r w:rsidRPr="00D52BF4">
        <w:rPr>
          <w:rFonts w:hint="eastAsia"/>
          <w:noProof/>
          <w:sz w:val="24"/>
        </w:rPr>
        <w:t>悩みや心配事の相談先</w:t>
      </w:r>
      <w:bookmarkEnd w:id="31"/>
    </w:p>
    <w:p w14:paraId="7D95CB21" w14:textId="77777777" w:rsidR="005C7709" w:rsidRPr="00D52BF4" w:rsidRDefault="005C7709"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spacing w:val="-8"/>
          <w:kern w:val="0"/>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15　</w:t>
      </w:r>
      <w:r w:rsidRPr="00D52BF4">
        <w:rPr>
          <w:rFonts w:ascii="BIZ UDゴシック" w:eastAsia="BIZ UDゴシック" w:hAnsi="BIZ UDゴシック" w:hint="eastAsia"/>
          <w:spacing w:val="-8"/>
          <w:kern w:val="0"/>
        </w:rPr>
        <w:t>あなたは、</w:t>
      </w:r>
      <w:r w:rsidRPr="00D52BF4">
        <w:rPr>
          <w:rFonts w:ascii="BIZ UDゴシック" w:eastAsia="BIZ UDゴシック" w:hAnsi="BIZ UDゴシック"/>
          <w:spacing w:val="-8"/>
          <w:kern w:val="0"/>
        </w:rPr>
        <w:t>悩み</w:t>
      </w:r>
      <w:r w:rsidRPr="00D52BF4">
        <w:rPr>
          <w:rFonts w:ascii="BIZ UDゴシック" w:eastAsia="BIZ UDゴシック" w:hAnsi="BIZ UDゴシック" w:hint="eastAsia"/>
          <w:spacing w:val="-8"/>
          <w:kern w:val="0"/>
        </w:rPr>
        <w:t>ごとや</w:t>
      </w:r>
      <w:r w:rsidRPr="00D52BF4">
        <w:rPr>
          <w:rFonts w:ascii="BIZ UDゴシック" w:eastAsia="BIZ UDゴシック" w:hAnsi="BIZ UDゴシック"/>
          <w:spacing w:val="-8"/>
          <w:kern w:val="0"/>
        </w:rPr>
        <w:t>心配</w:t>
      </w:r>
      <w:r w:rsidRPr="00D52BF4">
        <w:rPr>
          <w:rFonts w:ascii="BIZ UDゴシック" w:eastAsia="BIZ UDゴシック" w:hAnsi="BIZ UDゴシック" w:hint="eastAsia"/>
          <w:spacing w:val="-8"/>
          <w:kern w:val="0"/>
        </w:rPr>
        <w:t>ごとがあるとき、まず</w:t>
      </w:r>
      <w:r w:rsidRPr="00D52BF4">
        <w:rPr>
          <w:rFonts w:ascii="BIZ UDゴシック" w:eastAsia="BIZ UDゴシック" w:hAnsi="BIZ UDゴシック"/>
          <w:spacing w:val="-8"/>
          <w:kern w:val="0"/>
        </w:rPr>
        <w:t>相談</w:t>
      </w:r>
      <w:r w:rsidRPr="00D52BF4">
        <w:rPr>
          <w:rFonts w:ascii="BIZ UDゴシック" w:eastAsia="BIZ UDゴシック" w:hAnsi="BIZ UDゴシック" w:hint="eastAsia"/>
          <w:spacing w:val="-8"/>
          <w:kern w:val="0"/>
        </w:rPr>
        <w:t>するところはどこですか。</w:t>
      </w:r>
      <w:r w:rsidR="00754B7F" w:rsidRPr="00D52BF4">
        <w:rPr>
          <w:rFonts w:ascii="BIZ UDゴシック" w:eastAsia="BIZ UDゴシック" w:hAnsi="BIZ UDゴシック"/>
          <w:spacing w:val="-8"/>
          <w:kern w:val="0"/>
        </w:rPr>
        <w:br/>
      </w:r>
      <w:r w:rsidR="00754B7F" w:rsidRPr="00D52BF4">
        <w:rPr>
          <w:rFonts w:ascii="BIZ UDゴシック" w:eastAsia="BIZ UDゴシック" w:hAnsi="BIZ UDゴシック" w:hint="eastAsia"/>
          <w:spacing w:val="-8"/>
          <w:kern w:val="0"/>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spacing w:val="-8"/>
          <w:kern w:val="0"/>
        </w:rPr>
        <w:t>はいくつでも）</w:t>
      </w:r>
    </w:p>
    <w:p w14:paraId="769EB6E2" w14:textId="77777777" w:rsidR="009111A4" w:rsidRPr="00D52BF4" w:rsidRDefault="009111A4" w:rsidP="00484489">
      <w:pPr>
        <w:pStyle w:val="a5"/>
        <w:ind w:firstLineChars="0" w:firstLine="1"/>
        <w:rPr>
          <w:rFonts w:asciiTheme="minorEastAsia" w:hAnsiTheme="minorEastAsia"/>
        </w:rPr>
      </w:pPr>
    </w:p>
    <w:p w14:paraId="257E7F1D" w14:textId="0F07DBCA"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悩みや心配事の相談先は、</w:t>
      </w:r>
      <w:r w:rsidR="00646193" w:rsidRPr="00D52BF4">
        <w:rPr>
          <w:rFonts w:asciiTheme="minorEastAsia" w:hAnsiTheme="minorEastAsia" w:hint="eastAsia"/>
        </w:rPr>
        <w:t>全体で</w:t>
      </w:r>
      <w:r w:rsidRPr="00D52BF4">
        <w:rPr>
          <w:rFonts w:asciiTheme="minorEastAsia" w:hAnsiTheme="minorEastAsia" w:hint="eastAsia"/>
        </w:rPr>
        <w:t>「家族、親せき」が</w:t>
      </w:r>
      <w:r w:rsidR="0091249E" w:rsidRPr="00D52BF4">
        <w:rPr>
          <w:rFonts w:asciiTheme="minorEastAsia" w:hAnsiTheme="minorEastAsia" w:hint="eastAsia"/>
        </w:rPr>
        <w:t>65.2</w:t>
      </w:r>
      <w:r w:rsidRPr="00D52BF4">
        <w:rPr>
          <w:rFonts w:asciiTheme="minorEastAsia" w:hAnsiTheme="minorEastAsia" w:hint="eastAsia"/>
        </w:rPr>
        <w:t>％と最も高く、次いで「医療機関（かかりつけの</w:t>
      </w:r>
      <w:r w:rsidR="00C42792" w:rsidRPr="003D6BE4">
        <w:rPr>
          <w:rFonts w:asciiTheme="minorEastAsia" w:hAnsiTheme="minorEastAsia" w:hint="eastAsia"/>
        </w:rPr>
        <w:t>医師</w:t>
      </w:r>
      <w:r w:rsidRPr="00D52BF4">
        <w:rPr>
          <w:rFonts w:asciiTheme="minorEastAsia" w:hAnsiTheme="minorEastAsia" w:hint="eastAsia"/>
        </w:rPr>
        <w:t>、主治医、ホームドクター）」が45.7％、「友人・知人」が24.4％となってい</w:t>
      </w:r>
      <w:r w:rsidR="00680F89" w:rsidRPr="00D52BF4">
        <w:rPr>
          <w:rFonts w:asciiTheme="minorEastAsia" w:hAnsiTheme="minorEastAsia" w:hint="eastAsia"/>
        </w:rPr>
        <w:t>ます</w:t>
      </w:r>
      <w:r w:rsidRPr="00D52BF4">
        <w:rPr>
          <w:rFonts w:asciiTheme="minorEastAsia" w:hAnsiTheme="minorEastAsia" w:hint="eastAsia"/>
        </w:rPr>
        <w:t>。</w:t>
      </w:r>
    </w:p>
    <w:p w14:paraId="41DAECB8" w14:textId="62742E5F" w:rsidR="00F4094D" w:rsidRPr="00D52BF4" w:rsidRDefault="00664307" w:rsidP="00526915">
      <w:pPr>
        <w:pStyle w:val="a5"/>
        <w:ind w:firstLine="220"/>
        <w:rPr>
          <w:rFonts w:asciiTheme="minorEastAsia" w:hAnsiTheme="minorEastAsia"/>
        </w:rPr>
      </w:pPr>
      <w:r w:rsidRPr="003D6BE4">
        <w:rPr>
          <w:rFonts w:asciiTheme="minorEastAsia" w:hAnsiTheme="minorEastAsia" w:hint="eastAsia"/>
        </w:rPr>
        <w:t>障がい種別で</w:t>
      </w:r>
      <w:r w:rsidR="00526915" w:rsidRPr="00D52BF4">
        <w:rPr>
          <w:rFonts w:asciiTheme="minorEastAsia" w:hAnsiTheme="minorEastAsia" w:hint="eastAsia"/>
        </w:rPr>
        <w:t>みると、難病（69.7％）、知的障がい（68.2％）、発達障がい（66.7％）、身体障がい（64.5％）、高次脳機能障がい（59.5％）では「家族、親せき」が最も高くなっています。精神障がいは「医療機関（かかりつけの</w:t>
      </w:r>
      <w:r w:rsidR="00C42792" w:rsidRPr="003D6BE4">
        <w:rPr>
          <w:rFonts w:asciiTheme="minorEastAsia" w:hAnsiTheme="minorEastAsia" w:hint="eastAsia"/>
        </w:rPr>
        <w:t>医師</w:t>
      </w:r>
      <w:r w:rsidR="00526915" w:rsidRPr="00D52BF4">
        <w:rPr>
          <w:rFonts w:asciiTheme="minorEastAsia" w:hAnsiTheme="minorEastAsia" w:hint="eastAsia"/>
        </w:rPr>
        <w:t>、主治医、ホームドクター）」が62.0％と最も高くなっています。</w:t>
      </w:r>
    </w:p>
    <w:p w14:paraId="06B828FC" w14:textId="74544F82" w:rsidR="00F4094D" w:rsidRPr="00D52BF4" w:rsidRDefault="00F4094D" w:rsidP="00484489">
      <w:pPr>
        <w:pStyle w:val="a5"/>
        <w:ind w:firstLineChars="0" w:firstLine="1"/>
        <w:rPr>
          <w:rFonts w:asciiTheme="minorEastAsia" w:hAnsiTheme="minorEastAsia"/>
        </w:rPr>
      </w:pPr>
    </w:p>
    <w:p w14:paraId="620912BA" w14:textId="1F4C5E74" w:rsidR="00F4094D" w:rsidRPr="00D52BF4" w:rsidRDefault="00FB7ABC" w:rsidP="00484489">
      <w:pPr>
        <w:pStyle w:val="a5"/>
        <w:ind w:firstLineChars="0" w:firstLine="1"/>
        <w:rPr>
          <w:rFonts w:asciiTheme="minorEastAsia" w:hAnsiTheme="minorEastAsia"/>
        </w:rPr>
      </w:pPr>
      <w:r w:rsidRPr="00FB7ABC">
        <w:rPr>
          <w:noProof/>
        </w:rPr>
        <w:drawing>
          <wp:anchor distT="0" distB="0" distL="114300" distR="114300" simplePos="0" relativeHeight="252232704" behindDoc="0" locked="0" layoutInCell="1" allowOverlap="1" wp14:anchorId="5BEC2C6C" wp14:editId="0505A608">
            <wp:simplePos x="0" y="0"/>
            <wp:positionH relativeFrom="margin">
              <wp:align>left</wp:align>
            </wp:positionH>
            <wp:positionV relativeFrom="paragraph">
              <wp:posOffset>7620</wp:posOffset>
            </wp:positionV>
            <wp:extent cx="6120130" cy="2955882"/>
            <wp:effectExtent l="0" t="0" r="0" b="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2955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01C28" w14:textId="77777777" w:rsidR="00F4094D" w:rsidRPr="00D52BF4" w:rsidRDefault="00F4094D" w:rsidP="00484489">
      <w:pPr>
        <w:pStyle w:val="a5"/>
        <w:ind w:firstLineChars="0" w:firstLine="1"/>
        <w:rPr>
          <w:rFonts w:asciiTheme="minorEastAsia" w:hAnsiTheme="minorEastAsia"/>
        </w:rPr>
      </w:pPr>
    </w:p>
    <w:p w14:paraId="1BD4D5EB" w14:textId="77777777" w:rsidR="00F4094D" w:rsidRPr="00D52BF4" w:rsidRDefault="00F4094D" w:rsidP="00484489">
      <w:pPr>
        <w:pStyle w:val="a5"/>
        <w:ind w:firstLineChars="0" w:firstLine="1"/>
        <w:rPr>
          <w:rFonts w:asciiTheme="minorEastAsia" w:hAnsiTheme="minorEastAsia"/>
        </w:rPr>
      </w:pPr>
    </w:p>
    <w:p w14:paraId="4F1F525D" w14:textId="77777777" w:rsidR="00F4094D" w:rsidRPr="00D52BF4" w:rsidRDefault="00F4094D" w:rsidP="00484489">
      <w:pPr>
        <w:pStyle w:val="a5"/>
        <w:ind w:firstLineChars="0" w:firstLine="1"/>
        <w:rPr>
          <w:rFonts w:asciiTheme="minorEastAsia" w:hAnsiTheme="minorEastAsia"/>
        </w:rPr>
      </w:pPr>
    </w:p>
    <w:p w14:paraId="7FA7AA40" w14:textId="502A875B" w:rsidR="00F4094D" w:rsidRDefault="00F4094D" w:rsidP="00484489">
      <w:pPr>
        <w:pStyle w:val="a5"/>
        <w:ind w:firstLineChars="0" w:firstLine="1"/>
        <w:rPr>
          <w:rFonts w:asciiTheme="minorEastAsia" w:hAnsiTheme="minorEastAsia"/>
        </w:rPr>
      </w:pPr>
    </w:p>
    <w:p w14:paraId="0A9781E8" w14:textId="2FB144E6" w:rsidR="00B20E1A" w:rsidRDefault="00B20E1A" w:rsidP="00484489">
      <w:pPr>
        <w:pStyle w:val="a5"/>
        <w:ind w:firstLineChars="0" w:firstLine="1"/>
        <w:rPr>
          <w:rFonts w:asciiTheme="minorEastAsia" w:hAnsiTheme="minorEastAsia"/>
        </w:rPr>
      </w:pPr>
    </w:p>
    <w:p w14:paraId="3EACFE80" w14:textId="64E77341" w:rsidR="00B20E1A" w:rsidRDefault="00B20E1A" w:rsidP="00484489">
      <w:pPr>
        <w:pStyle w:val="a5"/>
        <w:ind w:firstLineChars="0" w:firstLine="1"/>
        <w:rPr>
          <w:rFonts w:asciiTheme="minorEastAsia" w:hAnsiTheme="minorEastAsia"/>
        </w:rPr>
      </w:pPr>
    </w:p>
    <w:p w14:paraId="1E3D63B3" w14:textId="6A403C98" w:rsidR="00B20E1A" w:rsidRDefault="00B20E1A" w:rsidP="00484489">
      <w:pPr>
        <w:pStyle w:val="a5"/>
        <w:ind w:firstLineChars="0" w:firstLine="1"/>
        <w:rPr>
          <w:rFonts w:asciiTheme="minorEastAsia" w:hAnsiTheme="minorEastAsia"/>
        </w:rPr>
      </w:pPr>
    </w:p>
    <w:p w14:paraId="3D617AD8" w14:textId="1751747A" w:rsidR="00B20E1A" w:rsidRDefault="00B20E1A" w:rsidP="00484489">
      <w:pPr>
        <w:pStyle w:val="a5"/>
        <w:ind w:firstLineChars="0" w:firstLine="1"/>
        <w:rPr>
          <w:rFonts w:asciiTheme="minorEastAsia" w:hAnsiTheme="minorEastAsia"/>
        </w:rPr>
      </w:pPr>
    </w:p>
    <w:p w14:paraId="2AEE3C45" w14:textId="644C7FF0" w:rsidR="00B20E1A" w:rsidRDefault="00B20E1A" w:rsidP="00484489">
      <w:pPr>
        <w:pStyle w:val="a5"/>
        <w:ind w:firstLineChars="0" w:firstLine="1"/>
        <w:rPr>
          <w:rFonts w:asciiTheme="minorEastAsia" w:hAnsiTheme="minorEastAsia"/>
        </w:rPr>
      </w:pPr>
    </w:p>
    <w:p w14:paraId="65D517D7" w14:textId="5CF26F57" w:rsidR="00B20E1A" w:rsidRDefault="00B20E1A" w:rsidP="00484489">
      <w:pPr>
        <w:pStyle w:val="a5"/>
        <w:ind w:firstLineChars="0" w:firstLine="1"/>
        <w:rPr>
          <w:rFonts w:asciiTheme="minorEastAsia" w:hAnsiTheme="minorEastAsia"/>
        </w:rPr>
      </w:pPr>
    </w:p>
    <w:p w14:paraId="5BA637A4" w14:textId="715BC217" w:rsidR="00B20E1A" w:rsidRDefault="00B20E1A" w:rsidP="00484489">
      <w:pPr>
        <w:pStyle w:val="a5"/>
        <w:ind w:firstLineChars="0" w:firstLine="1"/>
        <w:rPr>
          <w:rFonts w:asciiTheme="minorEastAsia" w:hAnsiTheme="minorEastAsia"/>
        </w:rPr>
      </w:pPr>
    </w:p>
    <w:p w14:paraId="6831E85C" w14:textId="5FA0E9AC" w:rsidR="00B20E1A" w:rsidRDefault="00B20E1A" w:rsidP="00484489">
      <w:pPr>
        <w:pStyle w:val="a5"/>
        <w:ind w:firstLineChars="0" w:firstLine="1"/>
        <w:rPr>
          <w:rFonts w:asciiTheme="minorEastAsia" w:hAnsiTheme="minorEastAsia"/>
        </w:rPr>
      </w:pPr>
    </w:p>
    <w:p w14:paraId="1F6DB7F6" w14:textId="77777777" w:rsidR="00B20E1A" w:rsidRDefault="00B20E1A" w:rsidP="00484489">
      <w:pPr>
        <w:pStyle w:val="a5"/>
        <w:ind w:firstLineChars="0" w:firstLine="1"/>
        <w:rPr>
          <w:rFonts w:asciiTheme="minorEastAsia" w:hAnsiTheme="minorEastAsia"/>
          <w:sz w:val="21"/>
          <w:szCs w:val="21"/>
        </w:rPr>
      </w:pPr>
    </w:p>
    <w:p w14:paraId="35F462B0" w14:textId="7AF4E121"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5E3B4BBD"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23D5807B" w14:textId="3988CDAA" w:rsidR="00294E2B" w:rsidRPr="00D52BF4" w:rsidRDefault="00294E2B" w:rsidP="00294E2B">
      <w:pPr>
        <w:pStyle w:val="ad"/>
        <w:ind w:leftChars="0" w:left="480" w:hanging="480"/>
        <w:outlineLvl w:val="2"/>
        <w:rPr>
          <w:noProof/>
          <w:sz w:val="24"/>
        </w:rPr>
      </w:pPr>
      <w:bookmarkStart w:id="32" w:name="_Toc131018012"/>
      <w:r w:rsidRPr="00D52BF4">
        <w:rPr>
          <w:noProof/>
          <w:sz w:val="24"/>
        </w:rPr>
        <w:t>（２）</w:t>
      </w:r>
      <w:r w:rsidR="00754B7F" w:rsidRPr="00D52BF4">
        <w:rPr>
          <w:rFonts w:hint="eastAsia"/>
          <w:noProof/>
          <w:sz w:val="24"/>
        </w:rPr>
        <w:t>相談先</w:t>
      </w:r>
      <w:r w:rsidRPr="00D52BF4">
        <w:rPr>
          <w:rFonts w:hint="eastAsia"/>
          <w:noProof/>
          <w:sz w:val="24"/>
        </w:rPr>
        <w:t>の認知</w:t>
      </w:r>
      <w:r w:rsidR="003E076C" w:rsidRPr="00D52BF4">
        <w:rPr>
          <w:rFonts w:hint="eastAsia"/>
          <w:noProof/>
          <w:sz w:val="24"/>
        </w:rPr>
        <w:t>状況</w:t>
      </w:r>
      <w:bookmarkEnd w:id="32"/>
    </w:p>
    <w:p w14:paraId="50AEBAF6" w14:textId="09484DA7" w:rsidR="005C7709" w:rsidRPr="00D52BF4" w:rsidRDefault="005C7709"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cs="Microsoft JhengHei"/>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16　</w:t>
      </w:r>
      <w:r w:rsidRPr="00D52BF4">
        <w:rPr>
          <w:rFonts w:ascii="BIZ UDゴシック" w:eastAsia="BIZ UDゴシック" w:hAnsi="BIZ UDゴシック" w:cs="Microsoft JhengHei"/>
        </w:rPr>
        <w:t>悩み</w:t>
      </w:r>
      <w:r w:rsidRPr="00D52BF4">
        <w:rPr>
          <w:rFonts w:ascii="BIZ UDゴシック" w:eastAsia="BIZ UDゴシック" w:hAnsi="BIZ UDゴシック" w:cs="Microsoft JhengHei" w:hint="eastAsia"/>
        </w:rPr>
        <w:t>ごとや</w:t>
      </w:r>
      <w:r w:rsidRPr="00D52BF4">
        <w:rPr>
          <w:rFonts w:ascii="BIZ UDゴシック" w:eastAsia="BIZ UDゴシック" w:hAnsi="BIZ UDゴシック" w:cs="Microsoft JhengHei"/>
        </w:rPr>
        <w:t>心配</w:t>
      </w:r>
      <w:r w:rsidRPr="00D52BF4">
        <w:rPr>
          <w:rFonts w:ascii="BIZ UDゴシック" w:eastAsia="BIZ UDゴシック" w:hAnsi="BIZ UDゴシック" w:cs="Microsoft JhengHei" w:hint="eastAsia"/>
        </w:rPr>
        <w:t>ごとを</w:t>
      </w:r>
      <w:r w:rsidRPr="00D52BF4">
        <w:rPr>
          <w:rFonts w:ascii="BIZ UDゴシック" w:eastAsia="BIZ UDゴシック" w:hAnsi="BIZ UDゴシック" w:cs="Microsoft JhengHei"/>
        </w:rPr>
        <w:t>相談</w:t>
      </w:r>
      <w:r w:rsidRPr="00D52BF4">
        <w:rPr>
          <w:rFonts w:ascii="BIZ UDゴシック" w:eastAsia="BIZ UDゴシック" w:hAnsi="BIZ UDゴシック" w:cs="Microsoft JhengHei" w:hint="eastAsia"/>
        </w:rPr>
        <w:t>する</w:t>
      </w:r>
      <w:r w:rsidRPr="00D52BF4">
        <w:rPr>
          <w:rFonts w:ascii="BIZ UDゴシック" w:eastAsia="BIZ UDゴシック" w:hAnsi="BIZ UDゴシック" w:cs="Microsoft JhengHei"/>
        </w:rPr>
        <w:t>場</w:t>
      </w:r>
      <w:r w:rsidRPr="00D52BF4">
        <w:rPr>
          <w:rFonts w:ascii="BIZ UDゴシック" w:eastAsia="BIZ UDゴシック" w:hAnsi="BIZ UDゴシック" w:cs="Microsoft JhengHei" w:hint="eastAsia"/>
        </w:rPr>
        <w:t>として、</w:t>
      </w:r>
      <w:r w:rsidRPr="00D52BF4">
        <w:rPr>
          <w:rFonts w:ascii="BIZ UDゴシック" w:eastAsia="BIZ UDゴシック" w:hAnsi="BIZ UDゴシック" w:cs="Microsoft JhengHei"/>
        </w:rPr>
        <w:t>知って</w:t>
      </w:r>
      <w:r w:rsidRPr="00D52BF4">
        <w:rPr>
          <w:rFonts w:ascii="BIZ UDゴシック" w:eastAsia="BIZ UDゴシック" w:hAnsi="BIZ UDゴシック" w:cs="Microsoft JhengHei" w:hint="eastAsia"/>
        </w:rPr>
        <w:t>いるものはどれですか。</w:t>
      </w:r>
      <w:r w:rsidRPr="00D52BF4">
        <w:rPr>
          <w:rFonts w:ascii="BIZ UDゴシック" w:eastAsia="BIZ UDゴシック" w:hAnsi="BIZ UDゴシック" w:cs="Microsoft JhengHei"/>
        </w:rPr>
        <w:br/>
      </w:r>
      <w:r w:rsidRPr="00D52BF4">
        <w:rPr>
          <w:rFonts w:ascii="BIZ UDゴシック" w:eastAsia="BIZ UDゴシック" w:hAnsi="BIZ UDゴシック" w:cs="Microsoft JhengHei" w:hint="eastAsia"/>
        </w:rPr>
        <w:t>（</w:t>
      </w:r>
      <w:r w:rsidRPr="00D52BF4">
        <w:rPr>
          <w:rFonts w:ascii="BIZ UDゴシック" w:eastAsia="BIZ UDゴシック" w:hAnsi="BIZ UDゴシック" w:cs="Microsoft JhengHei"/>
        </w:rPr>
        <w:t>①</w:t>
      </w:r>
      <w:r w:rsidRPr="00D52BF4">
        <w:rPr>
          <w:rFonts w:ascii="BIZ UDゴシック" w:eastAsia="BIZ UDゴシック" w:hAnsi="BIZ UDゴシック" w:cs="Microsoft JhengHei" w:hint="eastAsia"/>
        </w:rPr>
        <w:t>〜⑪ごとに</w:t>
      </w:r>
      <w:r w:rsidRPr="00D52BF4">
        <w:rPr>
          <w:rFonts w:ascii="BIZ UDゴシック" w:eastAsia="BIZ UDゴシック" w:hAnsi="BIZ UDゴシック" w:cs="Microsoft JhengHei"/>
        </w:rPr>
        <w:t>１つ</w:t>
      </w:r>
      <w:r w:rsidRPr="00D52BF4">
        <w:rPr>
          <w:rFonts w:ascii="BIZ UDゴシック" w:eastAsia="BIZ UDゴシック" w:hAnsi="BIZ UDゴシック" w:cs="Microsoft JhengHei" w:hint="eastAsia"/>
        </w:rPr>
        <w:t>ずつ</w:t>
      </w:r>
      <w:r w:rsidRPr="00D52BF4">
        <w:rPr>
          <w:rFonts w:ascii="BIZ UDゴシック" w:eastAsia="BIZ UDゴシック" w:hAnsi="BIZ UDゴシック" w:cs="Microsoft JhengHei"/>
        </w:rPr>
        <w:t>お答え</w:t>
      </w:r>
      <w:r w:rsidRPr="00D52BF4">
        <w:rPr>
          <w:rFonts w:ascii="BIZ UDゴシック" w:eastAsia="BIZ UDゴシック" w:hAnsi="BIZ UDゴシック" w:cs="Microsoft JhengHei" w:hint="eastAsia"/>
        </w:rPr>
        <w:t>ください。）</w:t>
      </w:r>
    </w:p>
    <w:p w14:paraId="0867E2B0" w14:textId="4EA879A3" w:rsidR="00646193" w:rsidRPr="00D52BF4" w:rsidRDefault="00646193" w:rsidP="00646193">
      <w:pPr>
        <w:pStyle w:val="a5"/>
        <w:ind w:firstLineChars="0" w:firstLine="0"/>
        <w:rPr>
          <w:rFonts w:asciiTheme="minorEastAsia" w:hAnsiTheme="minorEastAsia"/>
        </w:rPr>
      </w:pPr>
    </w:p>
    <w:p w14:paraId="2BD8BF3F" w14:textId="7266D258" w:rsidR="00545543" w:rsidRDefault="00232CCC" w:rsidP="003E076C">
      <w:pPr>
        <w:pStyle w:val="a5"/>
        <w:ind w:firstLine="220"/>
        <w:rPr>
          <w:rFonts w:asciiTheme="minorEastAsia" w:hAnsiTheme="minorEastAsia"/>
        </w:rPr>
      </w:pPr>
      <w:r w:rsidRPr="00D52BF4">
        <w:rPr>
          <w:rFonts w:asciiTheme="minorEastAsia" w:hAnsiTheme="minorEastAsia" w:hint="eastAsia"/>
          <w:noProof/>
        </w:rPr>
        <w:t>相</w:t>
      </w:r>
      <w:r w:rsidR="003E2CDD" w:rsidRPr="00D52BF4">
        <w:rPr>
          <w:rFonts w:asciiTheme="minorEastAsia" w:hAnsiTheme="minorEastAsia" w:hint="eastAsia"/>
          <w:noProof/>
        </w:rPr>
        <w:t>談先の認知状況は、「内容も知っている」では②福祉事務所</w:t>
      </w:r>
      <w:r w:rsidRPr="00D52BF4">
        <w:rPr>
          <w:rFonts w:asciiTheme="minorEastAsia" w:hAnsiTheme="minorEastAsia" w:hint="eastAsia"/>
          <w:noProof/>
        </w:rPr>
        <w:t>が41.3％</w:t>
      </w:r>
      <w:r w:rsidR="00646193" w:rsidRPr="00D52BF4">
        <w:rPr>
          <w:rFonts w:asciiTheme="minorEastAsia" w:hAnsiTheme="minorEastAsia" w:hint="eastAsia"/>
          <w:noProof/>
        </w:rPr>
        <w:t>と</w:t>
      </w:r>
      <w:r w:rsidRPr="00D52BF4">
        <w:rPr>
          <w:rFonts w:asciiTheme="minorEastAsia" w:hAnsiTheme="minorEastAsia" w:hint="eastAsia"/>
          <w:noProof/>
        </w:rPr>
        <w:t>最も高く、</w:t>
      </w:r>
      <w:r w:rsidR="00646193" w:rsidRPr="00D52BF4">
        <w:rPr>
          <w:rFonts w:asciiTheme="minorEastAsia" w:hAnsiTheme="minorEastAsia" w:hint="eastAsia"/>
          <w:noProof/>
        </w:rPr>
        <w:t>次いで</w:t>
      </w:r>
      <w:r w:rsidR="003E2CDD" w:rsidRPr="00D52BF4">
        <w:rPr>
          <w:rFonts w:asciiTheme="minorEastAsia" w:hAnsiTheme="minorEastAsia" w:hint="eastAsia"/>
          <w:noProof/>
        </w:rPr>
        <w:t>③健康福祉センター</w:t>
      </w:r>
      <w:r w:rsidRPr="00D52BF4">
        <w:rPr>
          <w:rFonts w:asciiTheme="minorEastAsia" w:hAnsiTheme="minorEastAsia" w:hint="eastAsia"/>
          <w:noProof/>
        </w:rPr>
        <w:t>が27.4％、</w:t>
      </w:r>
      <w:r w:rsidR="00545543" w:rsidRPr="003D6BE4">
        <w:rPr>
          <w:rFonts w:asciiTheme="minorEastAsia" w:hAnsiTheme="minorEastAsia" w:hint="eastAsia"/>
        </w:rPr>
        <w:t>①ハートワーク（1</w:t>
      </w:r>
      <w:r w:rsidR="00545543" w:rsidRPr="003D6BE4">
        <w:rPr>
          <w:rFonts w:asciiTheme="minorEastAsia" w:hAnsiTheme="minorEastAsia"/>
        </w:rPr>
        <w:t>3.2</w:t>
      </w:r>
      <w:r w:rsidR="00545543" w:rsidRPr="003D6BE4">
        <w:rPr>
          <w:rFonts w:asciiTheme="minorEastAsia" w:hAnsiTheme="minorEastAsia" w:hint="eastAsia"/>
        </w:rPr>
        <w:t>％）、</w:t>
      </w:r>
      <w:r w:rsidR="003E2CDD" w:rsidRPr="00D52BF4">
        <w:rPr>
          <w:rFonts w:asciiTheme="minorEastAsia" w:hAnsiTheme="minorEastAsia" w:hint="eastAsia"/>
        </w:rPr>
        <w:t>⑧障がい者福祉センター</w:t>
      </w:r>
      <w:r w:rsidRPr="00D52BF4">
        <w:rPr>
          <w:rFonts w:asciiTheme="minorEastAsia" w:hAnsiTheme="minorEastAsia" w:hint="eastAsia"/>
        </w:rPr>
        <w:t>（11.8％）、</w:t>
      </w:r>
      <w:r w:rsidR="003E2CDD" w:rsidRPr="00D52BF4">
        <w:rPr>
          <w:rFonts w:asciiTheme="minorEastAsia" w:hAnsiTheme="minorEastAsia" w:hint="eastAsia"/>
        </w:rPr>
        <w:t>⑩民生委員・児童委員</w:t>
      </w:r>
      <w:r w:rsidRPr="00D52BF4">
        <w:rPr>
          <w:rFonts w:asciiTheme="minorEastAsia" w:hAnsiTheme="minorEastAsia" w:hint="eastAsia"/>
        </w:rPr>
        <w:t>（11.0％）で約１割となっています。</w:t>
      </w:r>
    </w:p>
    <w:p w14:paraId="2FBD2185" w14:textId="781BF78E" w:rsidR="00F4094D" w:rsidRPr="00D52BF4" w:rsidRDefault="00232CCC" w:rsidP="003E076C">
      <w:pPr>
        <w:pStyle w:val="a5"/>
        <w:ind w:firstLine="220"/>
        <w:rPr>
          <w:rFonts w:asciiTheme="minorEastAsia" w:hAnsiTheme="minorEastAsia"/>
        </w:rPr>
      </w:pPr>
      <w:r w:rsidRPr="00D52BF4">
        <w:rPr>
          <w:rFonts w:asciiTheme="minorEastAsia" w:hAnsiTheme="minorEastAsia" w:hint="eastAsia"/>
        </w:rPr>
        <w:t>「全く知らない」では</w:t>
      </w:r>
      <w:r w:rsidR="003E2CDD" w:rsidRPr="00D52BF4">
        <w:rPr>
          <w:rFonts w:asciiTheme="minorEastAsia" w:hAnsiTheme="minorEastAsia" w:hint="eastAsia"/>
        </w:rPr>
        <w:t>⑦発達障がい者支援センター</w:t>
      </w:r>
      <w:r w:rsidR="00C42792" w:rsidRPr="003D6BE4">
        <w:rPr>
          <w:rFonts w:asciiTheme="minorEastAsia" w:hAnsiTheme="minorEastAsia" w:hint="eastAsia"/>
        </w:rPr>
        <w:t>（あいポート）</w:t>
      </w:r>
      <w:r w:rsidRPr="00D52BF4">
        <w:rPr>
          <w:rFonts w:asciiTheme="minorEastAsia" w:hAnsiTheme="minorEastAsia" w:hint="eastAsia"/>
        </w:rPr>
        <w:t>が62.6％と最も高く、</w:t>
      </w:r>
      <w:r w:rsidR="00646193" w:rsidRPr="00D52BF4">
        <w:rPr>
          <w:rFonts w:asciiTheme="minorEastAsia" w:hAnsiTheme="minorEastAsia" w:hint="eastAsia"/>
        </w:rPr>
        <w:t>次いで</w:t>
      </w:r>
      <w:r w:rsidR="003E2CDD" w:rsidRPr="00D52BF4">
        <w:rPr>
          <w:rFonts w:asciiTheme="minorEastAsia" w:hAnsiTheme="minorEastAsia" w:hint="eastAsia"/>
        </w:rPr>
        <w:t>⑥児童発達支援センター</w:t>
      </w:r>
      <w:r w:rsidRPr="00D52BF4">
        <w:rPr>
          <w:rFonts w:asciiTheme="minorEastAsia" w:hAnsiTheme="minorEastAsia" w:hint="eastAsia"/>
        </w:rPr>
        <w:t>（59.9％）、</w:t>
      </w:r>
      <w:r w:rsidR="003E2CDD" w:rsidRPr="00D52BF4">
        <w:rPr>
          <w:rFonts w:asciiTheme="minorEastAsia" w:hAnsiTheme="minorEastAsia" w:hint="eastAsia"/>
        </w:rPr>
        <w:t>⑤子ども発達支援センター</w:t>
      </w:r>
      <w:r w:rsidRPr="00D52BF4">
        <w:rPr>
          <w:rFonts w:asciiTheme="minorEastAsia" w:hAnsiTheme="minorEastAsia" w:hint="eastAsia"/>
        </w:rPr>
        <w:t>（59.6％）、</w:t>
      </w:r>
      <w:r w:rsidR="003E2CDD" w:rsidRPr="00D52BF4">
        <w:rPr>
          <w:rFonts w:asciiTheme="minorEastAsia" w:hAnsiTheme="minorEastAsia" w:hint="eastAsia"/>
        </w:rPr>
        <w:t>⑨障がい者相談員</w:t>
      </w:r>
      <w:r w:rsidRPr="00D52BF4">
        <w:rPr>
          <w:rFonts w:asciiTheme="minorEastAsia" w:hAnsiTheme="minorEastAsia" w:hint="eastAsia"/>
        </w:rPr>
        <w:t>（57.1％）、</w:t>
      </w:r>
      <w:r w:rsidR="003E2CDD" w:rsidRPr="00D52BF4">
        <w:rPr>
          <w:rFonts w:asciiTheme="minorEastAsia" w:hAnsiTheme="minorEastAsia" w:hint="eastAsia"/>
        </w:rPr>
        <w:t>⑪障がい者団体・患者団体</w:t>
      </w:r>
      <w:r w:rsidRPr="00D52BF4">
        <w:rPr>
          <w:rFonts w:asciiTheme="minorEastAsia" w:hAnsiTheme="minorEastAsia" w:hint="eastAsia"/>
        </w:rPr>
        <w:t>（52.7％）、</w:t>
      </w:r>
      <w:r w:rsidR="003E2CDD" w:rsidRPr="00D52BF4">
        <w:rPr>
          <w:rFonts w:asciiTheme="minorEastAsia" w:hAnsiTheme="minorEastAsia" w:hint="eastAsia"/>
        </w:rPr>
        <w:t>④子ども家庭総合支援センター</w:t>
      </w:r>
      <w:r w:rsidR="00C42792" w:rsidRPr="003D6BE4">
        <w:rPr>
          <w:rFonts w:asciiTheme="minorEastAsia" w:hAnsiTheme="minorEastAsia" w:hint="eastAsia"/>
        </w:rPr>
        <w:t>（児童相談所）</w:t>
      </w:r>
      <w:r w:rsidRPr="00D52BF4">
        <w:rPr>
          <w:rFonts w:asciiTheme="minorEastAsia" w:hAnsiTheme="minorEastAsia" w:hint="eastAsia"/>
          <w:noProof/>
        </w:rPr>
        <w:t>（51.7</w:t>
      </w:r>
      <w:r w:rsidR="001F3EA5" w:rsidRPr="00D52BF4">
        <w:rPr>
          <w:rFonts w:asciiTheme="minorEastAsia" w:hAnsiTheme="minorEastAsia" w:hint="eastAsia"/>
          <w:noProof/>
        </w:rPr>
        <w:t>％）</w:t>
      </w:r>
      <w:r w:rsidR="00646193" w:rsidRPr="00D52BF4">
        <w:rPr>
          <w:rFonts w:asciiTheme="minorEastAsia" w:hAnsiTheme="minorEastAsia" w:hint="eastAsia"/>
          <w:noProof/>
        </w:rPr>
        <w:t>は</w:t>
      </w:r>
      <w:r w:rsidR="001F3EA5" w:rsidRPr="00D52BF4">
        <w:rPr>
          <w:rFonts w:asciiTheme="minorEastAsia" w:hAnsiTheme="minorEastAsia" w:hint="eastAsia"/>
          <w:noProof/>
        </w:rPr>
        <w:t>５割台と</w:t>
      </w:r>
      <w:r w:rsidRPr="00D52BF4">
        <w:rPr>
          <w:rFonts w:asciiTheme="minorEastAsia" w:hAnsiTheme="minorEastAsia" w:hint="eastAsia"/>
          <w:noProof/>
        </w:rPr>
        <w:t>なっています。</w:t>
      </w:r>
    </w:p>
    <w:p w14:paraId="6E0A0B43" w14:textId="60769232" w:rsidR="00F4094D" w:rsidRPr="00D52BF4" w:rsidRDefault="00F4094D" w:rsidP="00484489">
      <w:pPr>
        <w:pStyle w:val="a5"/>
        <w:ind w:firstLineChars="0" w:firstLine="1"/>
        <w:rPr>
          <w:rFonts w:asciiTheme="minorEastAsia" w:hAnsiTheme="minorEastAsia"/>
        </w:rPr>
      </w:pPr>
    </w:p>
    <w:p w14:paraId="125F0786" w14:textId="4D2E2BB2" w:rsidR="00F4094D" w:rsidRPr="00D52BF4" w:rsidRDefault="00FB7ABC" w:rsidP="00484489">
      <w:pPr>
        <w:pStyle w:val="a5"/>
        <w:ind w:firstLineChars="0" w:firstLine="1"/>
        <w:rPr>
          <w:rFonts w:asciiTheme="minorEastAsia" w:hAnsiTheme="minorEastAsia"/>
        </w:rPr>
      </w:pPr>
      <w:r>
        <w:rPr>
          <w:rFonts w:asciiTheme="minorEastAsia" w:hAnsiTheme="minorEastAsia"/>
          <w:noProof/>
        </w:rPr>
        <mc:AlternateContent>
          <mc:Choice Requires="wpg">
            <w:drawing>
              <wp:anchor distT="0" distB="0" distL="114300" distR="114300" simplePos="0" relativeHeight="252235776" behindDoc="0" locked="0" layoutInCell="1" allowOverlap="1" wp14:anchorId="7F4F3349" wp14:editId="44BF222D">
                <wp:simplePos x="0" y="0"/>
                <wp:positionH relativeFrom="column">
                  <wp:posOffset>-281940</wp:posOffset>
                </wp:positionH>
                <wp:positionV relativeFrom="paragraph">
                  <wp:posOffset>96520</wp:posOffset>
                </wp:positionV>
                <wp:extent cx="6682105" cy="5138420"/>
                <wp:effectExtent l="0" t="0" r="0" b="0"/>
                <wp:wrapNone/>
                <wp:docPr id="716" name="グループ化 716"/>
                <wp:cNvGraphicFramePr/>
                <a:graphic xmlns:a="http://schemas.openxmlformats.org/drawingml/2006/main">
                  <a:graphicData uri="http://schemas.microsoft.com/office/word/2010/wordprocessingGroup">
                    <wpg:wgp>
                      <wpg:cNvGrpSpPr/>
                      <wpg:grpSpPr>
                        <a:xfrm>
                          <a:off x="0" y="0"/>
                          <a:ext cx="6682105" cy="5138420"/>
                          <a:chOff x="0" y="0"/>
                          <a:chExt cx="6682105" cy="5138420"/>
                        </a:xfrm>
                      </wpg:grpSpPr>
                      <wpg:grpSp>
                        <wpg:cNvPr id="1030" name="グループ化 1030"/>
                        <wpg:cNvGrpSpPr/>
                        <wpg:grpSpPr>
                          <a:xfrm>
                            <a:off x="2628900" y="0"/>
                            <a:ext cx="3055405" cy="126681"/>
                            <a:chOff x="0" y="0"/>
                            <a:chExt cx="3216878" cy="133350"/>
                          </a:xfrm>
                        </wpg:grpSpPr>
                        <wps:wsp>
                          <wps:cNvPr id="1031"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32"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33"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34"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269" name="図 269"/>
                          <pic:cNvPicPr>
                            <a:picLocks noChangeAspect="1"/>
                          </pic:cNvPicPr>
                        </pic:nvPicPr>
                        <pic:blipFill rotWithShape="1">
                          <a:blip r:embed="rId49" cstate="print">
                            <a:extLst>
                              <a:ext uri="{28A0092B-C50C-407E-A947-70E740481C1C}">
                                <a14:useLocalDpi xmlns:a14="http://schemas.microsoft.com/office/drawing/2010/main" val="0"/>
                              </a:ext>
                            </a:extLst>
                          </a:blip>
                          <a:srcRect t="12336"/>
                          <a:stretch/>
                        </pic:blipFill>
                        <pic:spPr bwMode="auto">
                          <a:xfrm>
                            <a:off x="0" y="123825"/>
                            <a:ext cx="6682105" cy="5014595"/>
                          </a:xfrm>
                          <a:prstGeom prst="rect">
                            <a:avLst/>
                          </a:prstGeom>
                          <a:noFill/>
                          <a:ln>
                            <a:noFill/>
                          </a:ln>
                        </pic:spPr>
                      </pic:pic>
                    </wpg:wgp>
                  </a:graphicData>
                </a:graphic>
              </wp:anchor>
            </w:drawing>
          </mc:Choice>
          <mc:Fallback>
            <w:pict>
              <v:group w14:anchorId="03C0E756" id="グループ化 716" o:spid="_x0000_s1026" style="position:absolute;left:0;text-align:left;margin-left:-22.2pt;margin-top:7.6pt;width:526.15pt;height:404.6pt;z-index:252235776" coordsize="66821,51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">
                <v:group id="グループ化 1030" o:spid="_x0000_s1027" style="position:absolute;left:26289;width:30554;height:1266"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Rectangle 3" o:spid="_x0000_s1028"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FZ8AA&#10;AADdAAAADwAAAGRycy9kb3ducmV2LnhtbERPS4vCMBC+C/sfwgheZE1VkKXbtMiC4nV94HVoZtti&#10;MylJrNVfvxEEb/PxPScrBtOKnpxvLCuYzxIQxKXVDVcKjofN5xcIH5A1tpZJwZ08FPnHKMNU2xv/&#10;Ur8PlYgh7FNUUIfQpVL6siaDfmY74sj9WWcwROgqqR3eYrhp5SJJVtJgw7Ghxo5+aiov+6tRcNK9&#10;bcrp4dz54B6XarsxvGuVmoyH9TeIQEN4i1/unY7zk+Ucnt/EE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yFZ8AAAADdAAAADwAAAAAAAAAAAAAAAACYAgAAZHJzL2Rvd25y&#10;ZXYueG1sUEsFBgAAAAAEAAQA9QAAAIUDAAAAAA==&#10;" fillcolor="black" strokeweight="0">
                    <v:fill r:id="rId13" o:title="" type="pattern"/>
                    <v:textbox inset="5.85pt,.7pt,5.85pt,.7pt"/>
                  </v:rect>
                  <v:rect id="Rectangle 4" o:spid="_x0000_s1029"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pVcUA&#10;AADdAAAADwAAAGRycy9kb3ducmV2LnhtbERPTWvCQBC9C/0PywhepG400pbUVYogqOihWuh1mp0m&#10;wexsyK5J9Ne7guBtHu9zZovOlKKh2hWWFYxHEQji1OqCMwU/x9XrBwjnkTWWlknBhRws5i+9GSba&#10;tvxNzcFnIoSwS1BB7n2VSOnSnAy6ka2IA/dva4M+wDqTusY2hJtSTqLoTRosODTkWNEyp/R0OBsF&#10;cnrcN8N4+9v6eHedNvv3zXr4p9Sg3319gvDU+af44V7rMD+KJ3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2lVxQAAAN0AAAAPAAAAAAAAAAAAAAAAAJgCAABkcnMv&#10;ZG93bnJldi54bWxQSwUGAAAAAAQABAD1AAAAigMAAAAA&#10;" fillcolor="black" strokeweight="0">
                    <v:fill r:id="rId14" o:title="" type="pattern"/>
                    <v:textbox inset="5.85pt,.7pt,5.85pt,.7pt"/>
                  </v:rect>
                  <v:rect id="Rectangle 5" o:spid="_x0000_s1030"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zjsIA&#10;AADdAAAADwAAAGRycy9kb3ducmV2LnhtbERPTWsCMRC9F/wPYYTeatYKpaxGEcG2V7cqeBuTcbPu&#10;ZrIkqW7/fVMo9DaP9zmL1eA6caMQG88KppMCBLH2puFawf5z+/QKIiZkg51nUvBNEVbL0cMCS+Pv&#10;vKNblWqRQziWqMCm1JdSRm3JYZz4njhzFx8cpgxDLU3Aew53nXwuihfpsOHcYLGnjSXdVl9OgT51&#10;x+mmve537+3Bvmk8V9gEpR7Hw3oOItGQ/sV/7g+T5xezGfx+k0+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XOOwgAAAN0AAAAPAAAAAAAAAAAAAAAAAJgCAABkcnMvZG93&#10;bnJldi54bWxQSwUGAAAAAAQABAD1AAAAhwMAAAAA&#10;" fillcolor="black" strokeweight="0">
                    <v:fill r:id="rId15" o:title="" type="pattern"/>
                    <v:textbox inset="5.85pt,.7pt,5.85pt,.7pt"/>
                  </v:rect>
                  <v:rect id="Rectangle 8" o:spid="_x0000_s1031"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VCcQA&#10;AADdAAAADwAAAGRycy9kb3ducmV2LnhtbESPQYvCMBCF78L+hzALe9O0akW6RhFB8LIHqwjehma2&#10;LTaTkkTb/fcbQfA2w3vvmzerzWBa8SDnG8sK0kkCgri0uuFKwfm0Hy9B+ICssbVMCv7Iw2b9MVph&#10;rm3PR3oUoRIRwj5HBXUIXS6lL2sy6Ce2I47ar3UGQ1xdJbXDPsJNK6dJspAGG44XauxoV1N5K+4m&#10;UjK+7c79cnb5SbMDFX3Gqbsq9fU5bL9BBBrC2/xKH3Ssn8zm8Pwmj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wVQnEAAAA3QAAAA8AAAAAAAAAAAAAAAAAmAIAAGRycy9k&#10;b3ducmV2LnhtbFBLBQYAAAAABAAEAPUAAACJAwAAAAA=&#10;" strokeweight="0">
                    <v:textbox inset="5.85pt,.7pt,5.85pt,.7pt"/>
                  </v:rect>
                </v:group>
                <v:shape id="図 269" o:spid="_x0000_s1032" type="#_x0000_t75" style="position:absolute;top:1238;width:66821;height:50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arEAAAA3AAAAA8AAABkcnMvZG93bnJldi54bWxEj09rAjEUxO8Fv0N4Qm81q7RSV6NIQWh7&#10;EFZ78PjcPDeLm5dlk/337Ruh0OMwM79hNrvBVqKjxpeOFcxnCQji3OmSCwU/58PLOwgfkDVWjknB&#10;SB5228nTBlPtes6oO4VCRAj7FBWYEOpUSp8bsuhnriaO3s01FkOUTSF1g32E20oukmQpLZYcFwzW&#10;9GEov59aq8DP/Rt9t7wP1Wjwcsja6+vXUann6bBfgwg0hP/wX/tTK1gsV/A4E4+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XarEAAAA3AAAAA8AAAAAAAAAAAAAAAAA&#10;nwIAAGRycy9kb3ducmV2LnhtbFBLBQYAAAAABAAEAPcAAACQAwAAAAA=&#10;">
                  <v:imagedata r:id="rId50" o:title="" croptop="8085f"/>
                  <v:path arrowok="t"/>
                </v:shape>
              </v:group>
            </w:pict>
          </mc:Fallback>
        </mc:AlternateContent>
      </w:r>
    </w:p>
    <w:p w14:paraId="62B04EA8" w14:textId="4D50AE7B" w:rsidR="00F4094D" w:rsidRPr="00D52BF4" w:rsidRDefault="00F4094D" w:rsidP="00484489">
      <w:pPr>
        <w:pStyle w:val="a5"/>
        <w:ind w:firstLineChars="0" w:firstLine="1"/>
        <w:rPr>
          <w:rFonts w:asciiTheme="minorEastAsia" w:hAnsiTheme="minorEastAsia"/>
        </w:rPr>
      </w:pPr>
    </w:p>
    <w:p w14:paraId="20C67EF7" w14:textId="52DCE9C8" w:rsidR="00F4094D" w:rsidRPr="0006483F" w:rsidRDefault="00F4094D" w:rsidP="00484489">
      <w:pPr>
        <w:pStyle w:val="a5"/>
        <w:ind w:firstLineChars="0" w:firstLine="1"/>
        <w:rPr>
          <w:rFonts w:asciiTheme="minorEastAsia" w:hAnsiTheme="minorEastAsia"/>
        </w:rPr>
      </w:pPr>
    </w:p>
    <w:p w14:paraId="7A018DD6" w14:textId="08A910FD" w:rsidR="00F4094D" w:rsidRPr="00D52BF4" w:rsidRDefault="00F4094D" w:rsidP="00484489">
      <w:pPr>
        <w:pStyle w:val="a5"/>
        <w:ind w:firstLineChars="0" w:firstLine="1"/>
        <w:rPr>
          <w:rFonts w:asciiTheme="minorEastAsia" w:hAnsiTheme="minorEastAsia"/>
        </w:rPr>
      </w:pPr>
    </w:p>
    <w:p w14:paraId="28AB4F38" w14:textId="14365760" w:rsidR="00F4094D" w:rsidRPr="00D52BF4" w:rsidRDefault="00F4094D" w:rsidP="00484489">
      <w:pPr>
        <w:pStyle w:val="a5"/>
        <w:ind w:firstLineChars="0" w:firstLine="1"/>
        <w:rPr>
          <w:rFonts w:asciiTheme="minorEastAsia" w:hAnsiTheme="minorEastAsia"/>
        </w:rPr>
      </w:pPr>
    </w:p>
    <w:p w14:paraId="4F0AD037" w14:textId="5FA81301" w:rsidR="00F4094D" w:rsidRPr="00D52BF4" w:rsidRDefault="00F4094D" w:rsidP="00484489">
      <w:pPr>
        <w:pStyle w:val="a5"/>
        <w:ind w:firstLineChars="0" w:firstLine="1"/>
        <w:rPr>
          <w:rFonts w:asciiTheme="minorEastAsia" w:hAnsiTheme="minorEastAsia"/>
        </w:rPr>
      </w:pPr>
    </w:p>
    <w:p w14:paraId="6CE2A2A6" w14:textId="5C02BAE4" w:rsidR="00F4094D" w:rsidRPr="00D52BF4" w:rsidRDefault="00F4094D" w:rsidP="00484489">
      <w:pPr>
        <w:pStyle w:val="a5"/>
        <w:ind w:firstLineChars="0" w:firstLine="1"/>
        <w:rPr>
          <w:rFonts w:asciiTheme="minorEastAsia" w:hAnsiTheme="minorEastAsia"/>
        </w:rPr>
      </w:pPr>
    </w:p>
    <w:p w14:paraId="4D869DE2" w14:textId="069DF0E5" w:rsidR="00F4094D" w:rsidRPr="00D52BF4" w:rsidRDefault="00F4094D" w:rsidP="00484489">
      <w:pPr>
        <w:pStyle w:val="a5"/>
        <w:ind w:firstLineChars="0" w:firstLine="1"/>
        <w:rPr>
          <w:rFonts w:asciiTheme="minorEastAsia" w:hAnsiTheme="minorEastAsia"/>
        </w:rPr>
      </w:pPr>
    </w:p>
    <w:p w14:paraId="4063D060" w14:textId="19671E86" w:rsidR="00F4094D" w:rsidRPr="00D52BF4" w:rsidRDefault="00F4094D" w:rsidP="00484489">
      <w:pPr>
        <w:pStyle w:val="a5"/>
        <w:ind w:firstLineChars="0" w:firstLine="1"/>
        <w:rPr>
          <w:rFonts w:asciiTheme="minorEastAsia" w:hAnsiTheme="minorEastAsia"/>
        </w:rPr>
      </w:pPr>
    </w:p>
    <w:p w14:paraId="503DD495" w14:textId="182BA577" w:rsidR="00F4094D" w:rsidRPr="00D52BF4" w:rsidRDefault="00F4094D" w:rsidP="00484489">
      <w:pPr>
        <w:pStyle w:val="a5"/>
        <w:ind w:firstLineChars="0" w:firstLine="1"/>
        <w:rPr>
          <w:rFonts w:asciiTheme="minorEastAsia" w:hAnsiTheme="minorEastAsia"/>
        </w:rPr>
      </w:pPr>
    </w:p>
    <w:p w14:paraId="6F112C92" w14:textId="67D95CC9" w:rsidR="00F4094D" w:rsidRPr="00D52BF4" w:rsidRDefault="00F4094D" w:rsidP="00484489">
      <w:pPr>
        <w:pStyle w:val="a5"/>
        <w:ind w:firstLineChars="0" w:firstLine="1"/>
        <w:rPr>
          <w:rFonts w:asciiTheme="minorEastAsia" w:hAnsiTheme="minorEastAsia"/>
        </w:rPr>
      </w:pPr>
    </w:p>
    <w:p w14:paraId="00E7D215" w14:textId="2C399B3E" w:rsidR="00F4094D" w:rsidRPr="00D52BF4" w:rsidRDefault="00F4094D" w:rsidP="00484489">
      <w:pPr>
        <w:pStyle w:val="a5"/>
        <w:ind w:firstLineChars="0" w:firstLine="1"/>
        <w:rPr>
          <w:rFonts w:asciiTheme="minorEastAsia" w:hAnsiTheme="minorEastAsia"/>
        </w:rPr>
      </w:pPr>
    </w:p>
    <w:p w14:paraId="5873189D" w14:textId="078BC5B0" w:rsidR="00F4094D" w:rsidRPr="00D52BF4" w:rsidRDefault="00F4094D" w:rsidP="00484489">
      <w:pPr>
        <w:pStyle w:val="a5"/>
        <w:ind w:firstLineChars="0" w:firstLine="1"/>
        <w:rPr>
          <w:rFonts w:asciiTheme="minorEastAsia" w:hAnsiTheme="minorEastAsia"/>
        </w:rPr>
      </w:pPr>
    </w:p>
    <w:p w14:paraId="52842696" w14:textId="65914853" w:rsidR="00F4094D" w:rsidRPr="00D52BF4" w:rsidRDefault="00F4094D" w:rsidP="00484489">
      <w:pPr>
        <w:pStyle w:val="a5"/>
        <w:ind w:firstLineChars="0" w:firstLine="1"/>
        <w:rPr>
          <w:rFonts w:asciiTheme="minorEastAsia" w:hAnsiTheme="minorEastAsia"/>
        </w:rPr>
      </w:pPr>
    </w:p>
    <w:p w14:paraId="32C92ED8" w14:textId="6A47E00A" w:rsidR="00F4094D" w:rsidRPr="00D52BF4" w:rsidRDefault="00F4094D" w:rsidP="00484489">
      <w:pPr>
        <w:pStyle w:val="a5"/>
        <w:ind w:firstLineChars="0" w:firstLine="1"/>
        <w:rPr>
          <w:rFonts w:asciiTheme="minorEastAsia" w:hAnsiTheme="minorEastAsia"/>
        </w:rPr>
      </w:pPr>
    </w:p>
    <w:p w14:paraId="6B16F2F3" w14:textId="37951066" w:rsidR="00F4094D" w:rsidRPr="00D52BF4" w:rsidRDefault="00F4094D" w:rsidP="00484489">
      <w:pPr>
        <w:pStyle w:val="a5"/>
        <w:ind w:firstLineChars="0" w:firstLine="1"/>
        <w:rPr>
          <w:rFonts w:asciiTheme="minorEastAsia" w:hAnsiTheme="minorEastAsia"/>
        </w:rPr>
      </w:pPr>
    </w:p>
    <w:p w14:paraId="6A73565A" w14:textId="646D9825" w:rsidR="00F4094D" w:rsidRPr="00D52BF4" w:rsidRDefault="00F4094D" w:rsidP="00484489">
      <w:pPr>
        <w:pStyle w:val="a5"/>
        <w:ind w:firstLineChars="0" w:firstLine="1"/>
        <w:rPr>
          <w:rFonts w:asciiTheme="minorEastAsia" w:hAnsiTheme="minorEastAsia"/>
        </w:rPr>
      </w:pPr>
    </w:p>
    <w:p w14:paraId="65C4A11F" w14:textId="03761F09"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436607B7" w14:textId="77777777" w:rsidR="00294E2B" w:rsidRPr="00D52BF4" w:rsidRDefault="00294E2B" w:rsidP="00294E2B">
      <w:pPr>
        <w:pStyle w:val="ad"/>
        <w:ind w:leftChars="0" w:left="480" w:hanging="480"/>
        <w:outlineLvl w:val="2"/>
        <w:rPr>
          <w:noProof/>
          <w:sz w:val="24"/>
        </w:rPr>
      </w:pPr>
      <w:bookmarkStart w:id="33" w:name="_Toc131018013"/>
      <w:r w:rsidRPr="00D52BF4">
        <w:rPr>
          <w:noProof/>
          <w:sz w:val="24"/>
        </w:rPr>
        <w:t>（３）</w:t>
      </w:r>
      <w:r w:rsidRPr="00D52BF4">
        <w:rPr>
          <w:rFonts w:hint="eastAsia"/>
          <w:noProof/>
          <w:sz w:val="24"/>
        </w:rPr>
        <w:t>気軽に相談するために必要なこと</w:t>
      </w:r>
      <w:bookmarkEnd w:id="33"/>
    </w:p>
    <w:p w14:paraId="3C42CF12" w14:textId="77777777" w:rsidR="005C7709" w:rsidRPr="00D52BF4" w:rsidRDefault="005C7709"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17　</w:t>
      </w:r>
      <w:r w:rsidRPr="00D52BF4">
        <w:rPr>
          <w:rFonts w:ascii="BIZ UDゴシック" w:eastAsia="BIZ UDゴシック" w:hAnsi="BIZ UDゴシック" w:cs="Microsoft JhengHei"/>
        </w:rPr>
        <w:t>必要</w:t>
      </w:r>
      <w:r w:rsidRPr="00D52BF4">
        <w:rPr>
          <w:rFonts w:ascii="BIZ UDゴシック" w:eastAsia="BIZ UDゴシック" w:hAnsi="BIZ UDゴシック" w:cs="Microsoft JhengHei" w:hint="eastAsia"/>
        </w:rPr>
        <w:t>なときに</w:t>
      </w:r>
      <w:r w:rsidRPr="00D52BF4">
        <w:rPr>
          <w:rFonts w:ascii="BIZ UDゴシック" w:eastAsia="BIZ UDゴシック" w:hAnsi="BIZ UDゴシック" w:cs="Microsoft JhengHei"/>
        </w:rPr>
        <w:t>気軽</w:t>
      </w:r>
      <w:r w:rsidRPr="00D52BF4">
        <w:rPr>
          <w:rFonts w:ascii="BIZ UDゴシック" w:eastAsia="BIZ UDゴシック" w:hAnsi="BIZ UDゴシック" w:cs="Microsoft JhengHei" w:hint="eastAsia"/>
        </w:rPr>
        <w:t>に</w:t>
      </w:r>
      <w:r w:rsidRPr="00D52BF4">
        <w:rPr>
          <w:rFonts w:ascii="BIZ UDゴシック" w:eastAsia="BIZ UDゴシック" w:hAnsi="BIZ UDゴシック" w:cs="Microsoft JhengHei"/>
        </w:rPr>
        <w:t>相談</w:t>
      </w:r>
      <w:r w:rsidRPr="00D52BF4">
        <w:rPr>
          <w:rFonts w:ascii="BIZ UDゴシック" w:eastAsia="BIZ UDゴシック" w:hAnsi="BIZ UDゴシック" w:cs="Microsoft JhengHei" w:hint="eastAsia"/>
        </w:rPr>
        <w:t>するためには、</w:t>
      </w:r>
      <w:r w:rsidRPr="00D52BF4">
        <w:rPr>
          <w:rFonts w:ascii="BIZ UDゴシック" w:eastAsia="BIZ UDゴシック" w:hAnsi="BIZ UDゴシック" w:cs="Microsoft JhengHei"/>
        </w:rPr>
        <w:t>特</w:t>
      </w:r>
      <w:r w:rsidRPr="00D52BF4">
        <w:rPr>
          <w:rFonts w:ascii="BIZ UDゴシック" w:eastAsia="BIZ UDゴシック" w:hAnsi="BIZ UDゴシック" w:cs="Microsoft JhengHei" w:hint="eastAsia"/>
        </w:rPr>
        <w:t>に、どのようなことが</w:t>
      </w:r>
      <w:r w:rsidRPr="00D52BF4">
        <w:rPr>
          <w:rFonts w:ascii="BIZ UDゴシック" w:eastAsia="BIZ UDゴシック" w:hAnsi="BIZ UDゴシック" w:cs="Microsoft JhengHei"/>
        </w:rPr>
        <w:t>必要</w:t>
      </w:r>
      <w:r w:rsidRPr="00D52BF4">
        <w:rPr>
          <w:rFonts w:ascii="BIZ UDゴシック" w:eastAsia="BIZ UDゴシック" w:hAnsi="BIZ UDゴシック" w:cs="Microsoft JhengHei" w:hint="eastAsia"/>
        </w:rPr>
        <w:t>だと</w:t>
      </w:r>
      <w:r w:rsidRPr="00D52BF4">
        <w:rPr>
          <w:rFonts w:ascii="BIZ UDゴシック" w:eastAsia="BIZ UDゴシック" w:hAnsi="BIZ UDゴシック" w:cs="Microsoft JhengHei"/>
        </w:rPr>
        <w:t>思います</w:t>
      </w:r>
      <w:r w:rsidRPr="00D52BF4">
        <w:rPr>
          <w:rFonts w:ascii="BIZ UDゴシック" w:eastAsia="BIZ UDゴシック" w:hAnsi="BIZ UDゴシック" w:cs="Microsoft JhengHei" w:hint="eastAsia"/>
        </w:rPr>
        <w:t>か。</w:t>
      </w:r>
      <w:r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rPr>
        <w:t>○</w:t>
      </w:r>
      <w:r w:rsidRPr="00D52BF4">
        <w:rPr>
          <w:rFonts w:ascii="BIZ UDゴシック" w:eastAsia="BIZ UDゴシック" w:hAnsi="BIZ UDゴシック" w:hint="eastAsia"/>
        </w:rPr>
        <w:t>は１つ）</w:t>
      </w:r>
    </w:p>
    <w:p w14:paraId="6A0ECC57" w14:textId="77777777" w:rsidR="009111A4" w:rsidRPr="00D52BF4" w:rsidRDefault="009111A4" w:rsidP="00484489">
      <w:pPr>
        <w:pStyle w:val="a5"/>
        <w:ind w:firstLineChars="0" w:firstLine="1"/>
        <w:rPr>
          <w:rFonts w:asciiTheme="minorEastAsia" w:hAnsiTheme="minorEastAsia"/>
        </w:rPr>
      </w:pPr>
    </w:p>
    <w:p w14:paraId="38C802CB" w14:textId="7C3FA4D2" w:rsidR="00004D91" w:rsidRPr="00D52BF4" w:rsidRDefault="00004D91" w:rsidP="00004D91">
      <w:pPr>
        <w:pStyle w:val="a5"/>
        <w:ind w:firstLine="220"/>
        <w:rPr>
          <w:rFonts w:asciiTheme="minorEastAsia" w:hAnsiTheme="minorEastAsia"/>
        </w:rPr>
      </w:pPr>
      <w:r w:rsidRPr="00D52BF4">
        <w:rPr>
          <w:rFonts w:asciiTheme="minorEastAsia" w:hAnsiTheme="minorEastAsia" w:hint="eastAsia"/>
        </w:rPr>
        <w:t>気軽に相談するために特に必要なことは、</w:t>
      </w:r>
      <w:r w:rsidR="002A60B3" w:rsidRPr="00D52BF4">
        <w:rPr>
          <w:rFonts w:asciiTheme="minorEastAsia" w:hAnsiTheme="minorEastAsia" w:hint="eastAsia"/>
        </w:rPr>
        <w:t>全体で</w:t>
      </w:r>
      <w:r w:rsidRPr="00D52BF4">
        <w:rPr>
          <w:rFonts w:asciiTheme="minorEastAsia" w:hAnsiTheme="minorEastAsia" w:hint="eastAsia"/>
        </w:rPr>
        <w:t>「電話やメールで相談できる」が35.1％と最も高く、次いで「近い場所にある」が14.4％、「休日や夜間など緊急時に対応してもらえる」が13.5％、「専門性の高い職員がいる」が13.4％となっています。</w:t>
      </w:r>
    </w:p>
    <w:p w14:paraId="54C20789" w14:textId="593A572E" w:rsidR="00F4094D" w:rsidRPr="00D52BF4" w:rsidRDefault="00664307" w:rsidP="00004D91">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004D91" w:rsidRPr="00D52BF4">
        <w:rPr>
          <w:rFonts w:asciiTheme="minorEastAsia" w:hAnsiTheme="minorEastAsia" w:hint="eastAsia"/>
        </w:rPr>
        <w:t>みると、すべての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004D91" w:rsidRPr="00D52BF4">
        <w:rPr>
          <w:rFonts w:asciiTheme="minorEastAsia" w:hAnsiTheme="minorEastAsia" w:hint="eastAsia"/>
        </w:rPr>
        <w:t>で「電話やメールで相談できる」が最も高く</w:t>
      </w:r>
      <w:r w:rsidR="002A60B3" w:rsidRPr="00D52BF4">
        <w:rPr>
          <w:rFonts w:asciiTheme="minorEastAsia" w:hAnsiTheme="minorEastAsia" w:hint="eastAsia"/>
        </w:rPr>
        <w:t>なっています。なお</w:t>
      </w:r>
      <w:r w:rsidR="00004D91" w:rsidRPr="00D52BF4">
        <w:rPr>
          <w:rFonts w:asciiTheme="minorEastAsia" w:hAnsiTheme="minorEastAsia" w:hint="eastAsia"/>
        </w:rPr>
        <w:t>、高次脳機能障がいでは「専門性の高い職員がいる」が25.7％と</w:t>
      </w:r>
      <w:r w:rsidR="002A60B3" w:rsidRPr="00D52BF4">
        <w:rPr>
          <w:rFonts w:asciiTheme="minorEastAsia" w:hAnsiTheme="minorEastAsia" w:hint="eastAsia"/>
        </w:rPr>
        <w:t>４分の１を占め、２番目に</w:t>
      </w:r>
      <w:r w:rsidR="00004D91" w:rsidRPr="00D52BF4">
        <w:rPr>
          <w:rFonts w:asciiTheme="minorEastAsia" w:hAnsiTheme="minorEastAsia" w:hint="eastAsia"/>
        </w:rPr>
        <w:t>高くなっています。</w:t>
      </w:r>
    </w:p>
    <w:p w14:paraId="32A7FC1F" w14:textId="7A7DF587" w:rsidR="00F4094D" w:rsidRPr="00D52BF4" w:rsidRDefault="00F4094D" w:rsidP="00484489">
      <w:pPr>
        <w:pStyle w:val="a5"/>
        <w:ind w:firstLineChars="0" w:firstLine="1"/>
        <w:rPr>
          <w:rFonts w:asciiTheme="minorEastAsia" w:hAnsiTheme="minorEastAsia"/>
        </w:rPr>
      </w:pPr>
    </w:p>
    <w:p w14:paraId="717FF392" w14:textId="2FD4BB39" w:rsidR="00F4094D" w:rsidRPr="00D52BF4" w:rsidRDefault="00F4094D" w:rsidP="00484489">
      <w:pPr>
        <w:pStyle w:val="a5"/>
        <w:ind w:firstLineChars="0" w:firstLine="1"/>
        <w:rPr>
          <w:rFonts w:asciiTheme="minorEastAsia" w:hAnsiTheme="minorEastAsia"/>
        </w:rPr>
      </w:pPr>
    </w:p>
    <w:p w14:paraId="54B01EB9" w14:textId="7AF40202" w:rsidR="00F4094D" w:rsidRPr="00D52BF4" w:rsidRDefault="00CC6FFF"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50752" behindDoc="0" locked="0" layoutInCell="1" allowOverlap="1" wp14:anchorId="7DFDFE02" wp14:editId="738EE4B2">
                <wp:simplePos x="0" y="0"/>
                <wp:positionH relativeFrom="column">
                  <wp:posOffset>-878840</wp:posOffset>
                </wp:positionH>
                <wp:positionV relativeFrom="paragraph">
                  <wp:posOffset>140335</wp:posOffset>
                </wp:positionV>
                <wp:extent cx="7230240" cy="4857840"/>
                <wp:effectExtent l="0" t="0" r="0" b="0"/>
                <wp:wrapNone/>
                <wp:docPr id="144" name="グループ化 144"/>
                <wp:cNvGraphicFramePr/>
                <a:graphic xmlns:a="http://schemas.openxmlformats.org/drawingml/2006/main">
                  <a:graphicData uri="http://schemas.microsoft.com/office/word/2010/wordprocessingGroup">
                    <wpg:wgp>
                      <wpg:cNvGrpSpPr/>
                      <wpg:grpSpPr>
                        <a:xfrm>
                          <a:off x="0" y="0"/>
                          <a:ext cx="7230240" cy="4857840"/>
                          <a:chOff x="0" y="0"/>
                          <a:chExt cx="7088505" cy="4762500"/>
                        </a:xfrm>
                      </wpg:grpSpPr>
                      <pic:pic xmlns:pic="http://schemas.openxmlformats.org/drawingml/2006/picture">
                        <pic:nvPicPr>
                          <pic:cNvPr id="990" name="図 990"/>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88505" cy="4762500"/>
                          </a:xfrm>
                          <a:prstGeom prst="rect">
                            <a:avLst/>
                          </a:prstGeom>
                          <a:noFill/>
                          <a:ln>
                            <a:noFill/>
                          </a:ln>
                        </pic:spPr>
                      </pic:pic>
                      <wpg:grpSp>
                        <wpg:cNvPr id="1111" name="グループ化 1111"/>
                        <wpg:cNvGrpSpPr/>
                        <wpg:grpSpPr>
                          <a:xfrm>
                            <a:off x="2553419" y="51759"/>
                            <a:ext cx="3697605" cy="133350"/>
                            <a:chOff x="0" y="0"/>
                            <a:chExt cx="3697614" cy="133350"/>
                          </a:xfrm>
                        </wpg:grpSpPr>
                        <wps:wsp>
                          <wps:cNvPr id="1112" name="Rectangle 11"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13" name="Rectangle 12" descr="右下がり対角線"/>
                          <wps:cNvSpPr>
                            <a:spLocks noChangeArrowheads="1"/>
                          </wps:cNvSpPr>
                          <wps:spPr bwMode="auto">
                            <a:xfrm>
                              <a:off x="515155"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14" name="Rectangle 13" descr="20%"/>
                          <wps:cNvSpPr>
                            <a:spLocks noChangeArrowheads="1"/>
                          </wps:cNvSpPr>
                          <wps:spPr bwMode="auto">
                            <a:xfrm>
                              <a:off x="1030310"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15" name="Rectangle 14" descr="5%"/>
                          <wps:cNvSpPr>
                            <a:spLocks noChangeArrowheads="1"/>
                          </wps:cNvSpPr>
                          <wps:spPr bwMode="auto">
                            <a:xfrm>
                              <a:off x="1545465" y="0"/>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16" name="Rectangle 15" descr="右上がり対角線"/>
                          <wps:cNvSpPr>
                            <a:spLocks noChangeArrowheads="1"/>
                          </wps:cNvSpPr>
                          <wps:spPr bwMode="auto">
                            <a:xfrm>
                              <a:off x="2067059" y="0"/>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17" name="Rectangle 16" descr="横線 (反転)"/>
                          <wps:cNvSpPr>
                            <a:spLocks noChangeArrowheads="1"/>
                          </wps:cNvSpPr>
                          <wps:spPr bwMode="auto">
                            <a:xfrm>
                              <a:off x="2534589" y="0"/>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18" name="Rectangle 17" descr="ひし形 (点)"/>
                          <wps:cNvSpPr>
                            <a:spLocks noChangeArrowheads="1"/>
                          </wps:cNvSpPr>
                          <wps:spPr bwMode="auto">
                            <a:xfrm>
                              <a:off x="3049744" y="0"/>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19" name="Rectangle 18"/>
                          <wps:cNvSpPr>
                            <a:spLocks noChangeArrowheads="1"/>
                          </wps:cNvSpPr>
                          <wps:spPr bwMode="auto">
                            <a:xfrm>
                              <a:off x="3564899"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2DFE0E2" id="グループ化 144" o:spid="_x0000_s1026" style="position:absolute;left:0;text-align:left;margin-left:-69.2pt;margin-top:11.05pt;width:569.3pt;height:382.5pt;z-index:251850752;mso-width-relative:margin;mso-height-relative:margin" coordsize="70885,476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">
                <v:shape id="図 990" o:spid="_x0000_s1027" type="#_x0000_t75" style="position:absolute;width:70885;height:47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Q9nBAAAA3AAAAA8AAABkcnMvZG93bnJldi54bWxET02LwjAQvQv7H8Is7EXWxBVEq1GWBcGD&#10;oNbF89CMbbGZlCa11V9vDoLHx/terntbiRs1vnSsYTxSIIgzZ0rONfyfNt8zED4gG6wck4Y7eViv&#10;PgZLTIzr+Ei3NOQihrBPUEMRQp1I6bOCLPqRq4kjd3GNxRBhk0vTYBfDbSV/lJpKiyXHhgJr+iso&#10;u6at1dDSfni5Pw7lpNsMjyrfnaVqz1p/ffa/CxCB+vAWv9xbo2E+j/PjmXgE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QQ9nBAAAA3AAAAA8AAAAAAAAAAAAAAAAAnwIA&#10;AGRycy9kb3ducmV2LnhtbFBLBQYAAAAABAAEAPcAAACNAwAAAAA=&#10;">
                  <v:imagedata r:id="rId52" o:title=""/>
                  <v:path arrowok="t"/>
                </v:shape>
                <v:group id="グループ化 1111" o:spid="_x0000_s1028" style="position:absolute;left:25534;top:517;width:36976;height:1334" coordsize="36976,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rect id="Rectangle 11"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7cEA&#10;AADdAAAADwAAAGRycy9kb3ducmV2LnhtbERPTYvCMBC9L/gfwgheFpvWw7J0jSKC4tV2l70OzdiW&#10;NpOSxFr99UZY2Ns83uest5PpxUjOt5YVZEkKgriyuuVawXd5WH6C8AFZY2+ZFNzJw3Yze1tjru2N&#10;zzQWoRYxhH2OCpoQhlxKXzVk0Cd2II7cxTqDIUJXS+3wFsNNL1dp+iENthwbGhxo31DVFVej4EeP&#10;tq3ey9/BB/fo6uPB8KlXajGfdl8gAk3hX/znPuk4P8tW8Pomni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KSO3BAAAA3QAAAA8AAAAAAAAAAAAAAAAAmAIAAGRycy9kb3du&#10;cmV2LnhtbFBLBQYAAAAABAAEAPUAAACGAwAAAAA=&#10;" fillcolor="black" strokeweight="0">
                    <v:fill r:id="rId13" o:title="" type="pattern"/>
                    <v:textbox inset="5.85pt,.7pt,5.85pt,.7pt"/>
                  </v:rect>
                  <v:rect id="Rectangle 12" o:spid="_x0000_s1030" alt="右下がり対角線" style="position:absolute;left:515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fM8UA&#10;AADdAAAADwAAAGRycy9kb3ducmV2LnhtbERPTWvCQBC9C/6HZQpeRDcxUiW6ihQKttRDVfA6Zsck&#10;NDsbstsk7a/vFgRv83ifs972phItNa60rCCeRiCIM6tLzhWcT6+TJQjnkTVWlknBDznYboaDNaba&#10;dvxJ7dHnIoSwS1FB4X2dSumyggy6qa2JA3ezjUEfYJNL3WAXwk0lZ1H0LA2WHBoKrOmloOzr+G0U&#10;yPnp0I6T90vnk4/feXtYvO3HV6VGT/1uBcJT7x/iu3uvw/w4TuD/m3C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58zxQAAAN0AAAAPAAAAAAAAAAAAAAAAAJgCAABkcnMv&#10;ZG93bnJldi54bWxQSwUGAAAAAAQABAD1AAAAigMAAAAA&#10;" fillcolor="black" strokeweight="0">
                    <v:fill r:id="rId14" o:title="" type="pattern"/>
                    <v:textbox inset="5.85pt,.7pt,5.85pt,.7pt"/>
                  </v:rect>
                  <v:rect id="Rectangle 13" o:spid="_x0000_s1031" alt="20%" style="position:absolute;left:1030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4B8IA&#10;AADdAAAADwAAAGRycy9kb3ducmV2LnhtbERPyWrDMBC9B/oPYgq9JbJLKcGNEkqgyzXOAr1NpInl&#10;2hoZSU3cv68Kgdzm8dZZrEbXizOF2HpWUM4KEMTam5YbBbvt23QOIiZkg71nUvBLEVbLu8kCK+Mv&#10;vKFznRqRQzhWqMCmNFRSRm3JYZz5gThzJx8cpgxDI03ASw53vXwsimfpsOXcYHGgtSXd1T9Ogf7q&#10;D+W6+95tPrq9fdd4rLENSj3cj68vIBKN6Sa+uj9Nnl+WT/D/TT5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LgHwgAAAN0AAAAPAAAAAAAAAAAAAAAAAJgCAABkcnMvZG93&#10;bnJldi54bWxQSwUGAAAAAAQABAD1AAAAhwMAAAAA&#10;" fillcolor="black" strokeweight="0">
                    <v:fill r:id="rId15" o:title="" type="pattern"/>
                    <v:textbox inset="5.85pt,.7pt,5.85pt,.7pt"/>
                  </v:rect>
                  <v:rect id="Rectangle 14" o:spid="_x0000_s1032" alt="5%" style="position:absolute;left:15454;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OysQA&#10;AADdAAAADwAAAGRycy9kb3ducmV2LnhtbERPTYvCMBC9L/gfwix4Wda0oiLVKG5hQT0IVQ97HJqx&#10;LdtMSpNq/fdGELzN433Oct2bWlypdZVlBfEoAkGcW11xoeB8+v2eg3AeWWNtmRTcycF6NfhYYqLt&#10;jTO6Hn0hQgi7BBWU3jeJlC4vyaAb2YY4cBfbGvQBtoXULd5CuKnlOIpm0mDFoaHEhtKS8v9jZxRk&#10;2/3h70Cn9Ofe5ON0N+nOu69OqeFnv1mA8NT7t/jl3uowP46n8Pw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jsrEAAAA3QAAAA8AAAAAAAAAAAAAAAAAmAIAAGRycy9k&#10;b3ducmV2LnhtbFBLBQYAAAAABAAEAPUAAACJAwAAAAA=&#10;" fillcolor="black" strokeweight="0">
                    <v:fill r:id="rId16" o:title="" type="pattern"/>
                    <v:textbox inset="5.85pt,.7pt,5.85pt,.7pt"/>
                  </v:rect>
                  <v:rect id="Rectangle 15" o:spid="_x0000_s1033" alt="右上がり対角線" style="position:absolute;left:20670;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qpcQA&#10;AADdAAAADwAAAGRycy9kb3ducmV2LnhtbERPPWvDMBDdC/0P4gpdSiK7Q1IcK6YEAoUOpnGHjlfr&#10;YplYJ9eSHeffV4FAtnu8z8uL2XZiosG3jhWkywQEce10y42C72q/eAPhA7LGzjEpuJCHYvv4kGOm&#10;3Zm/aDqERsQQ9hkqMCH0mZS+NmTRL11PHLmjGyyGCIdG6gHPMdx28jVJVtJiy7HBYE87Q/XpMFoF&#10;1Usy/YyXmT/pr5xMyWtZVr9KPT/N7xsQgeZwF9/cHzrOT9MVXL+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KqXEAAAA3QAAAA8AAAAAAAAAAAAAAAAAmAIAAGRycy9k&#10;b3ducmV2LnhtbFBLBQYAAAAABAAEAPUAAACJAwAAAAA=&#10;" fillcolor="black" strokeweight="0">
                    <v:fill r:id="rId21" o:title="" type="pattern"/>
                    <v:textbox inset="5.85pt,.7pt,5.85pt,.7pt"/>
                  </v:rect>
                  <v:rect id="Rectangle 16" o:spid="_x0000_s1034" alt="横線 (反転)" style="position:absolute;left:25345;width:132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kIsQA&#10;AADdAAAADwAAAGRycy9kb3ducmV2LnhtbERPTWvCQBC9C/6HZYTezCYKrY2uUopSoRXRluJxyI5J&#10;THY2ZLcm/ffdguBtHu9zFqve1OJKrSstK0iiGARxZnXJuYKvz814BsJ5ZI21ZVLwSw5Wy+Fggam2&#10;HR/oevS5CCHsUlRQeN+kUrqsIIMusg1x4M62NegDbHOpW+xCuKnlJI4fpcGSQ0OBDb0WlFXHH6Og&#10;ma538sRvmH8/9x/7967a0qVS6mHUv8xBeOr9XXxzb3WYnyRP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pCLEAAAA3QAAAA8AAAAAAAAAAAAAAAAAmAIAAGRycy9k&#10;b3ducmV2LnhtbFBLBQYAAAAABAAEAPUAAACJAwAAAAA=&#10;" fillcolor="black" strokeweight="0">
                    <v:fill r:id="rId22" o:title="" type="pattern"/>
                    <v:textbox inset="5.85pt,.7pt,5.85pt,.7pt"/>
                  </v:rect>
                  <v:rect id="Rectangle 17" o:spid="_x0000_s1035" alt="ひし形 (点)" style="position:absolute;left:30497;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gMQA&#10;AADdAAAADwAAAGRycy9kb3ducmV2LnhtbESPQWvCQBCF74L/YRmhN93EQ7HRVaQgitSDVnoesmMS&#10;ujsbsquJ/945FHqb4b1575vVZvBOPaiLTWAD+SwDRVwG23Bl4Pq9my5AxYRs0QUmA0+KsFmPRyss&#10;bOj5TI9LqpSEcCzQQJ1SW2gdy5o8xlloiUW7hc5jkrWrtO2wl3Dv9DzL3rXHhqWhxpY+ayp/L3dv&#10;IM7d19m7frf/Od7J+e3petAfxrxNhu0SVKIh/Zv/rg9W8PNccOUbGUG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IYDEAAAA3QAAAA8AAAAAAAAAAAAAAAAAmAIAAGRycy9k&#10;b3ducmV2LnhtbFBLBQYAAAAABAAEAPUAAACJAwAAAAA=&#10;" fillcolor="black" strokeweight="0">
                    <v:fill r:id="rId23" o:title="" type="pattern"/>
                    <v:textbox inset="5.85pt,.7pt,5.85pt,.7pt"/>
                  </v:rect>
                  <v:rect id="Rectangle 18" o:spid="_x0000_s1036" style="position:absolute;left:35648;width:132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asQA&#10;AADdAAAADwAAAGRycy9kb3ducmV2LnhtbESPQWvCQBCF7wX/wzIFb3WzSsSmriKC4KWHRin0NmSn&#10;STA7G3ZXE/99tyB4m+G9982b9Xa0nbiRD61jDWqWgSCunGm51nA+Hd5WIEJENtg5Jg13CrDdTF7W&#10;WBg38BfdyliLBOFQoIYmxr6QMlQNWQwz1xMn7dd5izGtvpbG45DgtpPzLFtKiy2nCw32tG+oupRX&#10;myg5X/bnYbX4/lT5kcohZ+V/tJ6+jrsPEJHG+DQ/0keT6iv1Dv/fpBH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qWrEAAAA3QAAAA8AAAAAAAAAAAAAAAAAmAIAAGRycy9k&#10;b3ducmV2LnhtbFBLBQYAAAAABAAEAPUAAACJAwAAAAA=&#10;" strokeweight="0">
                    <v:textbox inset="5.85pt,.7pt,5.85pt,.7pt"/>
                  </v:rect>
                </v:group>
              </v:group>
            </w:pict>
          </mc:Fallback>
        </mc:AlternateContent>
      </w:r>
    </w:p>
    <w:p w14:paraId="039794A0" w14:textId="1D49A360" w:rsidR="00F4094D" w:rsidRPr="00D52BF4" w:rsidRDefault="00F4094D" w:rsidP="00484489">
      <w:pPr>
        <w:pStyle w:val="a5"/>
        <w:ind w:firstLineChars="0" w:firstLine="1"/>
        <w:rPr>
          <w:rFonts w:asciiTheme="minorEastAsia" w:hAnsiTheme="minorEastAsia"/>
        </w:rPr>
      </w:pPr>
    </w:p>
    <w:p w14:paraId="692D6370" w14:textId="07DAFC86" w:rsidR="00F4094D" w:rsidRPr="00D52BF4" w:rsidRDefault="00F4094D" w:rsidP="00484489">
      <w:pPr>
        <w:pStyle w:val="a5"/>
        <w:ind w:firstLineChars="0" w:firstLine="1"/>
        <w:rPr>
          <w:rFonts w:asciiTheme="minorEastAsia" w:hAnsiTheme="minorEastAsia"/>
        </w:rPr>
      </w:pPr>
    </w:p>
    <w:p w14:paraId="0D4CAB10" w14:textId="77777777" w:rsidR="00F4094D" w:rsidRPr="00D52BF4" w:rsidRDefault="00F4094D" w:rsidP="00484489">
      <w:pPr>
        <w:pStyle w:val="a5"/>
        <w:ind w:firstLineChars="0" w:firstLine="1"/>
        <w:rPr>
          <w:rFonts w:asciiTheme="minorEastAsia" w:hAnsiTheme="minorEastAsia"/>
        </w:rPr>
      </w:pPr>
    </w:p>
    <w:p w14:paraId="514B4374" w14:textId="77777777" w:rsidR="00F4094D" w:rsidRPr="00D52BF4" w:rsidRDefault="00F4094D" w:rsidP="00484489">
      <w:pPr>
        <w:pStyle w:val="a5"/>
        <w:ind w:firstLineChars="0" w:firstLine="1"/>
        <w:rPr>
          <w:rFonts w:asciiTheme="minorEastAsia" w:hAnsiTheme="minorEastAsia"/>
        </w:rPr>
      </w:pPr>
    </w:p>
    <w:p w14:paraId="4F678D49" w14:textId="77777777" w:rsidR="00F4094D" w:rsidRPr="00D52BF4" w:rsidRDefault="00F4094D" w:rsidP="00484489">
      <w:pPr>
        <w:pStyle w:val="a5"/>
        <w:ind w:firstLineChars="0" w:firstLine="1"/>
        <w:rPr>
          <w:rFonts w:asciiTheme="minorEastAsia" w:hAnsiTheme="minorEastAsia"/>
        </w:rPr>
      </w:pPr>
    </w:p>
    <w:p w14:paraId="52A402AF" w14:textId="77777777" w:rsidR="00F4094D" w:rsidRPr="00D52BF4" w:rsidRDefault="00F4094D" w:rsidP="00484489">
      <w:pPr>
        <w:pStyle w:val="a5"/>
        <w:ind w:firstLineChars="0" w:firstLine="1"/>
        <w:rPr>
          <w:rFonts w:asciiTheme="minorEastAsia" w:hAnsiTheme="minorEastAsia"/>
        </w:rPr>
      </w:pPr>
    </w:p>
    <w:p w14:paraId="7907D341" w14:textId="77777777" w:rsidR="00F4094D" w:rsidRPr="00D52BF4" w:rsidRDefault="00F4094D" w:rsidP="00484489">
      <w:pPr>
        <w:pStyle w:val="a5"/>
        <w:ind w:firstLineChars="0" w:firstLine="1"/>
        <w:rPr>
          <w:rFonts w:asciiTheme="minorEastAsia" w:hAnsiTheme="minorEastAsia"/>
        </w:rPr>
      </w:pPr>
    </w:p>
    <w:p w14:paraId="3C406318" w14:textId="77777777" w:rsidR="00F4094D" w:rsidRPr="00D52BF4" w:rsidRDefault="00F4094D" w:rsidP="00484489">
      <w:pPr>
        <w:pStyle w:val="a5"/>
        <w:ind w:firstLineChars="0" w:firstLine="1"/>
        <w:rPr>
          <w:rFonts w:asciiTheme="minorEastAsia" w:hAnsiTheme="minorEastAsia"/>
        </w:rPr>
      </w:pPr>
    </w:p>
    <w:p w14:paraId="0D265A93" w14:textId="77777777" w:rsidR="00F4094D" w:rsidRPr="00D52BF4" w:rsidRDefault="00F4094D" w:rsidP="00484489">
      <w:pPr>
        <w:pStyle w:val="a5"/>
        <w:ind w:firstLineChars="0" w:firstLine="1"/>
        <w:rPr>
          <w:rFonts w:asciiTheme="minorEastAsia" w:hAnsiTheme="minorEastAsia"/>
        </w:rPr>
      </w:pPr>
    </w:p>
    <w:p w14:paraId="136D7E7D" w14:textId="77777777" w:rsidR="00F4094D" w:rsidRPr="00D52BF4" w:rsidRDefault="00F4094D" w:rsidP="00484489">
      <w:pPr>
        <w:pStyle w:val="a5"/>
        <w:ind w:firstLineChars="0" w:firstLine="1"/>
        <w:rPr>
          <w:rFonts w:asciiTheme="minorEastAsia" w:hAnsiTheme="minorEastAsia"/>
        </w:rPr>
      </w:pPr>
    </w:p>
    <w:p w14:paraId="6A9A4704" w14:textId="77777777" w:rsidR="00F4094D" w:rsidRPr="00D52BF4" w:rsidRDefault="00F4094D" w:rsidP="00484489">
      <w:pPr>
        <w:pStyle w:val="a5"/>
        <w:ind w:firstLineChars="0" w:firstLine="1"/>
        <w:rPr>
          <w:rFonts w:asciiTheme="minorEastAsia" w:hAnsiTheme="minorEastAsia"/>
        </w:rPr>
      </w:pPr>
    </w:p>
    <w:p w14:paraId="3BA35AD7" w14:textId="77777777" w:rsidR="00F4094D" w:rsidRPr="00D52BF4" w:rsidRDefault="00F4094D" w:rsidP="00484489">
      <w:pPr>
        <w:pStyle w:val="a5"/>
        <w:ind w:firstLineChars="0" w:firstLine="1"/>
        <w:rPr>
          <w:rFonts w:asciiTheme="minorEastAsia" w:hAnsiTheme="minorEastAsia"/>
        </w:rPr>
      </w:pPr>
    </w:p>
    <w:p w14:paraId="04E0C3A6" w14:textId="77777777" w:rsidR="00F4094D" w:rsidRPr="00D52BF4" w:rsidRDefault="00F4094D" w:rsidP="00484489">
      <w:pPr>
        <w:pStyle w:val="a5"/>
        <w:ind w:firstLineChars="0" w:firstLine="1"/>
        <w:rPr>
          <w:rFonts w:asciiTheme="minorEastAsia" w:hAnsiTheme="minorEastAsia"/>
        </w:rPr>
      </w:pPr>
    </w:p>
    <w:p w14:paraId="3DBE6D1B" w14:textId="77777777" w:rsidR="00F4094D" w:rsidRPr="00D52BF4" w:rsidRDefault="00F4094D" w:rsidP="00484489">
      <w:pPr>
        <w:pStyle w:val="a5"/>
        <w:ind w:firstLineChars="0" w:firstLine="1"/>
        <w:rPr>
          <w:rFonts w:asciiTheme="minorEastAsia" w:hAnsiTheme="minorEastAsia"/>
        </w:rPr>
      </w:pPr>
    </w:p>
    <w:p w14:paraId="4D6C6852" w14:textId="77777777" w:rsidR="00F4094D" w:rsidRPr="00D52BF4" w:rsidRDefault="00F4094D" w:rsidP="00484489">
      <w:pPr>
        <w:pStyle w:val="a5"/>
        <w:ind w:firstLineChars="0" w:firstLine="1"/>
        <w:rPr>
          <w:rFonts w:asciiTheme="minorEastAsia" w:hAnsiTheme="minorEastAsia"/>
        </w:rPr>
      </w:pPr>
    </w:p>
    <w:p w14:paraId="52EADE84" w14:textId="77777777" w:rsidR="00F4094D" w:rsidRPr="00D52BF4" w:rsidRDefault="00F4094D" w:rsidP="00484489">
      <w:pPr>
        <w:pStyle w:val="a5"/>
        <w:ind w:firstLineChars="0" w:firstLine="1"/>
        <w:rPr>
          <w:rFonts w:asciiTheme="minorEastAsia" w:hAnsiTheme="minorEastAsia"/>
        </w:rPr>
      </w:pPr>
    </w:p>
    <w:p w14:paraId="176747CC" w14:textId="77777777" w:rsidR="00F4094D" w:rsidRPr="00D52BF4" w:rsidRDefault="00F4094D" w:rsidP="00484489">
      <w:pPr>
        <w:pStyle w:val="a5"/>
        <w:ind w:firstLineChars="0" w:firstLine="1"/>
        <w:rPr>
          <w:rFonts w:asciiTheme="minorEastAsia" w:hAnsiTheme="minorEastAsia"/>
        </w:rPr>
      </w:pPr>
    </w:p>
    <w:p w14:paraId="25F5C9B4" w14:textId="77777777" w:rsidR="00F4094D" w:rsidRPr="00D52BF4" w:rsidRDefault="00F4094D" w:rsidP="00484489">
      <w:pPr>
        <w:pStyle w:val="a5"/>
        <w:ind w:firstLineChars="0" w:firstLine="1"/>
        <w:rPr>
          <w:rFonts w:asciiTheme="minorEastAsia" w:hAnsiTheme="minorEastAsia"/>
        </w:rPr>
      </w:pPr>
    </w:p>
    <w:p w14:paraId="6147B529" w14:textId="77777777" w:rsidR="00F4094D" w:rsidRPr="00D52BF4" w:rsidRDefault="00F4094D" w:rsidP="00484489">
      <w:pPr>
        <w:pStyle w:val="a5"/>
        <w:ind w:firstLineChars="0" w:firstLine="1"/>
        <w:rPr>
          <w:rFonts w:asciiTheme="minorEastAsia" w:hAnsiTheme="minorEastAsia"/>
        </w:rPr>
      </w:pPr>
    </w:p>
    <w:p w14:paraId="16FDDDA2"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242C4D5F" w14:textId="77777777" w:rsidR="00294E2B" w:rsidRPr="00D52BF4" w:rsidRDefault="00294E2B" w:rsidP="00294E2B">
      <w:pPr>
        <w:pStyle w:val="ad"/>
        <w:ind w:leftChars="0" w:left="480" w:hanging="480"/>
        <w:outlineLvl w:val="2"/>
        <w:rPr>
          <w:noProof/>
          <w:sz w:val="24"/>
        </w:rPr>
      </w:pPr>
      <w:bookmarkStart w:id="34" w:name="_Toc131018014"/>
      <w:r w:rsidRPr="00D52BF4">
        <w:rPr>
          <w:noProof/>
          <w:sz w:val="24"/>
        </w:rPr>
        <w:t>（４）</w:t>
      </w:r>
      <w:r w:rsidRPr="00D52BF4">
        <w:rPr>
          <w:rFonts w:hint="eastAsia"/>
          <w:noProof/>
          <w:sz w:val="24"/>
        </w:rPr>
        <w:t>障がい支援に関する情報の入手先</w:t>
      </w:r>
      <w:bookmarkEnd w:id="34"/>
    </w:p>
    <w:p w14:paraId="52A0EDDB" w14:textId="77777777" w:rsidR="005C7709" w:rsidRPr="00D52BF4" w:rsidRDefault="005C7709"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18　</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支援</w:t>
      </w:r>
      <w:r w:rsidRPr="00D52BF4">
        <w:rPr>
          <w:rFonts w:ascii="BIZ UDゴシック" w:eastAsia="BIZ UDゴシック" w:hAnsi="BIZ UDゴシック" w:hint="eastAsia"/>
        </w:rPr>
        <w:t>に</w:t>
      </w:r>
      <w:r w:rsidRPr="00D52BF4">
        <w:rPr>
          <w:rFonts w:ascii="BIZ UDゴシック" w:eastAsia="BIZ UDゴシック" w:hAnsi="BIZ UDゴシック"/>
        </w:rPr>
        <w:t>関する情報</w:t>
      </w:r>
      <w:r w:rsidRPr="00D52BF4">
        <w:rPr>
          <w:rFonts w:ascii="BIZ UDゴシック" w:eastAsia="BIZ UDゴシック" w:hAnsi="BIZ UDゴシック" w:hint="eastAsia"/>
        </w:rPr>
        <w:t>を</w:t>
      </w:r>
      <w:r w:rsidRPr="00D52BF4">
        <w:rPr>
          <w:rFonts w:ascii="BIZ UDゴシック" w:eastAsia="BIZ UDゴシック" w:hAnsi="BIZ UDゴシック"/>
        </w:rPr>
        <w:t>主</w:t>
      </w:r>
      <w:r w:rsidRPr="00D52BF4">
        <w:rPr>
          <w:rFonts w:ascii="BIZ UDゴシック" w:eastAsia="BIZ UDゴシック" w:hAnsi="BIZ UDゴシック" w:hint="eastAsia"/>
        </w:rPr>
        <w:t>にどこから</w:t>
      </w:r>
      <w:r w:rsidRPr="00D52BF4">
        <w:rPr>
          <w:rFonts w:ascii="BIZ UDゴシック" w:eastAsia="BIZ UDゴシック" w:hAnsi="BIZ UDゴシック"/>
        </w:rPr>
        <w:t>得て</w:t>
      </w:r>
      <w:r w:rsidRPr="00D52BF4">
        <w:rPr>
          <w:rFonts w:ascii="BIZ UDゴシック" w:eastAsia="BIZ UDゴシック" w:hAnsi="BIZ UDゴシック" w:hint="eastAsia"/>
        </w:rPr>
        <w:t>いますか。（</w:t>
      </w:r>
      <w:r w:rsidRPr="00D52BF4">
        <w:rPr>
          <w:rFonts w:ascii="BIZ UDゴシック" w:eastAsia="BIZ UDゴシック" w:hAnsi="BIZ UDゴシック" w:cs="Microsoft JhengHei"/>
          <w:spacing w:val="-8"/>
        </w:rPr>
        <w:t>○</w:t>
      </w:r>
      <w:r w:rsidRPr="00D52BF4">
        <w:rPr>
          <w:rFonts w:ascii="BIZ UDゴシック" w:eastAsia="BIZ UDゴシック" w:hAnsi="BIZ UDゴシック" w:hint="eastAsia"/>
        </w:rPr>
        <w:t>はいくつでも）</w:t>
      </w:r>
    </w:p>
    <w:p w14:paraId="02D1DB2E" w14:textId="77777777" w:rsidR="009111A4" w:rsidRPr="00D52BF4" w:rsidRDefault="009111A4" w:rsidP="00484489">
      <w:pPr>
        <w:pStyle w:val="a5"/>
        <w:ind w:firstLineChars="0" w:firstLine="1"/>
        <w:rPr>
          <w:rFonts w:asciiTheme="minorEastAsia" w:hAnsiTheme="minorEastAsia"/>
        </w:rPr>
      </w:pPr>
    </w:p>
    <w:p w14:paraId="19ADE0CF" w14:textId="6A71280C"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障がい支援に関する情報の入手先は、</w:t>
      </w:r>
      <w:r w:rsidR="000F0DDC" w:rsidRPr="00D52BF4">
        <w:rPr>
          <w:rFonts w:asciiTheme="minorEastAsia" w:hAnsiTheme="minorEastAsia" w:hint="eastAsia"/>
        </w:rPr>
        <w:t>全体で</w:t>
      </w:r>
      <w:r w:rsidRPr="00D52BF4">
        <w:rPr>
          <w:rFonts w:asciiTheme="minorEastAsia" w:hAnsiTheme="minorEastAsia" w:hint="eastAsia"/>
        </w:rPr>
        <w:t>「障がい者福祉のしおり（区で作成した冊子、点字版・録音版を含む）」（28.6％）、「区や都の広報紙」（23.8％）、「病院、診療所」（23.4％）、「区や都のホームページ」（21.8％）が２割台で高くなっています。</w:t>
      </w:r>
    </w:p>
    <w:p w14:paraId="47D22769" w14:textId="2E2F5ECC" w:rsidR="00F4094D" w:rsidRPr="00D52BF4" w:rsidRDefault="00664307" w:rsidP="0052691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6915" w:rsidRPr="00D52BF4">
        <w:rPr>
          <w:rFonts w:asciiTheme="minorEastAsia" w:hAnsiTheme="minorEastAsia" w:hint="eastAsia"/>
        </w:rPr>
        <w:t>みると、身体障がい（36.5％）、高次脳機能障がい（33.8％）</w:t>
      </w:r>
      <w:r w:rsidR="00023338" w:rsidRPr="00D52BF4">
        <w:rPr>
          <w:rFonts w:asciiTheme="minorEastAsia" w:hAnsiTheme="minorEastAsia" w:hint="eastAsia"/>
        </w:rPr>
        <w:t>で</w:t>
      </w:r>
      <w:r w:rsidR="00CC6FFF" w:rsidRPr="00D52BF4">
        <w:rPr>
          <w:rFonts w:asciiTheme="minorEastAsia" w:hAnsiTheme="minorEastAsia" w:hint="eastAsia"/>
        </w:rPr>
        <w:t>は「障がい者福祉のしおり」が</w:t>
      </w:r>
      <w:r w:rsidR="00526915" w:rsidRPr="00D52BF4">
        <w:rPr>
          <w:rFonts w:asciiTheme="minorEastAsia" w:hAnsiTheme="minorEastAsia" w:hint="eastAsia"/>
        </w:rPr>
        <w:t>３割台、精神障がい（39.0％）、難病（31.5％）</w:t>
      </w:r>
      <w:r w:rsidR="00023338" w:rsidRPr="00D52BF4">
        <w:rPr>
          <w:rFonts w:asciiTheme="minorEastAsia" w:hAnsiTheme="minorEastAsia" w:hint="eastAsia"/>
        </w:rPr>
        <w:t>で</w:t>
      </w:r>
      <w:r w:rsidR="00CC6FFF" w:rsidRPr="00D52BF4">
        <w:rPr>
          <w:rFonts w:asciiTheme="minorEastAsia" w:hAnsiTheme="minorEastAsia" w:hint="eastAsia"/>
        </w:rPr>
        <w:t>は「病院、診療所」が</w:t>
      </w:r>
      <w:r w:rsidR="00526915" w:rsidRPr="00D52BF4">
        <w:rPr>
          <w:rFonts w:asciiTheme="minorEastAsia" w:hAnsiTheme="minorEastAsia" w:hint="eastAsia"/>
        </w:rPr>
        <w:t>３割台、知的障がい（35.7％）、発達障がい（31.8％）</w:t>
      </w:r>
      <w:r w:rsidR="00023338" w:rsidRPr="00D52BF4">
        <w:rPr>
          <w:rFonts w:asciiTheme="minorEastAsia" w:hAnsiTheme="minorEastAsia" w:hint="eastAsia"/>
        </w:rPr>
        <w:t>で</w:t>
      </w:r>
      <w:r w:rsidR="00CC6FFF" w:rsidRPr="00D52BF4">
        <w:rPr>
          <w:rFonts w:asciiTheme="minorEastAsia" w:hAnsiTheme="minorEastAsia" w:hint="eastAsia"/>
        </w:rPr>
        <w:t>は「家族、友人・知人などの口コミ」が</w:t>
      </w:r>
      <w:r w:rsidR="00526915" w:rsidRPr="00D52BF4">
        <w:rPr>
          <w:rFonts w:asciiTheme="minorEastAsia" w:hAnsiTheme="minorEastAsia" w:hint="eastAsia"/>
        </w:rPr>
        <w:t>３割台とそれぞれ高くなっています。</w:t>
      </w:r>
    </w:p>
    <w:p w14:paraId="643ECDB9" w14:textId="2148C535" w:rsidR="00F4094D" w:rsidRPr="00D52BF4" w:rsidRDefault="00F4094D" w:rsidP="00484489">
      <w:pPr>
        <w:pStyle w:val="a5"/>
        <w:ind w:firstLineChars="0" w:firstLine="1"/>
        <w:rPr>
          <w:rFonts w:asciiTheme="minorEastAsia" w:hAnsiTheme="minorEastAsia"/>
        </w:rPr>
      </w:pPr>
    </w:p>
    <w:p w14:paraId="5867163C" w14:textId="7F53A33A" w:rsidR="00F4094D" w:rsidRPr="00D52BF4" w:rsidRDefault="00FB7ABC" w:rsidP="00484489">
      <w:pPr>
        <w:pStyle w:val="a5"/>
        <w:ind w:firstLineChars="0" w:firstLine="1"/>
        <w:rPr>
          <w:rFonts w:asciiTheme="minorEastAsia" w:hAnsiTheme="minorEastAsia"/>
        </w:rPr>
      </w:pPr>
      <w:r w:rsidRPr="00FB7ABC">
        <w:rPr>
          <w:noProof/>
        </w:rPr>
        <w:drawing>
          <wp:anchor distT="0" distB="0" distL="114300" distR="114300" simplePos="0" relativeHeight="252236800" behindDoc="0" locked="0" layoutInCell="1" allowOverlap="1" wp14:anchorId="5FE690C0" wp14:editId="4BE88463">
            <wp:simplePos x="0" y="0"/>
            <wp:positionH relativeFrom="margin">
              <wp:align>right</wp:align>
            </wp:positionH>
            <wp:positionV relativeFrom="paragraph">
              <wp:posOffset>10853</wp:posOffset>
            </wp:positionV>
            <wp:extent cx="6120130" cy="4346800"/>
            <wp:effectExtent l="0" t="0" r="0" b="0"/>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434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CE872" w14:textId="49F4ECA8" w:rsidR="00F4094D" w:rsidRPr="00D52BF4" w:rsidRDefault="00F4094D" w:rsidP="00484489">
      <w:pPr>
        <w:pStyle w:val="a5"/>
        <w:ind w:firstLineChars="0" w:firstLine="1"/>
        <w:rPr>
          <w:rFonts w:asciiTheme="minorEastAsia" w:hAnsiTheme="minorEastAsia"/>
        </w:rPr>
      </w:pPr>
    </w:p>
    <w:p w14:paraId="20FE1F6E" w14:textId="1D140941" w:rsidR="00F4094D" w:rsidRPr="00D52BF4" w:rsidRDefault="00F4094D" w:rsidP="00484489">
      <w:pPr>
        <w:pStyle w:val="a5"/>
        <w:ind w:firstLineChars="0" w:firstLine="1"/>
        <w:rPr>
          <w:rFonts w:asciiTheme="minorEastAsia" w:hAnsiTheme="minorEastAsia"/>
        </w:rPr>
      </w:pPr>
    </w:p>
    <w:p w14:paraId="50087369" w14:textId="75926077" w:rsidR="00F4094D" w:rsidRPr="00D52BF4" w:rsidRDefault="00F4094D" w:rsidP="00484489">
      <w:pPr>
        <w:pStyle w:val="a5"/>
        <w:ind w:firstLineChars="0" w:firstLine="1"/>
        <w:rPr>
          <w:rFonts w:asciiTheme="minorEastAsia" w:hAnsiTheme="minorEastAsia"/>
        </w:rPr>
      </w:pPr>
    </w:p>
    <w:p w14:paraId="6F4062AD" w14:textId="77777777" w:rsidR="00F4094D" w:rsidRPr="00D52BF4" w:rsidRDefault="00F4094D" w:rsidP="00484489">
      <w:pPr>
        <w:pStyle w:val="a5"/>
        <w:ind w:firstLineChars="0" w:firstLine="1"/>
        <w:rPr>
          <w:rFonts w:asciiTheme="minorEastAsia" w:hAnsiTheme="minorEastAsia"/>
        </w:rPr>
      </w:pPr>
    </w:p>
    <w:p w14:paraId="14167765" w14:textId="77777777" w:rsidR="00F4094D" w:rsidRPr="00D52BF4" w:rsidRDefault="00F4094D" w:rsidP="00484489">
      <w:pPr>
        <w:pStyle w:val="a5"/>
        <w:ind w:firstLineChars="0" w:firstLine="1"/>
        <w:rPr>
          <w:rFonts w:asciiTheme="minorEastAsia" w:hAnsiTheme="minorEastAsia"/>
        </w:rPr>
      </w:pPr>
    </w:p>
    <w:p w14:paraId="3CEF0A93" w14:textId="77777777" w:rsidR="00F4094D" w:rsidRPr="00D52BF4" w:rsidRDefault="00F4094D" w:rsidP="00484489">
      <w:pPr>
        <w:pStyle w:val="a5"/>
        <w:ind w:firstLineChars="0" w:firstLine="1"/>
        <w:rPr>
          <w:rFonts w:asciiTheme="minorEastAsia" w:hAnsiTheme="minorEastAsia"/>
        </w:rPr>
      </w:pPr>
    </w:p>
    <w:p w14:paraId="39757BAD" w14:textId="77777777" w:rsidR="00F4094D" w:rsidRPr="00D52BF4" w:rsidRDefault="00F4094D" w:rsidP="00484489">
      <w:pPr>
        <w:pStyle w:val="a5"/>
        <w:ind w:firstLineChars="0" w:firstLine="1"/>
        <w:rPr>
          <w:rFonts w:asciiTheme="minorEastAsia" w:hAnsiTheme="minorEastAsia"/>
        </w:rPr>
      </w:pPr>
    </w:p>
    <w:p w14:paraId="6B166041" w14:textId="77777777" w:rsidR="00F4094D" w:rsidRPr="00D52BF4" w:rsidRDefault="00F4094D" w:rsidP="00484489">
      <w:pPr>
        <w:pStyle w:val="a5"/>
        <w:ind w:firstLineChars="0" w:firstLine="1"/>
        <w:rPr>
          <w:rFonts w:asciiTheme="minorEastAsia" w:hAnsiTheme="minorEastAsia"/>
        </w:rPr>
      </w:pPr>
    </w:p>
    <w:p w14:paraId="54779798" w14:textId="77777777" w:rsidR="00F4094D" w:rsidRPr="00D52BF4" w:rsidRDefault="00F4094D" w:rsidP="00484489">
      <w:pPr>
        <w:pStyle w:val="a5"/>
        <w:ind w:firstLineChars="0" w:firstLine="1"/>
        <w:rPr>
          <w:rFonts w:asciiTheme="minorEastAsia" w:hAnsiTheme="minorEastAsia"/>
        </w:rPr>
      </w:pPr>
    </w:p>
    <w:p w14:paraId="0AFF9756" w14:textId="77777777" w:rsidR="00F4094D" w:rsidRPr="00D52BF4" w:rsidRDefault="00F4094D" w:rsidP="00484489">
      <w:pPr>
        <w:pStyle w:val="a5"/>
        <w:ind w:firstLineChars="0" w:firstLine="1"/>
        <w:rPr>
          <w:rFonts w:asciiTheme="minorEastAsia" w:hAnsiTheme="minorEastAsia"/>
        </w:rPr>
      </w:pPr>
    </w:p>
    <w:p w14:paraId="0A5D6E0D" w14:textId="77777777" w:rsidR="00F4094D" w:rsidRPr="00D52BF4" w:rsidRDefault="00F4094D" w:rsidP="00484489">
      <w:pPr>
        <w:pStyle w:val="a5"/>
        <w:ind w:firstLineChars="0" w:firstLine="1"/>
        <w:rPr>
          <w:rFonts w:asciiTheme="minorEastAsia" w:hAnsiTheme="minorEastAsia"/>
        </w:rPr>
      </w:pPr>
    </w:p>
    <w:p w14:paraId="3D5397DA" w14:textId="77777777" w:rsidR="00F4094D" w:rsidRPr="00D52BF4" w:rsidRDefault="00F4094D" w:rsidP="00484489">
      <w:pPr>
        <w:pStyle w:val="a5"/>
        <w:ind w:firstLineChars="0" w:firstLine="1"/>
        <w:rPr>
          <w:rFonts w:asciiTheme="minorEastAsia" w:hAnsiTheme="minorEastAsia"/>
        </w:rPr>
      </w:pPr>
    </w:p>
    <w:p w14:paraId="4AF569B3" w14:textId="51171B01" w:rsidR="00F4094D" w:rsidRDefault="00F4094D" w:rsidP="00484489">
      <w:pPr>
        <w:pStyle w:val="a5"/>
        <w:ind w:firstLineChars="0" w:firstLine="1"/>
        <w:rPr>
          <w:rFonts w:asciiTheme="minorEastAsia" w:hAnsiTheme="minorEastAsia"/>
        </w:rPr>
      </w:pPr>
    </w:p>
    <w:p w14:paraId="7E73E634" w14:textId="64341B4F" w:rsidR="00B20E1A" w:rsidRDefault="00B20E1A" w:rsidP="00484489">
      <w:pPr>
        <w:pStyle w:val="a5"/>
        <w:ind w:firstLineChars="0" w:firstLine="1"/>
        <w:rPr>
          <w:rFonts w:asciiTheme="minorEastAsia" w:hAnsiTheme="minorEastAsia"/>
        </w:rPr>
      </w:pPr>
    </w:p>
    <w:p w14:paraId="3E0888C1" w14:textId="1B0AA97B" w:rsidR="00B20E1A" w:rsidRDefault="00B20E1A" w:rsidP="00484489">
      <w:pPr>
        <w:pStyle w:val="a5"/>
        <w:ind w:firstLineChars="0" w:firstLine="1"/>
        <w:rPr>
          <w:rFonts w:asciiTheme="minorEastAsia" w:hAnsiTheme="minorEastAsia"/>
        </w:rPr>
      </w:pPr>
    </w:p>
    <w:p w14:paraId="0314A5F5" w14:textId="59AB6282" w:rsidR="00B20E1A" w:rsidRDefault="00B20E1A" w:rsidP="00484489">
      <w:pPr>
        <w:pStyle w:val="a5"/>
        <w:ind w:firstLineChars="0" w:firstLine="1"/>
        <w:rPr>
          <w:rFonts w:asciiTheme="minorEastAsia" w:hAnsiTheme="minorEastAsia"/>
        </w:rPr>
      </w:pPr>
    </w:p>
    <w:p w14:paraId="1EEEEA92" w14:textId="214ADBDC" w:rsidR="00B20E1A" w:rsidRDefault="00B20E1A" w:rsidP="00484489">
      <w:pPr>
        <w:pStyle w:val="a5"/>
        <w:ind w:firstLineChars="0" w:firstLine="1"/>
        <w:rPr>
          <w:rFonts w:asciiTheme="minorEastAsia" w:hAnsiTheme="minorEastAsia"/>
        </w:rPr>
      </w:pPr>
    </w:p>
    <w:p w14:paraId="4FE14E2E" w14:textId="5797AFE1" w:rsidR="00B20E1A" w:rsidRDefault="00B20E1A" w:rsidP="00484489">
      <w:pPr>
        <w:pStyle w:val="a5"/>
        <w:ind w:firstLineChars="0" w:firstLine="1"/>
        <w:rPr>
          <w:rFonts w:asciiTheme="minorEastAsia" w:hAnsiTheme="minorEastAsia"/>
        </w:rPr>
      </w:pPr>
    </w:p>
    <w:p w14:paraId="71432A92" w14:textId="2A96D6A3" w:rsidR="00B20E1A" w:rsidRDefault="00B20E1A" w:rsidP="00484489">
      <w:pPr>
        <w:pStyle w:val="a5"/>
        <w:ind w:firstLineChars="0" w:firstLine="1"/>
        <w:rPr>
          <w:rFonts w:asciiTheme="minorEastAsia" w:hAnsiTheme="minorEastAsia"/>
        </w:rPr>
      </w:pPr>
    </w:p>
    <w:p w14:paraId="77B4E3EF" w14:textId="4E31D289"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43E4DA42"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3D95F4D6" w14:textId="77777777" w:rsidR="00294E2B" w:rsidRPr="00D52BF4" w:rsidRDefault="00294E2B" w:rsidP="00294E2B">
      <w:pPr>
        <w:pStyle w:val="ad"/>
        <w:ind w:leftChars="0" w:left="480" w:hanging="480"/>
        <w:outlineLvl w:val="2"/>
        <w:rPr>
          <w:noProof/>
          <w:sz w:val="24"/>
        </w:rPr>
      </w:pPr>
      <w:bookmarkStart w:id="35" w:name="_Toc131018015"/>
      <w:r w:rsidRPr="00D52BF4">
        <w:rPr>
          <w:noProof/>
          <w:sz w:val="24"/>
        </w:rPr>
        <w:t>（５）</w:t>
      </w:r>
      <w:r w:rsidR="00754B7F" w:rsidRPr="00D52BF4">
        <w:rPr>
          <w:rFonts w:hint="eastAsia"/>
          <w:noProof/>
          <w:sz w:val="24"/>
        </w:rPr>
        <w:t>相談でのコミュニケーションや情報取得の際の困りごと</w:t>
      </w:r>
      <w:bookmarkEnd w:id="35"/>
    </w:p>
    <w:p w14:paraId="3CDE8DEF" w14:textId="77777777" w:rsidR="005C7709" w:rsidRPr="00D52BF4" w:rsidRDefault="005C7709"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19　</w:t>
      </w:r>
      <w:r w:rsidRPr="00D52BF4">
        <w:rPr>
          <w:rFonts w:ascii="BIZ UDゴシック" w:eastAsia="BIZ UDゴシック" w:hAnsi="BIZ UDゴシック"/>
        </w:rPr>
        <w:t>相談</w:t>
      </w:r>
      <w:r w:rsidRPr="00D52BF4">
        <w:rPr>
          <w:rFonts w:ascii="BIZ UDゴシック" w:eastAsia="BIZ UDゴシック" w:hAnsi="BIZ UDゴシック" w:hint="eastAsia"/>
        </w:rPr>
        <w:t>での</w:t>
      </w:r>
      <w:r w:rsidRPr="00D52BF4">
        <w:rPr>
          <w:rFonts w:ascii="BIZ UDゴシック" w:eastAsia="BIZ UDゴシック" w:hAnsi="BIZ UDゴシック"/>
        </w:rPr>
        <w:t>コミュニケーション</w:t>
      </w:r>
      <w:r w:rsidRPr="00D52BF4">
        <w:rPr>
          <w:rFonts w:ascii="BIZ UDゴシック" w:eastAsia="BIZ UDゴシック" w:hAnsi="BIZ UDゴシック" w:hint="eastAsia"/>
        </w:rPr>
        <w:t>や</w:t>
      </w:r>
      <w:r w:rsidRPr="00D52BF4">
        <w:rPr>
          <w:rFonts w:ascii="BIZ UDゴシック" w:eastAsia="BIZ UDゴシック" w:hAnsi="BIZ UDゴシック"/>
        </w:rPr>
        <w:t>情報取得</w:t>
      </w:r>
      <w:r w:rsidRPr="00D52BF4">
        <w:rPr>
          <w:rFonts w:ascii="BIZ UDゴシック" w:eastAsia="BIZ UDゴシック" w:hAnsi="BIZ UDゴシック" w:hint="eastAsia"/>
        </w:rPr>
        <w:t>をするうえで</w:t>
      </w:r>
      <w:r w:rsidRPr="00D52BF4">
        <w:rPr>
          <w:rFonts w:ascii="BIZ UDゴシック" w:eastAsia="BIZ UDゴシック" w:hAnsi="BIZ UDゴシック"/>
        </w:rPr>
        <w:t>困る</w:t>
      </w:r>
      <w:r w:rsidRPr="00D52BF4">
        <w:rPr>
          <w:rFonts w:ascii="BIZ UDゴシック" w:eastAsia="BIZ UDゴシック" w:hAnsi="BIZ UDゴシック" w:hint="eastAsia"/>
        </w:rPr>
        <w:t>ことはどのようなことですか。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40F7DBA5" w14:textId="77777777" w:rsidR="00F4094D" w:rsidRPr="00D52BF4" w:rsidRDefault="00F4094D" w:rsidP="00484489">
      <w:pPr>
        <w:pStyle w:val="a5"/>
        <w:ind w:firstLineChars="0" w:firstLine="1"/>
        <w:rPr>
          <w:rFonts w:asciiTheme="minorEastAsia" w:hAnsiTheme="minorEastAsia"/>
        </w:rPr>
      </w:pPr>
    </w:p>
    <w:p w14:paraId="44EAD3C6" w14:textId="56E9D1D3" w:rsidR="00AD57F7" w:rsidRPr="00D52BF4" w:rsidRDefault="00AD57F7" w:rsidP="00AD57F7">
      <w:pPr>
        <w:pStyle w:val="a5"/>
        <w:ind w:firstLine="220"/>
        <w:rPr>
          <w:rFonts w:asciiTheme="minorEastAsia" w:hAnsiTheme="minorEastAsia"/>
        </w:rPr>
      </w:pPr>
      <w:r w:rsidRPr="00D52BF4">
        <w:rPr>
          <w:rFonts w:asciiTheme="minorEastAsia" w:hAnsiTheme="minorEastAsia" w:hint="eastAsia"/>
        </w:rPr>
        <w:t>相談でのコミュニケーションなどで困ることは、</w:t>
      </w:r>
      <w:r w:rsidR="000F0DDC" w:rsidRPr="00D52BF4">
        <w:rPr>
          <w:rFonts w:asciiTheme="minorEastAsia" w:hAnsiTheme="minorEastAsia" w:hint="eastAsia"/>
        </w:rPr>
        <w:t>全体で</w:t>
      </w:r>
      <w:r w:rsidRPr="00D52BF4">
        <w:rPr>
          <w:rFonts w:asciiTheme="minorEastAsia" w:hAnsiTheme="minorEastAsia" w:hint="eastAsia"/>
        </w:rPr>
        <w:t>「話をうまく組み立てられない、うまく質問できない」（19.6％）、「難しい言葉や早口で話されるとわかりにくい」（19.2％）が約２割と高くなっています。一方、「特に困ることはない」が35.6％と最も高くなっています。</w:t>
      </w:r>
    </w:p>
    <w:p w14:paraId="7FB23044" w14:textId="4F3931C1" w:rsidR="00F4094D" w:rsidRPr="00D52BF4" w:rsidRDefault="00664307" w:rsidP="00AD57F7">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AD57F7" w:rsidRPr="00D52BF4">
        <w:rPr>
          <w:rFonts w:asciiTheme="minorEastAsia" w:hAnsiTheme="minorEastAsia" w:hint="eastAsia"/>
        </w:rPr>
        <w:t>みると、知的障がい、発達障がい、精神障がいで</w:t>
      </w:r>
      <w:r w:rsidR="00CC6FFF" w:rsidRPr="00D52BF4">
        <w:rPr>
          <w:rFonts w:asciiTheme="minorEastAsia" w:hAnsiTheme="minorEastAsia" w:hint="eastAsia"/>
        </w:rPr>
        <w:t>は「話をうまく組み立てられない、うまく質問できない」、「難しい言葉や早口で話されるとわかりにくい」、「複雑な文章表現がわかりにくい」が</w:t>
      </w:r>
      <w:r w:rsidR="00AD57F7" w:rsidRPr="00D52BF4">
        <w:rPr>
          <w:rFonts w:asciiTheme="minorEastAsia" w:hAnsiTheme="minorEastAsia" w:hint="eastAsia"/>
        </w:rPr>
        <w:t>それぞれ高くなっています。身体障がい、高次脳機能障がい、難病では「特に困ることはない」が最も高くなっています。</w:t>
      </w:r>
    </w:p>
    <w:p w14:paraId="71F28D0C" w14:textId="77777777" w:rsidR="00F4094D" w:rsidRPr="00D52BF4" w:rsidRDefault="00F4094D" w:rsidP="00484489">
      <w:pPr>
        <w:pStyle w:val="a5"/>
        <w:ind w:firstLineChars="0" w:firstLine="1"/>
        <w:rPr>
          <w:rFonts w:asciiTheme="minorEastAsia" w:hAnsiTheme="minorEastAsia"/>
        </w:rPr>
      </w:pPr>
    </w:p>
    <w:p w14:paraId="0119F861" w14:textId="543DA71F" w:rsidR="00F4094D" w:rsidRPr="00D52BF4" w:rsidRDefault="00BD35E5" w:rsidP="00484489">
      <w:pPr>
        <w:pStyle w:val="a5"/>
        <w:ind w:firstLineChars="0" w:firstLine="1"/>
        <w:rPr>
          <w:rFonts w:asciiTheme="minorEastAsia" w:hAnsiTheme="minorEastAsia"/>
        </w:rPr>
      </w:pPr>
      <w:r w:rsidRPr="00BD35E5">
        <w:rPr>
          <w:noProof/>
        </w:rPr>
        <w:drawing>
          <wp:anchor distT="0" distB="0" distL="114300" distR="114300" simplePos="0" relativeHeight="252237824" behindDoc="0" locked="0" layoutInCell="1" allowOverlap="1" wp14:anchorId="6F80C128" wp14:editId="322BB065">
            <wp:simplePos x="0" y="0"/>
            <wp:positionH relativeFrom="margin">
              <wp:align>right</wp:align>
            </wp:positionH>
            <wp:positionV relativeFrom="paragraph">
              <wp:posOffset>7677</wp:posOffset>
            </wp:positionV>
            <wp:extent cx="6120130" cy="5030432"/>
            <wp:effectExtent l="0" t="0" r="0" b="0"/>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5030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A4DD2" w14:textId="7F743D5F" w:rsidR="00F4094D" w:rsidRPr="00D52BF4" w:rsidRDefault="00F4094D" w:rsidP="00484489">
      <w:pPr>
        <w:pStyle w:val="a5"/>
        <w:ind w:firstLineChars="0" w:firstLine="1"/>
        <w:rPr>
          <w:rFonts w:asciiTheme="minorEastAsia" w:hAnsiTheme="minorEastAsia"/>
        </w:rPr>
      </w:pPr>
    </w:p>
    <w:p w14:paraId="0F684E0E" w14:textId="78249992" w:rsidR="00F4094D" w:rsidRPr="00D52BF4" w:rsidRDefault="00F4094D" w:rsidP="00484489">
      <w:pPr>
        <w:pStyle w:val="a5"/>
        <w:ind w:firstLineChars="0" w:firstLine="1"/>
        <w:rPr>
          <w:rFonts w:asciiTheme="minorEastAsia" w:hAnsiTheme="minorEastAsia"/>
        </w:rPr>
      </w:pPr>
    </w:p>
    <w:p w14:paraId="2F872915" w14:textId="26381231" w:rsidR="00F4094D" w:rsidRPr="00D52BF4" w:rsidRDefault="00F4094D" w:rsidP="00484489">
      <w:pPr>
        <w:pStyle w:val="a5"/>
        <w:ind w:firstLineChars="0" w:firstLine="1"/>
        <w:rPr>
          <w:rFonts w:asciiTheme="minorEastAsia" w:hAnsiTheme="minorEastAsia"/>
        </w:rPr>
      </w:pPr>
    </w:p>
    <w:p w14:paraId="6F3FD4BB" w14:textId="77777777" w:rsidR="00F4094D" w:rsidRPr="00D52BF4" w:rsidRDefault="00F4094D" w:rsidP="00484489">
      <w:pPr>
        <w:pStyle w:val="a5"/>
        <w:ind w:firstLineChars="0" w:firstLine="1"/>
        <w:rPr>
          <w:rFonts w:asciiTheme="minorEastAsia" w:hAnsiTheme="minorEastAsia"/>
        </w:rPr>
      </w:pPr>
    </w:p>
    <w:p w14:paraId="7ED0FC6C" w14:textId="77777777" w:rsidR="00F4094D" w:rsidRPr="00D52BF4" w:rsidRDefault="00F4094D" w:rsidP="00484489">
      <w:pPr>
        <w:pStyle w:val="a5"/>
        <w:ind w:firstLineChars="0" w:firstLine="1"/>
        <w:rPr>
          <w:rFonts w:asciiTheme="minorEastAsia" w:hAnsiTheme="minorEastAsia"/>
        </w:rPr>
      </w:pPr>
    </w:p>
    <w:p w14:paraId="3270AA0E" w14:textId="77777777" w:rsidR="00F4094D" w:rsidRPr="00D52BF4" w:rsidRDefault="00F4094D" w:rsidP="00484489">
      <w:pPr>
        <w:pStyle w:val="a5"/>
        <w:ind w:firstLineChars="0" w:firstLine="1"/>
        <w:rPr>
          <w:rFonts w:asciiTheme="minorEastAsia" w:hAnsiTheme="minorEastAsia"/>
        </w:rPr>
      </w:pPr>
    </w:p>
    <w:p w14:paraId="2738A771" w14:textId="77777777" w:rsidR="00F4094D" w:rsidRPr="00D52BF4" w:rsidRDefault="00F4094D" w:rsidP="00484489">
      <w:pPr>
        <w:pStyle w:val="a5"/>
        <w:ind w:firstLineChars="0" w:firstLine="1"/>
        <w:rPr>
          <w:rFonts w:asciiTheme="minorEastAsia" w:hAnsiTheme="minorEastAsia"/>
        </w:rPr>
      </w:pPr>
    </w:p>
    <w:p w14:paraId="437C510C" w14:textId="77777777" w:rsidR="00F4094D" w:rsidRPr="00D52BF4" w:rsidRDefault="00F4094D" w:rsidP="00484489">
      <w:pPr>
        <w:pStyle w:val="a5"/>
        <w:ind w:firstLineChars="0" w:firstLine="1"/>
        <w:rPr>
          <w:rFonts w:asciiTheme="minorEastAsia" w:hAnsiTheme="minorEastAsia"/>
        </w:rPr>
      </w:pPr>
    </w:p>
    <w:p w14:paraId="133E1FA4" w14:textId="77777777" w:rsidR="00F4094D" w:rsidRPr="00D52BF4" w:rsidRDefault="00F4094D" w:rsidP="00484489">
      <w:pPr>
        <w:pStyle w:val="a5"/>
        <w:ind w:firstLineChars="0" w:firstLine="1"/>
        <w:rPr>
          <w:rFonts w:asciiTheme="minorEastAsia" w:hAnsiTheme="minorEastAsia"/>
        </w:rPr>
      </w:pPr>
    </w:p>
    <w:p w14:paraId="515087BB" w14:textId="77777777" w:rsidR="00F4094D" w:rsidRPr="00D52BF4" w:rsidRDefault="00F4094D" w:rsidP="00484489">
      <w:pPr>
        <w:pStyle w:val="a5"/>
        <w:ind w:firstLineChars="0" w:firstLine="1"/>
        <w:rPr>
          <w:rFonts w:asciiTheme="minorEastAsia" w:hAnsiTheme="minorEastAsia"/>
        </w:rPr>
      </w:pPr>
    </w:p>
    <w:p w14:paraId="1973F0C5" w14:textId="77777777" w:rsidR="00F4094D" w:rsidRPr="00D52BF4" w:rsidRDefault="00F4094D" w:rsidP="00484489">
      <w:pPr>
        <w:pStyle w:val="a5"/>
        <w:ind w:firstLineChars="0" w:firstLine="1"/>
        <w:rPr>
          <w:rFonts w:asciiTheme="minorEastAsia" w:hAnsiTheme="minorEastAsia"/>
        </w:rPr>
      </w:pPr>
    </w:p>
    <w:p w14:paraId="0FE87542" w14:textId="77777777" w:rsidR="00F4094D" w:rsidRPr="00D52BF4" w:rsidRDefault="00F4094D" w:rsidP="00484489">
      <w:pPr>
        <w:pStyle w:val="a5"/>
        <w:ind w:firstLineChars="0" w:firstLine="1"/>
        <w:rPr>
          <w:rFonts w:asciiTheme="minorEastAsia" w:hAnsiTheme="minorEastAsia"/>
        </w:rPr>
      </w:pPr>
    </w:p>
    <w:p w14:paraId="63E72796" w14:textId="77777777" w:rsidR="00F4094D" w:rsidRPr="00D52BF4" w:rsidRDefault="00F4094D" w:rsidP="00484489">
      <w:pPr>
        <w:pStyle w:val="a5"/>
        <w:ind w:firstLineChars="0" w:firstLine="1"/>
        <w:rPr>
          <w:rFonts w:asciiTheme="minorEastAsia" w:hAnsiTheme="minorEastAsia"/>
        </w:rPr>
      </w:pPr>
    </w:p>
    <w:p w14:paraId="35E691B1" w14:textId="77777777" w:rsidR="00F4094D" w:rsidRPr="00D52BF4" w:rsidRDefault="00F4094D" w:rsidP="00484489">
      <w:pPr>
        <w:pStyle w:val="a5"/>
        <w:ind w:firstLineChars="0" w:firstLine="1"/>
        <w:rPr>
          <w:rFonts w:asciiTheme="minorEastAsia" w:hAnsiTheme="minorEastAsia"/>
        </w:rPr>
      </w:pPr>
    </w:p>
    <w:p w14:paraId="696FF1DD" w14:textId="77777777" w:rsidR="00F4094D" w:rsidRPr="00D52BF4" w:rsidRDefault="00F4094D" w:rsidP="00484489">
      <w:pPr>
        <w:pStyle w:val="a5"/>
        <w:ind w:firstLineChars="0" w:firstLine="1"/>
        <w:rPr>
          <w:rFonts w:asciiTheme="minorEastAsia" w:hAnsiTheme="minorEastAsia"/>
        </w:rPr>
      </w:pPr>
    </w:p>
    <w:p w14:paraId="069E9ED4" w14:textId="77777777" w:rsidR="00F4094D" w:rsidRPr="00D52BF4" w:rsidRDefault="00F4094D" w:rsidP="00484489">
      <w:pPr>
        <w:pStyle w:val="a5"/>
        <w:ind w:firstLineChars="0" w:firstLine="1"/>
        <w:rPr>
          <w:rFonts w:asciiTheme="minorEastAsia" w:hAnsiTheme="minorEastAsia"/>
        </w:rPr>
      </w:pPr>
    </w:p>
    <w:p w14:paraId="0E3FE1F1" w14:textId="77777777" w:rsidR="00F4094D" w:rsidRPr="00D52BF4" w:rsidRDefault="00F4094D" w:rsidP="00484489">
      <w:pPr>
        <w:pStyle w:val="a5"/>
        <w:ind w:firstLineChars="0" w:firstLine="1"/>
        <w:rPr>
          <w:rFonts w:asciiTheme="minorEastAsia" w:hAnsiTheme="minorEastAsia"/>
        </w:rPr>
      </w:pPr>
    </w:p>
    <w:p w14:paraId="43CB937F" w14:textId="4611295A" w:rsidR="00F4094D" w:rsidRDefault="00F4094D" w:rsidP="00484489">
      <w:pPr>
        <w:pStyle w:val="a5"/>
        <w:ind w:firstLineChars="0" w:firstLine="1"/>
        <w:rPr>
          <w:rFonts w:asciiTheme="minorEastAsia" w:hAnsiTheme="minorEastAsia"/>
        </w:rPr>
      </w:pPr>
    </w:p>
    <w:p w14:paraId="1B6C376A" w14:textId="344A8413" w:rsidR="00B20E1A" w:rsidRDefault="00B20E1A" w:rsidP="00484489">
      <w:pPr>
        <w:pStyle w:val="a5"/>
        <w:ind w:firstLineChars="0" w:firstLine="1"/>
        <w:rPr>
          <w:rFonts w:asciiTheme="minorEastAsia" w:hAnsiTheme="minorEastAsia"/>
        </w:rPr>
      </w:pPr>
    </w:p>
    <w:p w14:paraId="29B9ABFD" w14:textId="34F6D5E9" w:rsidR="00B20E1A" w:rsidRDefault="00B20E1A" w:rsidP="00484489">
      <w:pPr>
        <w:pStyle w:val="a5"/>
        <w:ind w:firstLineChars="0" w:firstLine="1"/>
        <w:rPr>
          <w:rFonts w:asciiTheme="minorEastAsia" w:hAnsiTheme="minorEastAsia"/>
        </w:rPr>
      </w:pPr>
    </w:p>
    <w:p w14:paraId="7C792268" w14:textId="33FD998C" w:rsidR="00B20E1A" w:rsidRDefault="00B20E1A" w:rsidP="00484489">
      <w:pPr>
        <w:pStyle w:val="a5"/>
        <w:ind w:firstLineChars="0" w:firstLine="1"/>
        <w:rPr>
          <w:rFonts w:asciiTheme="minorEastAsia" w:hAnsiTheme="minorEastAsia"/>
        </w:rPr>
      </w:pPr>
    </w:p>
    <w:p w14:paraId="22F85372" w14:textId="521CFFE1" w:rsidR="00B20E1A" w:rsidRDefault="00B20E1A" w:rsidP="00484489">
      <w:pPr>
        <w:pStyle w:val="a5"/>
        <w:ind w:firstLineChars="0" w:firstLine="1"/>
        <w:rPr>
          <w:rFonts w:asciiTheme="minorEastAsia" w:hAnsiTheme="minorEastAsia"/>
        </w:rPr>
      </w:pPr>
    </w:p>
    <w:p w14:paraId="3D914B6E" w14:textId="56C3CE25"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73E64AC5" w14:textId="77777777" w:rsidR="005C7709" w:rsidRPr="00D52BF4" w:rsidRDefault="00FC0ED1" w:rsidP="00484489">
      <w:pPr>
        <w:pStyle w:val="a5"/>
        <w:ind w:firstLineChars="0" w:firstLine="1"/>
        <w:rPr>
          <w:rFonts w:asciiTheme="minorEastAsia" w:hAnsiTheme="minorEastAsia"/>
        </w:rPr>
      </w:pPr>
      <w:r w:rsidRPr="00D52BF4">
        <w:rPr>
          <w:rFonts w:asciiTheme="minorEastAsia" w:hAnsiTheme="minorEastAsia"/>
        </w:rPr>
        <w:br w:type="page"/>
      </w:r>
    </w:p>
    <w:p w14:paraId="64CF6D63" w14:textId="78B472CE" w:rsidR="005C7709" w:rsidRPr="00D52BF4" w:rsidRDefault="005C7709" w:rsidP="00591FBA">
      <w:pPr>
        <w:pStyle w:val="ad"/>
        <w:ind w:leftChars="0" w:left="560"/>
        <w:rPr>
          <w:noProof/>
        </w:rPr>
      </w:pPr>
      <w:bookmarkStart w:id="36" w:name="_Toc131018016"/>
      <w:r w:rsidRPr="00D52BF4">
        <w:rPr>
          <w:rFonts w:hint="eastAsia"/>
          <w:noProof/>
        </w:rPr>
        <w:t>５</w:t>
      </w:r>
      <w:r w:rsidR="00591FBA" w:rsidRPr="00D52BF4">
        <w:rPr>
          <w:rFonts w:hint="eastAsia"/>
          <w:noProof/>
        </w:rPr>
        <w:t xml:space="preserve">　</w:t>
      </w:r>
      <w:r w:rsidRPr="00D52BF4">
        <w:rPr>
          <w:rFonts w:hint="eastAsia"/>
          <w:noProof/>
        </w:rPr>
        <w:t>障がい福祉サービスについて</w:t>
      </w:r>
      <w:bookmarkEnd w:id="36"/>
    </w:p>
    <w:p w14:paraId="04A458B1" w14:textId="768F8770" w:rsidR="00294E2B" w:rsidRPr="00D52BF4" w:rsidRDefault="00294E2B" w:rsidP="00294E2B">
      <w:pPr>
        <w:pStyle w:val="ad"/>
        <w:ind w:leftChars="0" w:left="480" w:hanging="480"/>
        <w:outlineLvl w:val="2"/>
        <w:rPr>
          <w:noProof/>
          <w:sz w:val="24"/>
        </w:rPr>
      </w:pPr>
      <w:bookmarkStart w:id="37" w:name="_Toc131018017"/>
      <w:r w:rsidRPr="00D52BF4">
        <w:rPr>
          <w:noProof/>
          <w:sz w:val="24"/>
        </w:rPr>
        <w:t>（１）</w:t>
      </w:r>
      <w:r w:rsidR="00004D91" w:rsidRPr="00D52BF4">
        <w:rPr>
          <w:rFonts w:hint="eastAsia"/>
          <w:noProof/>
          <w:sz w:val="24"/>
        </w:rPr>
        <w:t>障がい福祉サービスの利用</w:t>
      </w:r>
      <w:r w:rsidR="00B67F2F" w:rsidRPr="00D52BF4">
        <w:rPr>
          <w:rFonts w:hint="eastAsia"/>
          <w:noProof/>
          <w:sz w:val="24"/>
        </w:rPr>
        <w:t>の有無</w:t>
      </w:r>
      <w:bookmarkEnd w:id="37"/>
    </w:p>
    <w:p w14:paraId="2FEB3D18" w14:textId="49F2BB15" w:rsidR="00B734D4" w:rsidRPr="00D52BF4" w:rsidRDefault="00B734D4" w:rsidP="00FC0ED1">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20　あなたは、</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福祉サービス</w:t>
      </w:r>
      <w:r w:rsidRPr="00D52BF4">
        <w:rPr>
          <w:rFonts w:ascii="BIZ UDゴシック" w:eastAsia="BIZ UDゴシック" w:hAnsi="BIZ UDゴシック" w:hint="eastAsia"/>
        </w:rPr>
        <w:t>を</w:t>
      </w:r>
      <w:r w:rsidRPr="00D52BF4">
        <w:rPr>
          <w:rFonts w:ascii="BIZ UDゴシック" w:eastAsia="BIZ UDゴシック" w:hAnsi="BIZ UDゴシック"/>
        </w:rPr>
        <w:t>利用</w:t>
      </w:r>
      <w:r w:rsidRPr="00D52BF4">
        <w:rPr>
          <w:rFonts w:ascii="BIZ UDゴシック" w:eastAsia="BIZ UDゴシック" w:hAnsi="BIZ UDゴシック" w:hint="eastAsia"/>
        </w:rPr>
        <w:t>していますか。（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1</w:t>
      </w:r>
      <w:r w:rsidRPr="00D52BF4">
        <w:rPr>
          <w:rFonts w:ascii="BIZ UDゴシック" w:eastAsia="BIZ UDゴシック" w:hAnsi="BIZ UDゴシック" w:hint="eastAsia"/>
        </w:rPr>
        <w:t>つ）</w:t>
      </w:r>
    </w:p>
    <w:p w14:paraId="6E937D6F" w14:textId="3BD5774E" w:rsidR="00FC0ED1" w:rsidRPr="00D52BF4" w:rsidRDefault="00FC0ED1" w:rsidP="00484489">
      <w:pPr>
        <w:pStyle w:val="a5"/>
        <w:ind w:firstLineChars="0" w:firstLine="1"/>
        <w:rPr>
          <w:rFonts w:asciiTheme="minorEastAsia" w:hAnsiTheme="minorEastAsia"/>
        </w:rPr>
      </w:pPr>
    </w:p>
    <w:p w14:paraId="7B059917" w14:textId="1A46E4A3" w:rsidR="00004D91" w:rsidRPr="00D52BF4" w:rsidRDefault="00704286" w:rsidP="00004D91">
      <w:pPr>
        <w:pStyle w:val="a5"/>
        <w:ind w:firstLine="220"/>
        <w:rPr>
          <w:rFonts w:asciiTheme="minorEastAsia" w:hAnsiTheme="minorEastAsia"/>
        </w:rPr>
      </w:pPr>
      <w:r w:rsidRPr="00D52BF4">
        <w:rPr>
          <w:rFonts w:asciiTheme="minorEastAsia" w:hAnsiTheme="minorEastAsia" w:hint="eastAsia"/>
        </w:rPr>
        <w:t>現在、</w:t>
      </w:r>
      <w:r w:rsidR="00004D91" w:rsidRPr="00D52BF4">
        <w:rPr>
          <w:rFonts w:asciiTheme="minorEastAsia" w:hAnsiTheme="minorEastAsia" w:hint="eastAsia"/>
        </w:rPr>
        <w:t>障</w:t>
      </w:r>
      <w:r w:rsidR="008A5B99" w:rsidRPr="00D52BF4">
        <w:rPr>
          <w:rFonts w:asciiTheme="minorEastAsia" w:hAnsiTheme="minorEastAsia" w:hint="eastAsia"/>
        </w:rPr>
        <w:t>がい</w:t>
      </w:r>
      <w:r w:rsidR="00004D91" w:rsidRPr="00D52BF4">
        <w:rPr>
          <w:rFonts w:asciiTheme="minorEastAsia" w:hAnsiTheme="minorEastAsia" w:hint="eastAsia"/>
        </w:rPr>
        <w:t>福祉サービス</w:t>
      </w:r>
      <w:r w:rsidRPr="00D52BF4">
        <w:rPr>
          <w:rFonts w:asciiTheme="minorEastAsia" w:hAnsiTheme="minorEastAsia" w:hint="eastAsia"/>
        </w:rPr>
        <w:t>を</w:t>
      </w:r>
      <w:r w:rsidR="000F0DDC" w:rsidRPr="00D52BF4">
        <w:rPr>
          <w:rFonts w:asciiTheme="minorEastAsia" w:hAnsiTheme="minorEastAsia" w:hint="eastAsia"/>
        </w:rPr>
        <w:t>全体で</w:t>
      </w:r>
      <w:r w:rsidR="00004D91" w:rsidRPr="00D52BF4">
        <w:rPr>
          <w:rFonts w:asciiTheme="minorEastAsia" w:hAnsiTheme="minorEastAsia" w:hint="eastAsia"/>
        </w:rPr>
        <w:t>「利用している」</w:t>
      </w:r>
      <w:r w:rsidRPr="00D52BF4">
        <w:rPr>
          <w:rFonts w:asciiTheme="minorEastAsia" w:hAnsiTheme="minorEastAsia" w:hint="eastAsia"/>
        </w:rPr>
        <w:t>と答えた人は</w:t>
      </w:r>
      <w:r w:rsidR="00004D91" w:rsidRPr="00D52BF4">
        <w:rPr>
          <w:rFonts w:asciiTheme="minorEastAsia" w:hAnsiTheme="minorEastAsia" w:hint="eastAsia"/>
        </w:rPr>
        <w:t>32.8％、「利用していない」</w:t>
      </w:r>
      <w:r w:rsidRPr="00D52BF4">
        <w:rPr>
          <w:rFonts w:asciiTheme="minorEastAsia" w:hAnsiTheme="minorEastAsia" w:hint="eastAsia"/>
        </w:rPr>
        <w:t>と答えた人は</w:t>
      </w:r>
      <w:r w:rsidR="00004D91" w:rsidRPr="00D52BF4">
        <w:rPr>
          <w:rFonts w:asciiTheme="minorEastAsia" w:hAnsiTheme="minorEastAsia" w:hint="eastAsia"/>
        </w:rPr>
        <w:t>62.7％となっています。</w:t>
      </w:r>
    </w:p>
    <w:p w14:paraId="2B40029D" w14:textId="6A547ED7" w:rsidR="00F4094D" w:rsidRPr="00D52BF4" w:rsidRDefault="00664307" w:rsidP="00004D91">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004D91" w:rsidRPr="00D52BF4">
        <w:rPr>
          <w:rFonts w:asciiTheme="minorEastAsia" w:hAnsiTheme="minorEastAsia" w:hint="eastAsia"/>
        </w:rPr>
        <w:t>みると、知的障がい（54.5％）、発達障がい（51.9％）</w:t>
      </w:r>
      <w:r w:rsidR="00023338" w:rsidRPr="00D52BF4">
        <w:rPr>
          <w:rFonts w:asciiTheme="minorEastAsia" w:hAnsiTheme="minorEastAsia" w:hint="eastAsia"/>
        </w:rPr>
        <w:t>で</w:t>
      </w:r>
      <w:r w:rsidR="00353A6F" w:rsidRPr="00D52BF4">
        <w:rPr>
          <w:rFonts w:asciiTheme="minorEastAsia" w:hAnsiTheme="minorEastAsia" w:hint="eastAsia"/>
        </w:rPr>
        <w:t>は</w:t>
      </w:r>
      <w:r w:rsidR="00004D91" w:rsidRPr="00D52BF4">
        <w:rPr>
          <w:rFonts w:asciiTheme="minorEastAsia" w:hAnsiTheme="minorEastAsia" w:hint="eastAsia"/>
        </w:rPr>
        <w:t>５割台、高次脳機能障がいが47.3％と</w:t>
      </w:r>
      <w:r w:rsidR="00545543" w:rsidRPr="003D6BE4">
        <w:rPr>
          <w:rFonts w:asciiTheme="minorEastAsia" w:hAnsiTheme="minorEastAsia" w:hint="eastAsia"/>
        </w:rPr>
        <w:t>「利用している」が</w:t>
      </w:r>
      <w:r w:rsidR="00004D91" w:rsidRPr="00D52BF4">
        <w:rPr>
          <w:rFonts w:asciiTheme="minorEastAsia" w:hAnsiTheme="minorEastAsia" w:hint="eastAsia"/>
        </w:rPr>
        <w:t>高くなっています。一方、難病</w:t>
      </w:r>
      <w:r w:rsidR="00023338" w:rsidRPr="00D52BF4">
        <w:rPr>
          <w:rFonts w:asciiTheme="minorEastAsia" w:hAnsiTheme="minorEastAsia" w:hint="eastAsia"/>
        </w:rPr>
        <w:t>で</w:t>
      </w:r>
      <w:r w:rsidR="00353A6F" w:rsidRPr="00D52BF4">
        <w:rPr>
          <w:rFonts w:asciiTheme="minorEastAsia" w:hAnsiTheme="minorEastAsia" w:hint="eastAsia"/>
        </w:rPr>
        <w:t>は「利用していない」と答えた人が</w:t>
      </w:r>
      <w:r w:rsidR="00004D91" w:rsidRPr="00D52BF4">
        <w:rPr>
          <w:rFonts w:asciiTheme="minorEastAsia" w:hAnsiTheme="minorEastAsia" w:hint="eastAsia"/>
        </w:rPr>
        <w:t>76.5％を占め、身体障がい</w:t>
      </w:r>
      <w:r w:rsidR="00353A6F" w:rsidRPr="00D52BF4">
        <w:rPr>
          <w:rFonts w:asciiTheme="minorEastAsia" w:hAnsiTheme="minorEastAsia" w:hint="eastAsia"/>
        </w:rPr>
        <w:t>も</w:t>
      </w:r>
      <w:r w:rsidR="00004D91" w:rsidRPr="00D52BF4">
        <w:rPr>
          <w:rFonts w:asciiTheme="minorEastAsia" w:hAnsiTheme="minorEastAsia" w:hint="eastAsia"/>
        </w:rPr>
        <w:t>61.9％と</w:t>
      </w:r>
      <w:r w:rsidR="000F0DDC" w:rsidRPr="00D52BF4">
        <w:rPr>
          <w:rFonts w:asciiTheme="minorEastAsia" w:hAnsiTheme="minorEastAsia" w:hint="eastAsia"/>
        </w:rPr>
        <w:t>高く</w:t>
      </w:r>
      <w:r w:rsidR="00004D91" w:rsidRPr="00D52BF4">
        <w:rPr>
          <w:rFonts w:asciiTheme="minorEastAsia" w:hAnsiTheme="minorEastAsia" w:hint="eastAsia"/>
        </w:rPr>
        <w:t>なっています。</w:t>
      </w:r>
    </w:p>
    <w:p w14:paraId="51B0FB1B" w14:textId="60AE6BE0" w:rsidR="00F4094D" w:rsidRPr="00D52BF4" w:rsidRDefault="00F4094D" w:rsidP="00484489">
      <w:pPr>
        <w:pStyle w:val="a5"/>
        <w:ind w:firstLineChars="0" w:firstLine="1"/>
        <w:rPr>
          <w:rFonts w:asciiTheme="minorEastAsia" w:hAnsiTheme="minorEastAsia"/>
        </w:rPr>
      </w:pPr>
    </w:p>
    <w:p w14:paraId="0D9E0BE2" w14:textId="4B993654" w:rsidR="00F4094D" w:rsidRPr="00D52BF4" w:rsidRDefault="0006483F"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94112" behindDoc="0" locked="0" layoutInCell="1" allowOverlap="1" wp14:anchorId="337A2625" wp14:editId="511AD1C8">
                <wp:simplePos x="0" y="0"/>
                <wp:positionH relativeFrom="margin">
                  <wp:posOffset>-547370</wp:posOffset>
                </wp:positionH>
                <wp:positionV relativeFrom="paragraph">
                  <wp:posOffset>264795</wp:posOffset>
                </wp:positionV>
                <wp:extent cx="6477000" cy="4267200"/>
                <wp:effectExtent l="0" t="0" r="0" b="0"/>
                <wp:wrapNone/>
                <wp:docPr id="1417" name="グループ化 1417"/>
                <wp:cNvGraphicFramePr/>
                <a:graphic xmlns:a="http://schemas.openxmlformats.org/drawingml/2006/main">
                  <a:graphicData uri="http://schemas.microsoft.com/office/word/2010/wordprocessingGroup">
                    <wpg:wgp>
                      <wpg:cNvGrpSpPr/>
                      <wpg:grpSpPr>
                        <a:xfrm>
                          <a:off x="0" y="0"/>
                          <a:ext cx="6477000" cy="4267200"/>
                          <a:chOff x="0" y="0"/>
                          <a:chExt cx="6120130" cy="3900182"/>
                        </a:xfrm>
                      </wpg:grpSpPr>
                      <pic:pic xmlns:pic="http://schemas.openxmlformats.org/drawingml/2006/picture">
                        <pic:nvPicPr>
                          <pic:cNvPr id="1412" name="図 141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103517"/>
                            <a:ext cx="6120130" cy="3796665"/>
                          </a:xfrm>
                          <a:prstGeom prst="rect">
                            <a:avLst/>
                          </a:prstGeom>
                          <a:noFill/>
                          <a:ln>
                            <a:noFill/>
                          </a:ln>
                        </pic:spPr>
                      </pic:pic>
                      <wpg:grpSp>
                        <wpg:cNvPr id="1416" name="グループ化 1416"/>
                        <wpg:cNvGrpSpPr/>
                        <wpg:grpSpPr>
                          <a:xfrm>
                            <a:off x="2527539" y="0"/>
                            <a:ext cx="2479100" cy="133350"/>
                            <a:chOff x="0" y="0"/>
                            <a:chExt cx="2479100" cy="133350"/>
                          </a:xfrm>
                        </wpg:grpSpPr>
                        <wps:wsp>
                          <wps:cNvPr id="1413" name="Rectangle 11"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414" name="Rectangle 12" descr="右下がり対角線"/>
                          <wps:cNvSpPr>
                            <a:spLocks noChangeArrowheads="1"/>
                          </wps:cNvSpPr>
                          <wps:spPr bwMode="auto">
                            <a:xfrm>
                              <a:off x="1155940"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415" name="Rectangle 18"/>
                          <wps:cNvSpPr>
                            <a:spLocks noChangeArrowheads="1"/>
                          </wps:cNvSpPr>
                          <wps:spPr bwMode="auto">
                            <a:xfrm>
                              <a:off x="2346385"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D630914" id="グループ化 1417" o:spid="_x0000_s1026" style="position:absolute;left:0;text-align:left;margin-left:-43.1pt;margin-top:20.85pt;width:510pt;height:336pt;z-index:251994112;mso-position-horizontal-relative:margin;mso-width-relative:margin;mso-height-relative:margin" coordsize="61201,390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">
                <v:shape id="図 1412" o:spid="_x0000_s1027" type="#_x0000_t75" style="position:absolute;top:1035;width:61201;height:37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xhKzDAAAA3QAAAA8AAABkcnMvZG93bnJldi54bWxET9tqAjEQfS/4D2GEvtWsiy2yNYoIQsGi&#10;eOvzuJnuLt1MliTdy983QsG3OZzrLFa9qUVLzleWFUwnCQji3OqKCwWX8/ZlDsIHZI21ZVIwkIfV&#10;cvS0wEzbjo/UnkIhYgj7DBWUITSZlD4vyaCf2IY4ct/WGQwRukJqh10MN7VMk+RNGqw4NpTY0Kak&#10;/Of0axS4a7d7HQ6f82G7R3uUX7c23d+Ueh7363cQgfrwEP+7P3ScP5umcP8mn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ErMMAAADdAAAADwAAAAAAAAAAAAAAAACf&#10;AgAAZHJzL2Rvd25yZXYueG1sUEsFBgAAAAAEAAQA9wAAAI8DAAAAAA==&#10;">
                  <v:imagedata r:id="rId56" o:title=""/>
                  <v:path arrowok="t"/>
                </v:shape>
                <v:group id="グループ化 1416" o:spid="_x0000_s1028" style="position:absolute;left:25275;width:24791;height:1333" coordsize="24791,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rect id="Rectangle 11"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8sIA&#10;AADdAAAADwAAAGRycy9kb3ducmV2LnhtbERPyWrDMBC9B/oPYgq9hFhOW0JxLYcScMm1Weh1sCa2&#10;sTUykmK7/foqEOhtHm+dfDubXozkfGtZwTpJQRBXVrdcKzgdy9UbCB+QNfaWScEPedgWD4scM20n&#10;/qLxEGoRQ9hnqKAJYcik9FVDBn1iB+LIXawzGCJ0tdQOpxhuevmcphtpsOXY0OBAu4aq7nA1Cs56&#10;tG21PH4PPrjfrv4sDe97pZ4e5493EIHm8C++u/c6zn9dv8Dtm3iC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E7ywgAAAN0AAAAPAAAAAAAAAAAAAAAAAJgCAABkcnMvZG93&#10;bnJldi54bWxQSwUGAAAAAAQABAD1AAAAhwMAAAAA&#10;" fillcolor="black" strokeweight="0">
                    <v:fill r:id="rId13" o:title="" type="pattern"/>
                    <v:textbox inset="5.85pt,.7pt,5.85pt,.7pt"/>
                  </v:rect>
                  <v:rect id="Rectangle 12" o:spid="_x0000_s1030" alt="右下がり対角線" style="position:absolute;left:11559;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kw8UA&#10;AADdAAAADwAAAGRycy9kb3ducmV2LnhtbERPTWvCQBC9C/0PywhepG7UYEvqJhRBsEUPaqHXaXaa&#10;BLOzIbtN0v56tyB4m8f7nHU2mFp01LrKsoL5LAJBnFtdcaHg47x9fAbhPLLG2jIp+CUHWfowWmOi&#10;bc9H6k6+ECGEXYIKSu+bREqXl2TQzWxDHLhv2xr0AbaF1C32IdzUchFFK2mw4tBQYkObkvLL6cco&#10;kPH50E2X75+9X+7/4u7w9Labfik1GQ+vLyA8Df4uvrl3OsyP5zH8fxNO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KTDxQAAAN0AAAAPAAAAAAAAAAAAAAAAAJgCAABkcnMv&#10;ZG93bnJldi54bWxQSwUGAAAAAAQABAD1AAAAigMAAAAA&#10;" fillcolor="black" strokeweight="0">
                    <v:fill r:id="rId14" o:title="" type="pattern"/>
                    <v:textbox inset="5.85pt,.7pt,5.85pt,.7pt"/>
                  </v:rect>
                  <v:rect id="Rectangle 18" o:spid="_x0000_s1031" style="position:absolute;left:23463;width:132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A68QA&#10;AADdAAAADwAAAGRycy9kb3ducmV2LnhtbESPQYvCMBCF74L/IcyCN02rW5GuUUQQvHiwK8Lehma2&#10;LTaTkkRb/70RFvY2w3vvmzfr7WBa8SDnG8sK0lkCgri0uuFKweX7MF2B8AFZY2uZFDzJw3YzHq0x&#10;17bnMz2KUIkIYZ+jgjqELpfSlzUZ9DPbEUft1zqDIa6uktphH+GmlfMkWUqDDccLNXa0r6m8FXcT&#10;KRnf9pd+tbie0uxIRZ9x6n6UmnwMuy8QgYbwb/5LH3Ws/5lm8P4mji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AOvEAAAA3QAAAA8AAAAAAAAAAAAAAAAAmAIAAGRycy9k&#10;b3ducmV2LnhtbFBLBQYAAAAABAAEAPUAAACJAwAAAAA=&#10;" strokeweight="0">
                    <v:textbox inset="5.85pt,.7pt,5.85pt,.7pt"/>
                  </v:rect>
                </v:group>
                <w10:wrap anchorx="margin"/>
              </v:group>
            </w:pict>
          </mc:Fallback>
        </mc:AlternateContent>
      </w:r>
    </w:p>
    <w:p w14:paraId="033AA51D" w14:textId="25626A6A" w:rsidR="00F4094D" w:rsidRPr="00D52BF4" w:rsidRDefault="00F4094D" w:rsidP="00484489">
      <w:pPr>
        <w:pStyle w:val="a5"/>
        <w:ind w:firstLineChars="0" w:firstLine="1"/>
        <w:rPr>
          <w:rFonts w:asciiTheme="minorEastAsia" w:hAnsiTheme="minorEastAsia"/>
        </w:rPr>
      </w:pPr>
    </w:p>
    <w:p w14:paraId="7BDCEC00" w14:textId="5F9AB7FB" w:rsidR="00F4094D" w:rsidRPr="00D52BF4" w:rsidRDefault="00F4094D" w:rsidP="00484489">
      <w:pPr>
        <w:pStyle w:val="a5"/>
        <w:ind w:firstLineChars="0" w:firstLine="1"/>
        <w:rPr>
          <w:rFonts w:asciiTheme="minorEastAsia" w:hAnsiTheme="minorEastAsia"/>
        </w:rPr>
      </w:pPr>
    </w:p>
    <w:p w14:paraId="6556AB1E" w14:textId="78445107" w:rsidR="00F4094D" w:rsidRPr="00D52BF4" w:rsidRDefault="00F4094D" w:rsidP="00484489">
      <w:pPr>
        <w:pStyle w:val="a5"/>
        <w:ind w:firstLineChars="0" w:firstLine="1"/>
        <w:rPr>
          <w:rFonts w:asciiTheme="minorEastAsia" w:hAnsiTheme="minorEastAsia"/>
        </w:rPr>
      </w:pPr>
    </w:p>
    <w:p w14:paraId="48EF9D0D" w14:textId="75061D71" w:rsidR="00F4094D" w:rsidRPr="00D52BF4" w:rsidRDefault="00F4094D" w:rsidP="00484489">
      <w:pPr>
        <w:pStyle w:val="a5"/>
        <w:ind w:firstLineChars="0" w:firstLine="1"/>
        <w:rPr>
          <w:rFonts w:asciiTheme="minorEastAsia" w:hAnsiTheme="minorEastAsia"/>
        </w:rPr>
      </w:pPr>
    </w:p>
    <w:p w14:paraId="2B68DEEE" w14:textId="77777777" w:rsidR="00F4094D" w:rsidRPr="00D52BF4" w:rsidRDefault="00F4094D" w:rsidP="00484489">
      <w:pPr>
        <w:pStyle w:val="a5"/>
        <w:ind w:firstLineChars="0" w:firstLine="1"/>
        <w:rPr>
          <w:rFonts w:asciiTheme="minorEastAsia" w:hAnsiTheme="minorEastAsia"/>
        </w:rPr>
      </w:pPr>
    </w:p>
    <w:p w14:paraId="713D16D1" w14:textId="77777777" w:rsidR="00F4094D" w:rsidRPr="00D52BF4" w:rsidRDefault="00F4094D" w:rsidP="00484489">
      <w:pPr>
        <w:pStyle w:val="a5"/>
        <w:ind w:firstLineChars="0" w:firstLine="1"/>
        <w:rPr>
          <w:rFonts w:asciiTheme="minorEastAsia" w:hAnsiTheme="minorEastAsia"/>
        </w:rPr>
      </w:pPr>
    </w:p>
    <w:p w14:paraId="4FA13F45" w14:textId="77777777" w:rsidR="00F4094D" w:rsidRPr="00D52BF4" w:rsidRDefault="00F4094D" w:rsidP="00484489">
      <w:pPr>
        <w:pStyle w:val="a5"/>
        <w:ind w:firstLineChars="0" w:firstLine="1"/>
        <w:rPr>
          <w:rFonts w:asciiTheme="minorEastAsia" w:hAnsiTheme="minorEastAsia"/>
        </w:rPr>
      </w:pPr>
    </w:p>
    <w:p w14:paraId="780510E8" w14:textId="77777777" w:rsidR="00F4094D" w:rsidRPr="00D52BF4" w:rsidRDefault="00F4094D" w:rsidP="00484489">
      <w:pPr>
        <w:pStyle w:val="a5"/>
        <w:ind w:firstLineChars="0" w:firstLine="1"/>
        <w:rPr>
          <w:rFonts w:asciiTheme="minorEastAsia" w:hAnsiTheme="minorEastAsia"/>
        </w:rPr>
      </w:pPr>
    </w:p>
    <w:p w14:paraId="75668220" w14:textId="77777777" w:rsidR="00F4094D" w:rsidRPr="00D52BF4" w:rsidRDefault="00F4094D" w:rsidP="00484489">
      <w:pPr>
        <w:pStyle w:val="a5"/>
        <w:ind w:firstLineChars="0" w:firstLine="1"/>
        <w:rPr>
          <w:rFonts w:asciiTheme="minorEastAsia" w:hAnsiTheme="minorEastAsia"/>
        </w:rPr>
      </w:pPr>
    </w:p>
    <w:p w14:paraId="789AEA8D" w14:textId="77777777" w:rsidR="00F4094D" w:rsidRPr="00D52BF4" w:rsidRDefault="00F4094D" w:rsidP="00484489">
      <w:pPr>
        <w:pStyle w:val="a5"/>
        <w:ind w:firstLineChars="0" w:firstLine="1"/>
        <w:rPr>
          <w:rFonts w:asciiTheme="minorEastAsia" w:hAnsiTheme="minorEastAsia"/>
        </w:rPr>
      </w:pPr>
    </w:p>
    <w:p w14:paraId="6A2516D6" w14:textId="77777777" w:rsidR="00F4094D" w:rsidRPr="00D52BF4" w:rsidRDefault="00F4094D" w:rsidP="00484489">
      <w:pPr>
        <w:pStyle w:val="a5"/>
        <w:ind w:firstLineChars="0" w:firstLine="1"/>
        <w:rPr>
          <w:rFonts w:asciiTheme="minorEastAsia" w:hAnsiTheme="minorEastAsia"/>
        </w:rPr>
      </w:pPr>
    </w:p>
    <w:p w14:paraId="2BE9F413" w14:textId="77777777" w:rsidR="00F4094D" w:rsidRPr="00D52BF4" w:rsidRDefault="00F4094D" w:rsidP="00484489">
      <w:pPr>
        <w:pStyle w:val="a5"/>
        <w:ind w:firstLineChars="0" w:firstLine="1"/>
        <w:rPr>
          <w:rFonts w:asciiTheme="minorEastAsia" w:hAnsiTheme="minorEastAsia"/>
        </w:rPr>
      </w:pPr>
    </w:p>
    <w:p w14:paraId="494538B2" w14:textId="77777777" w:rsidR="00F4094D" w:rsidRPr="00D52BF4" w:rsidRDefault="00F4094D" w:rsidP="00484489">
      <w:pPr>
        <w:pStyle w:val="a5"/>
        <w:ind w:firstLineChars="0" w:firstLine="1"/>
        <w:rPr>
          <w:rFonts w:asciiTheme="minorEastAsia" w:hAnsiTheme="minorEastAsia"/>
        </w:rPr>
      </w:pPr>
    </w:p>
    <w:p w14:paraId="7F9CDC8D" w14:textId="77777777" w:rsidR="00F4094D" w:rsidRPr="00D52BF4" w:rsidRDefault="00F4094D" w:rsidP="00484489">
      <w:pPr>
        <w:pStyle w:val="a5"/>
        <w:ind w:firstLineChars="0" w:firstLine="1"/>
        <w:rPr>
          <w:rFonts w:asciiTheme="minorEastAsia" w:hAnsiTheme="minorEastAsia"/>
        </w:rPr>
      </w:pPr>
    </w:p>
    <w:p w14:paraId="3FC60FE6" w14:textId="77777777" w:rsidR="00F4094D" w:rsidRPr="00D52BF4" w:rsidRDefault="00F4094D" w:rsidP="00484489">
      <w:pPr>
        <w:pStyle w:val="a5"/>
        <w:ind w:firstLineChars="0" w:firstLine="1"/>
        <w:rPr>
          <w:rFonts w:asciiTheme="minorEastAsia" w:hAnsiTheme="minorEastAsia"/>
        </w:rPr>
      </w:pPr>
    </w:p>
    <w:p w14:paraId="2C5CBC01" w14:textId="77777777" w:rsidR="00F4094D" w:rsidRPr="00D52BF4" w:rsidRDefault="00F4094D" w:rsidP="00484489">
      <w:pPr>
        <w:pStyle w:val="a5"/>
        <w:ind w:firstLineChars="0" w:firstLine="1"/>
        <w:rPr>
          <w:rFonts w:asciiTheme="minorEastAsia" w:hAnsiTheme="minorEastAsia"/>
        </w:rPr>
      </w:pPr>
    </w:p>
    <w:p w14:paraId="7CA536D8" w14:textId="77777777" w:rsidR="00F4094D" w:rsidRPr="00D52BF4" w:rsidRDefault="00F4094D" w:rsidP="00484489">
      <w:pPr>
        <w:pStyle w:val="a5"/>
        <w:ind w:firstLineChars="0" w:firstLine="1"/>
        <w:rPr>
          <w:rFonts w:asciiTheme="minorEastAsia" w:hAnsiTheme="minorEastAsia"/>
        </w:rPr>
      </w:pPr>
    </w:p>
    <w:p w14:paraId="6935FD6B" w14:textId="77777777" w:rsidR="00F4094D" w:rsidRPr="00D52BF4" w:rsidRDefault="00F4094D" w:rsidP="00484489">
      <w:pPr>
        <w:pStyle w:val="a5"/>
        <w:ind w:firstLineChars="0" w:firstLine="1"/>
        <w:rPr>
          <w:rFonts w:asciiTheme="minorEastAsia" w:hAnsiTheme="minorEastAsia"/>
        </w:rPr>
      </w:pPr>
    </w:p>
    <w:p w14:paraId="5747E2F0" w14:textId="77777777" w:rsidR="00F4094D" w:rsidRPr="00D52BF4" w:rsidRDefault="00F4094D" w:rsidP="00484489">
      <w:pPr>
        <w:pStyle w:val="a5"/>
        <w:ind w:firstLineChars="0" w:firstLine="1"/>
        <w:rPr>
          <w:rFonts w:asciiTheme="minorEastAsia" w:hAnsiTheme="minorEastAsia"/>
        </w:rPr>
      </w:pPr>
    </w:p>
    <w:p w14:paraId="7BD9EEB2" w14:textId="77777777" w:rsidR="00F4094D" w:rsidRPr="00D52BF4" w:rsidRDefault="00F4094D" w:rsidP="00484489">
      <w:pPr>
        <w:pStyle w:val="a5"/>
        <w:ind w:firstLineChars="0" w:firstLine="1"/>
        <w:rPr>
          <w:rFonts w:asciiTheme="minorEastAsia" w:hAnsiTheme="minorEastAsia"/>
        </w:rPr>
      </w:pPr>
    </w:p>
    <w:p w14:paraId="619B36FE" w14:textId="77777777" w:rsidR="00F4094D" w:rsidRPr="00D52BF4" w:rsidRDefault="00F4094D" w:rsidP="00484489">
      <w:pPr>
        <w:pStyle w:val="a5"/>
        <w:ind w:firstLineChars="0" w:firstLine="1"/>
        <w:rPr>
          <w:rFonts w:asciiTheme="minorEastAsia" w:hAnsiTheme="minorEastAsia"/>
        </w:rPr>
      </w:pPr>
    </w:p>
    <w:p w14:paraId="1A999B12"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11DED17E" w14:textId="42A61330" w:rsidR="00294E2B" w:rsidRPr="00D52BF4" w:rsidRDefault="00294E2B" w:rsidP="00294E2B">
      <w:pPr>
        <w:pStyle w:val="ad"/>
        <w:ind w:leftChars="0" w:left="480" w:hanging="480"/>
        <w:outlineLvl w:val="2"/>
        <w:rPr>
          <w:noProof/>
          <w:sz w:val="24"/>
        </w:rPr>
      </w:pPr>
      <w:bookmarkStart w:id="38" w:name="_Toc131018018"/>
      <w:r w:rsidRPr="00D52BF4">
        <w:rPr>
          <w:noProof/>
          <w:sz w:val="24"/>
        </w:rPr>
        <w:t>（２）</w:t>
      </w:r>
      <w:r w:rsidRPr="00D52BF4">
        <w:rPr>
          <w:rFonts w:hint="eastAsia"/>
          <w:noProof/>
          <w:sz w:val="24"/>
        </w:rPr>
        <w:t>障がい</w:t>
      </w:r>
      <w:r w:rsidR="00B625F4" w:rsidRPr="00D52BF4">
        <w:rPr>
          <w:rFonts w:hint="eastAsia"/>
          <w:noProof/>
          <w:sz w:val="24"/>
        </w:rPr>
        <w:t>福祉</w:t>
      </w:r>
      <w:r w:rsidRPr="00D52BF4">
        <w:rPr>
          <w:rFonts w:hint="eastAsia"/>
          <w:noProof/>
          <w:sz w:val="24"/>
        </w:rPr>
        <w:t>サービスが必要な状況</w:t>
      </w:r>
      <w:bookmarkEnd w:id="38"/>
    </w:p>
    <w:p w14:paraId="2C177AFC" w14:textId="26E3B8C9" w:rsidR="00B734D4" w:rsidRPr="00D52BF4" w:rsidRDefault="00B734D4" w:rsidP="00FC0ED1">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shd w:val="pct15" w:color="auto" w:fill="FFFFFF"/>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20で「</w:t>
      </w:r>
      <w:r w:rsidRPr="00D52BF4">
        <w:rPr>
          <w:rFonts w:ascii="BIZ UDゴシック" w:eastAsia="BIZ UDゴシック" w:hAnsi="BIZ UDゴシック" w:cs="MS UI Gothic"/>
          <w:b/>
          <w:kern w:val="0"/>
          <w:shd w:val="pct15" w:color="auto" w:fill="FFFFFF"/>
        </w:rPr>
        <w:t>利用</w:t>
      </w:r>
      <w:r w:rsidRPr="00D52BF4">
        <w:rPr>
          <w:rFonts w:ascii="BIZ UDゴシック" w:eastAsia="BIZ UDゴシック" w:hAnsi="BIZ UDゴシック" w:cs="MS UI Gothic" w:hint="eastAsia"/>
          <w:b/>
          <w:kern w:val="0"/>
          <w:shd w:val="pct15" w:color="auto" w:fill="FFFFFF"/>
        </w:rPr>
        <w:t>していない」と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1BD5CF78"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21　どのような</w:t>
      </w:r>
      <w:r w:rsidRPr="00D52BF4">
        <w:rPr>
          <w:rFonts w:ascii="BIZ UDゴシック" w:eastAsia="BIZ UDゴシック" w:hAnsi="BIZ UDゴシック"/>
        </w:rPr>
        <w:t>状況</w:t>
      </w:r>
      <w:r w:rsidRPr="00D52BF4">
        <w:rPr>
          <w:rFonts w:ascii="BIZ UDゴシック" w:eastAsia="BIZ UDゴシック" w:hAnsi="BIZ UDゴシック" w:hint="eastAsia"/>
        </w:rPr>
        <w:t>になったら</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福祉サービス</w:t>
      </w:r>
      <w:r w:rsidRPr="00D52BF4">
        <w:rPr>
          <w:rFonts w:ascii="BIZ UDゴシック" w:eastAsia="BIZ UDゴシック" w:hAnsi="BIZ UDゴシック" w:hint="eastAsia"/>
        </w:rPr>
        <w:t>を</w:t>
      </w:r>
      <w:r w:rsidRPr="00D52BF4">
        <w:rPr>
          <w:rFonts w:ascii="BIZ UDゴシック" w:eastAsia="BIZ UDゴシック" w:hAnsi="BIZ UDゴシック"/>
        </w:rPr>
        <w:t>利用</w:t>
      </w:r>
      <w:r w:rsidRPr="00D52BF4">
        <w:rPr>
          <w:rFonts w:ascii="BIZ UDゴシック" w:eastAsia="BIZ UDゴシック" w:hAnsi="BIZ UDゴシック" w:hint="eastAsia"/>
        </w:rPr>
        <w:t>したい、または</w:t>
      </w:r>
      <w:r w:rsidRPr="00D52BF4">
        <w:rPr>
          <w:rFonts w:ascii="BIZ UDゴシック" w:eastAsia="BIZ UDゴシック" w:hAnsi="BIZ UDゴシック"/>
        </w:rPr>
        <w:t>必要</w:t>
      </w:r>
      <w:r w:rsidRPr="00D52BF4">
        <w:rPr>
          <w:rFonts w:ascii="BIZ UDゴシック" w:eastAsia="BIZ UDゴシック" w:hAnsi="BIZ UDゴシック" w:hint="eastAsia"/>
        </w:rPr>
        <w:t>になると</w:t>
      </w:r>
      <w:r w:rsidRPr="00D52BF4">
        <w:rPr>
          <w:rFonts w:ascii="BIZ UDゴシック" w:eastAsia="BIZ UDゴシック" w:hAnsi="BIZ UDゴシック"/>
        </w:rPr>
        <w:t>考えて</w:t>
      </w:r>
      <w:r w:rsidRPr="00D52BF4">
        <w:rPr>
          <w:rFonts w:ascii="BIZ UDゴシック" w:eastAsia="BIZ UDゴシック" w:hAnsi="BIZ UDゴシック" w:hint="eastAsia"/>
        </w:rPr>
        <w:t>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7484F1BA" w14:textId="77777777" w:rsidR="00FC0ED1" w:rsidRPr="00D52BF4" w:rsidRDefault="00FC0ED1" w:rsidP="00484489">
      <w:pPr>
        <w:pStyle w:val="a5"/>
        <w:ind w:firstLineChars="0" w:firstLine="1"/>
        <w:rPr>
          <w:rFonts w:asciiTheme="minorEastAsia" w:hAnsiTheme="minorEastAsia"/>
        </w:rPr>
      </w:pPr>
    </w:p>
    <w:p w14:paraId="42C3890D" w14:textId="2F7CC15C"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障がい</w:t>
      </w:r>
      <w:r w:rsidR="008A5B99" w:rsidRPr="00D52BF4">
        <w:rPr>
          <w:rFonts w:asciiTheme="minorEastAsia" w:hAnsiTheme="minorEastAsia" w:hint="eastAsia"/>
        </w:rPr>
        <w:t>福祉</w:t>
      </w:r>
      <w:r w:rsidRPr="00D52BF4">
        <w:rPr>
          <w:rFonts w:asciiTheme="minorEastAsia" w:hAnsiTheme="minorEastAsia" w:hint="eastAsia"/>
        </w:rPr>
        <w:t>サービスが必要な状況は、</w:t>
      </w:r>
      <w:r w:rsidR="00B625F4" w:rsidRPr="00D52BF4">
        <w:rPr>
          <w:rFonts w:asciiTheme="minorEastAsia" w:hAnsiTheme="minorEastAsia" w:hint="eastAsia"/>
        </w:rPr>
        <w:t>全体で</w:t>
      </w:r>
      <w:r w:rsidRPr="00D52BF4">
        <w:rPr>
          <w:rFonts w:asciiTheme="minorEastAsia" w:hAnsiTheme="minorEastAsia" w:hint="eastAsia"/>
        </w:rPr>
        <w:t>「自身の身体状態が変化したら」が68.1％と最も高く、</w:t>
      </w:r>
      <w:r w:rsidR="00B625F4" w:rsidRPr="00D52BF4">
        <w:rPr>
          <w:rFonts w:asciiTheme="minorEastAsia" w:hAnsiTheme="minorEastAsia" w:hint="eastAsia"/>
        </w:rPr>
        <w:t>次いで</w:t>
      </w:r>
      <w:r w:rsidRPr="00D52BF4">
        <w:rPr>
          <w:rFonts w:asciiTheme="minorEastAsia" w:hAnsiTheme="minorEastAsia" w:hint="eastAsia"/>
        </w:rPr>
        <w:t>「身近に介助してくれる人がいなくなったら」が31.0％</w:t>
      </w:r>
      <w:r w:rsidR="00B625F4" w:rsidRPr="00D52BF4">
        <w:rPr>
          <w:rFonts w:asciiTheme="minorEastAsia" w:hAnsiTheme="minorEastAsia" w:hint="eastAsia"/>
        </w:rPr>
        <w:t>となって</w:t>
      </w:r>
      <w:r w:rsidRPr="00D52BF4">
        <w:rPr>
          <w:rFonts w:asciiTheme="minorEastAsia" w:hAnsiTheme="minorEastAsia" w:hint="eastAsia"/>
        </w:rPr>
        <w:t>います。</w:t>
      </w:r>
    </w:p>
    <w:p w14:paraId="2B3A632F" w14:textId="573F80DF" w:rsidR="00F4094D" w:rsidRPr="00D52BF4" w:rsidRDefault="00664307" w:rsidP="0052691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6915" w:rsidRPr="00D52BF4">
        <w:rPr>
          <w:rFonts w:asciiTheme="minorEastAsia" w:hAnsiTheme="minorEastAsia" w:hint="eastAsia"/>
        </w:rPr>
        <w:t>みると、難病（82.1</w:t>
      </w:r>
      <w:r w:rsidR="00353A6F" w:rsidRPr="00D52BF4">
        <w:rPr>
          <w:rFonts w:asciiTheme="minorEastAsia" w:hAnsiTheme="minorEastAsia" w:hint="eastAsia"/>
        </w:rPr>
        <w:t>％</w:t>
      </w:r>
      <w:r w:rsidR="00B625F4" w:rsidRPr="00D52BF4">
        <w:rPr>
          <w:rFonts w:asciiTheme="minorEastAsia" w:hAnsiTheme="minorEastAsia" w:hint="eastAsia"/>
        </w:rPr>
        <w:t>）、身体障がい</w:t>
      </w:r>
      <w:r w:rsidR="00526915" w:rsidRPr="00D52BF4">
        <w:rPr>
          <w:rFonts w:asciiTheme="minorEastAsia" w:hAnsiTheme="minorEastAsia" w:hint="eastAsia"/>
        </w:rPr>
        <w:t>（71.2</w:t>
      </w:r>
      <w:r w:rsidR="00353A6F" w:rsidRPr="00D52BF4">
        <w:rPr>
          <w:rFonts w:asciiTheme="minorEastAsia" w:hAnsiTheme="minorEastAsia" w:hint="eastAsia"/>
        </w:rPr>
        <w:t>％</w:t>
      </w:r>
      <w:r w:rsidR="00526915" w:rsidRPr="00D52BF4">
        <w:rPr>
          <w:rFonts w:asciiTheme="minorEastAsia" w:hAnsiTheme="minorEastAsia" w:hint="eastAsia"/>
        </w:rPr>
        <w:t>）、高次脳機能障がい（51.4％）、精神障がい（48.8％）</w:t>
      </w:r>
      <w:r w:rsidR="00353A6F" w:rsidRPr="00D52BF4">
        <w:rPr>
          <w:rFonts w:asciiTheme="minorEastAsia" w:hAnsiTheme="minorEastAsia" w:hint="eastAsia"/>
        </w:rPr>
        <w:t>では「自身の身体状態が変化したら」が</w:t>
      </w:r>
      <w:r w:rsidR="00526915" w:rsidRPr="00D52BF4">
        <w:rPr>
          <w:rFonts w:asciiTheme="minorEastAsia" w:hAnsiTheme="minorEastAsia" w:hint="eastAsia"/>
        </w:rPr>
        <w:t>高くなっています。知的障がい（49.2％）、発達障がい（48.3％）で</w:t>
      </w:r>
      <w:r w:rsidR="00353A6F" w:rsidRPr="00D52BF4">
        <w:rPr>
          <w:rFonts w:asciiTheme="minorEastAsia" w:hAnsiTheme="minorEastAsia" w:hint="eastAsia"/>
        </w:rPr>
        <w:t>は「身近に介助してくれる人がいなくなったら」が</w:t>
      </w:r>
      <w:r w:rsidR="00526915" w:rsidRPr="00D52BF4">
        <w:rPr>
          <w:rFonts w:asciiTheme="minorEastAsia" w:hAnsiTheme="minorEastAsia" w:hint="eastAsia"/>
        </w:rPr>
        <w:t>高くなっています。</w:t>
      </w:r>
    </w:p>
    <w:p w14:paraId="79FBCA3A" w14:textId="15C23E10" w:rsidR="00F4094D" w:rsidRPr="00D52BF4" w:rsidRDefault="00F4094D" w:rsidP="00484489">
      <w:pPr>
        <w:pStyle w:val="a5"/>
        <w:ind w:firstLineChars="0" w:firstLine="1"/>
        <w:rPr>
          <w:rFonts w:asciiTheme="minorEastAsia" w:hAnsiTheme="minorEastAsia"/>
        </w:rPr>
      </w:pPr>
    </w:p>
    <w:p w14:paraId="4B8A1033" w14:textId="57D39F10" w:rsidR="00F4094D" w:rsidRPr="00D52BF4" w:rsidRDefault="00BD35E5" w:rsidP="00484489">
      <w:pPr>
        <w:pStyle w:val="a5"/>
        <w:ind w:firstLineChars="0" w:firstLine="1"/>
        <w:rPr>
          <w:rFonts w:asciiTheme="minorEastAsia" w:hAnsiTheme="minorEastAsia"/>
        </w:rPr>
      </w:pPr>
      <w:r w:rsidRPr="00BD35E5">
        <w:rPr>
          <w:noProof/>
        </w:rPr>
        <w:drawing>
          <wp:anchor distT="0" distB="0" distL="114300" distR="114300" simplePos="0" relativeHeight="252238848" behindDoc="0" locked="0" layoutInCell="1" allowOverlap="1" wp14:anchorId="65BA6559" wp14:editId="0CEEBD40">
            <wp:simplePos x="0" y="0"/>
            <wp:positionH relativeFrom="margin">
              <wp:align>center</wp:align>
            </wp:positionH>
            <wp:positionV relativeFrom="paragraph">
              <wp:posOffset>8700</wp:posOffset>
            </wp:positionV>
            <wp:extent cx="4227830" cy="4761865"/>
            <wp:effectExtent l="0" t="0" r="1270" b="635"/>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27830" cy="476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5B8F" w14:textId="67AE1ED3" w:rsidR="00F4094D" w:rsidRPr="00D52BF4" w:rsidRDefault="00F4094D" w:rsidP="00484489">
      <w:pPr>
        <w:pStyle w:val="a5"/>
        <w:ind w:firstLineChars="0" w:firstLine="1"/>
        <w:rPr>
          <w:rFonts w:asciiTheme="minorEastAsia" w:hAnsiTheme="minorEastAsia"/>
        </w:rPr>
      </w:pPr>
    </w:p>
    <w:p w14:paraId="2B71270F" w14:textId="15E697D3" w:rsidR="00F4094D" w:rsidRPr="00D52BF4" w:rsidRDefault="00F4094D" w:rsidP="00484489">
      <w:pPr>
        <w:pStyle w:val="a5"/>
        <w:ind w:firstLineChars="0" w:firstLine="1"/>
        <w:rPr>
          <w:rFonts w:asciiTheme="minorEastAsia" w:hAnsiTheme="minorEastAsia"/>
        </w:rPr>
      </w:pPr>
    </w:p>
    <w:p w14:paraId="2EF44770" w14:textId="77777777" w:rsidR="00F4094D" w:rsidRPr="00D52BF4" w:rsidRDefault="00F4094D" w:rsidP="00484489">
      <w:pPr>
        <w:pStyle w:val="a5"/>
        <w:ind w:firstLineChars="0" w:firstLine="1"/>
        <w:rPr>
          <w:rFonts w:asciiTheme="minorEastAsia" w:hAnsiTheme="minorEastAsia"/>
        </w:rPr>
      </w:pPr>
    </w:p>
    <w:p w14:paraId="6C65571F" w14:textId="0BE96FCA" w:rsidR="00F4094D" w:rsidRPr="00D52BF4" w:rsidRDefault="00F4094D" w:rsidP="00484489">
      <w:pPr>
        <w:pStyle w:val="a5"/>
        <w:ind w:firstLineChars="0" w:firstLine="1"/>
        <w:rPr>
          <w:rFonts w:asciiTheme="minorEastAsia" w:hAnsiTheme="minorEastAsia"/>
        </w:rPr>
      </w:pPr>
    </w:p>
    <w:p w14:paraId="06CC2C63" w14:textId="3757348B" w:rsidR="00F4094D" w:rsidRPr="00D52BF4" w:rsidRDefault="00F4094D" w:rsidP="00484489">
      <w:pPr>
        <w:pStyle w:val="a5"/>
        <w:ind w:firstLineChars="0" w:firstLine="1"/>
        <w:rPr>
          <w:rFonts w:asciiTheme="minorEastAsia" w:hAnsiTheme="minorEastAsia"/>
        </w:rPr>
      </w:pPr>
    </w:p>
    <w:p w14:paraId="61CF89A3" w14:textId="77777777" w:rsidR="00F4094D" w:rsidRPr="00D52BF4" w:rsidRDefault="00F4094D" w:rsidP="00484489">
      <w:pPr>
        <w:pStyle w:val="a5"/>
        <w:ind w:firstLineChars="0" w:firstLine="1"/>
        <w:rPr>
          <w:rFonts w:asciiTheme="minorEastAsia" w:hAnsiTheme="minorEastAsia"/>
        </w:rPr>
      </w:pPr>
    </w:p>
    <w:p w14:paraId="71E00A7A" w14:textId="77777777" w:rsidR="00F4094D" w:rsidRPr="00D52BF4" w:rsidRDefault="00F4094D" w:rsidP="00484489">
      <w:pPr>
        <w:pStyle w:val="a5"/>
        <w:ind w:firstLineChars="0" w:firstLine="1"/>
        <w:rPr>
          <w:rFonts w:asciiTheme="minorEastAsia" w:hAnsiTheme="minorEastAsia"/>
        </w:rPr>
      </w:pPr>
    </w:p>
    <w:p w14:paraId="3AFEE979" w14:textId="77777777" w:rsidR="00F4094D" w:rsidRPr="00D52BF4" w:rsidRDefault="00F4094D" w:rsidP="00484489">
      <w:pPr>
        <w:pStyle w:val="a5"/>
        <w:ind w:firstLineChars="0" w:firstLine="1"/>
        <w:rPr>
          <w:rFonts w:asciiTheme="minorEastAsia" w:hAnsiTheme="minorEastAsia"/>
        </w:rPr>
      </w:pPr>
    </w:p>
    <w:p w14:paraId="604FAA3C" w14:textId="77777777" w:rsidR="00F4094D" w:rsidRPr="00D52BF4" w:rsidRDefault="00F4094D" w:rsidP="00484489">
      <w:pPr>
        <w:pStyle w:val="a5"/>
        <w:ind w:firstLineChars="0" w:firstLine="1"/>
        <w:rPr>
          <w:rFonts w:asciiTheme="minorEastAsia" w:hAnsiTheme="minorEastAsia"/>
        </w:rPr>
      </w:pPr>
    </w:p>
    <w:p w14:paraId="6B42B37C" w14:textId="77777777" w:rsidR="00F4094D" w:rsidRPr="00D52BF4" w:rsidRDefault="00F4094D" w:rsidP="00484489">
      <w:pPr>
        <w:pStyle w:val="a5"/>
        <w:ind w:firstLineChars="0" w:firstLine="1"/>
        <w:rPr>
          <w:rFonts w:asciiTheme="minorEastAsia" w:hAnsiTheme="minorEastAsia"/>
        </w:rPr>
      </w:pPr>
    </w:p>
    <w:p w14:paraId="78EC8744" w14:textId="77777777" w:rsidR="00F4094D" w:rsidRPr="00D52BF4" w:rsidRDefault="00F4094D" w:rsidP="00484489">
      <w:pPr>
        <w:pStyle w:val="a5"/>
        <w:ind w:firstLineChars="0" w:firstLine="1"/>
        <w:rPr>
          <w:rFonts w:asciiTheme="minorEastAsia" w:hAnsiTheme="minorEastAsia"/>
        </w:rPr>
      </w:pPr>
    </w:p>
    <w:p w14:paraId="250E3936" w14:textId="77777777" w:rsidR="00F4094D" w:rsidRPr="00D52BF4" w:rsidRDefault="00F4094D" w:rsidP="00484489">
      <w:pPr>
        <w:pStyle w:val="a5"/>
        <w:ind w:firstLineChars="0" w:firstLine="1"/>
        <w:rPr>
          <w:rFonts w:asciiTheme="minorEastAsia" w:hAnsiTheme="minorEastAsia"/>
        </w:rPr>
      </w:pPr>
    </w:p>
    <w:p w14:paraId="2DB589AF" w14:textId="77777777" w:rsidR="00F4094D" w:rsidRPr="00D52BF4" w:rsidRDefault="00F4094D" w:rsidP="00484489">
      <w:pPr>
        <w:pStyle w:val="a5"/>
        <w:ind w:firstLineChars="0" w:firstLine="1"/>
        <w:rPr>
          <w:rFonts w:asciiTheme="minorEastAsia" w:hAnsiTheme="minorEastAsia"/>
        </w:rPr>
      </w:pPr>
    </w:p>
    <w:p w14:paraId="286FD9D7" w14:textId="77777777" w:rsidR="00F4094D" w:rsidRPr="00D52BF4" w:rsidRDefault="00F4094D" w:rsidP="00484489">
      <w:pPr>
        <w:pStyle w:val="a5"/>
        <w:ind w:firstLineChars="0" w:firstLine="1"/>
        <w:rPr>
          <w:rFonts w:asciiTheme="minorEastAsia" w:hAnsiTheme="minorEastAsia"/>
        </w:rPr>
      </w:pPr>
    </w:p>
    <w:p w14:paraId="6604C9B8" w14:textId="77777777" w:rsidR="00F4094D" w:rsidRPr="00D52BF4" w:rsidRDefault="00F4094D" w:rsidP="00484489">
      <w:pPr>
        <w:pStyle w:val="a5"/>
        <w:ind w:firstLineChars="0" w:firstLine="1"/>
        <w:rPr>
          <w:rFonts w:asciiTheme="minorEastAsia" w:hAnsiTheme="minorEastAsia"/>
        </w:rPr>
      </w:pPr>
    </w:p>
    <w:p w14:paraId="60BB9605" w14:textId="77777777" w:rsidR="00F4094D" w:rsidRPr="00D52BF4" w:rsidRDefault="00F4094D" w:rsidP="00484489">
      <w:pPr>
        <w:pStyle w:val="a5"/>
        <w:ind w:firstLineChars="0" w:firstLine="1"/>
        <w:rPr>
          <w:rFonts w:asciiTheme="minorEastAsia" w:hAnsiTheme="minorEastAsia"/>
        </w:rPr>
      </w:pPr>
    </w:p>
    <w:p w14:paraId="17773987" w14:textId="4688186B" w:rsidR="00F4094D" w:rsidRDefault="00F4094D" w:rsidP="00484489">
      <w:pPr>
        <w:pStyle w:val="a5"/>
        <w:ind w:firstLineChars="0" w:firstLine="1"/>
        <w:rPr>
          <w:rFonts w:asciiTheme="minorEastAsia" w:hAnsiTheme="minorEastAsia"/>
        </w:rPr>
      </w:pPr>
    </w:p>
    <w:p w14:paraId="6E1DAA11" w14:textId="57DBD91C" w:rsidR="00B20E1A" w:rsidRDefault="00B20E1A" w:rsidP="00484489">
      <w:pPr>
        <w:pStyle w:val="a5"/>
        <w:ind w:firstLineChars="0" w:firstLine="1"/>
        <w:rPr>
          <w:rFonts w:asciiTheme="minorEastAsia" w:hAnsiTheme="minorEastAsia"/>
        </w:rPr>
      </w:pPr>
    </w:p>
    <w:p w14:paraId="2824DD1E" w14:textId="7D75726A" w:rsidR="00B20E1A" w:rsidRDefault="00B20E1A" w:rsidP="00484489">
      <w:pPr>
        <w:pStyle w:val="a5"/>
        <w:ind w:firstLineChars="0" w:firstLine="1"/>
        <w:rPr>
          <w:rFonts w:asciiTheme="minorEastAsia" w:hAnsiTheme="minorEastAsia"/>
        </w:rPr>
      </w:pPr>
    </w:p>
    <w:p w14:paraId="1DB359E6" w14:textId="3E025303" w:rsidR="00B20E1A" w:rsidRDefault="00B20E1A" w:rsidP="00484489">
      <w:pPr>
        <w:pStyle w:val="a5"/>
        <w:ind w:firstLineChars="0" w:firstLine="1"/>
        <w:rPr>
          <w:rFonts w:asciiTheme="minorEastAsia" w:hAnsiTheme="minorEastAsia"/>
        </w:rPr>
      </w:pPr>
    </w:p>
    <w:p w14:paraId="7A37810A" w14:textId="68289C59" w:rsidR="00B20E1A" w:rsidRDefault="00B20E1A" w:rsidP="00484489">
      <w:pPr>
        <w:pStyle w:val="a5"/>
        <w:ind w:firstLineChars="0" w:firstLine="1"/>
        <w:rPr>
          <w:rFonts w:asciiTheme="minorEastAsia" w:hAnsiTheme="minorEastAsia"/>
        </w:rPr>
      </w:pPr>
    </w:p>
    <w:p w14:paraId="7902ED2D" w14:textId="221CACAE"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53E69F3F"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51781E5C" w14:textId="77777777" w:rsidR="00294E2B" w:rsidRPr="00D52BF4" w:rsidRDefault="00294E2B" w:rsidP="00294E2B">
      <w:pPr>
        <w:pStyle w:val="ad"/>
        <w:ind w:leftChars="0" w:left="480" w:hanging="480"/>
        <w:outlineLvl w:val="2"/>
        <w:rPr>
          <w:noProof/>
          <w:sz w:val="24"/>
        </w:rPr>
      </w:pPr>
      <w:bookmarkStart w:id="39" w:name="_Toc131018019"/>
      <w:r w:rsidRPr="00D52BF4">
        <w:rPr>
          <w:noProof/>
          <w:sz w:val="24"/>
        </w:rPr>
        <w:t>（３）</w:t>
      </w:r>
      <w:r w:rsidRPr="00D52BF4">
        <w:rPr>
          <w:rFonts w:hint="eastAsia"/>
          <w:noProof/>
          <w:sz w:val="24"/>
        </w:rPr>
        <w:t>相談支援事業所への相談経験</w:t>
      </w:r>
      <w:bookmarkEnd w:id="39"/>
    </w:p>
    <w:p w14:paraId="08318D89"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22　あなたは、</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福祉サービス</w:t>
      </w:r>
      <w:r w:rsidRPr="00D52BF4">
        <w:rPr>
          <w:rFonts w:ascii="BIZ UDゴシック" w:eastAsia="BIZ UDゴシック" w:hAnsi="BIZ UDゴシック" w:hint="eastAsia"/>
        </w:rPr>
        <w:t>の</w:t>
      </w:r>
      <w:r w:rsidRPr="00D52BF4">
        <w:rPr>
          <w:rFonts w:ascii="BIZ UDゴシック" w:eastAsia="BIZ UDゴシック" w:hAnsi="BIZ UDゴシック"/>
        </w:rPr>
        <w:t>利用</w:t>
      </w:r>
      <w:r w:rsidRPr="00D52BF4">
        <w:rPr>
          <w:rFonts w:ascii="BIZ UDゴシック" w:eastAsia="BIZ UDゴシック" w:hAnsi="BIZ UDゴシック" w:hint="eastAsia"/>
        </w:rPr>
        <w:t>に</w:t>
      </w:r>
      <w:r w:rsidRPr="00D52BF4">
        <w:rPr>
          <w:rFonts w:ascii="BIZ UDゴシック" w:eastAsia="BIZ UDゴシック" w:hAnsi="BIZ UDゴシック"/>
        </w:rPr>
        <w:t>関して相談支援事業所</w:t>
      </w:r>
      <w:r w:rsidRPr="00D52BF4">
        <w:rPr>
          <w:rFonts w:ascii="BIZ UDゴシック" w:eastAsia="BIZ UDゴシック" w:hAnsi="BIZ UDゴシック" w:hint="eastAsia"/>
        </w:rPr>
        <w:t>に</w:t>
      </w:r>
      <w:r w:rsidRPr="00D52BF4">
        <w:rPr>
          <w:rFonts w:ascii="BIZ UDゴシック" w:eastAsia="BIZ UDゴシック" w:hAnsi="BIZ UDゴシック"/>
        </w:rPr>
        <w:t>相談</w:t>
      </w:r>
      <w:r w:rsidRPr="00D52BF4">
        <w:rPr>
          <w:rFonts w:ascii="BIZ UDゴシック" w:eastAsia="BIZ UDゴシック" w:hAnsi="BIZ UDゴシック" w:hint="eastAsia"/>
        </w:rPr>
        <w:t>したことはありますか。（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1</w:t>
      </w:r>
      <w:r w:rsidRPr="00D52BF4">
        <w:rPr>
          <w:rFonts w:ascii="BIZ UDゴシック" w:eastAsia="BIZ UDゴシック" w:hAnsi="BIZ UDゴシック" w:hint="eastAsia"/>
        </w:rPr>
        <w:t>つ）</w:t>
      </w:r>
    </w:p>
    <w:p w14:paraId="700F79A3" w14:textId="77777777" w:rsidR="00FC0ED1" w:rsidRPr="00D52BF4" w:rsidRDefault="00FC0ED1" w:rsidP="00484489">
      <w:pPr>
        <w:pStyle w:val="a5"/>
        <w:ind w:firstLineChars="0" w:firstLine="1"/>
        <w:rPr>
          <w:rFonts w:asciiTheme="minorEastAsia" w:hAnsiTheme="minorEastAsia"/>
        </w:rPr>
      </w:pPr>
    </w:p>
    <w:p w14:paraId="2701036E" w14:textId="6012A3A3"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相談支援事業所へ</w:t>
      </w:r>
      <w:r w:rsidR="00B625F4" w:rsidRPr="00D52BF4">
        <w:rPr>
          <w:rFonts w:asciiTheme="minorEastAsia" w:hAnsiTheme="minorEastAsia" w:hint="eastAsia"/>
        </w:rPr>
        <w:t>の相談経験は、全体で</w:t>
      </w:r>
      <w:r w:rsidRPr="00D52BF4">
        <w:rPr>
          <w:rFonts w:asciiTheme="minorEastAsia" w:hAnsiTheme="minorEastAsia" w:hint="eastAsia"/>
        </w:rPr>
        <w:t>「相談したことがある」</w:t>
      </w:r>
      <w:r w:rsidR="00704286" w:rsidRPr="00D52BF4">
        <w:rPr>
          <w:rFonts w:asciiTheme="minorEastAsia" w:hAnsiTheme="minorEastAsia" w:hint="eastAsia"/>
        </w:rPr>
        <w:t>と答えた人</w:t>
      </w:r>
      <w:r w:rsidR="00B625F4" w:rsidRPr="00D52BF4">
        <w:rPr>
          <w:rFonts w:asciiTheme="minorEastAsia" w:hAnsiTheme="minorEastAsia" w:hint="eastAsia"/>
        </w:rPr>
        <w:t>が</w:t>
      </w:r>
      <w:r w:rsidRPr="00D52BF4">
        <w:rPr>
          <w:rFonts w:asciiTheme="minorEastAsia" w:hAnsiTheme="minorEastAsia" w:hint="eastAsia"/>
        </w:rPr>
        <w:t>26.1％、「相談したことはない」</w:t>
      </w:r>
      <w:r w:rsidR="00704286" w:rsidRPr="00D52BF4">
        <w:rPr>
          <w:rFonts w:asciiTheme="minorEastAsia" w:hAnsiTheme="minorEastAsia" w:hint="eastAsia"/>
        </w:rPr>
        <w:t>と答えた人は</w:t>
      </w:r>
      <w:r w:rsidRPr="00D52BF4">
        <w:rPr>
          <w:rFonts w:asciiTheme="minorEastAsia" w:hAnsiTheme="minorEastAsia" w:hint="eastAsia"/>
        </w:rPr>
        <w:t>67.8％となっています。</w:t>
      </w:r>
    </w:p>
    <w:p w14:paraId="1CBA5D40" w14:textId="4692E9ED" w:rsidR="00F4094D" w:rsidRPr="00D52BF4" w:rsidRDefault="00664307" w:rsidP="0052691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6915" w:rsidRPr="00D52BF4">
        <w:rPr>
          <w:rFonts w:asciiTheme="minorEastAsia" w:hAnsiTheme="minorEastAsia" w:hint="eastAsia"/>
        </w:rPr>
        <w:t>みると、発達障がい（51.2％）、知的障がい（51.0％）</w:t>
      </w:r>
      <w:r w:rsidR="00023338" w:rsidRPr="00D52BF4">
        <w:rPr>
          <w:rFonts w:asciiTheme="minorEastAsia" w:hAnsiTheme="minorEastAsia" w:hint="eastAsia"/>
        </w:rPr>
        <w:t>で</w:t>
      </w:r>
      <w:r w:rsidR="00353A6F" w:rsidRPr="00D52BF4">
        <w:rPr>
          <w:rFonts w:asciiTheme="minorEastAsia" w:hAnsiTheme="minorEastAsia" w:hint="eastAsia"/>
        </w:rPr>
        <w:t>は「相談したことがある」と答えた人</w:t>
      </w:r>
      <w:r w:rsidR="00526915" w:rsidRPr="00D52BF4">
        <w:rPr>
          <w:rFonts w:asciiTheme="minorEastAsia" w:hAnsiTheme="minorEastAsia" w:hint="eastAsia"/>
        </w:rPr>
        <w:t>が５割</w:t>
      </w:r>
      <w:r w:rsidR="00545543" w:rsidRPr="003D6BE4">
        <w:rPr>
          <w:rFonts w:asciiTheme="minorEastAsia" w:hAnsiTheme="minorEastAsia" w:hint="eastAsia"/>
        </w:rPr>
        <w:t>台</w:t>
      </w:r>
      <w:r w:rsidR="00526915" w:rsidRPr="00D52BF4">
        <w:rPr>
          <w:rFonts w:asciiTheme="minorEastAsia" w:hAnsiTheme="minorEastAsia" w:hint="eastAsia"/>
        </w:rPr>
        <w:t>と高くなっています。一方、難病</w:t>
      </w:r>
      <w:r w:rsidR="00023338" w:rsidRPr="00D52BF4">
        <w:rPr>
          <w:rFonts w:asciiTheme="minorEastAsia" w:hAnsiTheme="minorEastAsia" w:hint="eastAsia"/>
        </w:rPr>
        <w:t>で</w:t>
      </w:r>
      <w:r w:rsidR="00353A6F" w:rsidRPr="00D52BF4">
        <w:rPr>
          <w:rFonts w:asciiTheme="minorEastAsia" w:hAnsiTheme="minorEastAsia" w:hint="eastAsia"/>
        </w:rPr>
        <w:t>は「相談したことはない」と答えた人</w:t>
      </w:r>
      <w:r w:rsidR="00526915" w:rsidRPr="00D52BF4">
        <w:rPr>
          <w:rFonts w:asciiTheme="minorEastAsia" w:hAnsiTheme="minorEastAsia" w:hint="eastAsia"/>
        </w:rPr>
        <w:t>が80.2％を占め、身体障がい（68.0％）、精神障がい（61.6％）は６割台となっています。</w:t>
      </w:r>
    </w:p>
    <w:p w14:paraId="34981D9E" w14:textId="1F0ED3AD" w:rsidR="00F4094D" w:rsidRPr="00D52BF4" w:rsidRDefault="00353A6F"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53824" behindDoc="0" locked="0" layoutInCell="1" allowOverlap="1" wp14:anchorId="16DB4873" wp14:editId="3DDF00B0">
                <wp:simplePos x="0" y="0"/>
                <wp:positionH relativeFrom="margin">
                  <wp:align>right</wp:align>
                </wp:positionH>
                <wp:positionV relativeFrom="paragraph">
                  <wp:posOffset>291513</wp:posOffset>
                </wp:positionV>
                <wp:extent cx="7088505" cy="4753610"/>
                <wp:effectExtent l="0" t="0" r="0" b="0"/>
                <wp:wrapNone/>
                <wp:docPr id="1419" name="グループ化 1419"/>
                <wp:cNvGraphicFramePr/>
                <a:graphic xmlns:a="http://schemas.openxmlformats.org/drawingml/2006/main">
                  <a:graphicData uri="http://schemas.microsoft.com/office/word/2010/wordprocessingGroup">
                    <wpg:wgp>
                      <wpg:cNvGrpSpPr/>
                      <wpg:grpSpPr>
                        <a:xfrm>
                          <a:off x="0" y="0"/>
                          <a:ext cx="7088505" cy="4753610"/>
                          <a:chOff x="0" y="0"/>
                          <a:chExt cx="7088505" cy="4753610"/>
                        </a:xfrm>
                      </wpg:grpSpPr>
                      <pic:pic xmlns:pic="http://schemas.openxmlformats.org/drawingml/2006/picture">
                        <pic:nvPicPr>
                          <pic:cNvPr id="166" name="図 166"/>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88505" cy="4753610"/>
                          </a:xfrm>
                          <a:prstGeom prst="rect">
                            <a:avLst/>
                          </a:prstGeom>
                          <a:noFill/>
                          <a:ln>
                            <a:noFill/>
                          </a:ln>
                        </pic:spPr>
                      </pic:pic>
                      <wpg:grpSp>
                        <wpg:cNvPr id="864" name="グループ化 864"/>
                        <wpg:cNvGrpSpPr/>
                        <wpg:grpSpPr>
                          <a:xfrm>
                            <a:off x="2967487" y="77637"/>
                            <a:ext cx="2827655" cy="133350"/>
                            <a:chOff x="-19050" y="0"/>
                            <a:chExt cx="2827655" cy="133350"/>
                          </a:xfrm>
                        </wpg:grpSpPr>
                        <wps:wsp>
                          <wps:cNvPr id="865" name="Rectangle 3" descr="50%"/>
                          <wps:cNvSpPr>
                            <a:spLocks noChangeArrowheads="1"/>
                          </wps:cNvSpPr>
                          <wps:spPr bwMode="auto">
                            <a:xfrm>
                              <a:off x="-19050" y="0"/>
                              <a:ext cx="13208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66" name="Rectangle 4" descr="右下がり対角線"/>
                          <wps:cNvSpPr>
                            <a:spLocks noChangeArrowheads="1"/>
                          </wps:cNvSpPr>
                          <wps:spPr bwMode="auto">
                            <a:xfrm>
                              <a:off x="1333500" y="0"/>
                              <a:ext cx="13208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67" name="Rectangle 8"/>
                          <wps:cNvSpPr>
                            <a:spLocks noChangeArrowheads="1"/>
                          </wps:cNvSpPr>
                          <wps:spPr bwMode="auto">
                            <a:xfrm>
                              <a:off x="2676525" y="0"/>
                              <a:ext cx="13208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0D6C6367" id="グループ化 1419" o:spid="_x0000_s1026" style="position:absolute;left:0;text-align:left;margin-left:506.95pt;margin-top:22.95pt;width:558.15pt;height:374.3pt;z-index:251853824;mso-position-horizontal:right;mso-position-horizontal-relative:margin" coordsize="70885,475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">
                <v:shape id="図 166" o:spid="_x0000_s1027" type="#_x0000_t75" style="position:absolute;width:70885;height:47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ElWbCAAAA3AAAAA8AAABkcnMvZG93bnJldi54bWxET02LwjAQvQv+hzDC3jRVpGg1iii6e1FY&#10;Fb2OzdgWm0lpslr99RthYW/zeJ8znTemFHeqXWFZQb8XgSBOrS44U3A8rLsjEM4jaywtk4InOZjP&#10;2q0pJto++Jvue5+JEMIuQQW591UipUtzMuh6tiIO3NXWBn2AdSZ1jY8Qbko5iKJYGiw4NORY0TKn&#10;9Lb/MQrOp9VntBy9NttdXAybcucPi8tYqY9Os5iA8NT4f/Gf+0uH+XEM72fCBXL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hJVmwgAAANwAAAAPAAAAAAAAAAAAAAAAAJ8C&#10;AABkcnMvZG93bnJldi54bWxQSwUGAAAAAAQABAD3AAAAjgMAAAAA&#10;">
                  <v:imagedata r:id="rId59" o:title=""/>
                  <v:path arrowok="t"/>
                </v:shape>
                <v:group id="グループ化 864" o:spid="_x0000_s1028" style="position:absolute;left:29674;top:776;width:28277;height:1333" coordorigin="-190" coordsize="28276,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rect id="Rectangle 3" o:spid="_x0000_s1029" alt="50%" style="position:absolute;left:-190;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qS8MA&#10;AADcAAAADwAAAGRycy9kb3ducmV2LnhtbESPwWrDMBBE74X8g9hALyWWU2gwrmUTAi65NmnIdbG2&#10;trG1MpLiuP36qlDocZiZN0xRLWYUMznfW1awTVIQxI3VPbcKPs71JgPhA7LG0TIp+CIPVbl6KDDX&#10;9s7vNJ9CKyKEfY4KuhCmXErfdGTQJ3Yijt6ndQZDlK6V2uE9ws0on9N0Jw32HBc6nOjQUTOcbkbB&#10;Rc+2b57O18kH9z20b7Xh46jU43rZv4IItIT/8F/7qBVkuxf4PROP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HqS8MAAADcAAAADwAAAAAAAAAAAAAAAACYAgAAZHJzL2Rv&#10;d25yZXYueG1sUEsFBgAAAAAEAAQA9QAAAIgDAAAAAA==&#10;" fillcolor="black" strokeweight="0">
                    <v:fill r:id="rId13" o:title="" type="pattern"/>
                    <v:textbox inset="5.85pt,.7pt,5.85pt,.7pt"/>
                  </v:rect>
                  <v:rect id="Rectangle 4" o:spid="_x0000_s1030" alt="右下がり対角線" style="position:absolute;left:13335;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tkccA&#10;AADcAAAADwAAAGRycy9kb3ducmV2LnhtbESPQWvCQBSE7wX/w/IEL1I3VUklZiNSELTUQ7XQ62v2&#10;mQSzb0N2TWJ/fbdQ6HGYmW+YdDOYWnTUusqygqdZBII4t7riQsHHefe4AuE8ssbaMim4k4NNNnpI&#10;MdG253fqTr4QAcIuQQWl900ipctLMuhmtiEO3sW2Bn2QbSF1i32Am1rOoyiWBisOCyU29FJSfj3d&#10;jAK5PB+76eL1s/eLt+9ld3w+7KdfSk3Gw3YNwtPg/8N/7b1WsIpj+D0Tj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mLZHHAAAA3AAAAA8AAAAAAAAAAAAAAAAAmAIAAGRy&#10;cy9kb3ducmV2LnhtbFBLBQYAAAAABAAEAPUAAACMAwAAAAA=&#10;" fillcolor="black" strokeweight="0">
                    <v:fill r:id="rId14" o:title="" type="pattern"/>
                    <v:textbox inset="5.85pt,.7pt,5.85pt,.7pt"/>
                  </v:rect>
                  <v:rect id="Rectangle 8" o:spid="_x0000_s1031" style="position:absolute;left:26765;width:1321;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8bcMA&#10;AADcAAAADwAAAGRycy9kb3ducmV2LnhtbESPQWvCQBSE70L/w/IK3nQTJRpSVxGh4KUHUxG8PbKv&#10;STD7NuxuTfz3bkHocZiZb5jNbjSduJPzrWUF6TwBQVxZ3XKt4Pz9OctB+ICssbNMCh7kYbd9m2yw&#10;0HbgE93LUIsIYV+ggiaEvpDSVw0Z9HPbE0fvxzqDIUpXS+1wiHDTyUWSrKTBluNCgz0dGqpu5a+J&#10;lIxvh/OQLy9faXakcsg4dVelpu/j/gNEoDH8h1/to1aQr9bwd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X8bcMAAADcAAAADwAAAAAAAAAAAAAAAACYAgAAZHJzL2Rv&#10;d25yZXYueG1sUEsFBgAAAAAEAAQA9QAAAIgDAAAAAA==&#10;" strokeweight="0">
                    <v:textbox inset="5.85pt,.7pt,5.85pt,.7pt"/>
                  </v:rect>
                </v:group>
                <w10:wrap anchorx="margin"/>
              </v:group>
            </w:pict>
          </mc:Fallback>
        </mc:AlternateContent>
      </w:r>
    </w:p>
    <w:p w14:paraId="4AB5072C" w14:textId="33C42F49" w:rsidR="00F4094D" w:rsidRPr="00D52BF4" w:rsidRDefault="00F4094D" w:rsidP="00484489">
      <w:pPr>
        <w:pStyle w:val="a5"/>
        <w:ind w:firstLineChars="0" w:firstLine="1"/>
        <w:rPr>
          <w:rFonts w:asciiTheme="minorEastAsia" w:hAnsiTheme="minorEastAsia"/>
        </w:rPr>
      </w:pPr>
    </w:p>
    <w:p w14:paraId="1DE0F57C" w14:textId="24E59A53" w:rsidR="00F4094D" w:rsidRPr="00D52BF4" w:rsidRDefault="00F4094D" w:rsidP="00484489">
      <w:pPr>
        <w:pStyle w:val="a5"/>
        <w:ind w:firstLineChars="0" w:firstLine="1"/>
        <w:rPr>
          <w:rFonts w:asciiTheme="minorEastAsia" w:hAnsiTheme="minorEastAsia"/>
        </w:rPr>
      </w:pPr>
    </w:p>
    <w:p w14:paraId="5A3648FF" w14:textId="43160E00" w:rsidR="00F4094D" w:rsidRPr="00D52BF4" w:rsidRDefault="00F4094D" w:rsidP="00484489">
      <w:pPr>
        <w:pStyle w:val="a5"/>
        <w:ind w:firstLineChars="0" w:firstLine="1"/>
        <w:rPr>
          <w:rFonts w:asciiTheme="minorEastAsia" w:hAnsiTheme="minorEastAsia"/>
        </w:rPr>
      </w:pPr>
    </w:p>
    <w:p w14:paraId="6F9B4C41" w14:textId="77777777" w:rsidR="00F4094D" w:rsidRPr="00D52BF4" w:rsidRDefault="00F4094D" w:rsidP="00484489">
      <w:pPr>
        <w:pStyle w:val="a5"/>
        <w:ind w:firstLineChars="0" w:firstLine="1"/>
        <w:rPr>
          <w:rFonts w:asciiTheme="minorEastAsia" w:hAnsiTheme="minorEastAsia"/>
        </w:rPr>
      </w:pPr>
    </w:p>
    <w:p w14:paraId="33C94FDA" w14:textId="77777777" w:rsidR="00F4094D" w:rsidRPr="00D52BF4" w:rsidRDefault="00F4094D" w:rsidP="00484489">
      <w:pPr>
        <w:pStyle w:val="a5"/>
        <w:ind w:firstLineChars="0" w:firstLine="1"/>
        <w:rPr>
          <w:rFonts w:asciiTheme="minorEastAsia" w:hAnsiTheme="minorEastAsia"/>
        </w:rPr>
      </w:pPr>
    </w:p>
    <w:p w14:paraId="4D0929F3" w14:textId="77777777" w:rsidR="00F4094D" w:rsidRPr="00D52BF4" w:rsidRDefault="00F4094D" w:rsidP="00484489">
      <w:pPr>
        <w:pStyle w:val="a5"/>
        <w:ind w:firstLineChars="0" w:firstLine="1"/>
        <w:rPr>
          <w:rFonts w:asciiTheme="minorEastAsia" w:hAnsiTheme="minorEastAsia"/>
        </w:rPr>
      </w:pPr>
    </w:p>
    <w:p w14:paraId="739B1B40" w14:textId="77777777" w:rsidR="00F4094D" w:rsidRPr="00D52BF4" w:rsidRDefault="00F4094D" w:rsidP="00484489">
      <w:pPr>
        <w:pStyle w:val="a5"/>
        <w:ind w:firstLineChars="0" w:firstLine="1"/>
        <w:rPr>
          <w:rFonts w:asciiTheme="minorEastAsia" w:hAnsiTheme="minorEastAsia"/>
        </w:rPr>
      </w:pPr>
    </w:p>
    <w:p w14:paraId="20716D7F" w14:textId="77777777" w:rsidR="00F4094D" w:rsidRPr="00D52BF4" w:rsidRDefault="00F4094D" w:rsidP="00484489">
      <w:pPr>
        <w:pStyle w:val="a5"/>
        <w:ind w:firstLineChars="0" w:firstLine="1"/>
        <w:rPr>
          <w:rFonts w:asciiTheme="minorEastAsia" w:hAnsiTheme="minorEastAsia"/>
        </w:rPr>
      </w:pPr>
    </w:p>
    <w:p w14:paraId="3A8275BB" w14:textId="77777777" w:rsidR="00F4094D" w:rsidRPr="00D52BF4" w:rsidRDefault="00F4094D" w:rsidP="00484489">
      <w:pPr>
        <w:pStyle w:val="a5"/>
        <w:ind w:firstLineChars="0" w:firstLine="1"/>
        <w:rPr>
          <w:rFonts w:asciiTheme="minorEastAsia" w:hAnsiTheme="minorEastAsia"/>
        </w:rPr>
      </w:pPr>
    </w:p>
    <w:p w14:paraId="39EB638C" w14:textId="77777777" w:rsidR="00F4094D" w:rsidRPr="00D52BF4" w:rsidRDefault="00F4094D" w:rsidP="00484489">
      <w:pPr>
        <w:pStyle w:val="a5"/>
        <w:ind w:firstLineChars="0" w:firstLine="1"/>
        <w:rPr>
          <w:rFonts w:asciiTheme="minorEastAsia" w:hAnsiTheme="minorEastAsia"/>
        </w:rPr>
      </w:pPr>
    </w:p>
    <w:p w14:paraId="1656B8D2" w14:textId="77777777" w:rsidR="00F4094D" w:rsidRPr="00D52BF4" w:rsidRDefault="00F4094D" w:rsidP="00484489">
      <w:pPr>
        <w:pStyle w:val="a5"/>
        <w:ind w:firstLineChars="0" w:firstLine="1"/>
        <w:rPr>
          <w:rFonts w:asciiTheme="minorEastAsia" w:hAnsiTheme="minorEastAsia"/>
        </w:rPr>
      </w:pPr>
    </w:p>
    <w:p w14:paraId="17FD044B" w14:textId="77777777" w:rsidR="00F4094D" w:rsidRPr="00D52BF4" w:rsidRDefault="00F4094D" w:rsidP="00484489">
      <w:pPr>
        <w:pStyle w:val="a5"/>
        <w:ind w:firstLineChars="0" w:firstLine="1"/>
        <w:rPr>
          <w:rFonts w:asciiTheme="minorEastAsia" w:hAnsiTheme="minorEastAsia"/>
        </w:rPr>
      </w:pPr>
    </w:p>
    <w:p w14:paraId="609A66F8" w14:textId="77777777" w:rsidR="00F4094D" w:rsidRPr="00D52BF4" w:rsidRDefault="00F4094D" w:rsidP="00484489">
      <w:pPr>
        <w:pStyle w:val="a5"/>
        <w:ind w:firstLineChars="0" w:firstLine="1"/>
        <w:rPr>
          <w:rFonts w:asciiTheme="minorEastAsia" w:hAnsiTheme="minorEastAsia"/>
        </w:rPr>
      </w:pPr>
    </w:p>
    <w:p w14:paraId="1E6D1B00" w14:textId="77777777" w:rsidR="00F4094D" w:rsidRPr="00D52BF4" w:rsidRDefault="00F4094D" w:rsidP="00484489">
      <w:pPr>
        <w:pStyle w:val="a5"/>
        <w:ind w:firstLineChars="0" w:firstLine="1"/>
        <w:rPr>
          <w:rFonts w:asciiTheme="minorEastAsia" w:hAnsiTheme="minorEastAsia"/>
        </w:rPr>
      </w:pPr>
    </w:p>
    <w:p w14:paraId="5AB19FD9" w14:textId="77777777" w:rsidR="00F4094D" w:rsidRPr="00D52BF4" w:rsidRDefault="00F4094D" w:rsidP="00484489">
      <w:pPr>
        <w:pStyle w:val="a5"/>
        <w:ind w:firstLineChars="0" w:firstLine="1"/>
        <w:rPr>
          <w:rFonts w:asciiTheme="minorEastAsia" w:hAnsiTheme="minorEastAsia"/>
        </w:rPr>
      </w:pPr>
    </w:p>
    <w:p w14:paraId="6B4E214B" w14:textId="77777777" w:rsidR="00F4094D" w:rsidRPr="00D52BF4" w:rsidRDefault="00F4094D" w:rsidP="00484489">
      <w:pPr>
        <w:pStyle w:val="a5"/>
        <w:ind w:firstLineChars="0" w:firstLine="1"/>
        <w:rPr>
          <w:rFonts w:asciiTheme="minorEastAsia" w:hAnsiTheme="minorEastAsia"/>
        </w:rPr>
      </w:pPr>
    </w:p>
    <w:p w14:paraId="2F6035CE" w14:textId="77777777" w:rsidR="00F4094D" w:rsidRPr="00D52BF4" w:rsidRDefault="00F4094D" w:rsidP="00484489">
      <w:pPr>
        <w:pStyle w:val="a5"/>
        <w:ind w:firstLineChars="0" w:firstLine="1"/>
        <w:rPr>
          <w:rFonts w:asciiTheme="minorEastAsia" w:hAnsiTheme="minorEastAsia"/>
        </w:rPr>
      </w:pPr>
    </w:p>
    <w:p w14:paraId="76D4E6CE" w14:textId="77777777" w:rsidR="00F4094D" w:rsidRPr="00D52BF4" w:rsidRDefault="00F4094D" w:rsidP="00484489">
      <w:pPr>
        <w:pStyle w:val="a5"/>
        <w:ind w:firstLineChars="0" w:firstLine="1"/>
        <w:rPr>
          <w:rFonts w:asciiTheme="minorEastAsia" w:hAnsiTheme="minorEastAsia"/>
        </w:rPr>
      </w:pPr>
    </w:p>
    <w:p w14:paraId="60A754C3" w14:textId="77777777" w:rsidR="00F4094D" w:rsidRPr="00D52BF4" w:rsidRDefault="00F4094D" w:rsidP="00484489">
      <w:pPr>
        <w:pStyle w:val="a5"/>
        <w:ind w:firstLineChars="0" w:firstLine="1"/>
        <w:rPr>
          <w:rFonts w:asciiTheme="minorEastAsia" w:hAnsiTheme="minorEastAsia"/>
        </w:rPr>
      </w:pPr>
    </w:p>
    <w:p w14:paraId="0E6B9449" w14:textId="77777777" w:rsidR="00F4094D" w:rsidRPr="00D52BF4" w:rsidRDefault="00F4094D" w:rsidP="00484489">
      <w:pPr>
        <w:pStyle w:val="a5"/>
        <w:ind w:firstLineChars="0" w:firstLine="1"/>
        <w:rPr>
          <w:rFonts w:asciiTheme="minorEastAsia" w:hAnsiTheme="minorEastAsia"/>
        </w:rPr>
      </w:pPr>
    </w:p>
    <w:p w14:paraId="50246705" w14:textId="77777777" w:rsidR="00F4094D" w:rsidRPr="00D52BF4" w:rsidRDefault="00F4094D" w:rsidP="00484489">
      <w:pPr>
        <w:pStyle w:val="a5"/>
        <w:ind w:firstLineChars="0" w:firstLine="1"/>
        <w:rPr>
          <w:rFonts w:asciiTheme="minorEastAsia" w:hAnsiTheme="minorEastAsia"/>
        </w:rPr>
      </w:pPr>
    </w:p>
    <w:p w14:paraId="1F9114FE"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1BDF1683" w14:textId="77777777" w:rsidR="00294E2B" w:rsidRPr="00D52BF4" w:rsidRDefault="00294E2B" w:rsidP="00294E2B">
      <w:pPr>
        <w:pStyle w:val="ad"/>
        <w:ind w:leftChars="0" w:left="480" w:hanging="480"/>
        <w:outlineLvl w:val="2"/>
        <w:rPr>
          <w:noProof/>
          <w:sz w:val="24"/>
        </w:rPr>
      </w:pPr>
      <w:bookmarkStart w:id="40" w:name="_Toc131018020"/>
      <w:r w:rsidRPr="00D52BF4">
        <w:rPr>
          <w:noProof/>
          <w:sz w:val="24"/>
        </w:rPr>
        <w:t>（４）</w:t>
      </w:r>
      <w:r w:rsidRPr="00D52BF4">
        <w:rPr>
          <w:rFonts w:hint="eastAsia"/>
          <w:noProof/>
          <w:sz w:val="24"/>
        </w:rPr>
        <w:t>サービス等利用計画の満足度</w:t>
      </w:r>
      <w:bookmarkEnd w:id="40"/>
    </w:p>
    <w:p w14:paraId="586F68F2" w14:textId="461C8D6A" w:rsidR="00B734D4" w:rsidRPr="00D52BF4" w:rsidRDefault="00B734D4" w:rsidP="00FC0ED1">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rPr>
      </w:pPr>
      <w:r w:rsidRPr="00D52BF4">
        <w:rPr>
          <w:rFonts w:ascii="BIZ UDゴシック" w:eastAsia="BIZ UDゴシック" w:hAnsi="BIZ UDゴシック" w:cs="MS UI Gothic"/>
          <w:b/>
          <w:kern w:val="0"/>
          <w:shd w:val="pct15" w:color="auto" w:fill="FFFFFF"/>
        </w:rPr>
        <w:t>【問22</w:t>
      </w:r>
      <w:r w:rsidRPr="00D52BF4">
        <w:rPr>
          <w:rFonts w:ascii="BIZ UDゴシック" w:eastAsia="BIZ UDゴシック" w:hAnsi="BIZ UDゴシック" w:cs="MS UI Gothic" w:hint="eastAsia"/>
          <w:b/>
          <w:kern w:val="0"/>
          <w:shd w:val="pct15" w:color="auto" w:fill="FFFFFF"/>
        </w:rPr>
        <w:t>で「</w:t>
      </w:r>
      <w:r w:rsidRPr="00D52BF4">
        <w:rPr>
          <w:rFonts w:ascii="BIZ UDゴシック" w:eastAsia="BIZ UDゴシック" w:hAnsi="BIZ UDゴシック"/>
          <w:b/>
          <w:shd w:val="pct15" w:color="auto" w:fill="FFFFFF"/>
        </w:rPr>
        <w:t>相談</w:t>
      </w:r>
      <w:r w:rsidRPr="00D52BF4">
        <w:rPr>
          <w:rFonts w:ascii="BIZ UDゴシック" w:eastAsia="BIZ UDゴシック" w:hAnsi="BIZ UDゴシック" w:hint="eastAsia"/>
          <w:b/>
          <w:shd w:val="pct15" w:color="auto" w:fill="FFFFFF"/>
        </w:rPr>
        <w:t>したことがある</w:t>
      </w:r>
      <w:r w:rsidRPr="00D52BF4">
        <w:rPr>
          <w:rFonts w:ascii="BIZ UDゴシック" w:eastAsia="BIZ UDゴシック" w:hAnsi="BIZ UDゴシック" w:cs="MS UI Gothic" w:hint="eastAsia"/>
          <w:b/>
          <w:kern w:val="0"/>
          <w:shd w:val="pct15" w:color="auto" w:fill="FFFFFF"/>
        </w:rPr>
        <w:t>」と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4519DF16"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23　</w:t>
      </w:r>
      <w:r w:rsidRPr="00D52BF4">
        <w:rPr>
          <w:rFonts w:ascii="BIZ UDゴシック" w:eastAsia="BIZ UDゴシック" w:hAnsi="BIZ UDゴシック"/>
        </w:rPr>
        <w:t>サービス等利用計画</w:t>
      </w:r>
      <w:r w:rsidRPr="00D52BF4">
        <w:rPr>
          <w:rFonts w:ascii="BIZ UDゴシック" w:eastAsia="BIZ UDゴシック" w:hAnsi="BIZ UDゴシック" w:hint="eastAsia"/>
        </w:rPr>
        <w:t>の</w:t>
      </w:r>
      <w:r w:rsidRPr="00D52BF4">
        <w:rPr>
          <w:rFonts w:ascii="BIZ UDゴシック" w:eastAsia="BIZ UDゴシック" w:hAnsi="BIZ UDゴシック"/>
        </w:rPr>
        <w:t>満足度</w:t>
      </w:r>
      <w:r w:rsidRPr="00D52BF4">
        <w:rPr>
          <w:rFonts w:ascii="BIZ UDゴシック" w:eastAsia="BIZ UDゴシック" w:hAnsi="BIZ UDゴシック" w:hint="eastAsia"/>
        </w:rPr>
        <w:t>はどうですか。（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0C901A4C" w14:textId="77777777" w:rsidR="00FC0ED1" w:rsidRPr="00D52BF4" w:rsidRDefault="00FC0ED1" w:rsidP="00484489">
      <w:pPr>
        <w:pStyle w:val="a5"/>
        <w:ind w:firstLineChars="0" w:firstLine="1"/>
        <w:rPr>
          <w:rFonts w:asciiTheme="minorEastAsia" w:hAnsiTheme="minorEastAsia"/>
        </w:rPr>
      </w:pPr>
    </w:p>
    <w:p w14:paraId="195B65F7" w14:textId="37F125A2" w:rsidR="00FC77C9" w:rsidRPr="00D52BF4" w:rsidRDefault="00FC77C9" w:rsidP="00FC77C9">
      <w:pPr>
        <w:pStyle w:val="a5"/>
        <w:ind w:firstLine="220"/>
        <w:rPr>
          <w:rFonts w:asciiTheme="minorEastAsia" w:hAnsiTheme="minorEastAsia"/>
        </w:rPr>
      </w:pPr>
      <w:r w:rsidRPr="00D52BF4">
        <w:rPr>
          <w:rFonts w:asciiTheme="minorEastAsia" w:hAnsiTheme="minorEastAsia" w:hint="eastAsia"/>
        </w:rPr>
        <w:t>サービス等利用計画の満足度は、</w:t>
      </w:r>
      <w:r w:rsidR="00B625F4" w:rsidRPr="00D52BF4">
        <w:rPr>
          <w:rFonts w:asciiTheme="minorEastAsia" w:hAnsiTheme="minorEastAsia" w:hint="eastAsia"/>
        </w:rPr>
        <w:t>全体で</w:t>
      </w:r>
      <w:r w:rsidRPr="00D52BF4">
        <w:rPr>
          <w:rFonts w:asciiTheme="minorEastAsia" w:hAnsiTheme="minorEastAsia" w:hint="eastAsia"/>
        </w:rPr>
        <w:t>「満足している」</w:t>
      </w:r>
      <w:r w:rsidR="00B625F4" w:rsidRPr="00D52BF4">
        <w:rPr>
          <w:rFonts w:asciiTheme="minorEastAsia" w:hAnsiTheme="minorEastAsia" w:hint="eastAsia"/>
        </w:rPr>
        <w:t>（</w:t>
      </w:r>
      <w:r w:rsidRPr="00D52BF4">
        <w:rPr>
          <w:rFonts w:asciiTheme="minorEastAsia" w:hAnsiTheme="minorEastAsia" w:hint="eastAsia"/>
        </w:rPr>
        <w:t>26.3％</w:t>
      </w:r>
      <w:r w:rsidR="00B625F4" w:rsidRPr="00D52BF4">
        <w:rPr>
          <w:rFonts w:asciiTheme="minorEastAsia" w:hAnsiTheme="minorEastAsia" w:hint="eastAsia"/>
        </w:rPr>
        <w:t>）</w:t>
      </w:r>
      <w:r w:rsidRPr="00D52BF4">
        <w:rPr>
          <w:rFonts w:asciiTheme="minorEastAsia" w:hAnsiTheme="minorEastAsia" w:hint="eastAsia"/>
        </w:rPr>
        <w:t>、「どちらかといえば満足している」</w:t>
      </w:r>
      <w:r w:rsidR="00B625F4" w:rsidRPr="00D52BF4">
        <w:rPr>
          <w:rFonts w:asciiTheme="minorEastAsia" w:hAnsiTheme="minorEastAsia" w:hint="eastAsia"/>
        </w:rPr>
        <w:t>（</w:t>
      </w:r>
      <w:r w:rsidRPr="00D52BF4">
        <w:rPr>
          <w:rFonts w:asciiTheme="minorEastAsia" w:hAnsiTheme="minorEastAsia" w:hint="eastAsia"/>
        </w:rPr>
        <w:t>52.3％</w:t>
      </w:r>
      <w:r w:rsidR="00B625F4" w:rsidRPr="00D52BF4">
        <w:rPr>
          <w:rFonts w:asciiTheme="minorEastAsia" w:hAnsiTheme="minorEastAsia" w:hint="eastAsia"/>
        </w:rPr>
        <w:t>）</w:t>
      </w:r>
      <w:r w:rsidRPr="00D52BF4">
        <w:rPr>
          <w:rFonts w:asciiTheme="minorEastAsia" w:hAnsiTheme="minorEastAsia" w:hint="eastAsia"/>
        </w:rPr>
        <w:t>をあわせた</w:t>
      </w:r>
      <w:r w:rsidR="00B625F4" w:rsidRPr="00D52BF4">
        <w:rPr>
          <w:rFonts w:asciiTheme="minorEastAsia" w:hAnsiTheme="minorEastAsia" w:hint="eastAsia"/>
        </w:rPr>
        <w:t>「</w:t>
      </w:r>
      <w:r w:rsidRPr="00D52BF4">
        <w:rPr>
          <w:rFonts w:asciiTheme="minorEastAsia" w:hAnsiTheme="minorEastAsia" w:hint="eastAsia"/>
        </w:rPr>
        <w:t>満足</w:t>
      </w:r>
      <w:r w:rsidR="00B625F4" w:rsidRPr="00D52BF4">
        <w:rPr>
          <w:rFonts w:asciiTheme="minorEastAsia" w:hAnsiTheme="minorEastAsia" w:hint="eastAsia"/>
        </w:rPr>
        <w:t>」</w:t>
      </w:r>
      <w:r w:rsidRPr="00D52BF4">
        <w:rPr>
          <w:rFonts w:asciiTheme="minorEastAsia" w:hAnsiTheme="minorEastAsia" w:hint="eastAsia"/>
        </w:rPr>
        <w:t>は78.6％となっています。「不満がある」</w:t>
      </w:r>
      <w:r w:rsidR="00B625F4" w:rsidRPr="00D52BF4">
        <w:rPr>
          <w:rFonts w:asciiTheme="minorEastAsia" w:hAnsiTheme="minorEastAsia" w:hint="eastAsia"/>
        </w:rPr>
        <w:t>（</w:t>
      </w:r>
      <w:r w:rsidRPr="00D52BF4">
        <w:rPr>
          <w:rFonts w:asciiTheme="minorEastAsia" w:hAnsiTheme="minorEastAsia" w:hint="eastAsia"/>
        </w:rPr>
        <w:t>6.3％</w:t>
      </w:r>
      <w:r w:rsidR="00B625F4" w:rsidRPr="00D52BF4">
        <w:rPr>
          <w:rFonts w:asciiTheme="minorEastAsia" w:hAnsiTheme="minorEastAsia" w:hint="eastAsia"/>
        </w:rPr>
        <w:t>）</w:t>
      </w:r>
      <w:r w:rsidRPr="00D52BF4">
        <w:rPr>
          <w:rFonts w:asciiTheme="minorEastAsia" w:hAnsiTheme="minorEastAsia" w:hint="eastAsia"/>
        </w:rPr>
        <w:t>、「どちらかといえば不満がある」</w:t>
      </w:r>
      <w:r w:rsidR="00B625F4" w:rsidRPr="00D52BF4">
        <w:rPr>
          <w:rFonts w:asciiTheme="minorEastAsia" w:hAnsiTheme="minorEastAsia" w:hint="eastAsia"/>
        </w:rPr>
        <w:t>（</w:t>
      </w:r>
      <w:r w:rsidRPr="00D52BF4">
        <w:rPr>
          <w:rFonts w:asciiTheme="minorEastAsia" w:hAnsiTheme="minorEastAsia" w:hint="eastAsia"/>
        </w:rPr>
        <w:t>10.9％</w:t>
      </w:r>
      <w:r w:rsidR="00B625F4" w:rsidRPr="00D52BF4">
        <w:rPr>
          <w:rFonts w:asciiTheme="minorEastAsia" w:hAnsiTheme="minorEastAsia" w:hint="eastAsia"/>
        </w:rPr>
        <w:t>）</w:t>
      </w:r>
      <w:r w:rsidRPr="00D52BF4">
        <w:rPr>
          <w:rFonts w:asciiTheme="minorEastAsia" w:hAnsiTheme="minorEastAsia" w:hint="eastAsia"/>
        </w:rPr>
        <w:t>をあわせた</w:t>
      </w:r>
      <w:r w:rsidR="00B625F4" w:rsidRPr="00D52BF4">
        <w:rPr>
          <w:rFonts w:asciiTheme="minorEastAsia" w:hAnsiTheme="minorEastAsia" w:hint="eastAsia"/>
        </w:rPr>
        <w:t>「</w:t>
      </w:r>
      <w:r w:rsidRPr="00D52BF4">
        <w:rPr>
          <w:rFonts w:asciiTheme="minorEastAsia" w:hAnsiTheme="minorEastAsia" w:hint="eastAsia"/>
        </w:rPr>
        <w:t>不満</w:t>
      </w:r>
      <w:r w:rsidR="00B625F4" w:rsidRPr="00D52BF4">
        <w:rPr>
          <w:rFonts w:asciiTheme="minorEastAsia" w:hAnsiTheme="minorEastAsia" w:hint="eastAsia"/>
        </w:rPr>
        <w:t>」</w:t>
      </w:r>
      <w:r w:rsidRPr="00D52BF4">
        <w:rPr>
          <w:rFonts w:asciiTheme="minorEastAsia" w:hAnsiTheme="minorEastAsia" w:hint="eastAsia"/>
        </w:rPr>
        <w:t>は17.2％となっています。</w:t>
      </w:r>
    </w:p>
    <w:p w14:paraId="0F4D9E25" w14:textId="5BC1B3FD" w:rsidR="00F4094D" w:rsidRPr="00D52BF4" w:rsidRDefault="00664307" w:rsidP="00FC77C9">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FC77C9" w:rsidRPr="00D52BF4">
        <w:rPr>
          <w:rFonts w:asciiTheme="minorEastAsia" w:hAnsiTheme="minorEastAsia" w:hint="eastAsia"/>
        </w:rPr>
        <w:t>みると、</w:t>
      </w:r>
      <w:r w:rsidR="00B625F4" w:rsidRPr="00D52BF4">
        <w:rPr>
          <w:rFonts w:asciiTheme="minorEastAsia" w:hAnsiTheme="minorEastAsia" w:hint="eastAsia"/>
        </w:rPr>
        <w:t>「満足」</w:t>
      </w:r>
      <w:r w:rsidR="00FC77C9" w:rsidRPr="00D52BF4">
        <w:rPr>
          <w:rFonts w:asciiTheme="minorEastAsia" w:hAnsiTheme="minorEastAsia" w:hint="eastAsia"/>
        </w:rPr>
        <w:t>はいずれの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FC77C9" w:rsidRPr="00D52BF4">
        <w:rPr>
          <w:rFonts w:asciiTheme="minorEastAsia" w:hAnsiTheme="minorEastAsia" w:hint="eastAsia"/>
        </w:rPr>
        <w:t>でも７割以上となっており、身体障がいでは82.5％となっています。</w:t>
      </w:r>
      <w:r w:rsidR="00B625F4" w:rsidRPr="00D52BF4">
        <w:rPr>
          <w:rFonts w:asciiTheme="minorEastAsia" w:hAnsiTheme="minorEastAsia" w:hint="eastAsia"/>
        </w:rPr>
        <w:t>「不満」</w:t>
      </w:r>
      <w:r w:rsidR="00FC77C9" w:rsidRPr="00D52BF4">
        <w:rPr>
          <w:rFonts w:asciiTheme="minorEastAsia" w:hAnsiTheme="minorEastAsia" w:hint="eastAsia"/>
        </w:rPr>
        <w:t>は精神障がいが23.4％と</w:t>
      </w:r>
      <w:r w:rsidR="00733BBA" w:rsidRPr="003D6BE4">
        <w:rPr>
          <w:rFonts w:asciiTheme="minorEastAsia" w:hAnsiTheme="minorEastAsia" w:hint="eastAsia"/>
        </w:rPr>
        <w:t>ほか</w:t>
      </w:r>
      <w:r w:rsidR="00FC77C9" w:rsidRPr="00D52BF4">
        <w:rPr>
          <w:rFonts w:asciiTheme="minorEastAsia" w:hAnsiTheme="minorEastAsia" w:hint="eastAsia"/>
        </w:rPr>
        <w:t>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FC77C9" w:rsidRPr="00D52BF4">
        <w:rPr>
          <w:rFonts w:asciiTheme="minorEastAsia" w:hAnsiTheme="minorEastAsia" w:hint="eastAsia"/>
        </w:rPr>
        <w:t>よりやや高くなっています。</w:t>
      </w:r>
    </w:p>
    <w:p w14:paraId="2FB89E53" w14:textId="39860C79" w:rsidR="00F4094D" w:rsidRPr="00D52BF4" w:rsidRDefault="00F4094D" w:rsidP="00484489">
      <w:pPr>
        <w:pStyle w:val="a5"/>
        <w:ind w:firstLineChars="0" w:firstLine="1"/>
        <w:rPr>
          <w:rFonts w:asciiTheme="minorEastAsia" w:hAnsiTheme="minorEastAsia"/>
        </w:rPr>
      </w:pPr>
    </w:p>
    <w:p w14:paraId="589EA86C" w14:textId="66996249" w:rsidR="00F4094D" w:rsidRPr="00D52BF4" w:rsidRDefault="000F6B2A" w:rsidP="00484489">
      <w:pPr>
        <w:pStyle w:val="a5"/>
        <w:ind w:firstLineChars="0" w:firstLine="1"/>
        <w:rPr>
          <w:rFonts w:asciiTheme="minorEastAsia" w:hAnsiTheme="minorEastAsia"/>
        </w:rPr>
      </w:pPr>
      <w:r w:rsidRPr="00D52BF4">
        <w:rPr>
          <w:noProof/>
        </w:rPr>
        <mc:AlternateContent>
          <mc:Choice Requires="wpg">
            <w:drawing>
              <wp:anchor distT="0" distB="0" distL="114300" distR="114300" simplePos="0" relativeHeight="251855872" behindDoc="0" locked="0" layoutInCell="1" allowOverlap="1" wp14:anchorId="12D9BDA8" wp14:editId="2F2A41DF">
                <wp:simplePos x="0" y="0"/>
                <wp:positionH relativeFrom="column">
                  <wp:posOffset>1650373</wp:posOffset>
                </wp:positionH>
                <wp:positionV relativeFrom="paragraph">
                  <wp:posOffset>18415</wp:posOffset>
                </wp:positionV>
                <wp:extent cx="3434080" cy="133350"/>
                <wp:effectExtent l="0" t="0" r="13970" b="19050"/>
                <wp:wrapNone/>
                <wp:docPr id="868" name="グループ化 868"/>
                <wp:cNvGraphicFramePr/>
                <a:graphic xmlns:a="http://schemas.openxmlformats.org/drawingml/2006/main">
                  <a:graphicData uri="http://schemas.microsoft.com/office/word/2010/wordprocessingGroup">
                    <wpg:wgp>
                      <wpg:cNvGrpSpPr/>
                      <wpg:grpSpPr>
                        <a:xfrm>
                          <a:off x="0" y="0"/>
                          <a:ext cx="3434080" cy="133350"/>
                          <a:chOff x="0" y="0"/>
                          <a:chExt cx="3434489" cy="133350"/>
                        </a:xfrm>
                      </wpg:grpSpPr>
                      <wps:wsp>
                        <wps:cNvPr id="869"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70"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71"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72"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73"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75CC3457" id="グループ化 868" o:spid="_x0000_s1026" style="position:absolute;left:0;text-align:left;margin-left:129.95pt;margin-top:1.45pt;width:270.4pt;height:10.5pt;z-index:251855872" coordsize="3434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">
                <v:rect id="Rectangle 3" o:spid="_x0000_s1027"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gTsIA&#10;AADcAAAADwAAAGRycy9kb3ducmV2LnhtbESPQYvCMBSE78L+h/AWvMia6kHcbtMiguJVXdnro3m2&#10;xealJLFWf70RhD0OM/MNkxWDaUVPzjeWFcymCQji0uqGKwW/x83XEoQPyBpby6TgTh6K/GOUYart&#10;jffUH0IlIoR9igrqELpUSl/WZNBPbUccvbN1BkOUrpLa4S3CTSvnSbKQBhuOCzV2tK6pvByuRsFJ&#10;97YpJ8e/zgf3uFTbjeFdq9T4c1j9gAg0hP/wu73TCpaLb3idiU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OBOwgAAANwAAAAPAAAAAAAAAAAAAAAAAJgCAABkcnMvZG93&#10;bnJldi54bWxQSwUGAAAAAAQABAD1AAAAhwMAAAAA&#10;" fillcolor="black" strokeweight="0">
                  <v:fill r:id="rId13" o:title="" type="pattern"/>
                  <v:textbox inset="5.85pt,.7pt,5.85pt,.7pt"/>
                </v:rect>
                <v:rect id="Rectangle 4" o:spid="_x0000_s1028"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Go8MA&#10;AADcAAAADwAAAGRycy9kb3ducmV2LnhtbERPy4rCMBTdC/MP4QpuZEx9MErHKIMgqOhidMDttbnT&#10;Fpub0sS2+vVmIbg8nPd82ZpC1FS53LKC4SACQZxYnXOq4O+0/pyBcB5ZY2GZFNzJwXLx0ZljrG3D&#10;v1QffSpCCLsYFWTel7GULsnIoBvYkjhw/7Yy6AOsUqkrbEK4KeQoir6kwZxDQ4YlrTJKrsebUSAn&#10;p0PdH+/OjR/vH5P6MN1u+helet325xuEp9a/xS/3RiuYTcP8cC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Go8MAAADcAAAADwAAAAAAAAAAAAAAAACYAgAAZHJzL2Rv&#10;d25yZXYueG1sUEsFBgAAAAAEAAQA9QAAAIgDAAAAAA==&#10;" fillcolor="black" strokeweight="0">
                  <v:fill r:id="rId14" o:title="" type="pattern"/>
                  <v:textbox inset="5.85pt,.7pt,5.85pt,.7pt"/>
                </v:rect>
                <v:rect id="Rectangle 5" o:spid="_x0000_s1029"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OWMQA&#10;AADcAAAADwAAAGRycy9kb3ducmV2LnhtbESPQWsCMRSE7wX/Q3hCbzW7PVjZGkUEW69uVfD2mrxu&#10;trt5WZJUt/++KRR6HGbmG2a5Hl0vrhRi61lBOStAEGtvWm4UHN92DwsQMSEb7D2Tgm+KsF5N7pZY&#10;GX/jA13r1IgM4VihApvSUEkZtSWHceYH4ux9+OAwZRkaaQLeMtz18rEo5tJhy3nB4kBbS7qrv5wC&#10;fenP5bb7PB5eu5N90fheYxuUup+Om2cQicb0H/5r742CxVMJv2fy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TljEAAAA3AAAAA8AAAAAAAAAAAAAAAAAmAIAAGRycy9k&#10;b3ducmV2LnhtbFBLBQYAAAAABAAEAPUAAACJAwAAAAA=&#10;" fillcolor="black" strokeweight="0">
                  <v:fill r:id="rId15" o:title="" type="pattern"/>
                  <v:textbox inset="5.85pt,.7pt,5.85pt,.7pt"/>
                </v:rect>
                <v:rect id="Rectangle 6" o:spid="_x0000_s1030"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3D8cA&#10;AADcAAAADwAAAGRycy9kb3ducmV2LnhtbESPzWrDMBCE74W8g9hALqWRa0ob3CgmMRTiHAz5OfS4&#10;WFvb1FoZS3act48KgR6HmfmGWaeTacVIvWssK3hdRiCIS6sbrhRczl8vKxDOI2tsLZOCGzlIN7On&#10;NSbaXvlI48lXIkDYJaig9r5LpHRlTQbd0nbEwfuxvUEfZF9J3eM1wE0r4yh6lwYbDgs1dpTVVP6e&#10;BqPguD8U3wWds92tK+Msfxsu+fOg1GI+bT9BeJr8f/jR3msFq48Y/s6EI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9dw/HAAAA3AAAAA8AAAAAAAAAAAAAAAAAmAIAAGRy&#10;cy9kb3ducmV2LnhtbFBLBQYAAAAABAAEAPUAAACMAwAAAAA=&#10;" fillcolor="black" strokeweight="0">
                  <v:fill r:id="rId16" o:title="" type="pattern"/>
                  <v:textbox inset="5.85pt,.7pt,5.85pt,.7pt"/>
                </v:rect>
                <v:rect id="Rectangle 8" o:spid="_x0000_s1031"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ss8MA&#10;AADcAAAADwAAAGRycy9kb3ducmV2LnhtbESPQWvCQBSE74L/YXmCN92kkhpSVymC4KWHpkHw9si+&#10;JsHs27C7mvjvu4VCj8PMfMPsDpPpxYOc7ywrSNcJCOLa6o4bBdXXaZWD8AFZY2+ZFDzJw2E/n+2w&#10;0HbkT3qUoRERwr5ABW0IQyGlr1sy6Nd2II7et3UGQ5SukdrhGOGmly9J8ioNdhwXWhzo2FJ9K+8m&#10;UjK+Hasx31w+0uxM5Zhx6q5KLRfT+xuIQFP4D/+1z1pBvt3A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ss8MAAADcAAAADwAAAAAAAAAAAAAAAACYAgAAZHJzL2Rv&#10;d25yZXYueG1sUEsFBgAAAAAEAAQA9QAAAIgDAAAAAA==&#10;" strokeweight="0">
                  <v:textbox inset="5.85pt,.7pt,5.85pt,.7pt"/>
                </v:rect>
              </v:group>
            </w:pict>
          </mc:Fallback>
        </mc:AlternateContent>
      </w:r>
      <w:r w:rsidR="00EB678B" w:rsidRPr="00D52BF4">
        <w:rPr>
          <w:noProof/>
        </w:rPr>
        <w:drawing>
          <wp:anchor distT="0" distB="0" distL="114300" distR="114300" simplePos="0" relativeHeight="251170480" behindDoc="0" locked="0" layoutInCell="1" allowOverlap="1" wp14:anchorId="3D1B5F6E" wp14:editId="032DCB00">
            <wp:simplePos x="0" y="0"/>
            <wp:positionH relativeFrom="column">
              <wp:posOffset>-979805</wp:posOffset>
            </wp:positionH>
            <wp:positionV relativeFrom="paragraph">
              <wp:posOffset>257175</wp:posOffset>
            </wp:positionV>
            <wp:extent cx="7088942" cy="4762781"/>
            <wp:effectExtent l="0" t="0" r="0" b="0"/>
            <wp:wrapNone/>
            <wp:docPr id="991" name="図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88942" cy="4762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3C0A9" w14:textId="48972AFB" w:rsidR="001E5B70" w:rsidRPr="00D52BF4" w:rsidRDefault="001E5B70" w:rsidP="001E5B70">
      <w:pPr>
        <w:pStyle w:val="a5"/>
        <w:tabs>
          <w:tab w:val="left" w:pos="6271"/>
        </w:tabs>
        <w:ind w:firstLineChars="1760" w:firstLine="3168"/>
        <w:rPr>
          <w:rFonts w:asciiTheme="majorEastAsia" w:eastAsiaTheme="majorEastAsia" w:hAnsiTheme="majorEastAsia"/>
        </w:rPr>
      </w:pPr>
      <w:r w:rsidRPr="00D52BF4">
        <w:rPr>
          <w:rFonts w:asciiTheme="majorEastAsia" w:eastAsiaTheme="majorEastAsia" w:hAnsiTheme="majorEastAsia" w:hint="eastAsia"/>
          <w:sz w:val="18"/>
          <w:szCs w:val="18"/>
        </w:rPr>
        <w:t>《満足》　　　　　　　　　　《不満》</w:t>
      </w:r>
    </w:p>
    <w:p w14:paraId="59B02202" w14:textId="6EE1EEF2" w:rsidR="00F4094D" w:rsidRPr="00D52BF4" w:rsidRDefault="00EB678B"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552768" behindDoc="0" locked="0" layoutInCell="1" allowOverlap="1" wp14:anchorId="4C526AD8" wp14:editId="0ED18151">
                <wp:simplePos x="0" y="0"/>
                <wp:positionH relativeFrom="margin">
                  <wp:posOffset>1343025</wp:posOffset>
                </wp:positionH>
                <wp:positionV relativeFrom="paragraph">
                  <wp:posOffset>60960</wp:posOffset>
                </wp:positionV>
                <wp:extent cx="3277235" cy="107950"/>
                <wp:effectExtent l="0" t="0" r="18415" b="25400"/>
                <wp:wrapNone/>
                <wp:docPr id="33" name="グループ化 33"/>
                <wp:cNvGraphicFramePr/>
                <a:graphic xmlns:a="http://schemas.openxmlformats.org/drawingml/2006/main">
                  <a:graphicData uri="http://schemas.microsoft.com/office/word/2010/wordprocessingGroup">
                    <wpg:wgp>
                      <wpg:cNvGrpSpPr/>
                      <wpg:grpSpPr>
                        <a:xfrm>
                          <a:off x="0" y="0"/>
                          <a:ext cx="3277235" cy="107950"/>
                          <a:chOff x="2311291" y="241077"/>
                          <a:chExt cx="3277696" cy="108000"/>
                        </a:xfrm>
                      </wpg:grpSpPr>
                      <wps:wsp>
                        <wps:cNvPr id="231" name="左大かっこ 231"/>
                        <wps:cNvSpPr>
                          <a:spLocks/>
                        </wps:cNvSpPr>
                        <wps:spPr bwMode="auto">
                          <a:xfrm rot="5400000">
                            <a:off x="3073179" y="-520811"/>
                            <a:ext cx="108000" cy="1631776"/>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5" name="左大かっこ 255"/>
                        <wps:cNvSpPr>
                          <a:spLocks/>
                        </wps:cNvSpPr>
                        <wps:spPr bwMode="auto">
                          <a:xfrm rot="5400000">
                            <a:off x="4719099" y="-520811"/>
                            <a:ext cx="108000" cy="1631776"/>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EAA497" id="グループ化 33" o:spid="_x0000_s1026" style="position:absolute;left:0;text-align:left;margin-left:105.75pt;margin-top:4.8pt;width:258.05pt;height:8.5pt;z-index:251552768;mso-position-horizontal-relative:margin;mso-width-relative:margin;mso-height-relative:margin" coordorigin="23112,2410" coordsize="3277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31" o:spid="_x0000_s1027" type="#_x0000_t85" style="position:absolute;left:30731;top:-5209;width:1080;height:16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QMMMA&#10;AADcAAAADwAAAGRycy9kb3ducmV2LnhtbESPzYrCMBSF98K8Q7gDbkRTFcSpRimKICKIOht3l+ba&#10;Fpub0sRa394IgsvD+fk482VrStFQ7QrLCoaDCARxanXBmYL/86Y/BeE8ssbSMil4koPl4qczx1jb&#10;Bx+pOflMhBF2MSrIva9iKV2ak0E3sBVx8K62NuiDrDOpa3yEcVPKURRNpMGCAyHHilY5pbfT3QTI&#10;5pCsWttbX3rJ9njbueYv3Uulur9tMgPhqfXf8Ke91QpG4y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2QMMMAAADcAAAADwAAAAAAAAAAAAAAAACYAgAAZHJzL2Rv&#10;d25yZXYueG1sUEsFBgAAAAAEAAQA9QAAAIgDAAAAAA==&#10;" adj="1331" strokeweight="0">
                  <v:textbox inset="5.85pt,.7pt,5.85pt,.7pt"/>
                </v:shape>
                <v:shape id="左大かっこ 255" o:spid="_x0000_s1028" type="#_x0000_t85" style="position:absolute;left:47191;top:-5209;width:1080;height:16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zk8UA&#10;AADcAAAADwAAAGRycy9kb3ducmV2LnhtbESPzWrCQBSF94W+w3AL3YhODFhqdJSgBIIUROvG3SVz&#10;TYKZOyEzTdK37wgFl4fz83HW29E0oqfO1ZYVzGcRCOLC6ppLBZfvbPoJwnlkjY1lUvBLDrab15c1&#10;JtoOfKL+7EsRRtglqKDyvk2kdEVFBt3MtsTBu9nOoA+yK6XucAjjppFxFH1IgzUHQoUt7Soq7ucf&#10;EyDZMd2NdrK/TtL8dD+4fll8SaXe38Z0BcLT6J/h/3auFcSLBT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XOTxQAAANwAAAAPAAAAAAAAAAAAAAAAAJgCAABkcnMv&#10;ZG93bnJldi54bWxQSwUGAAAAAAQABAD1AAAAigMAAAAA&#10;" adj="1331" strokeweight="0">
                  <v:textbox inset="5.85pt,.7pt,5.85pt,.7pt"/>
                </v:shape>
                <w10:wrap anchorx="margin"/>
              </v:group>
            </w:pict>
          </mc:Fallback>
        </mc:AlternateContent>
      </w:r>
    </w:p>
    <w:p w14:paraId="55157A58" w14:textId="02FE68B7" w:rsidR="00F4094D" w:rsidRPr="00D52BF4" w:rsidRDefault="00F4094D" w:rsidP="00484489">
      <w:pPr>
        <w:pStyle w:val="a5"/>
        <w:ind w:firstLineChars="0" w:firstLine="1"/>
        <w:rPr>
          <w:rFonts w:asciiTheme="minorEastAsia" w:hAnsiTheme="minorEastAsia"/>
        </w:rPr>
      </w:pPr>
    </w:p>
    <w:p w14:paraId="34037715" w14:textId="1FD16F56" w:rsidR="00F4094D" w:rsidRPr="00D52BF4" w:rsidRDefault="00F4094D" w:rsidP="00484489">
      <w:pPr>
        <w:pStyle w:val="a5"/>
        <w:ind w:firstLineChars="0" w:firstLine="1"/>
        <w:rPr>
          <w:rFonts w:asciiTheme="minorEastAsia" w:hAnsiTheme="minorEastAsia"/>
        </w:rPr>
      </w:pPr>
    </w:p>
    <w:p w14:paraId="03FC36CD" w14:textId="1F9CE645" w:rsidR="00F4094D" w:rsidRPr="00D52BF4" w:rsidRDefault="00F4094D" w:rsidP="00484489">
      <w:pPr>
        <w:pStyle w:val="a5"/>
        <w:ind w:firstLineChars="0" w:firstLine="1"/>
        <w:rPr>
          <w:rFonts w:asciiTheme="minorEastAsia" w:hAnsiTheme="minorEastAsia"/>
        </w:rPr>
      </w:pPr>
    </w:p>
    <w:p w14:paraId="7DCF0599" w14:textId="77777777" w:rsidR="00F4094D" w:rsidRPr="00D52BF4" w:rsidRDefault="00F4094D" w:rsidP="00484489">
      <w:pPr>
        <w:pStyle w:val="a5"/>
        <w:ind w:firstLineChars="0" w:firstLine="1"/>
        <w:rPr>
          <w:rFonts w:asciiTheme="minorEastAsia" w:hAnsiTheme="minorEastAsia"/>
        </w:rPr>
      </w:pPr>
    </w:p>
    <w:p w14:paraId="0A16C874" w14:textId="77777777" w:rsidR="00F4094D" w:rsidRPr="00D52BF4" w:rsidRDefault="00F4094D" w:rsidP="00484489">
      <w:pPr>
        <w:pStyle w:val="a5"/>
        <w:ind w:firstLineChars="0" w:firstLine="1"/>
        <w:rPr>
          <w:rFonts w:asciiTheme="minorEastAsia" w:hAnsiTheme="minorEastAsia"/>
        </w:rPr>
      </w:pPr>
    </w:p>
    <w:p w14:paraId="2714C603" w14:textId="77777777" w:rsidR="00F4094D" w:rsidRPr="00D52BF4" w:rsidRDefault="00F4094D" w:rsidP="00484489">
      <w:pPr>
        <w:pStyle w:val="a5"/>
        <w:ind w:firstLineChars="0" w:firstLine="1"/>
        <w:rPr>
          <w:rFonts w:asciiTheme="minorEastAsia" w:hAnsiTheme="minorEastAsia"/>
        </w:rPr>
      </w:pPr>
    </w:p>
    <w:p w14:paraId="62FD1995" w14:textId="77777777" w:rsidR="00F4094D" w:rsidRPr="00D52BF4" w:rsidRDefault="00F4094D" w:rsidP="00484489">
      <w:pPr>
        <w:pStyle w:val="a5"/>
        <w:ind w:firstLineChars="0" w:firstLine="1"/>
        <w:rPr>
          <w:rFonts w:asciiTheme="minorEastAsia" w:hAnsiTheme="minorEastAsia"/>
        </w:rPr>
      </w:pPr>
    </w:p>
    <w:p w14:paraId="22CB67AF" w14:textId="77777777" w:rsidR="00F4094D" w:rsidRPr="00D52BF4" w:rsidRDefault="00F4094D" w:rsidP="00484489">
      <w:pPr>
        <w:pStyle w:val="a5"/>
        <w:ind w:firstLineChars="0" w:firstLine="1"/>
        <w:rPr>
          <w:rFonts w:asciiTheme="minorEastAsia" w:hAnsiTheme="minorEastAsia"/>
        </w:rPr>
      </w:pPr>
    </w:p>
    <w:p w14:paraId="70557665" w14:textId="77777777" w:rsidR="00F4094D" w:rsidRPr="00D52BF4" w:rsidRDefault="00F4094D" w:rsidP="00484489">
      <w:pPr>
        <w:pStyle w:val="a5"/>
        <w:ind w:firstLineChars="0" w:firstLine="1"/>
        <w:rPr>
          <w:rFonts w:asciiTheme="minorEastAsia" w:hAnsiTheme="minorEastAsia"/>
        </w:rPr>
      </w:pPr>
    </w:p>
    <w:p w14:paraId="19ABE805" w14:textId="77777777" w:rsidR="00F4094D" w:rsidRPr="00D52BF4" w:rsidRDefault="00F4094D" w:rsidP="00484489">
      <w:pPr>
        <w:pStyle w:val="a5"/>
        <w:ind w:firstLineChars="0" w:firstLine="1"/>
        <w:rPr>
          <w:rFonts w:asciiTheme="minorEastAsia" w:hAnsiTheme="minorEastAsia"/>
        </w:rPr>
      </w:pPr>
    </w:p>
    <w:p w14:paraId="72F0CDDF" w14:textId="77777777" w:rsidR="00F4094D" w:rsidRPr="00D52BF4" w:rsidRDefault="00F4094D" w:rsidP="00484489">
      <w:pPr>
        <w:pStyle w:val="a5"/>
        <w:ind w:firstLineChars="0" w:firstLine="1"/>
        <w:rPr>
          <w:rFonts w:asciiTheme="minorEastAsia" w:hAnsiTheme="minorEastAsia"/>
        </w:rPr>
      </w:pPr>
    </w:p>
    <w:p w14:paraId="1B16DDD9" w14:textId="77777777" w:rsidR="00F4094D" w:rsidRPr="00D52BF4" w:rsidRDefault="00F4094D" w:rsidP="00484489">
      <w:pPr>
        <w:pStyle w:val="a5"/>
        <w:ind w:firstLineChars="0" w:firstLine="1"/>
        <w:rPr>
          <w:rFonts w:asciiTheme="minorEastAsia" w:hAnsiTheme="minorEastAsia"/>
        </w:rPr>
      </w:pPr>
    </w:p>
    <w:p w14:paraId="57498ECB" w14:textId="77777777" w:rsidR="00F4094D" w:rsidRPr="00D52BF4" w:rsidRDefault="00F4094D" w:rsidP="00484489">
      <w:pPr>
        <w:pStyle w:val="a5"/>
        <w:ind w:firstLineChars="0" w:firstLine="1"/>
        <w:rPr>
          <w:rFonts w:asciiTheme="minorEastAsia" w:hAnsiTheme="minorEastAsia"/>
        </w:rPr>
      </w:pPr>
    </w:p>
    <w:p w14:paraId="3BF7EE18" w14:textId="77777777" w:rsidR="00F4094D" w:rsidRPr="00D52BF4" w:rsidRDefault="00F4094D" w:rsidP="00484489">
      <w:pPr>
        <w:pStyle w:val="a5"/>
        <w:ind w:firstLineChars="0" w:firstLine="1"/>
        <w:rPr>
          <w:rFonts w:asciiTheme="minorEastAsia" w:hAnsiTheme="minorEastAsia"/>
        </w:rPr>
      </w:pPr>
    </w:p>
    <w:p w14:paraId="3175DB39" w14:textId="77777777" w:rsidR="00F4094D" w:rsidRPr="00D52BF4" w:rsidRDefault="00F4094D" w:rsidP="00484489">
      <w:pPr>
        <w:pStyle w:val="a5"/>
        <w:ind w:firstLineChars="0" w:firstLine="1"/>
        <w:rPr>
          <w:rFonts w:asciiTheme="minorEastAsia" w:hAnsiTheme="minorEastAsia"/>
        </w:rPr>
      </w:pPr>
    </w:p>
    <w:p w14:paraId="1167DEA5" w14:textId="77777777" w:rsidR="00F4094D" w:rsidRPr="00D52BF4" w:rsidRDefault="00F4094D" w:rsidP="00484489">
      <w:pPr>
        <w:pStyle w:val="a5"/>
        <w:ind w:firstLineChars="0" w:firstLine="1"/>
        <w:rPr>
          <w:rFonts w:asciiTheme="minorEastAsia" w:hAnsiTheme="minorEastAsia"/>
        </w:rPr>
      </w:pPr>
    </w:p>
    <w:p w14:paraId="58D5179D" w14:textId="77777777" w:rsidR="00F4094D" w:rsidRPr="00D52BF4" w:rsidRDefault="00F4094D" w:rsidP="00484489">
      <w:pPr>
        <w:pStyle w:val="a5"/>
        <w:ind w:firstLineChars="0" w:firstLine="1"/>
        <w:rPr>
          <w:rFonts w:asciiTheme="minorEastAsia" w:hAnsiTheme="minorEastAsia"/>
        </w:rPr>
      </w:pPr>
    </w:p>
    <w:p w14:paraId="01F7BA4E" w14:textId="77777777" w:rsidR="00F4094D" w:rsidRPr="00D52BF4" w:rsidRDefault="00F4094D" w:rsidP="00484489">
      <w:pPr>
        <w:pStyle w:val="a5"/>
        <w:ind w:firstLineChars="0" w:firstLine="1"/>
        <w:rPr>
          <w:rFonts w:asciiTheme="minorEastAsia" w:hAnsiTheme="minorEastAsia"/>
        </w:rPr>
      </w:pPr>
    </w:p>
    <w:p w14:paraId="17B2F4C4" w14:textId="77777777" w:rsidR="00F4094D" w:rsidRPr="00D52BF4" w:rsidRDefault="00F4094D" w:rsidP="00484489">
      <w:pPr>
        <w:pStyle w:val="a5"/>
        <w:ind w:firstLineChars="0" w:firstLine="1"/>
        <w:rPr>
          <w:rFonts w:asciiTheme="minorEastAsia" w:hAnsiTheme="minorEastAsia"/>
        </w:rPr>
      </w:pPr>
    </w:p>
    <w:p w14:paraId="4764C00C" w14:textId="77777777" w:rsidR="00F4094D" w:rsidRPr="00D52BF4" w:rsidRDefault="00F4094D" w:rsidP="00484489">
      <w:pPr>
        <w:pStyle w:val="a5"/>
        <w:ind w:firstLineChars="0" w:firstLine="1"/>
        <w:rPr>
          <w:rFonts w:asciiTheme="minorEastAsia" w:hAnsiTheme="minorEastAsia"/>
        </w:rPr>
      </w:pPr>
    </w:p>
    <w:p w14:paraId="7F1C3791" w14:textId="77777777" w:rsidR="00F4094D" w:rsidRPr="00D52BF4" w:rsidRDefault="00F4094D" w:rsidP="00484489">
      <w:pPr>
        <w:pStyle w:val="a5"/>
        <w:ind w:firstLineChars="0" w:firstLine="1"/>
        <w:rPr>
          <w:rFonts w:asciiTheme="minorEastAsia" w:hAnsiTheme="minorEastAsia"/>
        </w:rPr>
      </w:pPr>
    </w:p>
    <w:p w14:paraId="788C9F06" w14:textId="77777777" w:rsidR="00F4094D" w:rsidRPr="00D52BF4" w:rsidRDefault="00F4094D" w:rsidP="00484489">
      <w:pPr>
        <w:pStyle w:val="a5"/>
        <w:ind w:firstLineChars="0" w:firstLine="1"/>
        <w:rPr>
          <w:rFonts w:asciiTheme="minorEastAsia" w:hAnsiTheme="minorEastAsia"/>
        </w:rPr>
      </w:pPr>
      <w:r w:rsidRPr="00D52BF4">
        <w:rPr>
          <w:rFonts w:asciiTheme="minorEastAsia" w:hAnsiTheme="minorEastAsia"/>
        </w:rPr>
        <w:br w:type="page"/>
      </w:r>
    </w:p>
    <w:p w14:paraId="45BD9201" w14:textId="77777777" w:rsidR="00294E2B" w:rsidRPr="00D52BF4" w:rsidRDefault="00294E2B" w:rsidP="00294E2B">
      <w:pPr>
        <w:pStyle w:val="ad"/>
        <w:ind w:leftChars="0" w:left="480" w:hanging="480"/>
        <w:outlineLvl w:val="2"/>
        <w:rPr>
          <w:noProof/>
          <w:sz w:val="24"/>
        </w:rPr>
      </w:pPr>
      <w:bookmarkStart w:id="41" w:name="_Toc131018021"/>
      <w:r w:rsidRPr="00D52BF4">
        <w:rPr>
          <w:noProof/>
          <w:sz w:val="24"/>
        </w:rPr>
        <w:t>（５）</w:t>
      </w:r>
      <w:r w:rsidRPr="00D52BF4">
        <w:rPr>
          <w:rFonts w:hint="eastAsia"/>
          <w:noProof/>
          <w:sz w:val="24"/>
        </w:rPr>
        <w:t>相談支援事業所を利用していない理由</w:t>
      </w:r>
      <w:bookmarkEnd w:id="41"/>
    </w:p>
    <w:p w14:paraId="14970EB3" w14:textId="3685462A" w:rsidR="00B734D4" w:rsidRPr="00D52BF4" w:rsidRDefault="00B734D4" w:rsidP="00FC0ED1">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22で「</w:t>
      </w:r>
      <w:r w:rsidRPr="00D52BF4">
        <w:rPr>
          <w:rFonts w:ascii="BIZ UDゴシック" w:eastAsia="BIZ UDゴシック" w:hAnsi="BIZ UDゴシック"/>
          <w:b/>
          <w:shd w:val="pct15" w:color="auto" w:fill="FFFFFF"/>
        </w:rPr>
        <w:t>相談</w:t>
      </w:r>
      <w:r w:rsidRPr="00D52BF4">
        <w:rPr>
          <w:rFonts w:ascii="BIZ UDゴシック" w:eastAsia="BIZ UDゴシック" w:hAnsi="BIZ UDゴシック" w:hint="eastAsia"/>
          <w:b/>
          <w:shd w:val="pct15" w:color="auto" w:fill="FFFFFF"/>
        </w:rPr>
        <w:t>したことはない</w:t>
      </w:r>
      <w:r w:rsidRPr="00D52BF4">
        <w:rPr>
          <w:rFonts w:ascii="BIZ UDゴシック" w:eastAsia="BIZ UDゴシック" w:hAnsi="BIZ UDゴシック" w:cs="MS UI Gothic" w:hint="eastAsia"/>
          <w:b/>
          <w:kern w:val="0"/>
          <w:shd w:val="pct15" w:color="auto" w:fill="FFFFFF"/>
        </w:rPr>
        <w:t>」と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021BB6CF"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24　</w:t>
      </w:r>
      <w:r w:rsidRPr="00D52BF4">
        <w:rPr>
          <w:rFonts w:ascii="BIZ UDゴシック" w:eastAsia="BIZ UDゴシック" w:hAnsi="BIZ UDゴシック"/>
        </w:rPr>
        <w:t>相談支援事業所</w:t>
      </w:r>
      <w:r w:rsidRPr="00D52BF4">
        <w:rPr>
          <w:rFonts w:ascii="BIZ UDゴシック" w:eastAsia="BIZ UDゴシック" w:hAnsi="BIZ UDゴシック" w:hint="eastAsia"/>
        </w:rPr>
        <w:t>を</w:t>
      </w:r>
      <w:r w:rsidRPr="00D52BF4">
        <w:rPr>
          <w:rFonts w:ascii="BIZ UDゴシック" w:eastAsia="BIZ UDゴシック" w:hAnsi="BIZ UDゴシック"/>
        </w:rPr>
        <w:t>利用</w:t>
      </w:r>
      <w:r w:rsidRPr="00D52BF4">
        <w:rPr>
          <w:rFonts w:ascii="BIZ UDゴシック" w:eastAsia="BIZ UDゴシック" w:hAnsi="BIZ UDゴシック" w:hint="eastAsia"/>
        </w:rPr>
        <w:t>していない</w:t>
      </w:r>
      <w:r w:rsidRPr="00D52BF4">
        <w:rPr>
          <w:rFonts w:ascii="BIZ UDゴシック" w:eastAsia="BIZ UDゴシック" w:hAnsi="BIZ UDゴシック"/>
        </w:rPr>
        <w:t>理由</w:t>
      </w:r>
      <w:r w:rsidRPr="00D52BF4">
        <w:rPr>
          <w:rFonts w:ascii="BIZ UDゴシック" w:eastAsia="BIZ UDゴシック" w:hAnsi="BIZ UDゴシック" w:hint="eastAsia"/>
        </w:rPr>
        <w:t>は</w:t>
      </w:r>
      <w:r w:rsidRPr="00D52BF4">
        <w:rPr>
          <w:rFonts w:ascii="BIZ UDゴシック" w:eastAsia="BIZ UDゴシック" w:hAnsi="BIZ UDゴシック"/>
        </w:rPr>
        <w:t>何</w:t>
      </w:r>
      <w:r w:rsidRPr="00D52BF4">
        <w:rPr>
          <w:rFonts w:ascii="BIZ UDゴシック" w:eastAsia="BIZ UDゴシック" w:hAnsi="BIZ UDゴシック" w:hint="eastAsia"/>
        </w:rPr>
        <w:t>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7C40C523" w14:textId="77777777" w:rsidR="00FC0ED1" w:rsidRPr="00D52BF4" w:rsidRDefault="00FC0ED1" w:rsidP="00484489">
      <w:pPr>
        <w:pStyle w:val="a5"/>
        <w:ind w:firstLineChars="0" w:firstLine="1"/>
        <w:rPr>
          <w:rFonts w:asciiTheme="minorEastAsia" w:hAnsiTheme="minorEastAsia"/>
        </w:rPr>
      </w:pPr>
    </w:p>
    <w:p w14:paraId="5D061D1B" w14:textId="74AC2BB2" w:rsidR="001E5B70" w:rsidRPr="00D52BF4" w:rsidRDefault="001E5B70" w:rsidP="001E5B70">
      <w:pPr>
        <w:pStyle w:val="a5"/>
        <w:ind w:firstLine="220"/>
        <w:rPr>
          <w:rFonts w:asciiTheme="minorEastAsia" w:hAnsiTheme="minorEastAsia"/>
        </w:rPr>
      </w:pPr>
      <w:r w:rsidRPr="00D52BF4">
        <w:rPr>
          <w:rFonts w:asciiTheme="minorEastAsia" w:hAnsiTheme="minorEastAsia" w:hint="eastAsia"/>
        </w:rPr>
        <w:t>相談支援事業所を利用していない理由は、</w:t>
      </w:r>
      <w:r w:rsidR="00B625F4" w:rsidRPr="00D52BF4">
        <w:rPr>
          <w:rFonts w:asciiTheme="minorEastAsia" w:hAnsiTheme="minorEastAsia" w:hint="eastAsia"/>
        </w:rPr>
        <w:t>全体で</w:t>
      </w:r>
      <w:r w:rsidRPr="00D52BF4">
        <w:rPr>
          <w:rFonts w:asciiTheme="minorEastAsia" w:hAnsiTheme="minorEastAsia" w:hint="eastAsia"/>
        </w:rPr>
        <w:t>「相談するようなことは特にない」（35.2％）、「制度がわからない」（30.2％）が３割台と高くなっています。</w:t>
      </w:r>
    </w:p>
    <w:p w14:paraId="28F8510E" w14:textId="77CE9E95" w:rsidR="00204F2C" w:rsidRDefault="00664307" w:rsidP="001E5B70">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1E5B70" w:rsidRPr="00D52BF4">
        <w:rPr>
          <w:rFonts w:asciiTheme="minorEastAsia" w:hAnsiTheme="minorEastAsia" w:hint="eastAsia"/>
        </w:rPr>
        <w:t>みると、発達障がい</w:t>
      </w:r>
      <w:r w:rsidR="00353A6F" w:rsidRPr="00D52BF4">
        <w:rPr>
          <w:rFonts w:asciiTheme="minorEastAsia" w:hAnsiTheme="minorEastAsia" w:hint="eastAsia"/>
        </w:rPr>
        <w:t>（</w:t>
      </w:r>
      <w:r w:rsidR="001E5B70" w:rsidRPr="00D52BF4">
        <w:rPr>
          <w:rFonts w:asciiTheme="minorEastAsia" w:hAnsiTheme="minorEastAsia" w:hint="eastAsia"/>
        </w:rPr>
        <w:t>50.8％</w:t>
      </w:r>
      <w:r w:rsidR="00353A6F" w:rsidRPr="00D52BF4">
        <w:rPr>
          <w:rFonts w:asciiTheme="minorEastAsia" w:hAnsiTheme="minorEastAsia" w:hint="eastAsia"/>
        </w:rPr>
        <w:t>）</w:t>
      </w:r>
      <w:r w:rsidR="001E5B70" w:rsidRPr="00D52BF4">
        <w:rPr>
          <w:rFonts w:asciiTheme="minorEastAsia" w:hAnsiTheme="minorEastAsia" w:hint="eastAsia"/>
        </w:rPr>
        <w:t>、精神障がい</w:t>
      </w:r>
      <w:r w:rsidR="00353A6F" w:rsidRPr="00D52BF4">
        <w:rPr>
          <w:rFonts w:asciiTheme="minorEastAsia" w:hAnsiTheme="minorEastAsia" w:hint="eastAsia"/>
        </w:rPr>
        <w:t>（</w:t>
      </w:r>
      <w:r w:rsidR="001E5B70" w:rsidRPr="00D52BF4">
        <w:rPr>
          <w:rFonts w:asciiTheme="minorEastAsia" w:hAnsiTheme="minorEastAsia" w:hint="eastAsia"/>
        </w:rPr>
        <w:t>43.1％</w:t>
      </w:r>
      <w:r w:rsidR="00353A6F" w:rsidRPr="00D52BF4">
        <w:rPr>
          <w:rFonts w:asciiTheme="minorEastAsia" w:hAnsiTheme="minorEastAsia" w:hint="eastAsia"/>
        </w:rPr>
        <w:t>）</w:t>
      </w:r>
      <w:r w:rsidR="00023338" w:rsidRPr="00D52BF4">
        <w:rPr>
          <w:rFonts w:asciiTheme="minorEastAsia" w:hAnsiTheme="minorEastAsia" w:hint="eastAsia"/>
        </w:rPr>
        <w:t>で</w:t>
      </w:r>
      <w:r w:rsidR="00353A6F" w:rsidRPr="00D52BF4">
        <w:rPr>
          <w:rFonts w:asciiTheme="minorEastAsia" w:hAnsiTheme="minorEastAsia" w:hint="eastAsia"/>
        </w:rPr>
        <w:t>は「制度がわからない」が</w:t>
      </w:r>
      <w:r w:rsidR="0097737E" w:rsidRPr="00D52BF4">
        <w:rPr>
          <w:rFonts w:asciiTheme="minorEastAsia" w:hAnsiTheme="minorEastAsia" w:hint="eastAsia"/>
        </w:rPr>
        <w:t>最も</w:t>
      </w:r>
      <w:r w:rsidR="001E5B70" w:rsidRPr="00D52BF4">
        <w:rPr>
          <w:rFonts w:asciiTheme="minorEastAsia" w:hAnsiTheme="minorEastAsia" w:hint="eastAsia"/>
        </w:rPr>
        <w:t>高くなっています。</w:t>
      </w:r>
    </w:p>
    <w:p w14:paraId="5BD7DAC8" w14:textId="223E5197" w:rsidR="00F4094D" w:rsidRPr="00D52BF4" w:rsidRDefault="009B0F8F" w:rsidP="001E5B70">
      <w:pPr>
        <w:pStyle w:val="a5"/>
        <w:ind w:firstLine="220"/>
        <w:rPr>
          <w:rFonts w:asciiTheme="minorEastAsia" w:hAnsiTheme="minorEastAsia"/>
        </w:rPr>
      </w:pPr>
      <w:r w:rsidRPr="003D6BE4">
        <w:rPr>
          <w:rFonts w:asciiTheme="minorEastAsia" w:hAnsiTheme="minorEastAsia" w:hint="eastAsia"/>
        </w:rPr>
        <w:t>障がい種別ごとに</w:t>
      </w:r>
      <w:r w:rsidR="00204F2C" w:rsidRPr="003D6BE4">
        <w:rPr>
          <w:rFonts w:asciiTheme="minorEastAsia" w:hAnsiTheme="minorEastAsia" w:hint="eastAsia"/>
        </w:rPr>
        <w:t>比較すると、</w:t>
      </w:r>
      <w:r w:rsidR="00353A6F" w:rsidRPr="00D52BF4">
        <w:rPr>
          <w:rFonts w:asciiTheme="minorEastAsia" w:hAnsiTheme="minorEastAsia" w:hint="eastAsia"/>
        </w:rPr>
        <w:t>難病</w:t>
      </w:r>
      <w:r w:rsidR="00023338" w:rsidRPr="00D52BF4">
        <w:rPr>
          <w:rFonts w:asciiTheme="minorEastAsia" w:hAnsiTheme="minorEastAsia" w:hint="eastAsia"/>
        </w:rPr>
        <w:t>で</w:t>
      </w:r>
      <w:r w:rsidR="00353A6F" w:rsidRPr="00D52BF4">
        <w:rPr>
          <w:rFonts w:asciiTheme="minorEastAsia" w:hAnsiTheme="minorEastAsia" w:hint="eastAsia"/>
        </w:rPr>
        <w:t>は「障がい福祉サービスを必要としていない」が</w:t>
      </w:r>
      <w:r w:rsidR="001E5B70" w:rsidRPr="00D52BF4">
        <w:rPr>
          <w:rFonts w:asciiTheme="minorEastAsia" w:hAnsiTheme="minorEastAsia" w:hint="eastAsia"/>
        </w:rPr>
        <w:t>24.7％、知的障がい</w:t>
      </w:r>
      <w:r w:rsidR="00023338" w:rsidRPr="00D52BF4">
        <w:rPr>
          <w:rFonts w:asciiTheme="minorEastAsia" w:hAnsiTheme="minorEastAsia" w:hint="eastAsia"/>
        </w:rPr>
        <w:t>で</w:t>
      </w:r>
      <w:r w:rsidR="00353A6F" w:rsidRPr="00D52BF4">
        <w:rPr>
          <w:rFonts w:asciiTheme="minorEastAsia" w:hAnsiTheme="minorEastAsia" w:hint="eastAsia"/>
        </w:rPr>
        <w:t>は「セルフプランで対応している」</w:t>
      </w:r>
      <w:r w:rsidR="001E5B70" w:rsidRPr="00D52BF4">
        <w:rPr>
          <w:rFonts w:asciiTheme="minorEastAsia" w:hAnsiTheme="minorEastAsia" w:hint="eastAsia"/>
        </w:rPr>
        <w:t>が12.5％と</w:t>
      </w:r>
      <w:r w:rsidR="00733BBA" w:rsidRPr="003D6BE4">
        <w:rPr>
          <w:rFonts w:asciiTheme="minorEastAsia" w:hAnsiTheme="minorEastAsia" w:hint="eastAsia"/>
        </w:rPr>
        <w:t>ほか</w:t>
      </w:r>
      <w:r w:rsidR="001E5B70" w:rsidRPr="00D52BF4">
        <w:rPr>
          <w:rFonts w:asciiTheme="minorEastAsia" w:hAnsiTheme="minorEastAsia" w:hint="eastAsia"/>
        </w:rPr>
        <w:t>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1E5B70" w:rsidRPr="00D52BF4">
        <w:rPr>
          <w:rFonts w:asciiTheme="minorEastAsia" w:hAnsiTheme="minorEastAsia" w:hint="eastAsia"/>
        </w:rPr>
        <w:t>より高くなっています。</w:t>
      </w:r>
    </w:p>
    <w:p w14:paraId="02F1205F" w14:textId="32D1E674" w:rsidR="00F4094D" w:rsidRPr="00D52BF4" w:rsidRDefault="00F4094D" w:rsidP="00484489">
      <w:pPr>
        <w:pStyle w:val="a5"/>
        <w:ind w:firstLineChars="0" w:firstLine="1"/>
        <w:rPr>
          <w:rFonts w:asciiTheme="minorEastAsia" w:hAnsiTheme="minorEastAsia"/>
        </w:rPr>
      </w:pPr>
    </w:p>
    <w:p w14:paraId="77739DB2" w14:textId="50588318" w:rsidR="00F4094D" w:rsidRPr="00D52BF4" w:rsidRDefault="00353A6F"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773952" behindDoc="0" locked="0" layoutInCell="1" allowOverlap="1" wp14:anchorId="4FB0359B" wp14:editId="165AAA64">
                <wp:simplePos x="0" y="0"/>
                <wp:positionH relativeFrom="page">
                  <wp:align>left</wp:align>
                </wp:positionH>
                <wp:positionV relativeFrom="paragraph">
                  <wp:posOffset>148410</wp:posOffset>
                </wp:positionV>
                <wp:extent cx="7088505" cy="4753610"/>
                <wp:effectExtent l="0" t="0" r="0" b="0"/>
                <wp:wrapNone/>
                <wp:docPr id="1420" name="グループ化 1420"/>
                <wp:cNvGraphicFramePr/>
                <a:graphic xmlns:a="http://schemas.openxmlformats.org/drawingml/2006/main">
                  <a:graphicData uri="http://schemas.microsoft.com/office/word/2010/wordprocessingGroup">
                    <wpg:wgp>
                      <wpg:cNvGrpSpPr/>
                      <wpg:grpSpPr>
                        <a:xfrm>
                          <a:off x="0" y="0"/>
                          <a:ext cx="7088505" cy="4753610"/>
                          <a:chOff x="0" y="0"/>
                          <a:chExt cx="7088505" cy="4753610"/>
                        </a:xfrm>
                      </wpg:grpSpPr>
                      <pic:pic xmlns:pic="http://schemas.openxmlformats.org/drawingml/2006/picture">
                        <pic:nvPicPr>
                          <pic:cNvPr id="744" name="図 744"/>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88505" cy="4753610"/>
                          </a:xfrm>
                          <a:prstGeom prst="rect">
                            <a:avLst/>
                          </a:prstGeom>
                          <a:noFill/>
                          <a:ln>
                            <a:noFill/>
                          </a:ln>
                        </pic:spPr>
                      </pic:pic>
                      <wpg:grpSp>
                        <wpg:cNvPr id="156" name="グループ化 156"/>
                        <wpg:cNvGrpSpPr/>
                        <wpg:grpSpPr>
                          <a:xfrm>
                            <a:off x="2544793" y="86265"/>
                            <a:ext cx="3668395" cy="133350"/>
                            <a:chOff x="0" y="0"/>
                            <a:chExt cx="3668600" cy="133350"/>
                          </a:xfrm>
                        </wpg:grpSpPr>
                        <wps:wsp>
                          <wps:cNvPr id="157"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58" name="Rectangle 4" descr="右下がり対角線"/>
                          <wps:cNvSpPr>
                            <a:spLocks noChangeArrowheads="1"/>
                          </wps:cNvSpPr>
                          <wps:spPr bwMode="auto">
                            <a:xfrm>
                              <a:off x="585988"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59" name="Rectangle 5" descr="20%"/>
                          <wps:cNvSpPr>
                            <a:spLocks noChangeArrowheads="1"/>
                          </wps:cNvSpPr>
                          <wps:spPr bwMode="auto">
                            <a:xfrm>
                              <a:off x="1178417"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60" name="Rectangle 6" descr="5%"/>
                          <wps:cNvSpPr>
                            <a:spLocks noChangeArrowheads="1"/>
                          </wps:cNvSpPr>
                          <wps:spPr bwMode="auto">
                            <a:xfrm>
                              <a:off x="1770845"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64" name="Rectangle 7" descr="右上がり対角線"/>
                          <wps:cNvSpPr>
                            <a:spLocks noChangeArrowheads="1"/>
                          </wps:cNvSpPr>
                          <wps:spPr bwMode="auto">
                            <a:xfrm>
                              <a:off x="2356834" y="0"/>
                              <a:ext cx="133350"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65" name="Rectangle 8" descr="横線 (反転)"/>
                          <wps:cNvSpPr>
                            <a:spLocks noChangeArrowheads="1"/>
                          </wps:cNvSpPr>
                          <wps:spPr bwMode="auto">
                            <a:xfrm>
                              <a:off x="2949262" y="0"/>
                              <a:ext cx="133350"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71" name="Rectangle 9"/>
                          <wps:cNvSpPr>
                            <a:spLocks noChangeArrowheads="1"/>
                          </wps:cNvSpPr>
                          <wps:spPr bwMode="auto">
                            <a:xfrm>
                              <a:off x="3535250"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7A9DC900" id="グループ化 1420" o:spid="_x0000_s1026" style="position:absolute;left:0;text-align:left;margin-left:0;margin-top:11.7pt;width:558.15pt;height:374.3pt;z-index:251773952;mso-position-horizontal:left;mso-position-horizontal-relative:page" coordsize="70885,475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">
                <v:shape id="図 744" o:spid="_x0000_s1027" type="#_x0000_t75" style="position:absolute;width:70885;height:47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bSPEAAAA3AAAAA8AAABkcnMvZG93bnJldi54bWxEj0GLwjAUhO8L/ofwBG9rquiuVKNIRRT3&#10;tCqKt0fzbIvNS2lirf/eCAt7HGbmG2a2aE0pGqpdYVnBoB+BIE6tLjhTcDysPycgnEfWWFomBU9y&#10;sJh3PmYYa/vgX2r2PhMBwi5GBbn3VSylS3My6Pq2Ig7e1dYGfZB1JnWNjwA3pRxG0Zc0WHBYyLGi&#10;JKf0tr8bBXT82Y2L5SY5J4NV1VzWp8MOT0r1uu1yCsJT6//Df+2tVvA9GsH7TDgC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FbSPEAAAA3AAAAA8AAAAAAAAAAAAAAAAA&#10;nwIAAGRycy9kb3ducmV2LnhtbFBLBQYAAAAABAAEAPcAAACQAwAAAAA=&#10;">
                  <v:imagedata r:id="rId62" o:title=""/>
                  <v:path arrowok="t"/>
                </v:shape>
                <v:group id="グループ化 156" o:spid="_x0000_s1028" style="position:absolute;left:25447;top:862;width:36684;height:1334" coordsize="36686,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3"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NtMAA&#10;AADcAAAADwAAAGRycy9kb3ducmV2LnhtbERPTWvCQBC9C/0PyxS8SN1Y0JbUNZRCilcTpdchO02C&#10;2dmwu8bor3cFwds83uess9F0YiDnW8sKFvMEBHFldcu1gn2Zv32C8AFZY2eZFFzIQ7Z5mawx1fbM&#10;OxqKUIsYwj5FBU0IfSqlrxoy6Oe2J47cv3UGQ4SultrhOYabTr4nyUoabDk2NNjTT0PVsTgZBQc9&#10;2LaalX+9D+56rH9zw9tOqenr+P0FItAYnuKHe6vj/OUH3J+JF8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xNtMAAAADcAAAADwAAAAAAAAAAAAAAAACYAgAAZHJzL2Rvd25y&#10;ZXYueG1sUEsFBgAAAAAEAAQA9QAAAIUDAAAAAA==&#10;" fillcolor="black" strokeweight="0">
                    <v:fill r:id="rId13" o:title="" type="pattern"/>
                    <v:textbox inset="5.85pt,.7pt,5.85pt,.7pt"/>
                  </v:rect>
                  <v:rect id="Rectangle 4" o:spid="_x0000_s1030" alt="右下がり対角線" style="position:absolute;left:5859;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Aa8gA&#10;AADcAAAADwAAAGRycy9kb3ducmV2LnhtbESPT0vDQBDF70K/wzKCl2I29o9K7LZIoVDFHtoIXsfs&#10;mIRmZ0N2TVI/vXMQvM3w3rz3m9VmdI3qqQu1ZwN3SQqKuPC25tLAe767fQQVIrLFxjMZuFCAzXpy&#10;tcLM+oGP1J9iqSSEQ4YGqhjbTOtQVOQwJL4lFu3Ldw6jrF2pbYeDhLtGz9L0XjusWRoqbGlbUXE+&#10;fTsDepEf+un89WOI87efRX94eNlPP425uR6fn0BFGuO/+e96bwV/KbTyjE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ZoBryAAAANwAAAAPAAAAAAAAAAAAAAAAAJgCAABk&#10;cnMvZG93bnJldi54bWxQSwUGAAAAAAQABAD1AAAAjQMAAAAA&#10;" fillcolor="black" strokeweight="0">
                    <v:fill r:id="rId14" o:title="" type="pattern"/>
                    <v:textbox inset="5.85pt,.7pt,5.85pt,.7pt"/>
                  </v:rect>
                  <v:rect id="Rectangle 5" o:spid="_x0000_s1031" alt="20%" style="position:absolute;left:11784;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IkMIA&#10;AADcAAAADwAAAGRycy9kb3ducmV2LnhtbERPW0vDMBR+F/wP4Qi+2bSCQ7tlRQZeXlen4NtZcmxq&#10;m5OSxK3++0UQ9nY+vutZNbMbxYFC7D0rqIoSBLH2pudOwe7t6eYeREzIBkfPpOCXIjTry4sV1sYf&#10;eUuHNnUih3CsUYFNaaqljNqSw1j4iThzXz44TBmGTpqAxxzuRnlblgvpsOfcYHGijSU9tD9Ogf4c&#10;P6rN8L3bvgzv9lnjvsU+KHV9NT8uQSSa01n87341ef7dA/w9ky+Q6x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kiQwgAAANwAAAAPAAAAAAAAAAAAAAAAAJgCAABkcnMvZG93&#10;bnJldi54bWxQSwUGAAAAAAQABAD1AAAAhwMAAAAA&#10;" fillcolor="black" strokeweight="0">
                    <v:fill r:id="rId15" o:title="" type="pattern"/>
                    <v:textbox inset="5.85pt,.7pt,5.85pt,.7pt"/>
                  </v:rect>
                  <v:rect id="Rectangle 6" o:spid="_x0000_s1032" alt="5%" style="position:absolute;left:17708;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MkMYA&#10;AADcAAAADwAAAGRycy9kb3ducmV2LnhtbESPT4vCQAzF74LfYYiwF1mnisjSdRQtCOpB8M9hj6GT&#10;bct2MqUz1frtNwfBW8J7ee+X5bp3tbpTGyrPBqaTBBRx7m3FhYHbdff5BSpEZIu1ZzLwpADr1XCw&#10;xNT6B5/pfomFkhAOKRooY2xSrUNeksMw8Q2xaL++dRhlbQttW3xIuKv1LEkW2mHF0lBiQ1lJ+d+l&#10;cwbO++Pp50TXbPts8ll2mHe3w7gz5mPUb75BRerj2/y63lvBXwi+PCMT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WMkMYAAADcAAAADwAAAAAAAAAAAAAAAACYAgAAZHJz&#10;L2Rvd25yZXYueG1sUEsFBgAAAAAEAAQA9QAAAIsDAAAAAA==&#10;" fillcolor="black" strokeweight="0">
                    <v:fill r:id="rId16" o:title="" type="pattern"/>
                    <v:textbox inset="5.85pt,.7pt,5.85pt,.7pt"/>
                  </v:rect>
                  <v:rect id="Rectangle 7" o:spid="_x0000_s1033" alt="右上がり対角線" style="position:absolute;left:23568;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sMA&#10;AADcAAAADwAAAGRycy9kb3ducmV2LnhtbERPTWvCQBC9F/oflhG8FLNpKVpiNlKEQsFDqPHQ45gd&#10;s8HsbMyuMf77bqHQ2zze5+SbyXZipMG3jhU8JykI4trplhsFh+pj8QbCB2SNnWNScCcPm+LxIcdM&#10;uxt/0bgPjYgh7DNUYELoMyl9bciiT1xPHLmTGyyGCIdG6gFvMdx28iVNl9Jiy7HBYE9bQ/V5f7UK&#10;qqd0/L7eJ97RpRxNyStZVkel5rPpfQ0i0BT+xX/uTx3nL1/h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HsMAAADcAAAADwAAAAAAAAAAAAAAAACYAgAAZHJzL2Rv&#10;d25yZXYueG1sUEsFBgAAAAAEAAQA9QAAAIgDAAAAAA==&#10;" fillcolor="black" strokeweight="0">
                    <v:fill r:id="rId21" o:title="" type="pattern"/>
                    <v:textbox inset="5.85pt,.7pt,5.85pt,.7pt"/>
                  </v:rect>
                  <v:rect id="Rectangle 8" o:spid="_x0000_s1034" alt="横線 (反転)" style="position:absolute;left:29492;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RwsMA&#10;AADcAAAADwAAAGRycy9kb3ducmV2LnhtbERPTWvCQBC9C/6HZQRvumml0qbZiBSlQitSK9LjkJ0m&#10;MdnZkN2a+O/dguBtHu9zkkVvanGm1pWWFTxMIxDEmdUl5woO3+vJMwjnkTXWlknBhRws0uEgwVjb&#10;jr/ovPe5CCHsYlRQeN/EUrqsIINuahviwP3a1qAPsM2lbrEL4aaWj1E0lwZLDg0FNvRWUFbt/4yC&#10;Zrbayh9+x/z40n/uPrpqQ6dKqfGoX76C8NT7u/jm3ugwf/4E/8+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XRwsMAAADcAAAADwAAAAAAAAAAAAAAAACYAgAAZHJzL2Rv&#10;d25yZXYueG1sUEsFBgAAAAAEAAQA9QAAAIgDAAAAAA==&#10;" fillcolor="black" strokeweight="0">
                    <v:fill r:id="rId22" o:title="" type="pattern"/>
                    <v:textbox inset="5.85pt,.7pt,5.85pt,.7pt"/>
                  </v:rect>
                  <v:rect id="Rectangle 9" o:spid="_x0000_s1035" style="position:absolute;left:35352;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B8cMA&#10;AADcAAAADwAAAGRycy9kb3ducmV2LnhtbESPQYvCMBCF74L/IcyCN02rdJWuUUQQvHiwK8Lehma2&#10;LTaTkkRb/70RFvY2w3vvmzfr7WBa8SDnG8sK0lkCgri0uuFKweX7MF2B8AFZY2uZFDzJw3YzHq0x&#10;17bnMz2KUIkIYZ+jgjqELpfSlzUZ9DPbEUft1zqDIa6uktphH+GmlfMk+ZQGG44XauxoX1N5K+4m&#10;UjK+7S/9anE9pdmRij7j1P0oNfkYdl8gAg3h3/yXPupYf5nC+5k4gd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YB8cMAAADcAAAADwAAAAAAAAAAAAAAAACYAgAAZHJzL2Rv&#10;d25yZXYueG1sUEsFBgAAAAAEAAQA9QAAAIgDAAAAAA==&#10;" strokeweight="0">
                    <v:textbox inset="5.85pt,.7pt,5.85pt,.7pt"/>
                  </v:rect>
                </v:group>
                <w10:wrap anchorx="page"/>
              </v:group>
            </w:pict>
          </mc:Fallback>
        </mc:AlternateContent>
      </w:r>
    </w:p>
    <w:p w14:paraId="2975B6EB" w14:textId="74934204" w:rsidR="00F4094D" w:rsidRPr="00D52BF4" w:rsidRDefault="00F4094D" w:rsidP="00484489">
      <w:pPr>
        <w:pStyle w:val="a5"/>
        <w:ind w:firstLineChars="0" w:firstLine="1"/>
        <w:rPr>
          <w:rFonts w:asciiTheme="minorEastAsia" w:hAnsiTheme="minorEastAsia"/>
        </w:rPr>
      </w:pPr>
    </w:p>
    <w:p w14:paraId="23F72C84" w14:textId="62538089" w:rsidR="00F4094D" w:rsidRPr="00D52BF4" w:rsidRDefault="00F4094D" w:rsidP="00484489">
      <w:pPr>
        <w:pStyle w:val="a5"/>
        <w:ind w:firstLineChars="0" w:firstLine="1"/>
        <w:rPr>
          <w:rFonts w:asciiTheme="minorEastAsia" w:hAnsiTheme="minorEastAsia"/>
        </w:rPr>
      </w:pPr>
    </w:p>
    <w:p w14:paraId="5C7380F1" w14:textId="77777777" w:rsidR="00F4094D" w:rsidRPr="00D52BF4" w:rsidRDefault="00F4094D" w:rsidP="00484489">
      <w:pPr>
        <w:pStyle w:val="a5"/>
        <w:ind w:firstLineChars="0" w:firstLine="1"/>
        <w:rPr>
          <w:rFonts w:asciiTheme="minorEastAsia" w:hAnsiTheme="minorEastAsia"/>
        </w:rPr>
      </w:pPr>
    </w:p>
    <w:p w14:paraId="56269835" w14:textId="77777777" w:rsidR="00F4094D" w:rsidRPr="00D52BF4" w:rsidRDefault="00F4094D" w:rsidP="00484489">
      <w:pPr>
        <w:pStyle w:val="a5"/>
        <w:ind w:firstLineChars="0" w:firstLine="1"/>
        <w:rPr>
          <w:rFonts w:asciiTheme="minorEastAsia" w:hAnsiTheme="minorEastAsia"/>
        </w:rPr>
      </w:pPr>
    </w:p>
    <w:p w14:paraId="21AA105B" w14:textId="77777777" w:rsidR="00F4094D" w:rsidRPr="00D52BF4" w:rsidRDefault="00F4094D" w:rsidP="00484489">
      <w:pPr>
        <w:pStyle w:val="a5"/>
        <w:ind w:firstLineChars="0" w:firstLine="1"/>
        <w:rPr>
          <w:rFonts w:asciiTheme="minorEastAsia" w:hAnsiTheme="minorEastAsia"/>
        </w:rPr>
      </w:pPr>
    </w:p>
    <w:p w14:paraId="14424A81" w14:textId="77777777" w:rsidR="00F4094D" w:rsidRPr="00D52BF4" w:rsidRDefault="00F4094D" w:rsidP="00484489">
      <w:pPr>
        <w:pStyle w:val="a5"/>
        <w:ind w:firstLineChars="0" w:firstLine="1"/>
        <w:rPr>
          <w:rFonts w:asciiTheme="minorEastAsia" w:hAnsiTheme="minorEastAsia"/>
        </w:rPr>
      </w:pPr>
    </w:p>
    <w:p w14:paraId="4E30E95D" w14:textId="77777777" w:rsidR="00F4094D" w:rsidRPr="00D52BF4" w:rsidRDefault="00F4094D" w:rsidP="00484489">
      <w:pPr>
        <w:pStyle w:val="a5"/>
        <w:ind w:firstLineChars="0" w:firstLine="1"/>
        <w:rPr>
          <w:rFonts w:asciiTheme="minorEastAsia" w:hAnsiTheme="minorEastAsia"/>
        </w:rPr>
      </w:pPr>
    </w:p>
    <w:p w14:paraId="45757EF5" w14:textId="77777777" w:rsidR="00F4094D" w:rsidRPr="00D52BF4" w:rsidRDefault="00F4094D" w:rsidP="00484489">
      <w:pPr>
        <w:pStyle w:val="a5"/>
        <w:ind w:firstLineChars="0" w:firstLine="1"/>
        <w:rPr>
          <w:rFonts w:asciiTheme="minorEastAsia" w:hAnsiTheme="minorEastAsia"/>
        </w:rPr>
      </w:pPr>
    </w:p>
    <w:p w14:paraId="4794659B" w14:textId="77777777" w:rsidR="00F4094D" w:rsidRPr="00D52BF4" w:rsidRDefault="00F4094D" w:rsidP="00484489">
      <w:pPr>
        <w:pStyle w:val="a5"/>
        <w:ind w:firstLineChars="0" w:firstLine="1"/>
        <w:rPr>
          <w:rFonts w:asciiTheme="minorEastAsia" w:hAnsiTheme="minorEastAsia"/>
        </w:rPr>
      </w:pPr>
    </w:p>
    <w:p w14:paraId="230AB4AA" w14:textId="77777777" w:rsidR="00F4094D" w:rsidRPr="00D52BF4" w:rsidRDefault="00F4094D" w:rsidP="00484489">
      <w:pPr>
        <w:pStyle w:val="a5"/>
        <w:ind w:firstLineChars="0" w:firstLine="1"/>
        <w:rPr>
          <w:rFonts w:asciiTheme="minorEastAsia" w:hAnsiTheme="minorEastAsia"/>
        </w:rPr>
      </w:pPr>
    </w:p>
    <w:p w14:paraId="6CC1B0ED" w14:textId="77777777" w:rsidR="00F4094D" w:rsidRPr="00D52BF4" w:rsidRDefault="00F4094D" w:rsidP="00484489">
      <w:pPr>
        <w:pStyle w:val="a5"/>
        <w:ind w:firstLineChars="0" w:firstLine="1"/>
        <w:rPr>
          <w:rFonts w:asciiTheme="minorEastAsia" w:hAnsiTheme="minorEastAsia"/>
        </w:rPr>
      </w:pPr>
    </w:p>
    <w:p w14:paraId="5DAD65C3" w14:textId="77777777" w:rsidR="00F4094D" w:rsidRPr="00D52BF4" w:rsidRDefault="00F4094D" w:rsidP="00484489">
      <w:pPr>
        <w:pStyle w:val="a5"/>
        <w:ind w:firstLineChars="0" w:firstLine="1"/>
        <w:rPr>
          <w:rFonts w:asciiTheme="minorEastAsia" w:hAnsiTheme="minorEastAsia"/>
        </w:rPr>
      </w:pPr>
    </w:p>
    <w:p w14:paraId="6025D8CF" w14:textId="77777777" w:rsidR="00F4094D" w:rsidRPr="00D52BF4" w:rsidRDefault="00F4094D" w:rsidP="00484489">
      <w:pPr>
        <w:pStyle w:val="a5"/>
        <w:ind w:firstLineChars="0" w:firstLine="1"/>
        <w:rPr>
          <w:rFonts w:asciiTheme="minorEastAsia" w:hAnsiTheme="minorEastAsia"/>
        </w:rPr>
      </w:pPr>
    </w:p>
    <w:p w14:paraId="26FB576A" w14:textId="77777777" w:rsidR="00F4094D" w:rsidRPr="00D52BF4" w:rsidRDefault="00F4094D" w:rsidP="00484489">
      <w:pPr>
        <w:pStyle w:val="a5"/>
        <w:ind w:firstLineChars="0" w:firstLine="1"/>
        <w:rPr>
          <w:rFonts w:asciiTheme="minorEastAsia" w:hAnsiTheme="minorEastAsia"/>
        </w:rPr>
      </w:pPr>
    </w:p>
    <w:p w14:paraId="13554BA9" w14:textId="77777777" w:rsidR="00F4094D" w:rsidRPr="00D52BF4" w:rsidRDefault="00F4094D" w:rsidP="00484489">
      <w:pPr>
        <w:pStyle w:val="a5"/>
        <w:ind w:firstLineChars="0" w:firstLine="1"/>
        <w:rPr>
          <w:rFonts w:asciiTheme="minorEastAsia" w:hAnsiTheme="minorEastAsia"/>
        </w:rPr>
      </w:pPr>
    </w:p>
    <w:p w14:paraId="4A44572E" w14:textId="77777777" w:rsidR="00CB0525" w:rsidRPr="00D52BF4" w:rsidRDefault="00CB0525" w:rsidP="00484489">
      <w:pPr>
        <w:pStyle w:val="a5"/>
        <w:ind w:firstLineChars="0" w:firstLine="1"/>
        <w:rPr>
          <w:rFonts w:asciiTheme="minorEastAsia" w:hAnsiTheme="minorEastAsia"/>
        </w:rPr>
      </w:pPr>
    </w:p>
    <w:p w14:paraId="3AD14FCF" w14:textId="77777777" w:rsidR="00CB0525" w:rsidRPr="00D52BF4" w:rsidRDefault="00CB0525" w:rsidP="00484489">
      <w:pPr>
        <w:pStyle w:val="a5"/>
        <w:ind w:firstLineChars="0" w:firstLine="1"/>
        <w:rPr>
          <w:rFonts w:asciiTheme="minorEastAsia" w:hAnsiTheme="minorEastAsia"/>
        </w:rPr>
      </w:pPr>
    </w:p>
    <w:p w14:paraId="0AEF98B6" w14:textId="77777777" w:rsidR="00CB0525" w:rsidRPr="00D52BF4" w:rsidRDefault="00CB0525" w:rsidP="00484489">
      <w:pPr>
        <w:pStyle w:val="a5"/>
        <w:ind w:firstLineChars="0" w:firstLine="1"/>
        <w:rPr>
          <w:rFonts w:asciiTheme="minorEastAsia" w:hAnsiTheme="minorEastAsia"/>
        </w:rPr>
      </w:pPr>
    </w:p>
    <w:p w14:paraId="24C22FCC" w14:textId="77777777" w:rsidR="00CB0525" w:rsidRPr="00D52BF4" w:rsidRDefault="00CB0525" w:rsidP="00484489">
      <w:pPr>
        <w:pStyle w:val="a5"/>
        <w:ind w:firstLineChars="0" w:firstLine="1"/>
        <w:rPr>
          <w:rFonts w:asciiTheme="minorEastAsia" w:hAnsiTheme="minorEastAsia"/>
        </w:rPr>
      </w:pPr>
    </w:p>
    <w:p w14:paraId="48B068FF" w14:textId="77777777" w:rsidR="00CB0525" w:rsidRPr="00D52BF4" w:rsidRDefault="00CB0525" w:rsidP="00484489">
      <w:pPr>
        <w:pStyle w:val="a5"/>
        <w:ind w:firstLineChars="0" w:firstLine="1"/>
        <w:rPr>
          <w:rFonts w:asciiTheme="minorEastAsia" w:hAnsiTheme="minorEastAsia"/>
        </w:rPr>
      </w:pPr>
    </w:p>
    <w:p w14:paraId="32B8C7D8" w14:textId="77777777" w:rsidR="00CB0525" w:rsidRPr="00D52BF4" w:rsidRDefault="00CB0525" w:rsidP="00484489">
      <w:pPr>
        <w:pStyle w:val="a5"/>
        <w:ind w:firstLineChars="0" w:firstLine="1"/>
        <w:rPr>
          <w:rFonts w:asciiTheme="minorEastAsia" w:hAnsiTheme="minorEastAsia"/>
        </w:rPr>
      </w:pPr>
    </w:p>
    <w:p w14:paraId="64BEC2EF" w14:textId="77777777" w:rsidR="00CB0525" w:rsidRPr="00D52BF4" w:rsidRDefault="00CB0525" w:rsidP="00484489">
      <w:pPr>
        <w:pStyle w:val="a5"/>
        <w:ind w:firstLineChars="0" w:firstLine="1"/>
        <w:rPr>
          <w:rFonts w:asciiTheme="minorEastAsia" w:hAnsiTheme="minorEastAsia"/>
        </w:rPr>
      </w:pPr>
    </w:p>
    <w:p w14:paraId="0549390C"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651E3C40" w14:textId="22F1AAA7" w:rsidR="00294E2B" w:rsidRPr="00D52BF4" w:rsidRDefault="00294E2B" w:rsidP="00294E2B">
      <w:pPr>
        <w:pStyle w:val="ad"/>
        <w:ind w:leftChars="0" w:left="480" w:hanging="480"/>
        <w:outlineLvl w:val="2"/>
        <w:rPr>
          <w:noProof/>
          <w:sz w:val="24"/>
        </w:rPr>
      </w:pPr>
      <w:bookmarkStart w:id="42" w:name="_Toc131018022"/>
      <w:r w:rsidRPr="00D52BF4">
        <w:rPr>
          <w:noProof/>
          <w:sz w:val="24"/>
        </w:rPr>
        <w:t>（６）</w:t>
      </w:r>
      <w:r w:rsidRPr="00D52BF4">
        <w:rPr>
          <w:rFonts w:hint="eastAsia"/>
          <w:noProof/>
          <w:sz w:val="24"/>
        </w:rPr>
        <w:t>障がい福祉サービスの利用</w:t>
      </w:r>
      <w:r w:rsidR="00B67F2F" w:rsidRPr="00D52BF4">
        <w:rPr>
          <w:rFonts w:hint="eastAsia"/>
          <w:noProof/>
          <w:sz w:val="24"/>
        </w:rPr>
        <w:t>状況・利用意向</w:t>
      </w:r>
      <w:bookmarkEnd w:id="42"/>
    </w:p>
    <w:p w14:paraId="53FA5A9C" w14:textId="77777777" w:rsidR="00FC0ED1"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25　あなたは、</w:t>
      </w:r>
      <w:r w:rsidRPr="00D52BF4">
        <w:rPr>
          <w:rFonts w:ascii="BIZ UDゴシック" w:eastAsia="BIZ UDゴシック" w:hAnsi="BIZ UDゴシック"/>
        </w:rPr>
        <w:t>次</w:t>
      </w:r>
      <w:r w:rsidRPr="00D52BF4">
        <w:rPr>
          <w:rFonts w:ascii="BIZ UDゴシック" w:eastAsia="BIZ UDゴシック" w:hAnsi="BIZ UDゴシック" w:hint="eastAsia"/>
        </w:rPr>
        <w:t>のような</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福祉サービス</w:t>
      </w:r>
      <w:r w:rsidRPr="00D52BF4">
        <w:rPr>
          <w:rFonts w:ascii="BIZ UDゴシック" w:eastAsia="BIZ UDゴシック" w:hAnsi="BIZ UDゴシック" w:hint="eastAsia"/>
        </w:rPr>
        <w:t>を</w:t>
      </w:r>
      <w:r w:rsidRPr="00D52BF4">
        <w:rPr>
          <w:rFonts w:ascii="BIZ UDゴシック" w:eastAsia="BIZ UDゴシック" w:hAnsi="BIZ UDゴシック"/>
        </w:rPr>
        <w:t>利用</w:t>
      </w:r>
      <w:r w:rsidRPr="00D52BF4">
        <w:rPr>
          <w:rFonts w:ascii="BIZ UDゴシック" w:eastAsia="BIZ UDゴシック" w:hAnsi="BIZ UDゴシック" w:hint="eastAsia"/>
        </w:rPr>
        <w:t>していますか。また、</w:t>
      </w:r>
      <w:r w:rsidRPr="00D52BF4">
        <w:rPr>
          <w:rFonts w:ascii="BIZ UDゴシック" w:eastAsia="BIZ UDゴシック" w:hAnsi="BIZ UDゴシック"/>
        </w:rPr>
        <w:t>今後</w:t>
      </w:r>
      <w:r w:rsidRPr="00D52BF4">
        <w:rPr>
          <w:rFonts w:ascii="BIZ UDゴシック" w:eastAsia="BIZ UDゴシック" w:hAnsi="BIZ UDゴシック" w:hint="eastAsia"/>
        </w:rPr>
        <w:t>も</w:t>
      </w:r>
      <w:r w:rsidRPr="00D52BF4">
        <w:rPr>
          <w:rFonts w:ascii="BIZ UDゴシック" w:eastAsia="BIZ UDゴシック" w:hAnsi="BIZ UDゴシック"/>
        </w:rPr>
        <w:t>引</w:t>
      </w:r>
      <w:r w:rsidRPr="00D52BF4">
        <w:rPr>
          <w:rFonts w:ascii="BIZ UDゴシック" w:eastAsia="BIZ UDゴシック" w:hAnsi="BIZ UDゴシック" w:hint="eastAsia"/>
        </w:rPr>
        <w:t>き</w:t>
      </w:r>
      <w:r w:rsidRPr="00D52BF4">
        <w:rPr>
          <w:rFonts w:ascii="BIZ UDゴシック" w:eastAsia="BIZ UDゴシック" w:hAnsi="BIZ UDゴシック"/>
        </w:rPr>
        <w:t>続</w:t>
      </w:r>
      <w:r w:rsidRPr="00D52BF4">
        <w:rPr>
          <w:rFonts w:ascii="BIZ UDゴシック" w:eastAsia="BIZ UDゴシック" w:hAnsi="BIZ UDゴシック" w:hint="eastAsia"/>
        </w:rPr>
        <w:t>き</w:t>
      </w:r>
      <w:r w:rsidRPr="00D52BF4">
        <w:rPr>
          <w:rFonts w:ascii="BIZ UDゴシック" w:eastAsia="BIZ UDゴシック" w:hAnsi="BIZ UDゴシック"/>
        </w:rPr>
        <w:t>利用</w:t>
      </w:r>
      <w:r w:rsidRPr="00D52BF4">
        <w:rPr>
          <w:rFonts w:ascii="BIZ UDゴシック" w:eastAsia="BIZ UDゴシック" w:hAnsi="BIZ UDゴシック" w:hint="eastAsia"/>
        </w:rPr>
        <w:t>したい、あるいは</w:t>
      </w:r>
      <w:r w:rsidRPr="00D52BF4">
        <w:rPr>
          <w:rFonts w:ascii="BIZ UDゴシック" w:eastAsia="BIZ UDゴシック" w:hAnsi="BIZ UDゴシック"/>
        </w:rPr>
        <w:t>新</w:t>
      </w:r>
      <w:r w:rsidRPr="00D52BF4">
        <w:rPr>
          <w:rFonts w:ascii="BIZ UDゴシック" w:eastAsia="BIZ UDゴシック" w:hAnsi="BIZ UDゴシック" w:hint="eastAsia"/>
        </w:rPr>
        <w:t>たに</w:t>
      </w:r>
      <w:r w:rsidRPr="00D52BF4">
        <w:rPr>
          <w:rFonts w:ascii="BIZ UDゴシック" w:eastAsia="BIZ UDゴシック" w:hAnsi="BIZ UDゴシック"/>
        </w:rPr>
        <w:t>利用</w:t>
      </w:r>
      <w:r w:rsidRPr="00D52BF4">
        <w:rPr>
          <w:rFonts w:ascii="BIZ UDゴシック" w:eastAsia="BIZ UDゴシック" w:hAnsi="BIZ UDゴシック" w:hint="eastAsia"/>
        </w:rPr>
        <w:t>したいと</w:t>
      </w:r>
      <w:r w:rsidRPr="00D52BF4">
        <w:rPr>
          <w:rFonts w:ascii="BIZ UDゴシック" w:eastAsia="BIZ UDゴシック" w:hAnsi="BIZ UDゴシック"/>
        </w:rPr>
        <w:t>思</w:t>
      </w:r>
      <w:r w:rsidRPr="00D52BF4">
        <w:rPr>
          <w:rFonts w:ascii="BIZ UDゴシック" w:eastAsia="BIZ UDゴシック" w:hAnsi="BIZ UDゴシック" w:hint="eastAsia"/>
        </w:rPr>
        <w:t>うサービスはありますか。（</w:t>
      </w:r>
      <w:r w:rsidRPr="00D52BF4">
        <w:rPr>
          <w:rFonts w:ascii="BIZ UDゴシック" w:eastAsia="BIZ UDゴシック" w:hAnsi="BIZ UDゴシック"/>
        </w:rPr>
        <w:t>①</w:t>
      </w:r>
      <w:r w:rsidRPr="00D52BF4">
        <w:rPr>
          <w:rFonts w:ascii="BIZ UDゴシック" w:eastAsia="BIZ UDゴシック" w:hAnsi="BIZ UDゴシック" w:hint="eastAsia"/>
        </w:rPr>
        <w:t>〜㉕の</w:t>
      </w:r>
      <w:r w:rsidRPr="00D52BF4">
        <w:rPr>
          <w:rFonts w:ascii="BIZ UDゴシック" w:eastAsia="BIZ UDゴシック" w:hAnsi="BIZ UDゴシック"/>
        </w:rPr>
        <w:t>サービス</w:t>
      </w:r>
      <w:r w:rsidRPr="00D52BF4">
        <w:rPr>
          <w:rFonts w:ascii="BIZ UDゴシック" w:eastAsia="BIZ UDゴシック" w:hAnsi="BIZ UDゴシック" w:hint="eastAsia"/>
        </w:rPr>
        <w:t>ごとに</w:t>
      </w:r>
      <w:r w:rsidRPr="00D52BF4">
        <w:rPr>
          <w:rFonts w:ascii="BIZ UDゴシック" w:eastAsia="BIZ UDゴシック" w:hAnsi="BIZ UDゴシック"/>
        </w:rPr>
        <w:t>１つ</w:t>
      </w:r>
      <w:r w:rsidRPr="00D52BF4">
        <w:rPr>
          <w:rFonts w:ascii="BIZ UDゴシック" w:eastAsia="BIZ UDゴシック" w:hAnsi="BIZ UDゴシック" w:hint="eastAsia"/>
        </w:rPr>
        <w:t>ずつ</w:t>
      </w:r>
      <w:r w:rsidRPr="00D52BF4">
        <w:rPr>
          <w:rFonts w:ascii="BIZ UDゴシック" w:eastAsia="BIZ UDゴシック" w:hAnsi="BIZ UDゴシック"/>
        </w:rPr>
        <w:t>お答え</w:t>
      </w:r>
      <w:r w:rsidRPr="00D52BF4">
        <w:rPr>
          <w:rFonts w:ascii="BIZ UDゴシック" w:eastAsia="BIZ UDゴシック" w:hAnsi="BIZ UDゴシック" w:hint="eastAsia"/>
        </w:rPr>
        <w:t>ください。）</w:t>
      </w:r>
    </w:p>
    <w:p w14:paraId="4672FA13" w14:textId="77777777" w:rsidR="00FC0ED1" w:rsidRPr="00D52BF4" w:rsidRDefault="00FC0ED1" w:rsidP="00484489">
      <w:pPr>
        <w:pStyle w:val="a5"/>
        <w:ind w:firstLineChars="0" w:firstLine="1"/>
        <w:rPr>
          <w:rFonts w:asciiTheme="minorEastAsia" w:hAnsiTheme="minorEastAsia"/>
        </w:rPr>
      </w:pPr>
    </w:p>
    <w:p w14:paraId="2E26E0AC" w14:textId="113D5B62" w:rsidR="00D14EFD" w:rsidRDefault="00232CCC" w:rsidP="00232CCC">
      <w:pPr>
        <w:pStyle w:val="a5"/>
        <w:ind w:firstLine="220"/>
        <w:rPr>
          <w:rFonts w:asciiTheme="minorEastAsia" w:hAnsiTheme="minorEastAsia"/>
        </w:rPr>
      </w:pPr>
      <w:r w:rsidRPr="00D52BF4">
        <w:rPr>
          <w:rFonts w:asciiTheme="minorEastAsia" w:hAnsiTheme="minorEastAsia" w:hint="eastAsia"/>
        </w:rPr>
        <w:t>障がい福祉サービスの利用状況をみると、</w:t>
      </w:r>
      <w:r w:rsidR="00D14EFD" w:rsidRPr="003D6BE4">
        <w:rPr>
          <w:rFonts w:asciiTheme="minorEastAsia" w:hAnsiTheme="minorEastAsia" w:hint="eastAsia"/>
        </w:rPr>
        <w:t>い</w:t>
      </w:r>
      <w:r w:rsidR="00A56E19" w:rsidRPr="003D6BE4">
        <w:rPr>
          <w:rFonts w:asciiTheme="minorEastAsia" w:hAnsiTheme="minorEastAsia" w:hint="eastAsia"/>
        </w:rPr>
        <w:t>ずれのサービスでも「利用していない・利用予定はない」が６～７割</w:t>
      </w:r>
      <w:r w:rsidR="00D14EFD" w:rsidRPr="003D6BE4">
        <w:rPr>
          <w:rFonts w:asciiTheme="minorEastAsia" w:hAnsiTheme="minorEastAsia" w:hint="eastAsia"/>
        </w:rPr>
        <w:t>を占めています。</w:t>
      </w:r>
    </w:p>
    <w:p w14:paraId="576097B0" w14:textId="083D2E53" w:rsidR="00545543" w:rsidRDefault="00232CCC" w:rsidP="00232CCC">
      <w:pPr>
        <w:pStyle w:val="a5"/>
        <w:ind w:firstLine="220"/>
        <w:rPr>
          <w:rFonts w:asciiTheme="minorEastAsia" w:hAnsiTheme="minorEastAsia"/>
        </w:rPr>
      </w:pPr>
      <w:r w:rsidRPr="00D52BF4">
        <w:rPr>
          <w:rFonts w:asciiTheme="minorEastAsia" w:hAnsiTheme="minorEastAsia" w:hint="eastAsia"/>
        </w:rPr>
        <w:t>「利用している・今後も利用したい」では</w:t>
      </w:r>
      <w:r w:rsidR="00310C47" w:rsidRPr="00D52BF4">
        <w:rPr>
          <w:rFonts w:asciiTheme="minorEastAsia" w:hAnsiTheme="minorEastAsia" w:hint="eastAsia"/>
        </w:rPr>
        <w:t>①</w:t>
      </w:r>
      <w:r w:rsidRPr="00D52BF4">
        <w:rPr>
          <w:rFonts w:asciiTheme="minorEastAsia" w:hAnsiTheme="minorEastAsia" w:hint="eastAsia"/>
        </w:rPr>
        <w:t>居宅介護（7.8％）、</w:t>
      </w:r>
      <w:r w:rsidR="00310C47" w:rsidRPr="00D52BF4">
        <w:rPr>
          <w:rFonts w:asciiTheme="minorEastAsia" w:hAnsiTheme="minorEastAsia" w:hint="eastAsia"/>
        </w:rPr>
        <w:t>⑥</w:t>
      </w:r>
      <w:r w:rsidRPr="00D52BF4">
        <w:rPr>
          <w:rFonts w:asciiTheme="minorEastAsia" w:hAnsiTheme="minorEastAsia" w:hint="eastAsia"/>
        </w:rPr>
        <w:t>生活介護（7.4</w:t>
      </w:r>
      <w:r w:rsidR="00310C47" w:rsidRPr="00D52BF4">
        <w:rPr>
          <w:rFonts w:asciiTheme="minorEastAsia" w:hAnsiTheme="minorEastAsia" w:hint="eastAsia"/>
        </w:rPr>
        <w:t>％）、⑯</w:t>
      </w:r>
      <w:r w:rsidRPr="00D52BF4">
        <w:rPr>
          <w:rFonts w:asciiTheme="minorEastAsia" w:hAnsiTheme="minorEastAsia" w:hint="eastAsia"/>
        </w:rPr>
        <w:t>計画相談支援（6.9％）が他の障がい福祉サービスよりやや高くなっています。</w:t>
      </w:r>
    </w:p>
    <w:p w14:paraId="43F077DB" w14:textId="26D4C34D" w:rsidR="00CB0525" w:rsidRPr="00D52BF4" w:rsidRDefault="00232CCC" w:rsidP="00232CCC">
      <w:pPr>
        <w:pStyle w:val="a5"/>
        <w:ind w:firstLine="220"/>
        <w:rPr>
          <w:rFonts w:asciiTheme="minorEastAsia" w:hAnsiTheme="minorEastAsia"/>
        </w:rPr>
      </w:pPr>
      <w:r w:rsidRPr="00D52BF4">
        <w:rPr>
          <w:rFonts w:asciiTheme="minorEastAsia" w:hAnsiTheme="minorEastAsia" w:hint="eastAsia"/>
        </w:rPr>
        <w:t>「利用していない・今後利用したい」では</w:t>
      </w:r>
      <w:r w:rsidR="00310C47" w:rsidRPr="00D52BF4">
        <w:rPr>
          <w:rFonts w:asciiTheme="minorEastAsia" w:hAnsiTheme="minorEastAsia" w:hint="eastAsia"/>
        </w:rPr>
        <w:t>⑬</w:t>
      </w:r>
      <w:r w:rsidRPr="00D52BF4">
        <w:rPr>
          <w:rFonts w:asciiTheme="minorEastAsia" w:hAnsiTheme="minorEastAsia" w:hint="eastAsia"/>
        </w:rPr>
        <w:t>自立生活援助が12.3％と最も高く、</w:t>
      </w:r>
      <w:r w:rsidR="00310C47" w:rsidRPr="00D52BF4">
        <w:rPr>
          <w:rFonts w:asciiTheme="minorEastAsia" w:hAnsiTheme="minorEastAsia" w:hint="eastAsia"/>
        </w:rPr>
        <w:t>⑥</w:t>
      </w:r>
      <w:r w:rsidRPr="00D52BF4">
        <w:rPr>
          <w:rFonts w:asciiTheme="minorEastAsia" w:hAnsiTheme="minorEastAsia" w:hint="eastAsia"/>
        </w:rPr>
        <w:t>生活介護（11.4％）、</w:t>
      </w:r>
      <w:r w:rsidR="00310C47" w:rsidRPr="00D52BF4">
        <w:rPr>
          <w:rFonts w:asciiTheme="minorEastAsia" w:hAnsiTheme="minorEastAsia" w:hint="eastAsia"/>
        </w:rPr>
        <w:t>⑦</w:t>
      </w:r>
      <w:r w:rsidRPr="00D52BF4">
        <w:rPr>
          <w:rFonts w:asciiTheme="minorEastAsia" w:hAnsiTheme="minorEastAsia" w:hint="eastAsia"/>
        </w:rPr>
        <w:t>自立訓練（11.3％）、</w:t>
      </w:r>
      <w:r w:rsidR="00545543" w:rsidRPr="003D6BE4">
        <w:rPr>
          <w:rFonts w:asciiTheme="minorEastAsia" w:hAnsiTheme="minorEastAsia" w:hint="eastAsia"/>
        </w:rPr>
        <w:t>⑮施設入所支援（1</w:t>
      </w:r>
      <w:r w:rsidR="00545543" w:rsidRPr="003D6BE4">
        <w:rPr>
          <w:rFonts w:asciiTheme="minorEastAsia" w:hAnsiTheme="minorEastAsia"/>
        </w:rPr>
        <w:t>1.0</w:t>
      </w:r>
      <w:r w:rsidR="00545543" w:rsidRPr="003D6BE4">
        <w:rPr>
          <w:rFonts w:asciiTheme="minorEastAsia" w:hAnsiTheme="minorEastAsia" w:hint="eastAsia"/>
        </w:rPr>
        <w:t>％）、①居宅介護（1</w:t>
      </w:r>
      <w:r w:rsidR="00545543" w:rsidRPr="003D6BE4">
        <w:rPr>
          <w:rFonts w:asciiTheme="minorEastAsia" w:hAnsiTheme="minorEastAsia"/>
        </w:rPr>
        <w:t>0.9</w:t>
      </w:r>
      <w:r w:rsidR="00545543" w:rsidRPr="003D6BE4">
        <w:rPr>
          <w:rFonts w:asciiTheme="minorEastAsia" w:hAnsiTheme="minorEastAsia" w:hint="eastAsia"/>
        </w:rPr>
        <w:t>％）、</w:t>
      </w:r>
      <w:r w:rsidR="00310C47" w:rsidRPr="00D52BF4">
        <w:rPr>
          <w:rFonts w:asciiTheme="minorEastAsia" w:hAnsiTheme="minorEastAsia" w:hint="eastAsia"/>
        </w:rPr>
        <w:t>⑯</w:t>
      </w:r>
      <w:r w:rsidRPr="00D52BF4">
        <w:rPr>
          <w:rFonts w:asciiTheme="minorEastAsia" w:hAnsiTheme="minorEastAsia" w:hint="eastAsia"/>
        </w:rPr>
        <w:t>計画相談支援（10.8％）、</w:t>
      </w:r>
      <w:r w:rsidR="00310C47" w:rsidRPr="00D52BF4">
        <w:rPr>
          <w:rFonts w:asciiTheme="minorEastAsia" w:hAnsiTheme="minorEastAsia" w:hint="eastAsia"/>
        </w:rPr>
        <w:t>⑫</w:t>
      </w:r>
      <w:r w:rsidRPr="00D52BF4">
        <w:rPr>
          <w:rFonts w:asciiTheme="minorEastAsia" w:hAnsiTheme="minorEastAsia" w:hint="eastAsia"/>
        </w:rPr>
        <w:t>短期入所（10.4％）、</w:t>
      </w:r>
      <w:r w:rsidR="00310C47" w:rsidRPr="00D52BF4">
        <w:rPr>
          <w:rFonts w:asciiTheme="minorEastAsia" w:hAnsiTheme="minorEastAsia" w:hint="eastAsia"/>
        </w:rPr>
        <w:t>⑩</w:t>
      </w:r>
      <w:r w:rsidRPr="00D52BF4">
        <w:rPr>
          <w:rFonts w:asciiTheme="minorEastAsia" w:hAnsiTheme="minorEastAsia" w:hint="eastAsia"/>
        </w:rPr>
        <w:t>就労定着支援（10.2％）</w:t>
      </w:r>
      <w:r w:rsidR="00310C47" w:rsidRPr="00D52BF4">
        <w:rPr>
          <w:rFonts w:asciiTheme="minorEastAsia" w:hAnsiTheme="minorEastAsia" w:hint="eastAsia"/>
        </w:rPr>
        <w:t>、③同行援護（10.0％）</w:t>
      </w:r>
      <w:r w:rsidRPr="00D52BF4">
        <w:rPr>
          <w:rFonts w:asciiTheme="minorEastAsia" w:hAnsiTheme="minorEastAsia" w:hint="eastAsia"/>
        </w:rPr>
        <w:t>が約１割となっています。</w:t>
      </w:r>
    </w:p>
    <w:p w14:paraId="7B32D4F0" w14:textId="09BCF7F1" w:rsidR="00CB0525" w:rsidRPr="00D52BF4" w:rsidRDefault="00BD35E5"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97184" behindDoc="0" locked="0" layoutInCell="1" allowOverlap="1" wp14:anchorId="2C2E58D2" wp14:editId="2F477E05">
                <wp:simplePos x="0" y="0"/>
                <wp:positionH relativeFrom="page">
                  <wp:posOffset>-451262</wp:posOffset>
                </wp:positionH>
                <wp:positionV relativeFrom="paragraph">
                  <wp:posOffset>252202</wp:posOffset>
                </wp:positionV>
                <wp:extent cx="7033260" cy="6142151"/>
                <wp:effectExtent l="0" t="0" r="0" b="0"/>
                <wp:wrapNone/>
                <wp:docPr id="1422" name="グループ化 1422"/>
                <wp:cNvGraphicFramePr/>
                <a:graphic xmlns:a="http://schemas.openxmlformats.org/drawingml/2006/main">
                  <a:graphicData uri="http://schemas.microsoft.com/office/word/2010/wordprocessingGroup">
                    <wpg:wgp>
                      <wpg:cNvGrpSpPr/>
                      <wpg:grpSpPr>
                        <a:xfrm>
                          <a:off x="0" y="0"/>
                          <a:ext cx="7033260" cy="6142151"/>
                          <a:chOff x="0" y="0"/>
                          <a:chExt cx="7033260" cy="6142151"/>
                        </a:xfrm>
                      </wpg:grpSpPr>
                      <wpg:grpSp>
                        <wpg:cNvPr id="878" name="グループ化 878"/>
                        <wpg:cNvGrpSpPr/>
                        <wpg:grpSpPr>
                          <a:xfrm>
                            <a:off x="2613804" y="0"/>
                            <a:ext cx="3434080" cy="133350"/>
                            <a:chOff x="0" y="0"/>
                            <a:chExt cx="3434489" cy="133350"/>
                          </a:xfrm>
                        </wpg:grpSpPr>
                        <wps:wsp>
                          <wps:cNvPr id="879"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80"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81"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82"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83"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1421" name="図 1421"/>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69011"/>
                            <a:ext cx="7033260" cy="6073140"/>
                          </a:xfrm>
                          <a:prstGeom prst="rect">
                            <a:avLst/>
                          </a:prstGeom>
                          <a:noFill/>
                          <a:ln>
                            <a:noFill/>
                          </a:ln>
                        </pic:spPr>
                      </pic:pic>
                    </wpg:wgp>
                  </a:graphicData>
                </a:graphic>
              </wp:anchor>
            </w:drawing>
          </mc:Choice>
          <mc:Fallback>
            <w:pict>
              <v:group w14:anchorId="250BB6AA" id="グループ化 1422" o:spid="_x0000_s1026" style="position:absolute;left:0;text-align:left;margin-left:-35.55pt;margin-top:19.85pt;width:553.8pt;height:483.65pt;z-index:251997184;mso-position-horizontal-relative:page" coordsize="70332,614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">
                <v:group id="グループ化 878" o:spid="_x0000_s1027" style="position:absolute;left:26138;width:34340;height:1333" coordsize="34344,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rect id="Rectangle 3" o:spid="_x0000_s1028"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2k8MA&#10;AADcAAAADwAAAGRycy9kb3ducmV2LnhtbESPwWrDMBBE74H+g9hCL6GW20PrOlZCCKT4Wich18Xa&#10;2MbWykiq4+bro0Khx2Fm3jDFZjaDmMj5zrKClyQFQVxb3XGj4HjYP2cgfEDWOFgmBT/kYbN+WBSY&#10;a3vlL5qq0IgIYZ+jgjaEMZfS1y0Z9IkdiaN3sc5giNI1Uju8RrgZ5GuavkmDHceFFkfatVT31bdR&#10;cNKT7erl4Tz64G5987k3XA5KPT3O2xWIQHP4D/+1S60ge/+A3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V2k8MAAADcAAAADwAAAAAAAAAAAAAAAACYAgAAZHJzL2Rv&#10;d25yZXYueG1sUEsFBgAAAAAEAAQA9QAAAIgDAAAAAA==&#10;" fillcolor="black" strokeweight="0">
                    <v:fill r:id="rId13" o:title="" type="pattern"/>
                    <v:textbox inset="5.85pt,.7pt,5.85pt,.7pt"/>
                  </v:rect>
                  <v:rect id="Rectangle 4" o:spid="_x0000_s1029"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MQA&#10;AADcAAAADwAAAGRycy9kb3ducmV2LnhtbERPTWvCQBC9C/6HZQq9iG5aRUPMRqRQ0KKHquB1zI5J&#10;aHY2ZLdJ7K/vHgo9Pt53uhlMLTpqXWVZwcssAkGcW11xoeByfp/GIJxH1lhbJgUPcrDJxqMUE217&#10;/qTu5AsRQtglqKD0vkmkdHlJBt3MNsSBu9vWoA+wLaRusQ/hppavUbSUBisODSU29FZS/nX6Ngrk&#10;4nzsJvOPa+/nh59Fd1ztd5ObUs9Pw3YNwtPg/8V/7p1WEMdhfjg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P9oTEAAAA3AAAAA8AAAAAAAAAAAAAAAAAmAIAAGRycy9k&#10;b3ducmV2LnhtbFBLBQYAAAAABAAEAPUAAACJAwAAAAA=&#10;" fillcolor="black" strokeweight="0">
                    <v:fill r:id="rId14" o:title="" type="pattern"/>
                    <v:textbox inset="5.85pt,.7pt,5.85pt,.7pt"/>
                  </v:rect>
                  <v:rect id="Rectangle 5" o:spid="_x0000_s1030"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f8MA&#10;AADcAAAADwAAAGRycy9kb3ducmV2LnhtbESPQUsDMRSE74L/ITyhN5tdD7Ksm5ZSqHrtWgVvz+R1&#10;s93Ny5LEdvvvjSB4HGbmG6ZZz24UZwqx96ygXBYgiLU3PXcKDm+7+wpETMgGR8+k4EoR1qvbmwZr&#10;4y+8p3ObOpEhHGtUYFOaaimjtuQwLv1EnL2jDw5TlqGTJuAlw90oH4riUTrsOS9YnGhrSQ/tt1Og&#10;P8ePcjucDvuX4d0+a/xqsQ9KLe7mzROIRHP6D/+1X42Cqirh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f8MAAADcAAAADwAAAAAAAAAAAAAAAACYAgAAZHJzL2Rv&#10;d25yZXYueG1sUEsFBgAAAAAEAAQA9QAAAIgDAAAAAA==&#10;" fillcolor="black" strokeweight="0">
                    <v:fill r:id="rId15" o:title="" type="pattern"/>
                    <v:textbox inset="5.85pt,.7pt,5.85pt,.7pt"/>
                  </v:rect>
                  <v:rect id="Rectangle 6" o:spid="_x0000_s1031"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HKMUA&#10;AADcAAAADwAAAGRycy9kb3ducmV2LnhtbESPT4vCMBTE7wt+h/AEL4umW2Qp1ShaWFAPgn8OHh/N&#10;sy02L6VJtX57Iwh7HGbmN8x82Zta3Kl1lWUFP5MIBHFudcWFgvPpb5yAcB5ZY22ZFDzJwXIx+Jpj&#10;qu2DD3Q/+kIECLsUFZTeN6mULi/JoJvYhjh4V9sa9EG2hdQtPgLc1DKOol9psOKwUGJDWUn57dgZ&#10;BYfNbn/Z0ylbP5s8zrbT7rz97pQaDfvVDISn3v+HP+2NVpAkMbz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AcoxQAAANwAAAAPAAAAAAAAAAAAAAAAAJgCAABkcnMv&#10;ZG93bnJldi54bWxQSwUGAAAAAAQABAD1AAAAigMAAAAA&#10;" fillcolor="black" strokeweight="0">
                    <v:fill r:id="rId16" o:title="" type="pattern"/>
                    <v:textbox inset="5.85pt,.7pt,5.85pt,.7pt"/>
                  </v:rect>
                  <v:rect id="Rectangle 8" o:spid="_x0000_s1032"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clMIA&#10;AADcAAAADwAAAGRycy9kb3ducmV2LnhtbESPQYvCMBSE7wv+h/AEb2valUqpRhFhwYuHrbKwt0fz&#10;bIvNS0mirf/eLAgeh5n5hllvR9OJOznfWlaQzhMQxJXVLdcKzqfvzxyED8gaO8uk4EEetpvJxxoL&#10;bQf+oXsZahEh7AtU0ITQF1L6qiGDfm574uhdrDMYonS11A6HCDed/EqSpTTYclxosKd9Q9W1vJlI&#10;yfi6Pw/54veYZgcqh4xT96fUbDruViACjeEdfrUPWkGeL+D/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hyUwgAAANwAAAAPAAAAAAAAAAAAAAAAAJgCAABkcnMvZG93&#10;bnJldi54bWxQSwUGAAAAAAQABAD1AAAAhwMAAAAA&#10;" strokeweight="0">
                    <v:textbox inset="5.85pt,.7pt,5.85pt,.7pt"/>
                  </v:rect>
                </v:group>
                <v:shape id="図 1421" o:spid="_x0000_s1033" type="#_x0000_t75" style="position:absolute;top:690;width:70332;height:60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Y/TDAAAA3QAAAA8AAABkcnMvZG93bnJldi54bWxET02LwjAQvS/4H8II3tZUkUWqUUTQFWEF&#10;qyDexmZsi82k28Ra//1mQfA2j/c503lrStFQ7QrLCgb9CARxanXBmYLjYfU5BuE8ssbSMil4koP5&#10;rPMxxVjbB++pSXwmQgi7GBXk3lexlC7NyaDr24o4cFdbG/QB1pnUNT5CuCnlMIq+pMGCQ0OOFS1z&#10;Sm/J3Sg479brS/JM7uXP9rTj3+/GLw+NUr1uu5iA8NT6t/jl3ugwfzQcwP834QQ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Rj9MMAAADdAAAADwAAAAAAAAAAAAAAAACf&#10;AgAAZHJzL2Rvd25yZXYueG1sUEsFBgAAAAAEAAQA9wAAAI8DAAAAAA==&#10;">
                  <v:imagedata r:id="rId64" o:title=""/>
                  <v:path arrowok="t"/>
                </v:shape>
                <w10:wrap anchorx="page"/>
              </v:group>
            </w:pict>
          </mc:Fallback>
        </mc:AlternateContent>
      </w:r>
    </w:p>
    <w:p w14:paraId="681FE6DB" w14:textId="65B27199" w:rsidR="00CB0525" w:rsidRPr="00D52BF4" w:rsidRDefault="00CB0525" w:rsidP="00484489">
      <w:pPr>
        <w:pStyle w:val="a5"/>
        <w:ind w:firstLineChars="0" w:firstLine="1"/>
        <w:rPr>
          <w:rFonts w:asciiTheme="minorEastAsia" w:hAnsiTheme="minorEastAsia"/>
        </w:rPr>
      </w:pPr>
    </w:p>
    <w:p w14:paraId="2AE86083" w14:textId="77C003F0" w:rsidR="00CB0525" w:rsidRPr="00D52BF4" w:rsidRDefault="00CB0525" w:rsidP="00484489">
      <w:pPr>
        <w:pStyle w:val="a5"/>
        <w:ind w:firstLineChars="0" w:firstLine="1"/>
        <w:rPr>
          <w:rFonts w:asciiTheme="minorEastAsia" w:hAnsiTheme="minorEastAsia"/>
        </w:rPr>
      </w:pPr>
    </w:p>
    <w:p w14:paraId="2FCB4C38" w14:textId="77EB44C1" w:rsidR="00CB0525" w:rsidRPr="00D52BF4" w:rsidRDefault="00CB0525" w:rsidP="00484489">
      <w:pPr>
        <w:pStyle w:val="a5"/>
        <w:ind w:firstLineChars="0" w:firstLine="1"/>
        <w:rPr>
          <w:rFonts w:asciiTheme="minorEastAsia" w:hAnsiTheme="minorEastAsia"/>
        </w:rPr>
      </w:pPr>
    </w:p>
    <w:p w14:paraId="2537D6E3" w14:textId="2F34A842" w:rsidR="00CB0525" w:rsidRPr="00D52BF4" w:rsidRDefault="00CB0525" w:rsidP="00484489">
      <w:pPr>
        <w:pStyle w:val="a5"/>
        <w:ind w:firstLineChars="0" w:firstLine="1"/>
        <w:rPr>
          <w:rFonts w:asciiTheme="minorEastAsia" w:hAnsiTheme="minorEastAsia"/>
        </w:rPr>
      </w:pPr>
    </w:p>
    <w:p w14:paraId="6A3B946F" w14:textId="4CBFAED4" w:rsidR="00CB0525" w:rsidRPr="00D52BF4" w:rsidRDefault="00CB0525" w:rsidP="00484489">
      <w:pPr>
        <w:pStyle w:val="a5"/>
        <w:ind w:firstLineChars="0" w:firstLine="1"/>
        <w:rPr>
          <w:rFonts w:asciiTheme="minorEastAsia" w:hAnsiTheme="minorEastAsia"/>
        </w:rPr>
      </w:pPr>
    </w:p>
    <w:p w14:paraId="0ABA5B97" w14:textId="2752E00F" w:rsidR="00CB0525" w:rsidRPr="00D52BF4" w:rsidRDefault="00CB0525" w:rsidP="00484489">
      <w:pPr>
        <w:pStyle w:val="a5"/>
        <w:ind w:firstLineChars="0" w:firstLine="1"/>
        <w:rPr>
          <w:rFonts w:asciiTheme="minorEastAsia" w:hAnsiTheme="minorEastAsia"/>
        </w:rPr>
      </w:pPr>
    </w:p>
    <w:p w14:paraId="2A586D99" w14:textId="4E7AFC94" w:rsidR="00CB0525" w:rsidRPr="00D52BF4" w:rsidRDefault="00CB0525" w:rsidP="00484489">
      <w:pPr>
        <w:pStyle w:val="a5"/>
        <w:ind w:firstLineChars="0" w:firstLine="1"/>
        <w:rPr>
          <w:rFonts w:asciiTheme="minorEastAsia" w:hAnsiTheme="minorEastAsia"/>
        </w:rPr>
      </w:pPr>
    </w:p>
    <w:p w14:paraId="1D7153D6" w14:textId="49D9625A" w:rsidR="00CB0525" w:rsidRPr="00D52BF4" w:rsidRDefault="00CB0525" w:rsidP="00484489">
      <w:pPr>
        <w:pStyle w:val="a5"/>
        <w:ind w:firstLineChars="0" w:firstLine="1"/>
        <w:rPr>
          <w:rFonts w:asciiTheme="minorEastAsia" w:hAnsiTheme="minorEastAsia"/>
        </w:rPr>
      </w:pPr>
    </w:p>
    <w:p w14:paraId="1FA9F6A3" w14:textId="299A096A" w:rsidR="00CB0525" w:rsidRPr="00D52BF4" w:rsidRDefault="00CB0525" w:rsidP="00484489">
      <w:pPr>
        <w:pStyle w:val="a5"/>
        <w:ind w:firstLineChars="0" w:firstLine="1"/>
        <w:rPr>
          <w:rFonts w:asciiTheme="minorEastAsia" w:hAnsiTheme="minorEastAsia"/>
        </w:rPr>
      </w:pPr>
    </w:p>
    <w:p w14:paraId="5667800A" w14:textId="77777777" w:rsidR="00CB0525" w:rsidRPr="00D52BF4" w:rsidRDefault="00CB0525" w:rsidP="00484489">
      <w:pPr>
        <w:pStyle w:val="a5"/>
        <w:ind w:firstLineChars="0" w:firstLine="1"/>
        <w:rPr>
          <w:rFonts w:asciiTheme="minorEastAsia" w:hAnsiTheme="minorEastAsia"/>
        </w:rPr>
      </w:pPr>
    </w:p>
    <w:p w14:paraId="5BA7DBA5" w14:textId="77777777" w:rsidR="00CB0525" w:rsidRPr="00D52BF4" w:rsidRDefault="00CB0525" w:rsidP="00484489">
      <w:pPr>
        <w:pStyle w:val="a5"/>
        <w:ind w:firstLineChars="0" w:firstLine="1"/>
        <w:rPr>
          <w:rFonts w:asciiTheme="minorEastAsia" w:hAnsiTheme="minorEastAsia"/>
        </w:rPr>
      </w:pPr>
    </w:p>
    <w:p w14:paraId="51A224E1" w14:textId="77777777" w:rsidR="00CB0525" w:rsidRPr="00D52BF4" w:rsidRDefault="00CB0525" w:rsidP="00484489">
      <w:pPr>
        <w:pStyle w:val="a5"/>
        <w:ind w:firstLineChars="0" w:firstLine="1"/>
        <w:rPr>
          <w:rFonts w:asciiTheme="minorEastAsia" w:hAnsiTheme="minorEastAsia"/>
        </w:rPr>
      </w:pPr>
    </w:p>
    <w:p w14:paraId="546DA0B5" w14:textId="77777777" w:rsidR="00CB0525" w:rsidRPr="00D52BF4" w:rsidRDefault="00CB0525" w:rsidP="00484489">
      <w:pPr>
        <w:pStyle w:val="a5"/>
        <w:ind w:firstLineChars="0" w:firstLine="1"/>
        <w:rPr>
          <w:rFonts w:asciiTheme="minorEastAsia" w:hAnsiTheme="minorEastAsia"/>
        </w:rPr>
      </w:pPr>
    </w:p>
    <w:p w14:paraId="0CBB18D9" w14:textId="77777777" w:rsidR="00CB0525" w:rsidRPr="00D52BF4" w:rsidRDefault="00CB0525" w:rsidP="00484489">
      <w:pPr>
        <w:pStyle w:val="a5"/>
        <w:ind w:firstLineChars="0" w:firstLine="1"/>
        <w:rPr>
          <w:rFonts w:asciiTheme="minorEastAsia" w:hAnsiTheme="minorEastAsia"/>
        </w:rPr>
      </w:pPr>
    </w:p>
    <w:p w14:paraId="00B4EF30" w14:textId="77777777" w:rsidR="00CB0525" w:rsidRPr="00D52BF4" w:rsidRDefault="00CB0525" w:rsidP="00484489">
      <w:pPr>
        <w:pStyle w:val="a5"/>
        <w:ind w:firstLineChars="0" w:firstLine="1"/>
        <w:rPr>
          <w:rFonts w:asciiTheme="minorEastAsia" w:hAnsiTheme="minorEastAsia"/>
        </w:rPr>
      </w:pPr>
    </w:p>
    <w:p w14:paraId="3848BA50" w14:textId="77777777" w:rsidR="00CB0525" w:rsidRPr="00D52BF4" w:rsidRDefault="00CB0525" w:rsidP="00484489">
      <w:pPr>
        <w:pStyle w:val="a5"/>
        <w:ind w:firstLineChars="0" w:firstLine="1"/>
        <w:rPr>
          <w:rFonts w:asciiTheme="minorEastAsia" w:hAnsiTheme="minorEastAsia"/>
        </w:rPr>
      </w:pPr>
    </w:p>
    <w:p w14:paraId="5920598B" w14:textId="77777777" w:rsidR="00CB0525" w:rsidRPr="00D52BF4" w:rsidRDefault="00CB0525" w:rsidP="00484489">
      <w:pPr>
        <w:pStyle w:val="a5"/>
        <w:ind w:firstLineChars="0" w:firstLine="1"/>
        <w:rPr>
          <w:rFonts w:asciiTheme="minorEastAsia" w:hAnsiTheme="minorEastAsia"/>
        </w:rPr>
      </w:pPr>
    </w:p>
    <w:p w14:paraId="4917FD91" w14:textId="77777777" w:rsidR="00CB0525" w:rsidRPr="00D52BF4" w:rsidRDefault="00CB0525" w:rsidP="00484489">
      <w:pPr>
        <w:pStyle w:val="a5"/>
        <w:ind w:firstLineChars="0" w:firstLine="1"/>
        <w:rPr>
          <w:rFonts w:asciiTheme="minorEastAsia" w:hAnsiTheme="minorEastAsia"/>
        </w:rPr>
      </w:pPr>
    </w:p>
    <w:p w14:paraId="386775DF" w14:textId="77777777" w:rsidR="00CB0525" w:rsidRPr="00D52BF4" w:rsidRDefault="00CB0525" w:rsidP="00484489">
      <w:pPr>
        <w:pStyle w:val="a5"/>
        <w:ind w:firstLineChars="0" w:firstLine="1"/>
        <w:rPr>
          <w:rFonts w:asciiTheme="minorEastAsia" w:hAnsiTheme="minorEastAsia"/>
        </w:rPr>
      </w:pPr>
    </w:p>
    <w:p w14:paraId="7421CFD0" w14:textId="77777777" w:rsidR="00CB0525" w:rsidRPr="00D52BF4" w:rsidRDefault="00CB0525" w:rsidP="00484489">
      <w:pPr>
        <w:pStyle w:val="a5"/>
        <w:ind w:firstLineChars="0" w:firstLine="1"/>
        <w:rPr>
          <w:rFonts w:asciiTheme="minorEastAsia" w:hAnsiTheme="minorEastAsia"/>
        </w:rPr>
      </w:pPr>
    </w:p>
    <w:p w14:paraId="502E5CAB" w14:textId="77777777" w:rsidR="00CB0525" w:rsidRPr="00D52BF4" w:rsidRDefault="00CB0525" w:rsidP="00484489">
      <w:pPr>
        <w:pStyle w:val="a5"/>
        <w:ind w:firstLineChars="0" w:firstLine="1"/>
        <w:rPr>
          <w:rFonts w:asciiTheme="minorEastAsia" w:hAnsiTheme="minorEastAsia"/>
        </w:rPr>
      </w:pPr>
    </w:p>
    <w:p w14:paraId="1DA5DA93" w14:textId="77777777" w:rsidR="003A46D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7EBEF3B1" w14:textId="77777777" w:rsidR="003A46D5" w:rsidRPr="00D52BF4" w:rsidRDefault="003A46D5" w:rsidP="00484489">
      <w:pPr>
        <w:pStyle w:val="a5"/>
        <w:ind w:firstLineChars="0" w:firstLine="1"/>
        <w:rPr>
          <w:rFonts w:asciiTheme="minorEastAsia" w:hAnsiTheme="minorEastAsia"/>
        </w:rPr>
      </w:pPr>
    </w:p>
    <w:p w14:paraId="7E97D9A3" w14:textId="032F3C4C" w:rsidR="003A46D5" w:rsidRPr="00D52BF4" w:rsidRDefault="003A46D5" w:rsidP="00484489">
      <w:pPr>
        <w:pStyle w:val="a5"/>
        <w:ind w:firstLineChars="0" w:firstLine="1"/>
        <w:rPr>
          <w:rFonts w:asciiTheme="minorEastAsia" w:hAnsiTheme="minorEastAsia"/>
        </w:rPr>
      </w:pPr>
    </w:p>
    <w:p w14:paraId="22854AA9" w14:textId="5F39947C" w:rsidR="003A46D5" w:rsidRPr="00D52BF4" w:rsidRDefault="003A46D5" w:rsidP="00484489">
      <w:pPr>
        <w:pStyle w:val="a5"/>
        <w:ind w:firstLineChars="0" w:firstLine="1"/>
        <w:rPr>
          <w:rFonts w:asciiTheme="minorEastAsia" w:hAnsiTheme="minorEastAsia"/>
        </w:rPr>
      </w:pPr>
    </w:p>
    <w:p w14:paraId="6E8E0664" w14:textId="1CCEDFE9" w:rsidR="003A46D5" w:rsidRPr="00D52BF4" w:rsidRDefault="00310C47"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99232" behindDoc="0" locked="0" layoutInCell="1" allowOverlap="1" wp14:anchorId="4770A7CA" wp14:editId="64BA486D">
                <wp:simplePos x="0" y="0"/>
                <wp:positionH relativeFrom="page">
                  <wp:align>left</wp:align>
                </wp:positionH>
                <wp:positionV relativeFrom="paragraph">
                  <wp:posOffset>190500</wp:posOffset>
                </wp:positionV>
                <wp:extent cx="7034530" cy="6574219"/>
                <wp:effectExtent l="0" t="0" r="0" b="0"/>
                <wp:wrapNone/>
                <wp:docPr id="1424" name="グループ化 1424"/>
                <wp:cNvGraphicFramePr/>
                <a:graphic xmlns:a="http://schemas.openxmlformats.org/drawingml/2006/main">
                  <a:graphicData uri="http://schemas.microsoft.com/office/word/2010/wordprocessingGroup">
                    <wpg:wgp>
                      <wpg:cNvGrpSpPr/>
                      <wpg:grpSpPr>
                        <a:xfrm>
                          <a:off x="0" y="0"/>
                          <a:ext cx="7034530" cy="6574219"/>
                          <a:chOff x="0" y="0"/>
                          <a:chExt cx="7034530" cy="6574219"/>
                        </a:xfrm>
                      </wpg:grpSpPr>
                      <wpg:grpSp>
                        <wpg:cNvPr id="884" name="グループ化 884"/>
                        <wpg:cNvGrpSpPr/>
                        <wpg:grpSpPr>
                          <a:xfrm>
                            <a:off x="2648310" y="0"/>
                            <a:ext cx="3395980" cy="133350"/>
                            <a:chOff x="0" y="0"/>
                            <a:chExt cx="3396385" cy="133350"/>
                          </a:xfrm>
                        </wpg:grpSpPr>
                        <wps:wsp>
                          <wps:cNvPr id="885"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86"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87"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88"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89" name="Rectangle 8"/>
                          <wps:cNvSpPr>
                            <a:spLocks noChangeArrowheads="1"/>
                          </wps:cNvSpPr>
                          <wps:spPr bwMode="auto">
                            <a:xfrm>
                              <a:off x="3263035"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1423" name="図 1423"/>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60389"/>
                            <a:ext cx="7034530" cy="6513830"/>
                          </a:xfrm>
                          <a:prstGeom prst="rect">
                            <a:avLst/>
                          </a:prstGeom>
                          <a:noFill/>
                          <a:ln>
                            <a:noFill/>
                          </a:ln>
                        </pic:spPr>
                      </pic:pic>
                    </wpg:wgp>
                  </a:graphicData>
                </a:graphic>
                <wp14:sizeRelV relativeFrom="margin">
                  <wp14:pctHeight>0</wp14:pctHeight>
                </wp14:sizeRelV>
              </wp:anchor>
            </w:drawing>
          </mc:Choice>
          <mc:Fallback>
            <w:pict>
              <v:group w14:anchorId="5C7539CD" id="グループ化 1424" o:spid="_x0000_s1026" style="position:absolute;left:0;text-align:left;margin-left:0;margin-top:15pt;width:553.9pt;height:517.65pt;z-index:251999232;mso-position-horizontal:left;mso-position-horizontal-relative:page;mso-height-relative:margin" coordsize="70345,657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">
                <v:group id="グループ化 884" o:spid="_x0000_s1027" style="position:absolute;left:26483;width:33959;height:1333" coordsize="33963,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rect id="Rectangle 3" o:spid="_x0000_s1028"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MscEA&#10;AADcAAAADwAAAGRycy9kb3ducmV2LnhtbESPzarCMBSE9xd8h3AENxdNFZRSjSKC4tafy90emmNb&#10;bE5KEmv16Y0guBxm5htmsepMLVpyvrKsYDxKQBDnVldcKDiftsMUhA/IGmvLpOBBHlbL3s8CM23v&#10;fKD2GAoRIewzVFCG0GRS+rwkg35kG+LoXawzGKJ0hdQO7xFuajlJkpk0WHFcKLGhTUn59XgzCv50&#10;a6v89/Tf+OCe12K3NbyvlRr0u/UcRKAufMOf9l4rSNMpvM/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dDLHBAAAA3AAAAA8AAAAAAAAAAAAAAAAAmAIAAGRycy9kb3du&#10;cmV2LnhtbFBLBQYAAAAABAAEAPUAAACGAwAAAAA=&#10;" fillcolor="black" strokeweight="0">
                    <v:fill r:id="rId13" o:title="" type="pattern"/>
                    <v:textbox inset="5.85pt,.7pt,5.85pt,.7pt"/>
                  </v:rect>
                  <v:rect id="Rectangle 4" o:spid="_x0000_s1029"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La8cA&#10;AADcAAAADwAAAGRycy9kb3ducmV2LnhtbESPQWvCQBSE70L/w/IKXkQ3rWJD6iaUQkGLHqqC12f2&#10;NQnNvg3ZNYn++q5Q6HGYmW+YVTaYWnTUusqygqdZBII4t7riQsHx8DGNQTiPrLG2TAqu5CBLH0Yr&#10;TLTt+Yu6vS9EgLBLUEHpfZNI6fKSDLqZbYiD921bgz7ItpC6xT7ATS2fo2gpDVYcFkps6L2k/Gd/&#10;MQrk4rDrJvPPU+/n29ui271s1pOzUuPH4e0VhKfB/4f/2mutII6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qy2vHAAAA3AAAAA8AAAAAAAAAAAAAAAAAmAIAAGRy&#10;cy9kb3ducmV2LnhtbFBLBQYAAAAABAAEAPUAAACMAwAAAAA=&#10;" fillcolor="black" strokeweight="0">
                    <v:fill r:id="rId14" o:title="" type="pattern"/>
                    <v:textbox inset="5.85pt,.7pt,5.85pt,.7pt"/>
                  </v:rect>
                  <v:rect id="Rectangle 5" o:spid="_x0000_s1030"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DkMQA&#10;AADcAAAADwAAAGRycy9kb3ducmV2LnhtbESPQWsCMRSE7wX/Q3hCbzVrD3bZGkUEW69uVfD2mrxu&#10;trt5WZJUt/++KRR6HGbmG2a5Hl0vrhRi61nBfFaAINbetNwoOL7tHkoQMSEb7D2Tgm+KsF5N7pZY&#10;GX/jA13r1IgM4VihApvSUEkZtSWHceYH4ux9+OAwZRkaaQLeMtz18rEoFtJhy3nB4kBbS7qrv5wC&#10;fenP8233eTy8dif7ovG9xjYodT8dN88gEo3pP/zX3hsFZfkEv2fy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A5DEAAAA3AAAAA8AAAAAAAAAAAAAAAAAmAIAAGRycy9k&#10;b3ducmV2LnhtbFBLBQYAAAAABAAEAPUAAACJAwAAAAA=&#10;" fillcolor="black" strokeweight="0">
                    <v:fill r:id="rId15" o:title="" type="pattern"/>
                    <v:textbox inset="5.85pt,.7pt,5.85pt,.7pt"/>
                  </v:rect>
                  <v:rect id="Rectangle 6" o:spid="_x0000_s1031"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wwsAA&#10;AADcAAAADwAAAGRycy9kb3ducmV2LnhtbERPy6rCMBDdX/AfwghuLpoqIqUaRQuCuhB8LFwOzdgW&#10;m0lpUq1/bxaCy8N5L1adqcSTGldaVjAeRSCIM6tLzhVcL9thDMJ5ZI2VZVLwJgerZe9vgYm2Lz7R&#10;8+xzEULYJaig8L5OpHRZQQbdyNbEgbvbxqAPsMmlbvAVwk0lJ1E0kwZLDg0F1pQWlD3OrVFw2h2O&#10;tyNd0s27zibpftpe9/+tUoN+t56D8NT5n/jr3mkFcRzWhj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AwwsAAAADcAAAADwAAAAAAAAAAAAAAAACYAgAAZHJzL2Rvd25y&#10;ZXYueG1sUEsFBgAAAAAEAAQA9QAAAIUDAAAAAA==&#10;" fillcolor="black" strokeweight="0">
                    <v:fill r:id="rId16" o:title="" type="pattern"/>
                    <v:textbox inset="5.85pt,.7pt,5.85pt,.7pt"/>
                  </v:rect>
                  <v:rect id="Rectangle 8" o:spid="_x0000_s1032" style="position:absolute;left:32630;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rfsMA&#10;AADcAAAADwAAAGRycy9kb3ducmV2LnhtbESPQWvCQBSE74X+h+UJvdVNlEgaXaUIgpcejCJ4e2Rf&#10;k2D2bdhdTfrvu4LgcZiZb5jVZjSduJPzrWUF6TQBQVxZ3XKt4HTcfeYgfEDW2FkmBX/kYbN+f1th&#10;oe3AB7qXoRYRwr5ABU0IfSGlrxoy6Ke2J47er3UGQ5SultrhEOGmk7MkWUiDLceFBnvaNlRdy5uJ&#10;lIyv29OQz88/abancsg4dRelPibj9xJEoDG8ws/2XivI8y9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rfsMAAADcAAAADwAAAAAAAAAAAAAAAACYAgAAZHJzL2Rv&#10;d25yZXYueG1sUEsFBgAAAAAEAAQA9QAAAIgDAAAAAA==&#10;" strokeweight="0">
                    <v:textbox inset="5.85pt,.7pt,5.85pt,.7pt"/>
                  </v:rect>
                </v:group>
                <v:shape id="図 1423" o:spid="_x0000_s1033" type="#_x0000_t75" style="position:absolute;top:603;width:70345;height:65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I+1nEAAAA3QAAAA8AAABkcnMvZG93bnJldi54bWxET01rwkAQvRf8D8sUegm6aVqCpK4iUmmv&#10;VQl4G7LTbGh2NmbXJP57t1DobR7vc1abybZioN43jhU8L1IQxJXTDdcKTsf9fAnCB2SNrWNScCMP&#10;m/XsYYWFdiN/0XAItYgh7AtUYELoCil9ZciiX7iOOHLfrrcYIuxrqXscY7htZZamubTYcGww2NHO&#10;UPVzuFoF5XnaDdukKZOk0x8mf/eX4bxU6ulx2r6BCDSFf/Gf+1PH+a/ZC/x+E0+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I+1nEAAAA3QAAAA8AAAAAAAAAAAAAAAAA&#10;nwIAAGRycy9kb3ducmV2LnhtbFBLBQYAAAAABAAEAPcAAACQAwAAAAA=&#10;">
                  <v:imagedata r:id="rId66" o:title=""/>
                  <v:path arrowok="t"/>
                </v:shape>
                <w10:wrap anchorx="page"/>
              </v:group>
            </w:pict>
          </mc:Fallback>
        </mc:AlternateContent>
      </w:r>
    </w:p>
    <w:p w14:paraId="599811BA" w14:textId="1DA4AEA2" w:rsidR="003A46D5" w:rsidRPr="00D52BF4" w:rsidRDefault="003A46D5" w:rsidP="00484489">
      <w:pPr>
        <w:pStyle w:val="a5"/>
        <w:ind w:firstLineChars="0" w:firstLine="1"/>
        <w:rPr>
          <w:rFonts w:asciiTheme="minorEastAsia" w:hAnsiTheme="minorEastAsia"/>
        </w:rPr>
      </w:pPr>
    </w:p>
    <w:p w14:paraId="39ECFFE3" w14:textId="2C387BA5" w:rsidR="003A46D5" w:rsidRPr="00D52BF4" w:rsidRDefault="003A46D5" w:rsidP="00484489">
      <w:pPr>
        <w:pStyle w:val="a5"/>
        <w:ind w:firstLineChars="0" w:firstLine="1"/>
        <w:rPr>
          <w:rFonts w:asciiTheme="minorEastAsia" w:hAnsiTheme="minorEastAsia"/>
        </w:rPr>
      </w:pPr>
    </w:p>
    <w:p w14:paraId="54216FD8" w14:textId="37F1360B" w:rsidR="003A46D5" w:rsidRPr="00D52BF4" w:rsidRDefault="003A46D5" w:rsidP="00484489">
      <w:pPr>
        <w:pStyle w:val="a5"/>
        <w:ind w:firstLineChars="0" w:firstLine="1"/>
        <w:rPr>
          <w:rFonts w:asciiTheme="minorEastAsia" w:hAnsiTheme="minorEastAsia"/>
        </w:rPr>
      </w:pPr>
    </w:p>
    <w:p w14:paraId="21CC9D25" w14:textId="191F02B7" w:rsidR="003A46D5" w:rsidRPr="00D52BF4" w:rsidRDefault="003A46D5" w:rsidP="00484489">
      <w:pPr>
        <w:pStyle w:val="a5"/>
        <w:ind w:firstLineChars="0" w:firstLine="1"/>
        <w:rPr>
          <w:rFonts w:asciiTheme="minorEastAsia" w:hAnsiTheme="minorEastAsia"/>
        </w:rPr>
      </w:pPr>
    </w:p>
    <w:p w14:paraId="41B54897" w14:textId="77777777" w:rsidR="003A46D5" w:rsidRPr="00D52BF4" w:rsidRDefault="003A46D5" w:rsidP="00484489">
      <w:pPr>
        <w:pStyle w:val="a5"/>
        <w:ind w:firstLineChars="0" w:firstLine="1"/>
        <w:rPr>
          <w:rFonts w:asciiTheme="minorEastAsia" w:hAnsiTheme="minorEastAsia"/>
        </w:rPr>
      </w:pPr>
    </w:p>
    <w:p w14:paraId="62AEB2E1" w14:textId="77777777" w:rsidR="003A46D5" w:rsidRPr="00D52BF4" w:rsidRDefault="003A46D5" w:rsidP="00484489">
      <w:pPr>
        <w:pStyle w:val="a5"/>
        <w:ind w:firstLineChars="0" w:firstLine="1"/>
        <w:rPr>
          <w:rFonts w:asciiTheme="minorEastAsia" w:hAnsiTheme="minorEastAsia"/>
        </w:rPr>
      </w:pPr>
    </w:p>
    <w:p w14:paraId="63113C66" w14:textId="77777777" w:rsidR="003A46D5" w:rsidRPr="00D52BF4" w:rsidRDefault="003A46D5" w:rsidP="00484489">
      <w:pPr>
        <w:pStyle w:val="a5"/>
        <w:ind w:firstLineChars="0" w:firstLine="1"/>
        <w:rPr>
          <w:rFonts w:asciiTheme="minorEastAsia" w:hAnsiTheme="minorEastAsia"/>
        </w:rPr>
      </w:pPr>
    </w:p>
    <w:p w14:paraId="27470D04" w14:textId="77777777" w:rsidR="003A46D5" w:rsidRPr="00D52BF4" w:rsidRDefault="003A46D5" w:rsidP="00484489">
      <w:pPr>
        <w:pStyle w:val="a5"/>
        <w:ind w:firstLineChars="0" w:firstLine="1"/>
        <w:rPr>
          <w:rFonts w:asciiTheme="minorEastAsia" w:hAnsiTheme="minorEastAsia"/>
        </w:rPr>
      </w:pPr>
    </w:p>
    <w:p w14:paraId="6BCB24DF" w14:textId="77777777" w:rsidR="003A46D5" w:rsidRPr="00D52BF4" w:rsidRDefault="003A46D5" w:rsidP="00484489">
      <w:pPr>
        <w:pStyle w:val="a5"/>
        <w:ind w:firstLineChars="0" w:firstLine="1"/>
        <w:rPr>
          <w:rFonts w:asciiTheme="minorEastAsia" w:hAnsiTheme="minorEastAsia"/>
        </w:rPr>
      </w:pPr>
    </w:p>
    <w:p w14:paraId="6B5277B8" w14:textId="77777777" w:rsidR="003A46D5" w:rsidRPr="00D52BF4" w:rsidRDefault="003A46D5" w:rsidP="00484489">
      <w:pPr>
        <w:pStyle w:val="a5"/>
        <w:ind w:firstLineChars="0" w:firstLine="1"/>
        <w:rPr>
          <w:rFonts w:asciiTheme="minorEastAsia" w:hAnsiTheme="minorEastAsia"/>
        </w:rPr>
      </w:pPr>
    </w:p>
    <w:p w14:paraId="55C7BFA9" w14:textId="77777777" w:rsidR="003A46D5" w:rsidRPr="00D52BF4" w:rsidRDefault="003A46D5" w:rsidP="00484489">
      <w:pPr>
        <w:pStyle w:val="a5"/>
        <w:ind w:firstLineChars="0" w:firstLine="1"/>
        <w:rPr>
          <w:rFonts w:asciiTheme="minorEastAsia" w:hAnsiTheme="minorEastAsia"/>
        </w:rPr>
      </w:pPr>
    </w:p>
    <w:p w14:paraId="6B108CEF" w14:textId="77777777" w:rsidR="003A46D5" w:rsidRPr="00D52BF4" w:rsidRDefault="003A46D5" w:rsidP="00484489">
      <w:pPr>
        <w:pStyle w:val="a5"/>
        <w:ind w:firstLineChars="0" w:firstLine="1"/>
        <w:rPr>
          <w:rFonts w:asciiTheme="minorEastAsia" w:hAnsiTheme="minorEastAsia"/>
        </w:rPr>
      </w:pPr>
    </w:p>
    <w:p w14:paraId="74FBA528" w14:textId="77777777" w:rsidR="003A46D5" w:rsidRPr="00D52BF4" w:rsidRDefault="003A46D5" w:rsidP="00484489">
      <w:pPr>
        <w:pStyle w:val="a5"/>
        <w:ind w:firstLineChars="0" w:firstLine="1"/>
        <w:rPr>
          <w:rFonts w:asciiTheme="minorEastAsia" w:hAnsiTheme="minorEastAsia"/>
        </w:rPr>
      </w:pPr>
    </w:p>
    <w:p w14:paraId="74FBE4F1" w14:textId="77777777" w:rsidR="003A46D5" w:rsidRPr="00D52BF4" w:rsidRDefault="003A46D5" w:rsidP="00484489">
      <w:pPr>
        <w:pStyle w:val="a5"/>
        <w:ind w:firstLineChars="0" w:firstLine="1"/>
        <w:rPr>
          <w:rFonts w:asciiTheme="minorEastAsia" w:hAnsiTheme="minorEastAsia"/>
        </w:rPr>
      </w:pPr>
    </w:p>
    <w:p w14:paraId="7E8AE3AA" w14:textId="77777777" w:rsidR="003A46D5" w:rsidRPr="00D52BF4" w:rsidRDefault="003A46D5" w:rsidP="00484489">
      <w:pPr>
        <w:pStyle w:val="a5"/>
        <w:ind w:firstLineChars="0" w:firstLine="1"/>
        <w:rPr>
          <w:rFonts w:asciiTheme="minorEastAsia" w:hAnsiTheme="minorEastAsia"/>
        </w:rPr>
      </w:pPr>
    </w:p>
    <w:p w14:paraId="314CE32D" w14:textId="77777777" w:rsidR="003A46D5" w:rsidRPr="00D52BF4" w:rsidRDefault="003A46D5" w:rsidP="00484489">
      <w:pPr>
        <w:pStyle w:val="a5"/>
        <w:ind w:firstLineChars="0" w:firstLine="1"/>
        <w:rPr>
          <w:rFonts w:asciiTheme="minorEastAsia" w:hAnsiTheme="minorEastAsia"/>
        </w:rPr>
      </w:pPr>
    </w:p>
    <w:p w14:paraId="6DB3F6E8" w14:textId="77777777" w:rsidR="003A46D5" w:rsidRPr="00D52BF4" w:rsidRDefault="003A46D5" w:rsidP="00484489">
      <w:pPr>
        <w:pStyle w:val="a5"/>
        <w:ind w:firstLineChars="0" w:firstLine="1"/>
        <w:rPr>
          <w:rFonts w:asciiTheme="minorEastAsia" w:hAnsiTheme="minorEastAsia"/>
        </w:rPr>
      </w:pPr>
    </w:p>
    <w:p w14:paraId="2C142003" w14:textId="77777777" w:rsidR="003A46D5" w:rsidRPr="00D52BF4" w:rsidRDefault="003A46D5" w:rsidP="00484489">
      <w:pPr>
        <w:pStyle w:val="a5"/>
        <w:ind w:firstLineChars="0" w:firstLine="1"/>
        <w:rPr>
          <w:rFonts w:asciiTheme="minorEastAsia" w:hAnsiTheme="minorEastAsia"/>
        </w:rPr>
      </w:pPr>
    </w:p>
    <w:p w14:paraId="1B1CE524" w14:textId="77777777" w:rsidR="003A46D5" w:rsidRPr="00D52BF4" w:rsidRDefault="003A46D5" w:rsidP="00484489">
      <w:pPr>
        <w:pStyle w:val="a5"/>
        <w:ind w:firstLineChars="0" w:firstLine="1"/>
        <w:rPr>
          <w:rFonts w:asciiTheme="minorEastAsia" w:hAnsiTheme="minorEastAsia"/>
        </w:rPr>
      </w:pPr>
    </w:p>
    <w:p w14:paraId="3E8F4595" w14:textId="77777777" w:rsidR="003A46D5" w:rsidRPr="00D52BF4" w:rsidRDefault="003A46D5" w:rsidP="00484489">
      <w:pPr>
        <w:pStyle w:val="a5"/>
        <w:ind w:firstLineChars="0" w:firstLine="1"/>
        <w:rPr>
          <w:rFonts w:asciiTheme="minorEastAsia" w:hAnsiTheme="minorEastAsia"/>
        </w:rPr>
      </w:pPr>
    </w:p>
    <w:p w14:paraId="196D451D" w14:textId="77777777" w:rsidR="003A46D5" w:rsidRPr="00D52BF4" w:rsidRDefault="003A46D5" w:rsidP="00484489">
      <w:pPr>
        <w:pStyle w:val="a5"/>
        <w:ind w:firstLineChars="0" w:firstLine="1"/>
        <w:rPr>
          <w:rFonts w:asciiTheme="minorEastAsia" w:hAnsiTheme="minorEastAsia"/>
        </w:rPr>
      </w:pPr>
    </w:p>
    <w:p w14:paraId="1001372A" w14:textId="77777777" w:rsidR="003A46D5" w:rsidRPr="00D52BF4" w:rsidRDefault="003A46D5" w:rsidP="00484489">
      <w:pPr>
        <w:pStyle w:val="a5"/>
        <w:ind w:firstLineChars="0" w:firstLine="1"/>
        <w:rPr>
          <w:rFonts w:asciiTheme="minorEastAsia" w:hAnsiTheme="minorEastAsia"/>
        </w:rPr>
      </w:pPr>
    </w:p>
    <w:p w14:paraId="19AE00A1" w14:textId="77777777" w:rsidR="003A46D5" w:rsidRPr="00D52BF4" w:rsidRDefault="003A46D5" w:rsidP="00484489">
      <w:pPr>
        <w:pStyle w:val="a5"/>
        <w:ind w:firstLineChars="0" w:firstLine="1"/>
        <w:rPr>
          <w:rFonts w:asciiTheme="minorEastAsia" w:hAnsiTheme="minorEastAsia"/>
        </w:rPr>
      </w:pPr>
    </w:p>
    <w:p w14:paraId="435AE712" w14:textId="77777777" w:rsidR="003A46D5" w:rsidRPr="00D52BF4" w:rsidRDefault="003A46D5" w:rsidP="00484489">
      <w:pPr>
        <w:pStyle w:val="a5"/>
        <w:ind w:firstLineChars="0" w:firstLine="1"/>
        <w:rPr>
          <w:rFonts w:asciiTheme="minorEastAsia" w:hAnsiTheme="minorEastAsia"/>
        </w:rPr>
      </w:pPr>
    </w:p>
    <w:p w14:paraId="115F7B6D" w14:textId="77777777" w:rsidR="003A46D5" w:rsidRPr="00D52BF4" w:rsidRDefault="003A46D5" w:rsidP="00484489">
      <w:pPr>
        <w:pStyle w:val="a5"/>
        <w:ind w:firstLineChars="0" w:firstLine="1"/>
        <w:rPr>
          <w:rFonts w:asciiTheme="minorEastAsia" w:hAnsiTheme="minorEastAsia"/>
        </w:rPr>
      </w:pPr>
    </w:p>
    <w:p w14:paraId="170ECEEE" w14:textId="77777777" w:rsidR="003A46D5" w:rsidRPr="00D52BF4" w:rsidRDefault="003A46D5" w:rsidP="00484489">
      <w:pPr>
        <w:pStyle w:val="a5"/>
        <w:ind w:firstLineChars="0" w:firstLine="1"/>
        <w:rPr>
          <w:rFonts w:asciiTheme="minorEastAsia" w:hAnsiTheme="minorEastAsia"/>
        </w:rPr>
      </w:pPr>
    </w:p>
    <w:p w14:paraId="2E253B22" w14:textId="77777777" w:rsidR="003A46D5" w:rsidRPr="00D52BF4" w:rsidRDefault="003A46D5" w:rsidP="00484489">
      <w:pPr>
        <w:pStyle w:val="a5"/>
        <w:ind w:firstLineChars="0" w:firstLine="1"/>
        <w:rPr>
          <w:rFonts w:asciiTheme="minorEastAsia" w:hAnsiTheme="minorEastAsia"/>
        </w:rPr>
      </w:pPr>
    </w:p>
    <w:p w14:paraId="655A4371" w14:textId="77777777" w:rsidR="003A46D5" w:rsidRPr="00D52BF4" w:rsidRDefault="003A46D5" w:rsidP="00484489">
      <w:pPr>
        <w:pStyle w:val="a5"/>
        <w:ind w:firstLineChars="0" w:firstLine="1"/>
        <w:rPr>
          <w:rFonts w:asciiTheme="minorEastAsia" w:hAnsiTheme="minorEastAsia"/>
        </w:rPr>
      </w:pPr>
    </w:p>
    <w:p w14:paraId="52DA39D0" w14:textId="77777777" w:rsidR="003A46D5" w:rsidRPr="00D52BF4" w:rsidRDefault="003A46D5" w:rsidP="00484489">
      <w:pPr>
        <w:pStyle w:val="a5"/>
        <w:ind w:firstLineChars="0" w:firstLine="1"/>
        <w:rPr>
          <w:rFonts w:asciiTheme="minorEastAsia" w:hAnsiTheme="minorEastAsia"/>
        </w:rPr>
      </w:pPr>
    </w:p>
    <w:p w14:paraId="18E8D2C2" w14:textId="77777777" w:rsidR="003A46D5" w:rsidRPr="00D52BF4" w:rsidRDefault="003A46D5" w:rsidP="00484489">
      <w:pPr>
        <w:pStyle w:val="a5"/>
        <w:ind w:firstLineChars="0" w:firstLine="1"/>
        <w:rPr>
          <w:rFonts w:asciiTheme="minorEastAsia" w:hAnsiTheme="minorEastAsia"/>
        </w:rPr>
      </w:pPr>
      <w:r w:rsidRPr="00D52BF4">
        <w:rPr>
          <w:rFonts w:asciiTheme="minorEastAsia" w:hAnsiTheme="minorEastAsia"/>
        </w:rPr>
        <w:br w:type="page"/>
      </w:r>
    </w:p>
    <w:p w14:paraId="4B6A6136" w14:textId="77777777" w:rsidR="00294E2B" w:rsidRPr="00D52BF4" w:rsidRDefault="00294E2B" w:rsidP="00294E2B">
      <w:pPr>
        <w:pStyle w:val="ad"/>
        <w:ind w:leftChars="0" w:left="480" w:hanging="480"/>
        <w:outlineLvl w:val="2"/>
        <w:rPr>
          <w:noProof/>
          <w:sz w:val="24"/>
        </w:rPr>
      </w:pPr>
      <w:bookmarkStart w:id="43" w:name="_Toc131018023"/>
      <w:r w:rsidRPr="00D52BF4">
        <w:rPr>
          <w:noProof/>
          <w:sz w:val="24"/>
        </w:rPr>
        <w:t>（７）</w:t>
      </w:r>
      <w:r w:rsidR="00DB6448" w:rsidRPr="00D52BF4">
        <w:rPr>
          <w:rFonts w:hint="eastAsia"/>
          <w:noProof/>
          <w:sz w:val="24"/>
        </w:rPr>
        <w:t>介護保険サービスの利用の有無</w:t>
      </w:r>
      <w:bookmarkEnd w:id="43"/>
    </w:p>
    <w:p w14:paraId="4B202983" w14:textId="77777777" w:rsidR="00B734D4" w:rsidRPr="00D52BF4" w:rsidRDefault="00B734D4" w:rsidP="00BB3AA4">
      <w:pPr>
        <w:pBdr>
          <w:top w:val="single" w:sz="4" w:space="1" w:color="auto"/>
          <w:left w:val="single" w:sz="4" w:space="4" w:color="auto"/>
          <w:bottom w:val="single" w:sz="4" w:space="1" w:color="auto"/>
          <w:right w:val="single" w:sz="4" w:space="4" w:color="auto"/>
        </w:pBdr>
        <w:adjustRightInd w:val="0"/>
        <w:ind w:leftChars="50" w:left="550" w:hangingChars="20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26　あなたは</w:t>
      </w:r>
      <w:r w:rsidRPr="00D52BF4">
        <w:rPr>
          <w:rFonts w:ascii="BIZ UDゴシック" w:eastAsia="BIZ UDゴシック" w:hAnsi="BIZ UDゴシック"/>
        </w:rPr>
        <w:t>介護保険</w:t>
      </w:r>
      <w:r w:rsidRPr="00D52BF4">
        <w:rPr>
          <w:rFonts w:ascii="BIZ UDゴシック" w:eastAsia="BIZ UDゴシック" w:hAnsi="BIZ UDゴシック" w:hint="eastAsia"/>
        </w:rPr>
        <w:t>による</w:t>
      </w:r>
      <w:r w:rsidRPr="00D52BF4">
        <w:rPr>
          <w:rFonts w:ascii="BIZ UDゴシック" w:eastAsia="BIZ UDゴシック" w:hAnsi="BIZ UDゴシック"/>
        </w:rPr>
        <w:t>サービス</w:t>
      </w:r>
      <w:r w:rsidRPr="00D52BF4">
        <w:rPr>
          <w:rFonts w:ascii="BIZ UDゴシック" w:eastAsia="BIZ UDゴシック" w:hAnsi="BIZ UDゴシック" w:hint="eastAsia"/>
        </w:rPr>
        <w:t>を</w:t>
      </w:r>
      <w:r w:rsidRPr="00D52BF4">
        <w:rPr>
          <w:rFonts w:ascii="BIZ UDゴシック" w:eastAsia="BIZ UDゴシック" w:hAnsi="BIZ UDゴシック"/>
        </w:rPr>
        <w:t>利用</w:t>
      </w:r>
      <w:r w:rsidRPr="00D52BF4">
        <w:rPr>
          <w:rFonts w:ascii="BIZ UDゴシック" w:eastAsia="BIZ UDゴシック" w:hAnsi="BIZ UDゴシック" w:hint="eastAsia"/>
        </w:rPr>
        <w:t>していますか。（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BE558B6" w14:textId="77777777" w:rsidR="00FC0ED1" w:rsidRPr="00D52BF4" w:rsidRDefault="00FC0ED1" w:rsidP="00484489">
      <w:pPr>
        <w:pStyle w:val="a5"/>
        <w:ind w:firstLineChars="0" w:firstLine="1"/>
        <w:rPr>
          <w:rFonts w:asciiTheme="minorEastAsia" w:hAnsiTheme="minorEastAsia"/>
        </w:rPr>
      </w:pPr>
    </w:p>
    <w:p w14:paraId="41BBC24B" w14:textId="31E18BAE" w:rsidR="00E013C1" w:rsidRPr="00D52BF4" w:rsidRDefault="00E013C1" w:rsidP="00E013C1">
      <w:pPr>
        <w:pStyle w:val="a5"/>
        <w:ind w:firstLine="220"/>
        <w:rPr>
          <w:rFonts w:asciiTheme="minorEastAsia" w:hAnsiTheme="minorEastAsia"/>
        </w:rPr>
      </w:pPr>
      <w:r w:rsidRPr="00D52BF4">
        <w:rPr>
          <w:rFonts w:asciiTheme="minorEastAsia" w:hAnsiTheme="minorEastAsia" w:hint="eastAsia"/>
        </w:rPr>
        <w:t>介護保険サービス</w:t>
      </w:r>
      <w:r w:rsidR="0097737E" w:rsidRPr="00D52BF4">
        <w:rPr>
          <w:rFonts w:asciiTheme="minorEastAsia" w:hAnsiTheme="minorEastAsia" w:hint="eastAsia"/>
        </w:rPr>
        <w:t>は、全体で</w:t>
      </w:r>
      <w:r w:rsidRPr="00D52BF4">
        <w:rPr>
          <w:rFonts w:asciiTheme="minorEastAsia" w:hAnsiTheme="minorEastAsia" w:hint="eastAsia"/>
        </w:rPr>
        <w:t>「利用している」</w:t>
      </w:r>
      <w:r w:rsidR="00B67F2F" w:rsidRPr="00D52BF4">
        <w:rPr>
          <w:rFonts w:asciiTheme="minorEastAsia" w:hAnsiTheme="minorEastAsia" w:hint="eastAsia"/>
        </w:rPr>
        <w:t>と答えた人</w:t>
      </w:r>
      <w:r w:rsidRPr="00D52BF4">
        <w:rPr>
          <w:rFonts w:asciiTheme="minorEastAsia" w:hAnsiTheme="minorEastAsia" w:hint="eastAsia"/>
        </w:rPr>
        <w:t>は15.1％、「利用していない」</w:t>
      </w:r>
      <w:r w:rsidR="00B67F2F" w:rsidRPr="00D52BF4">
        <w:rPr>
          <w:rFonts w:asciiTheme="minorEastAsia" w:hAnsiTheme="minorEastAsia" w:hint="eastAsia"/>
        </w:rPr>
        <w:t>と答えた人</w:t>
      </w:r>
      <w:r w:rsidRPr="00D52BF4">
        <w:rPr>
          <w:rFonts w:asciiTheme="minorEastAsia" w:hAnsiTheme="minorEastAsia" w:hint="eastAsia"/>
        </w:rPr>
        <w:t>は80.4％となっています。</w:t>
      </w:r>
    </w:p>
    <w:p w14:paraId="18891AF5" w14:textId="34D0EED6" w:rsidR="00CB0525" w:rsidRPr="00D52BF4" w:rsidRDefault="00664307" w:rsidP="00B67F2F">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E013C1" w:rsidRPr="00D52BF4">
        <w:rPr>
          <w:rFonts w:asciiTheme="minorEastAsia" w:hAnsiTheme="minorEastAsia" w:hint="eastAsia"/>
        </w:rPr>
        <w:t>みると、高次脳機能障がい</w:t>
      </w:r>
      <w:r w:rsidR="00023338" w:rsidRPr="00D52BF4">
        <w:rPr>
          <w:rFonts w:asciiTheme="minorEastAsia" w:hAnsiTheme="minorEastAsia" w:hint="eastAsia"/>
        </w:rPr>
        <w:t>で</w:t>
      </w:r>
      <w:r w:rsidR="00BC1194" w:rsidRPr="00D52BF4">
        <w:rPr>
          <w:rFonts w:asciiTheme="minorEastAsia" w:hAnsiTheme="minorEastAsia" w:hint="eastAsia"/>
        </w:rPr>
        <w:t>は「利用している」と答えた人</w:t>
      </w:r>
      <w:r w:rsidR="00E013C1" w:rsidRPr="00D52BF4">
        <w:rPr>
          <w:rFonts w:asciiTheme="minorEastAsia" w:hAnsiTheme="minorEastAsia" w:hint="eastAsia"/>
        </w:rPr>
        <w:t>が44.6％と特に高くなっています。</w:t>
      </w:r>
    </w:p>
    <w:p w14:paraId="5EDBDE80" w14:textId="67E5FC18" w:rsidR="00CB0525" w:rsidRPr="00D52BF4" w:rsidRDefault="00CB0525" w:rsidP="00484489">
      <w:pPr>
        <w:pStyle w:val="a5"/>
        <w:ind w:firstLineChars="0" w:firstLine="1"/>
        <w:rPr>
          <w:rFonts w:asciiTheme="minorEastAsia" w:hAnsiTheme="minorEastAsia"/>
        </w:rPr>
      </w:pPr>
    </w:p>
    <w:p w14:paraId="33F3C8DD" w14:textId="78BAA601" w:rsidR="00CB0525" w:rsidRPr="00D52BF4" w:rsidRDefault="00E51F95"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63040" behindDoc="0" locked="0" layoutInCell="1" allowOverlap="1" wp14:anchorId="2B7F747E" wp14:editId="597969CB">
                <wp:simplePos x="0" y="0"/>
                <wp:positionH relativeFrom="column">
                  <wp:posOffset>-685069</wp:posOffset>
                </wp:positionH>
                <wp:positionV relativeFrom="paragraph">
                  <wp:posOffset>192393</wp:posOffset>
                </wp:positionV>
                <wp:extent cx="7088505" cy="4408805"/>
                <wp:effectExtent l="0" t="0" r="0" b="0"/>
                <wp:wrapNone/>
                <wp:docPr id="1425" name="グループ化 1425"/>
                <wp:cNvGraphicFramePr/>
                <a:graphic xmlns:a="http://schemas.openxmlformats.org/drawingml/2006/main">
                  <a:graphicData uri="http://schemas.microsoft.com/office/word/2010/wordprocessingGroup">
                    <wpg:wgp>
                      <wpg:cNvGrpSpPr/>
                      <wpg:grpSpPr>
                        <a:xfrm>
                          <a:off x="0" y="0"/>
                          <a:ext cx="7088505" cy="4408805"/>
                          <a:chOff x="0" y="0"/>
                          <a:chExt cx="7088505" cy="4408805"/>
                        </a:xfrm>
                      </wpg:grpSpPr>
                      <pic:pic xmlns:pic="http://schemas.openxmlformats.org/drawingml/2006/picture">
                        <pic:nvPicPr>
                          <pic:cNvPr id="747" name="図 74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88505" cy="4408805"/>
                          </a:xfrm>
                          <a:prstGeom prst="rect">
                            <a:avLst/>
                          </a:prstGeom>
                          <a:noFill/>
                          <a:ln>
                            <a:noFill/>
                          </a:ln>
                        </pic:spPr>
                      </pic:pic>
                      <wpg:grpSp>
                        <wpg:cNvPr id="890" name="グループ化 890"/>
                        <wpg:cNvGrpSpPr/>
                        <wpg:grpSpPr>
                          <a:xfrm>
                            <a:off x="2924355" y="77638"/>
                            <a:ext cx="2875280" cy="133350"/>
                            <a:chOff x="0" y="0"/>
                            <a:chExt cx="2875280" cy="133350"/>
                          </a:xfrm>
                        </wpg:grpSpPr>
                        <wps:wsp>
                          <wps:cNvPr id="891" name="Rectangle 3" descr="50%"/>
                          <wps:cNvSpPr>
                            <a:spLocks noChangeArrowheads="1"/>
                          </wps:cNvSpPr>
                          <wps:spPr bwMode="auto">
                            <a:xfrm>
                              <a:off x="0" y="0"/>
                              <a:ext cx="13208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92" name="Rectangle 4" descr="右下がり対角線"/>
                          <wps:cNvSpPr>
                            <a:spLocks noChangeArrowheads="1"/>
                          </wps:cNvSpPr>
                          <wps:spPr bwMode="auto">
                            <a:xfrm>
                              <a:off x="1371600" y="0"/>
                              <a:ext cx="13208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893" name="Rectangle 8"/>
                          <wps:cNvSpPr>
                            <a:spLocks noChangeArrowheads="1"/>
                          </wps:cNvSpPr>
                          <wps:spPr bwMode="auto">
                            <a:xfrm>
                              <a:off x="2743200" y="0"/>
                              <a:ext cx="13208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79E5E152" id="グループ化 1425" o:spid="_x0000_s1026" style="position:absolute;left:0;text-align:left;margin-left:-53.95pt;margin-top:15.15pt;width:558.15pt;height:347.15pt;z-index:251863040" coordsize="70885,440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">
                <v:shape id="図 747" o:spid="_x0000_s1027" type="#_x0000_t75" style="position:absolute;width:70885;height:4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EiLbGAAAA3AAAAA8AAABkcnMvZG93bnJldi54bWxEj0FrwkAUhO8F/8PyBC+lbpTSSHQVK2hT&#10;8FBte39mn0ls9m3Y3Zr033eFQo/DzHzDLFa9acSVnK8tK5iMExDEhdU1lwo+3rcPMxA+IGtsLJOC&#10;H/KwWg7uFphp2/GBrsdQighhn6GCKoQ2k9IXFRn0Y9sSR+9sncEQpSuldthFuGnkNEmepMGa40KF&#10;LW0qKr6O30bBaW82z27y+rl+e9nvLpzmnb/PlRoN+/UcRKA+/If/2rlWkD6mc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0SItsYAAADcAAAADwAAAAAAAAAAAAAA&#10;AACfAgAAZHJzL2Rvd25yZXYueG1sUEsFBgAAAAAEAAQA9wAAAJIDAAAAAA==&#10;">
                  <v:imagedata r:id="rId68" o:title=""/>
                  <v:path arrowok="t"/>
                </v:shape>
                <v:group id="グループ化 890" o:spid="_x0000_s1028" style="position:absolute;left:29243;top:776;width:28753;height:1333" coordsize="2875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rect id="Rectangle 3" o:spid="_x0000_s1029" alt="50%" style="position:absolute;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b8IA&#10;AADcAAAADwAAAGRycy9kb3ducmV2LnhtbESPT4vCMBTE7wt+h/AEL4umeli0mhYRFK/rH7w+mmdb&#10;bF5KEmv105uFBY/DzPyGWeW9aURHzteWFUwnCQjiwuqaSwWn43Y8B+EDssbGMil4koc8G3ytMNX2&#10;wb/UHUIpIoR9igqqENpUSl9UZNBPbEscvat1BkOUrpTa4SPCTSNnSfIjDdYcFypsaVNRcTvcjYKz&#10;7mxdfB8vrQ/udSt3W8P7RqnRsF8vQQTqwyf8395rBfPFFP7OxCM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5xvwgAAANwAAAAPAAAAAAAAAAAAAAAAAJgCAABkcnMvZG93&#10;bnJldi54bWxQSwUGAAAAAAQABAD1AAAAhwMAAAAA&#10;" fillcolor="black" strokeweight="0">
                    <v:fill r:id="rId13" o:title="" type="pattern"/>
                    <v:textbox inset="5.85pt,.7pt,5.85pt,.7pt"/>
                  </v:rect>
                  <v:rect id="Rectangle 4" o:spid="_x0000_s1030" alt="右下がり対角線" style="position:absolute;left:13716;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btccA&#10;AADcAAAADwAAAGRycy9kb3ducmV2LnhtbESPT2vCQBTE70K/w/IKXqRu/EPV1FVEEFT0oBa8vmZf&#10;k9Ds25Bdk9hP7xaEHoeZ+Q0zX7amEDVVLresYNCPQBAnVuecKvi8bN6mIJxH1lhYJgV3crBcvHTm&#10;GGvb8Inqs09FgLCLUUHmfRlL6ZKMDLq+LYmD920rgz7IKpW6wibATSGHUfQuDeYcFjIsaZ1R8nO+&#10;GQVyfDnWvdH+2vjR4XdcHye7be9Lqe5ru/oA4an1/+Fne6sVTGdD+DsTj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IW7XHAAAA3AAAAA8AAAAAAAAAAAAAAAAAmAIAAGRy&#10;cy9kb3ducmV2LnhtbFBLBQYAAAAABAAEAPUAAACMAwAAAAA=&#10;" fillcolor="black" strokeweight="0">
                    <v:fill r:id="rId14" o:title="" type="pattern"/>
                    <v:textbox inset="5.85pt,.7pt,5.85pt,.7pt"/>
                  </v:rect>
                  <v:rect id="Rectangle 8" o:spid="_x0000_s1031" style="position:absolute;left:27432;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KScMA&#10;AADcAAAADwAAAGRycy9kb3ducmV2LnhtbESPQWvCQBSE74L/YXmCN92kkhJTVymC4KWHpkHw9si+&#10;JsHs27C7mvjvu4VCj8PMfMPsDpPpxYOc7ywrSNcJCOLa6o4bBdXXaZWD8AFZY2+ZFDzJw2E/n+2w&#10;0HbkT3qUoRERwr5ABW0IQyGlr1sy6Nd2II7et3UGQ5SukdrhGOGmly9J8ioNdhwXWhzo2FJ9K+8m&#10;UjK+Hasx31w+0uxM5Zhx6q5KLRfT+xuIQFP4D/+1z1pBvt3A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KScMAAADcAAAADwAAAAAAAAAAAAAAAACYAgAAZHJzL2Rv&#10;d25yZXYueG1sUEsFBgAAAAAEAAQA9QAAAIgDAAAAAA==&#10;" strokeweight="0">
                    <v:textbox inset="5.85pt,.7pt,5.85pt,.7pt"/>
                  </v:rect>
                </v:group>
              </v:group>
            </w:pict>
          </mc:Fallback>
        </mc:AlternateContent>
      </w:r>
    </w:p>
    <w:p w14:paraId="2A6DA37F" w14:textId="39C3903A" w:rsidR="00CB0525" w:rsidRPr="00D52BF4" w:rsidRDefault="00CB0525" w:rsidP="00484489">
      <w:pPr>
        <w:pStyle w:val="a5"/>
        <w:ind w:firstLineChars="0" w:firstLine="1"/>
        <w:rPr>
          <w:rFonts w:asciiTheme="minorEastAsia" w:hAnsiTheme="minorEastAsia"/>
        </w:rPr>
      </w:pPr>
    </w:p>
    <w:p w14:paraId="4B26177A" w14:textId="77777777" w:rsidR="00CB0525" w:rsidRPr="00D52BF4" w:rsidRDefault="00CB0525" w:rsidP="00484489">
      <w:pPr>
        <w:pStyle w:val="a5"/>
        <w:ind w:firstLineChars="0" w:firstLine="1"/>
        <w:rPr>
          <w:rFonts w:asciiTheme="minorEastAsia" w:hAnsiTheme="minorEastAsia"/>
        </w:rPr>
      </w:pPr>
    </w:p>
    <w:p w14:paraId="0F5F8315" w14:textId="77777777" w:rsidR="00CB0525" w:rsidRPr="00D52BF4" w:rsidRDefault="00CB0525" w:rsidP="00484489">
      <w:pPr>
        <w:pStyle w:val="a5"/>
        <w:ind w:firstLineChars="0" w:firstLine="1"/>
        <w:rPr>
          <w:rFonts w:asciiTheme="minorEastAsia" w:hAnsiTheme="minorEastAsia"/>
        </w:rPr>
      </w:pPr>
    </w:p>
    <w:p w14:paraId="5E347559" w14:textId="77777777" w:rsidR="00CB0525" w:rsidRPr="00D52BF4" w:rsidRDefault="00CB0525" w:rsidP="00484489">
      <w:pPr>
        <w:pStyle w:val="a5"/>
        <w:ind w:firstLineChars="0" w:firstLine="1"/>
        <w:rPr>
          <w:rFonts w:asciiTheme="minorEastAsia" w:hAnsiTheme="minorEastAsia"/>
        </w:rPr>
      </w:pPr>
    </w:p>
    <w:p w14:paraId="1D86C46E" w14:textId="77777777" w:rsidR="00CB0525" w:rsidRPr="00D52BF4" w:rsidRDefault="00CB0525" w:rsidP="00484489">
      <w:pPr>
        <w:pStyle w:val="a5"/>
        <w:ind w:firstLineChars="0" w:firstLine="1"/>
        <w:rPr>
          <w:rFonts w:asciiTheme="minorEastAsia" w:hAnsiTheme="minorEastAsia"/>
        </w:rPr>
      </w:pPr>
    </w:p>
    <w:p w14:paraId="562A756B" w14:textId="77777777" w:rsidR="00CB0525" w:rsidRPr="00D52BF4" w:rsidRDefault="00CB0525" w:rsidP="00484489">
      <w:pPr>
        <w:pStyle w:val="a5"/>
        <w:ind w:firstLineChars="0" w:firstLine="1"/>
        <w:rPr>
          <w:rFonts w:asciiTheme="minorEastAsia" w:hAnsiTheme="minorEastAsia"/>
        </w:rPr>
      </w:pPr>
    </w:p>
    <w:p w14:paraId="35E77252" w14:textId="77777777" w:rsidR="00CB0525" w:rsidRPr="00D52BF4" w:rsidRDefault="00CB0525" w:rsidP="00484489">
      <w:pPr>
        <w:pStyle w:val="a5"/>
        <w:ind w:firstLineChars="0" w:firstLine="1"/>
        <w:rPr>
          <w:rFonts w:asciiTheme="minorEastAsia" w:hAnsiTheme="minorEastAsia"/>
        </w:rPr>
      </w:pPr>
    </w:p>
    <w:p w14:paraId="0B199593" w14:textId="77777777" w:rsidR="00CB0525" w:rsidRPr="00D52BF4" w:rsidRDefault="00CB0525" w:rsidP="00484489">
      <w:pPr>
        <w:pStyle w:val="a5"/>
        <w:ind w:firstLineChars="0" w:firstLine="1"/>
        <w:rPr>
          <w:rFonts w:asciiTheme="minorEastAsia" w:hAnsiTheme="minorEastAsia"/>
        </w:rPr>
      </w:pPr>
    </w:p>
    <w:p w14:paraId="6F8BDD73" w14:textId="77777777" w:rsidR="00CB0525" w:rsidRPr="00D52BF4" w:rsidRDefault="00CB0525" w:rsidP="00484489">
      <w:pPr>
        <w:pStyle w:val="a5"/>
        <w:ind w:firstLineChars="0" w:firstLine="1"/>
        <w:rPr>
          <w:rFonts w:asciiTheme="minorEastAsia" w:hAnsiTheme="minorEastAsia"/>
        </w:rPr>
      </w:pPr>
    </w:p>
    <w:p w14:paraId="63BB75B1" w14:textId="77777777" w:rsidR="00CB0525" w:rsidRPr="00D52BF4" w:rsidRDefault="00CB0525" w:rsidP="00484489">
      <w:pPr>
        <w:pStyle w:val="a5"/>
        <w:ind w:firstLineChars="0" w:firstLine="1"/>
        <w:rPr>
          <w:rFonts w:asciiTheme="minorEastAsia" w:hAnsiTheme="minorEastAsia"/>
        </w:rPr>
      </w:pPr>
    </w:p>
    <w:p w14:paraId="299EFD51" w14:textId="77777777" w:rsidR="00CB0525" w:rsidRPr="00D52BF4" w:rsidRDefault="00CB0525" w:rsidP="00484489">
      <w:pPr>
        <w:pStyle w:val="a5"/>
        <w:ind w:firstLineChars="0" w:firstLine="1"/>
        <w:rPr>
          <w:rFonts w:asciiTheme="minorEastAsia" w:hAnsiTheme="minorEastAsia"/>
        </w:rPr>
      </w:pPr>
    </w:p>
    <w:p w14:paraId="5368C31F" w14:textId="77777777" w:rsidR="00CB0525" w:rsidRPr="00D52BF4" w:rsidRDefault="00CB0525" w:rsidP="00484489">
      <w:pPr>
        <w:pStyle w:val="a5"/>
        <w:ind w:firstLineChars="0" w:firstLine="1"/>
        <w:rPr>
          <w:rFonts w:asciiTheme="minorEastAsia" w:hAnsiTheme="minorEastAsia"/>
        </w:rPr>
      </w:pPr>
    </w:p>
    <w:p w14:paraId="75126D07" w14:textId="77777777" w:rsidR="00CB0525" w:rsidRPr="00D52BF4" w:rsidRDefault="00CB0525" w:rsidP="00484489">
      <w:pPr>
        <w:pStyle w:val="a5"/>
        <w:ind w:firstLineChars="0" w:firstLine="1"/>
        <w:rPr>
          <w:rFonts w:asciiTheme="minorEastAsia" w:hAnsiTheme="minorEastAsia"/>
        </w:rPr>
      </w:pPr>
    </w:p>
    <w:p w14:paraId="5EED8D8B" w14:textId="77777777" w:rsidR="00CB0525" w:rsidRPr="00D52BF4" w:rsidRDefault="00CB0525" w:rsidP="00484489">
      <w:pPr>
        <w:pStyle w:val="a5"/>
        <w:ind w:firstLineChars="0" w:firstLine="1"/>
        <w:rPr>
          <w:rFonts w:asciiTheme="minorEastAsia" w:hAnsiTheme="minorEastAsia"/>
        </w:rPr>
      </w:pPr>
    </w:p>
    <w:p w14:paraId="5A5BEBD4" w14:textId="77777777" w:rsidR="00CB0525" w:rsidRPr="00D52BF4" w:rsidRDefault="00CB0525" w:rsidP="00484489">
      <w:pPr>
        <w:pStyle w:val="a5"/>
        <w:ind w:firstLineChars="0" w:firstLine="1"/>
        <w:rPr>
          <w:rFonts w:asciiTheme="minorEastAsia" w:hAnsiTheme="minorEastAsia"/>
        </w:rPr>
      </w:pPr>
    </w:p>
    <w:p w14:paraId="13731828" w14:textId="77777777" w:rsidR="00CB0525" w:rsidRPr="00D52BF4" w:rsidRDefault="00CB0525" w:rsidP="00484489">
      <w:pPr>
        <w:pStyle w:val="a5"/>
        <w:ind w:firstLineChars="0" w:firstLine="1"/>
        <w:rPr>
          <w:rFonts w:asciiTheme="minorEastAsia" w:hAnsiTheme="minorEastAsia"/>
        </w:rPr>
      </w:pPr>
    </w:p>
    <w:p w14:paraId="41727ED6" w14:textId="77777777" w:rsidR="00CB0525" w:rsidRPr="00D52BF4" w:rsidRDefault="00CB0525" w:rsidP="00484489">
      <w:pPr>
        <w:pStyle w:val="a5"/>
        <w:ind w:firstLineChars="0" w:firstLine="1"/>
        <w:rPr>
          <w:rFonts w:asciiTheme="minorEastAsia" w:hAnsiTheme="minorEastAsia"/>
        </w:rPr>
      </w:pPr>
    </w:p>
    <w:p w14:paraId="6078BC72" w14:textId="77777777" w:rsidR="00CB0525" w:rsidRPr="00D52BF4" w:rsidRDefault="00CB0525" w:rsidP="00484489">
      <w:pPr>
        <w:pStyle w:val="a5"/>
        <w:ind w:firstLineChars="0" w:firstLine="1"/>
        <w:rPr>
          <w:rFonts w:asciiTheme="minorEastAsia" w:hAnsiTheme="minorEastAsia"/>
        </w:rPr>
      </w:pPr>
    </w:p>
    <w:p w14:paraId="12E2400D" w14:textId="77777777" w:rsidR="00CB0525" w:rsidRPr="00D52BF4" w:rsidRDefault="00CB0525" w:rsidP="00484489">
      <w:pPr>
        <w:pStyle w:val="a5"/>
        <w:ind w:firstLineChars="0" w:firstLine="1"/>
        <w:rPr>
          <w:rFonts w:asciiTheme="minorEastAsia" w:hAnsiTheme="minorEastAsia"/>
        </w:rPr>
      </w:pPr>
    </w:p>
    <w:p w14:paraId="0CBFF603" w14:textId="77777777" w:rsidR="00CB0525" w:rsidRPr="00D52BF4" w:rsidRDefault="00CB0525" w:rsidP="00484489">
      <w:pPr>
        <w:pStyle w:val="a5"/>
        <w:ind w:firstLineChars="0" w:firstLine="1"/>
        <w:rPr>
          <w:rFonts w:asciiTheme="minorEastAsia" w:hAnsiTheme="minorEastAsia"/>
        </w:rPr>
      </w:pPr>
    </w:p>
    <w:p w14:paraId="3B4D88E9" w14:textId="77777777" w:rsidR="00CB0525" w:rsidRPr="00D52BF4" w:rsidRDefault="00CB0525" w:rsidP="00484489">
      <w:pPr>
        <w:pStyle w:val="a5"/>
        <w:ind w:firstLineChars="0" w:firstLine="1"/>
        <w:rPr>
          <w:rFonts w:asciiTheme="minorEastAsia" w:hAnsiTheme="minorEastAsia"/>
        </w:rPr>
      </w:pPr>
    </w:p>
    <w:p w14:paraId="288A38D9" w14:textId="77777777" w:rsidR="00CB0525" w:rsidRPr="00D52BF4" w:rsidRDefault="00CB0525" w:rsidP="00484489">
      <w:pPr>
        <w:pStyle w:val="a5"/>
        <w:ind w:firstLineChars="0" w:firstLine="1"/>
        <w:rPr>
          <w:rFonts w:asciiTheme="minorEastAsia" w:hAnsiTheme="minorEastAsia"/>
        </w:rPr>
      </w:pPr>
    </w:p>
    <w:p w14:paraId="5D0F4631"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2E04AB7B" w14:textId="77777777" w:rsidR="00DB6448" w:rsidRPr="00D52BF4" w:rsidRDefault="00DB6448" w:rsidP="00DB6448">
      <w:pPr>
        <w:pStyle w:val="ad"/>
        <w:ind w:leftChars="0" w:left="480" w:hanging="480"/>
        <w:outlineLvl w:val="2"/>
        <w:rPr>
          <w:noProof/>
          <w:sz w:val="24"/>
        </w:rPr>
      </w:pPr>
      <w:bookmarkStart w:id="44" w:name="_Toc131018024"/>
      <w:r w:rsidRPr="00D52BF4">
        <w:rPr>
          <w:noProof/>
          <w:sz w:val="24"/>
        </w:rPr>
        <w:t>（８）</w:t>
      </w:r>
      <w:r w:rsidRPr="00D52BF4">
        <w:rPr>
          <w:rFonts w:hint="eastAsia"/>
          <w:noProof/>
          <w:sz w:val="24"/>
        </w:rPr>
        <w:t>該当する支援・介護度</w:t>
      </w:r>
      <w:bookmarkEnd w:id="44"/>
    </w:p>
    <w:p w14:paraId="043353D2" w14:textId="34B8648F" w:rsidR="00B734D4" w:rsidRPr="00D52BF4" w:rsidRDefault="00B734D4" w:rsidP="00FC0ED1">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26で「</w:t>
      </w:r>
      <w:r w:rsidRPr="00D52BF4">
        <w:rPr>
          <w:rFonts w:ascii="BIZ UDゴシック" w:eastAsia="BIZ UDゴシック" w:hAnsi="BIZ UDゴシック" w:cs="MS UI Gothic"/>
          <w:b/>
          <w:kern w:val="0"/>
          <w:shd w:val="pct15" w:color="auto" w:fill="FFFFFF"/>
        </w:rPr>
        <w:t>利用</w:t>
      </w:r>
      <w:r w:rsidRPr="00D52BF4">
        <w:rPr>
          <w:rFonts w:ascii="BIZ UDゴシック" w:eastAsia="BIZ UDゴシック" w:hAnsi="BIZ UDゴシック" w:cs="MS UI Gothic" w:hint="eastAsia"/>
          <w:b/>
          <w:kern w:val="0"/>
          <w:shd w:val="pct15" w:color="auto" w:fill="FFFFFF"/>
        </w:rPr>
        <w:t>している」と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4023535D"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27　</w:t>
      </w:r>
      <w:r w:rsidRPr="00D52BF4">
        <w:rPr>
          <w:rFonts w:ascii="BIZ UDゴシック" w:eastAsia="BIZ UDゴシック" w:hAnsi="BIZ UDゴシック"/>
        </w:rPr>
        <w:t>該当</w:t>
      </w:r>
      <w:r w:rsidRPr="00D52BF4">
        <w:rPr>
          <w:rFonts w:ascii="BIZ UDゴシック" w:eastAsia="BIZ UDゴシック" w:hAnsi="BIZ UDゴシック" w:hint="eastAsia"/>
        </w:rPr>
        <w:t>する</w:t>
      </w:r>
      <w:r w:rsidRPr="00D52BF4">
        <w:rPr>
          <w:rFonts w:ascii="BIZ UDゴシック" w:eastAsia="BIZ UDゴシック" w:hAnsi="BIZ UDゴシック"/>
        </w:rPr>
        <w:t>介護度</w:t>
      </w:r>
      <w:r w:rsidRPr="00D52BF4">
        <w:rPr>
          <w:rFonts w:ascii="BIZ UDゴシック" w:eastAsia="BIZ UDゴシック" w:hAnsi="BIZ UDゴシック" w:hint="eastAsia"/>
        </w:rPr>
        <w:t>はどれですか。（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641F9D8" w14:textId="77777777" w:rsidR="00CB0525" w:rsidRPr="00D52BF4" w:rsidRDefault="00CB0525" w:rsidP="00484489">
      <w:pPr>
        <w:pStyle w:val="a5"/>
        <w:ind w:firstLineChars="0" w:firstLine="1"/>
        <w:rPr>
          <w:rFonts w:asciiTheme="minorEastAsia" w:hAnsiTheme="minorEastAsia"/>
        </w:rPr>
      </w:pPr>
    </w:p>
    <w:p w14:paraId="221D0068" w14:textId="20F68D54"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該当する支援・介護度は幅広く分布しており、</w:t>
      </w:r>
      <w:r w:rsidR="0097737E" w:rsidRPr="00D52BF4">
        <w:rPr>
          <w:rFonts w:asciiTheme="minorEastAsia" w:hAnsiTheme="minorEastAsia" w:hint="eastAsia"/>
        </w:rPr>
        <w:t>全体で</w:t>
      </w:r>
      <w:r w:rsidRPr="00D52BF4">
        <w:rPr>
          <w:rFonts w:asciiTheme="minorEastAsia" w:hAnsiTheme="minorEastAsia" w:hint="eastAsia"/>
        </w:rPr>
        <w:t>「要</w:t>
      </w:r>
      <w:r w:rsidR="0097737E" w:rsidRPr="00D52BF4">
        <w:rPr>
          <w:rFonts w:asciiTheme="minorEastAsia" w:hAnsiTheme="minorEastAsia" w:hint="eastAsia"/>
        </w:rPr>
        <w:t>支援</w:t>
      </w:r>
      <w:r w:rsidRPr="00D52BF4">
        <w:rPr>
          <w:rFonts w:asciiTheme="minorEastAsia" w:hAnsiTheme="minorEastAsia" w:hint="eastAsia"/>
        </w:rPr>
        <w:t>２」は22.6％、それ以外の</w:t>
      </w:r>
      <w:r w:rsidR="00750FE5" w:rsidRPr="00D52BF4">
        <w:rPr>
          <w:rFonts w:asciiTheme="minorEastAsia" w:hAnsiTheme="minorEastAsia" w:hint="eastAsia"/>
        </w:rPr>
        <w:t>支援・</w:t>
      </w:r>
      <w:r w:rsidR="0097737E" w:rsidRPr="00D52BF4">
        <w:rPr>
          <w:rFonts w:asciiTheme="minorEastAsia" w:hAnsiTheme="minorEastAsia" w:hint="eastAsia"/>
        </w:rPr>
        <w:t>介護度</w:t>
      </w:r>
      <w:r w:rsidRPr="00D52BF4">
        <w:rPr>
          <w:rFonts w:asciiTheme="minorEastAsia" w:hAnsiTheme="minorEastAsia" w:hint="eastAsia"/>
        </w:rPr>
        <w:t>は１割台となっています。</w:t>
      </w:r>
    </w:p>
    <w:p w14:paraId="4C1A8BE4" w14:textId="0E51AFCE" w:rsidR="00CB0525" w:rsidRPr="00D52BF4" w:rsidRDefault="00664307" w:rsidP="0052691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26915" w:rsidRPr="00D52BF4">
        <w:rPr>
          <w:rFonts w:asciiTheme="minorEastAsia" w:hAnsiTheme="minorEastAsia" w:hint="eastAsia"/>
        </w:rPr>
        <w:t>みると、難病（26.2％）、身体障がい（23.1％）</w:t>
      </w:r>
      <w:r w:rsidR="00023338" w:rsidRPr="00D52BF4">
        <w:rPr>
          <w:rFonts w:asciiTheme="minorEastAsia" w:hAnsiTheme="minorEastAsia" w:hint="eastAsia"/>
        </w:rPr>
        <w:t>で</w:t>
      </w:r>
      <w:r w:rsidR="00E51F95" w:rsidRPr="00D52BF4">
        <w:rPr>
          <w:rFonts w:asciiTheme="minorEastAsia" w:hAnsiTheme="minorEastAsia" w:hint="eastAsia"/>
        </w:rPr>
        <w:t>は「要支援２」</w:t>
      </w:r>
      <w:r w:rsidR="00526915" w:rsidRPr="00D52BF4">
        <w:rPr>
          <w:rFonts w:asciiTheme="minorEastAsia" w:hAnsiTheme="minorEastAsia" w:hint="eastAsia"/>
        </w:rPr>
        <w:t>が２割台、精神障がい</w:t>
      </w:r>
      <w:r w:rsidR="00023338" w:rsidRPr="00D52BF4">
        <w:rPr>
          <w:rFonts w:asciiTheme="minorEastAsia" w:hAnsiTheme="minorEastAsia" w:hint="eastAsia"/>
        </w:rPr>
        <w:t>で</w:t>
      </w:r>
      <w:r w:rsidR="00E51F95" w:rsidRPr="00D52BF4">
        <w:rPr>
          <w:rFonts w:asciiTheme="minorEastAsia" w:hAnsiTheme="minorEastAsia" w:hint="eastAsia"/>
        </w:rPr>
        <w:t>は「要介護１」</w:t>
      </w:r>
      <w:r w:rsidR="00526915" w:rsidRPr="00D52BF4">
        <w:rPr>
          <w:rFonts w:asciiTheme="minorEastAsia" w:hAnsiTheme="minorEastAsia" w:hint="eastAsia"/>
        </w:rPr>
        <w:t>が26.5％、</w:t>
      </w:r>
      <w:r w:rsidR="00E51F95" w:rsidRPr="00D52BF4">
        <w:rPr>
          <w:rFonts w:asciiTheme="minorEastAsia" w:hAnsiTheme="minorEastAsia" w:hint="eastAsia"/>
        </w:rPr>
        <w:t>高次脳機能障がい</w:t>
      </w:r>
      <w:r w:rsidR="00023338" w:rsidRPr="00D52BF4">
        <w:rPr>
          <w:rFonts w:asciiTheme="minorEastAsia" w:hAnsiTheme="minorEastAsia" w:hint="eastAsia"/>
        </w:rPr>
        <w:t>で</w:t>
      </w:r>
      <w:r w:rsidR="00E51F95" w:rsidRPr="00D52BF4">
        <w:rPr>
          <w:rFonts w:asciiTheme="minorEastAsia" w:hAnsiTheme="minorEastAsia" w:hint="eastAsia"/>
        </w:rPr>
        <w:t>は</w:t>
      </w:r>
      <w:r w:rsidR="00526915" w:rsidRPr="00D52BF4">
        <w:rPr>
          <w:rFonts w:asciiTheme="minorEastAsia" w:hAnsiTheme="minorEastAsia" w:hint="eastAsia"/>
        </w:rPr>
        <w:t>「要介護５」</w:t>
      </w:r>
      <w:r w:rsidR="00E51F95" w:rsidRPr="00D52BF4">
        <w:rPr>
          <w:rFonts w:asciiTheme="minorEastAsia" w:hAnsiTheme="minorEastAsia" w:hint="eastAsia"/>
        </w:rPr>
        <w:t>が</w:t>
      </w:r>
      <w:r w:rsidR="00526915" w:rsidRPr="00D52BF4">
        <w:rPr>
          <w:rFonts w:asciiTheme="minorEastAsia" w:hAnsiTheme="minorEastAsia" w:hint="eastAsia"/>
        </w:rPr>
        <w:t>24.2％と</w:t>
      </w:r>
      <w:r w:rsidR="00733BBA" w:rsidRPr="003D6BE4">
        <w:rPr>
          <w:rFonts w:asciiTheme="minorEastAsia" w:hAnsiTheme="minorEastAsia" w:hint="eastAsia"/>
        </w:rPr>
        <w:t>ほか</w:t>
      </w:r>
      <w:r w:rsidR="00526915" w:rsidRPr="00D52BF4">
        <w:rPr>
          <w:rFonts w:asciiTheme="minorEastAsia" w:hAnsiTheme="minorEastAsia" w:hint="eastAsia"/>
        </w:rPr>
        <w:t>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526915" w:rsidRPr="00D52BF4">
        <w:rPr>
          <w:rFonts w:asciiTheme="minorEastAsia" w:hAnsiTheme="minorEastAsia" w:hint="eastAsia"/>
        </w:rPr>
        <w:t>より高くなっています。</w:t>
      </w:r>
    </w:p>
    <w:p w14:paraId="2A9767DB" w14:textId="324E8BD6" w:rsidR="006B60DF" w:rsidRDefault="0006483F" w:rsidP="00484489">
      <w:pPr>
        <w:pStyle w:val="a5"/>
        <w:ind w:firstLineChars="0" w:firstLine="1"/>
        <w:rPr>
          <w:rFonts w:asciiTheme="minorEastAsia" w:hAnsiTheme="minorEastAsia"/>
        </w:rPr>
      </w:pPr>
      <w:r>
        <w:rPr>
          <w:rFonts w:asciiTheme="minorEastAsia" w:hAnsiTheme="minorEastAsia"/>
          <w:noProof/>
        </w:rPr>
        <mc:AlternateContent>
          <mc:Choice Requires="wpg">
            <w:drawing>
              <wp:anchor distT="0" distB="0" distL="114300" distR="114300" simplePos="0" relativeHeight="252221440" behindDoc="0" locked="0" layoutInCell="1" allowOverlap="1" wp14:anchorId="0A574D37" wp14:editId="21DC75AD">
                <wp:simplePos x="0" y="0"/>
                <wp:positionH relativeFrom="page">
                  <wp:posOffset>-19050</wp:posOffset>
                </wp:positionH>
                <wp:positionV relativeFrom="paragraph">
                  <wp:posOffset>287020</wp:posOffset>
                </wp:positionV>
                <wp:extent cx="7115810" cy="4417695"/>
                <wp:effectExtent l="0" t="0" r="0" b="0"/>
                <wp:wrapNone/>
                <wp:docPr id="487" name="グループ化 487"/>
                <wp:cNvGraphicFramePr/>
                <a:graphic xmlns:a="http://schemas.openxmlformats.org/drawingml/2006/main">
                  <a:graphicData uri="http://schemas.microsoft.com/office/word/2010/wordprocessingGroup">
                    <wpg:wgp>
                      <wpg:cNvGrpSpPr/>
                      <wpg:grpSpPr>
                        <a:xfrm>
                          <a:off x="0" y="0"/>
                          <a:ext cx="7115810" cy="4417695"/>
                          <a:chOff x="-19050" y="-9525"/>
                          <a:chExt cx="7115810" cy="4417695"/>
                        </a:xfrm>
                      </wpg:grpSpPr>
                      <wpg:grpSp>
                        <wpg:cNvPr id="894" name="グループ化 894"/>
                        <wpg:cNvGrpSpPr/>
                        <wpg:grpSpPr>
                          <a:xfrm>
                            <a:off x="2533650" y="0"/>
                            <a:ext cx="3688080" cy="133350"/>
                            <a:chOff x="47625" y="0"/>
                            <a:chExt cx="3688089" cy="133350"/>
                          </a:xfrm>
                        </wpg:grpSpPr>
                        <wps:wsp>
                          <wps:cNvPr id="895" name="Rectangle 11" descr="50%"/>
                          <wps:cNvSpPr>
                            <a:spLocks noChangeArrowheads="1"/>
                          </wps:cNvSpPr>
                          <wps:spPr bwMode="auto">
                            <a:xfrm>
                              <a:off x="47625"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20" name="Rectangle 12" descr="右下がり対角線"/>
                          <wps:cNvSpPr>
                            <a:spLocks noChangeArrowheads="1"/>
                          </wps:cNvSpPr>
                          <wps:spPr bwMode="auto">
                            <a:xfrm>
                              <a:off x="515155"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21" name="Rectangle 13" descr="20%"/>
                          <wps:cNvSpPr>
                            <a:spLocks noChangeArrowheads="1"/>
                          </wps:cNvSpPr>
                          <wps:spPr bwMode="auto">
                            <a:xfrm>
                              <a:off x="1030310"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22" name="Rectangle 14" descr="5%"/>
                          <wps:cNvSpPr>
                            <a:spLocks noChangeArrowheads="1"/>
                          </wps:cNvSpPr>
                          <wps:spPr bwMode="auto">
                            <a:xfrm>
                              <a:off x="1545465" y="0"/>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23" name="Rectangle 15" descr="右上がり対角線"/>
                          <wps:cNvSpPr>
                            <a:spLocks noChangeArrowheads="1"/>
                          </wps:cNvSpPr>
                          <wps:spPr bwMode="auto">
                            <a:xfrm>
                              <a:off x="2067059" y="0"/>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24" name="Rectangle 16" descr="横線 (反転)"/>
                          <wps:cNvSpPr>
                            <a:spLocks noChangeArrowheads="1"/>
                          </wps:cNvSpPr>
                          <wps:spPr bwMode="auto">
                            <a:xfrm>
                              <a:off x="2582214" y="0"/>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25" name="Rectangle 17" descr="ひし形 (点)"/>
                          <wps:cNvSpPr>
                            <a:spLocks noChangeArrowheads="1"/>
                          </wps:cNvSpPr>
                          <wps:spPr bwMode="auto">
                            <a:xfrm>
                              <a:off x="3097369" y="0"/>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26" name="Rectangle 18"/>
                          <wps:cNvSpPr>
                            <a:spLocks noChangeArrowheads="1"/>
                          </wps:cNvSpPr>
                          <wps:spPr bwMode="auto">
                            <a:xfrm>
                              <a:off x="3602999"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272" name="図 27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9050" y="-9525"/>
                            <a:ext cx="7115810" cy="4417695"/>
                          </a:xfrm>
                          <a:prstGeom prst="rect">
                            <a:avLst/>
                          </a:prstGeom>
                          <a:noFill/>
                          <a:ln>
                            <a:noFill/>
                          </a:ln>
                        </pic:spPr>
                      </pic:pic>
                    </wpg:wgp>
                  </a:graphicData>
                </a:graphic>
                <wp14:sizeRelV relativeFrom="margin">
                  <wp14:pctHeight>0</wp14:pctHeight>
                </wp14:sizeRelV>
              </wp:anchor>
            </w:drawing>
          </mc:Choice>
          <mc:Fallback>
            <w:pict>
              <v:group w14:anchorId="2DF82E20" id="グループ化 487" o:spid="_x0000_s1026" style="position:absolute;left:0;text-align:left;margin-left:-1.5pt;margin-top:22.6pt;width:560.3pt;height:347.85pt;z-index:252221440;mso-position-horizontal-relative:page;mso-height-relative:margin" coordorigin="-190,-95" coordsize="71158,441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">
                <v:group id="グループ化 894" o:spid="_x0000_s1027" style="position:absolute;left:25336;width:36881;height:1333" coordorigin="476" coordsize="36880,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rect id="Rectangle 11" o:spid="_x0000_s1028" alt="50%" style="position:absolute;left:47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abMMA&#10;AADcAAAADwAAAGRycy9kb3ducmV2LnhtbESPwWrDMBBE74H+g9hCL6GWW2hxHSshBFJ8rZOQ62Jt&#10;bGNrZSTVcfP1UaHQ4zAzb5hiM5tBTOR8Z1nBS5KCIK6t7rhRcDzsnzMQPiBrHCyTgh/ysFk/LArM&#10;tb3yF01VaESEsM9RQRvCmEvp65YM+sSOxNG7WGcwROkaqR1eI9wM8jVN36XBjuNCiyPtWqr76tso&#10;OOnJdvXycB59cLe++dwbLgelnh7n7QpEoDn8h//apVaQfbzB7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abMMAAADcAAAADwAAAAAAAAAAAAAAAACYAgAAZHJzL2Rv&#10;d25yZXYueG1sUEsFBgAAAAAEAAQA9QAAAIgDAAAAAA==&#10;" fillcolor="black" strokeweight="0">
                    <v:fill r:id="rId13" o:title="" type="pattern"/>
                    <v:textbox inset="5.85pt,.7pt,5.85pt,.7pt"/>
                  </v:rect>
                  <v:rect id="Rectangle 12" o:spid="_x0000_s1029" alt="右下がり対角線" style="position:absolute;left:515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cgA&#10;AADdAAAADwAAAGRycy9kb3ducmV2LnhtbESPT2vCQBDF74V+h2UKXkQ3/qFK6iqlUNBSD1XB65id&#10;JqHZ2ZBdk9hP3zkUvM3w3rz3m9Wmd5VqqQmlZwOTcQKKOPO25NzA6fg+WoIKEdli5ZkM3CjAZv34&#10;sMLU+o6/qD3EXEkIhxQNFDHWqdYhK8hhGPuaWLRv3ziMsja5tg12Eu4qPU2SZ+2wZGkosKa3grKf&#10;w9UZ0PPjvh3OPs5dnH3+ztv9YrcdXowZPPWvL6Ai9fFu/r/eWsGfTIVfvpER9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vcv5yAAAAN0AAAAPAAAAAAAAAAAAAAAAAJgCAABk&#10;cnMvZG93bnJldi54bWxQSwUGAAAAAAQABAD1AAAAjQMAAAAA&#10;" fillcolor="black" strokeweight="0">
                    <v:fill r:id="rId14" o:title="" type="pattern"/>
                    <v:textbox inset="5.85pt,.7pt,5.85pt,.7pt"/>
                  </v:rect>
                  <v:rect id="Rectangle 13" o:spid="_x0000_s1030" alt="20%" style="position:absolute;left:1030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RIsIA&#10;AADdAAAADwAAAGRycy9kb3ducmV2LnhtbERPTWsCMRC9F/wPYYTeanY9lLIaRQRbr25tobcxGTfr&#10;biZLEnX775tCobd5vM9ZrkfXixuF2HpWUM4KEMTam5YbBcf33dMLiJiQDfaeScE3RVivJg9LrIy/&#10;84FudWpEDuFYoQKb0lBJGbUlh3HmB+LMnX1wmDIMjTQB7znc9XJeFM/SYcu5weJAW0u6q69Ogf7q&#10;P8ttdzke3roP+6rxVGMblHqcjpsFiERj+hf/ufcmzy/nJfx+k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9EiwgAAAN0AAAAPAAAAAAAAAAAAAAAAAJgCAABkcnMvZG93&#10;bnJldi54bWxQSwUGAAAAAAQABAD1AAAAhwMAAAAA&#10;" fillcolor="black" strokeweight="0">
                    <v:fill r:id="rId15" o:title="" type="pattern"/>
                    <v:textbox inset="5.85pt,.7pt,5.85pt,.7pt"/>
                  </v:rect>
                  <v:rect id="Rectangle 14" o:spid="_x0000_s1031" alt="5%" style="position:absolute;left:15454;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cA8UA&#10;AADdAAAADwAAAGRycy9kb3ducmV2LnhtbERPS2vCQBC+F/wPywi9FN0YSpHoKjUgJD0EfBw8Dtkx&#10;Cc3OhuxGk3/fLRR6m4/vOdv9aFrxoN41lhWslhEI4tLqhisF18txsQbhPLLG1jIpmMjBfjd72WKi&#10;7ZNP9Dj7SoQQdgkqqL3vEildWZNBt7QdceDutjfoA+wrqXt8hnDTyjiKPqTBhkNDjR2lNZXf58Eo&#10;OGVfxa2gS3qYujJO8/fhmr8NSr3Ox88NCE+j/xf/uTMd5q/iGH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twDxQAAAN0AAAAPAAAAAAAAAAAAAAAAAJgCAABkcnMv&#10;ZG93bnJldi54bWxQSwUGAAAAAAQABAD1AAAAigMAAAAA&#10;" fillcolor="black" strokeweight="0">
                    <v:fill r:id="rId16" o:title="" type="pattern"/>
                    <v:textbox inset="5.85pt,.7pt,5.85pt,.7pt"/>
                  </v:rect>
                  <v:rect id="Rectangle 15" o:spid="_x0000_s1032" alt="右上がり対角線" style="position:absolute;left:20670;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DgMMA&#10;AADdAAAADwAAAGRycy9kb3ducmV2LnhtbERPTWvCQBC9C/0PyxS8SLNRQUt0lVIoCD2EGg8ex+yY&#10;DWZn0+wa47/vCgVv83ifs94OthE9db52rGCapCCIS6drrhQciq+3dxA+IGtsHJOCO3nYbl5Ga8y0&#10;u/EP9ftQiRjCPkMFJoQ2k9KXhiz6xLXEkTu7zmKIsKuk7vAWw20jZ2m6kBZrjg0GW/o0VF72V6ug&#10;mKT98Xof+Jt+897kvJR5cVJq/Dp8rEAEGsJT/O/e6Th/OpvD4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lDgMMAAADdAAAADwAAAAAAAAAAAAAAAACYAgAAZHJzL2Rv&#10;d25yZXYueG1sUEsFBgAAAAAEAAQA9QAAAIgDAAAAAA==&#10;" fillcolor="black" strokeweight="0">
                    <v:fill r:id="rId21" o:title="" type="pattern"/>
                    <v:textbox inset="5.85pt,.7pt,5.85pt,.7pt"/>
                  </v:rect>
                  <v:rect id="Rectangle 16" o:spid="_x0000_s1033" alt="横線 (反転)" style="position:absolute;left:25822;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w6MQA&#10;AADdAAAADwAAAGRycy9kb3ducmV2LnhtbERPTWvCQBC9C/6HZYTedKOWYmM2IqVSoRWpLeJxyI5J&#10;THY2ZLcm/ffdguBtHu9zklVvanGl1pWWFUwnEQjizOqScwXfX5vxAoTzyBpry6Tglxys0uEgwVjb&#10;jj/pevC5CCHsYlRQeN/EUrqsIINuYhviwJ1ta9AH2OZSt9iFcFPLWRQ9SYMlh4YCG3opKKsOP0ZB&#10;M3/dyRO/YX587j/27121pUul1MOoXy9BeOr9XXxzb3WYP509wv834QS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8OjEAAAA3QAAAA8AAAAAAAAAAAAAAAAAmAIAAGRycy9k&#10;b3ducmV2LnhtbFBLBQYAAAAABAAEAPUAAACJAwAAAAA=&#10;" fillcolor="black" strokeweight="0">
                    <v:fill r:id="rId22" o:title="" type="pattern"/>
                    <v:textbox inset="5.85pt,.7pt,5.85pt,.7pt"/>
                  </v:rect>
                  <v:rect id="Rectangle 17" o:spid="_x0000_s1034" alt="ひし形 (点)" style="position:absolute;left:3097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Eo8MA&#10;AADdAAAADwAAAGRycy9kb3ducmV2LnhtbERPTWvDMAy9F/YfjAa7NU4DG11Wt5RBWRjdIVnYWcRq&#10;EmrLIXab7N/Xg0FverxPbXazNeJKo+8dK1glKQjixumeWwX192G5BuEDskbjmBT8kofd9mGxwVy7&#10;iUu6VqEVMYR9jgq6EIZcSt90ZNEnbiCO3MmNFkOEYyv1iFMMt0ZmafoiLfYcGzoc6L2j5lxdrAKf&#10;mWNpzXT4+Pm8kLH7r7qQr0o9Pc77NxCB5nAX/7sLHeevsmf4+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5Eo8MAAADdAAAADwAAAAAAAAAAAAAAAACYAgAAZHJzL2Rv&#10;d25yZXYueG1sUEsFBgAAAAAEAAQA9QAAAIgDAAAAAA==&#10;" fillcolor="black" strokeweight="0">
                    <v:fill r:id="rId23" o:title="" type="pattern"/>
                    <v:textbox inset="5.85pt,.7pt,5.85pt,.7pt"/>
                  </v:rect>
                  <v:rect id="Rectangle 18" o:spid="_x0000_s1035" style="position:absolute;left:36029;width:132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3pcMA&#10;AADdAAAADwAAAGRycy9kb3ducmV2LnhtbESPQYvCMBCF74L/IYzgTdMqFalGEUHwsoetIngbmrEt&#10;NpOSRNv995uFBW8zvPe+ebPdD6YVb3K+sawgnScgiEurG64UXC+n2RqED8gaW8uk4Ic87Hfj0RZz&#10;bXv+pncRKhEh7HNUUIfQ5VL6siaDfm474qg9rDMY4uoqqR32EW5auUiSlTTYcLxQY0fHmspn8TKR&#10;kvHzeO3Xy9tXmp2p6DNO3V2p6WQ4bEAEGsLH/J8+61g/Xazg75s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3pcMAAADdAAAADwAAAAAAAAAAAAAAAACYAgAAZHJzL2Rv&#10;d25yZXYueG1sUEsFBgAAAAAEAAQA9QAAAIgDAAAAAA==&#10;" strokeweight="0">
                    <v:textbox inset="5.85pt,.7pt,5.85pt,.7pt"/>
                  </v:rect>
                </v:group>
                <v:shape id="図 272" o:spid="_x0000_s1036" type="#_x0000_t75" style="position:absolute;left:-190;top:-95;width:71157;height:44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UDsjEAAAA3AAAAA8AAABkcnMvZG93bnJldi54bWxEj81qwzAQhO+FvIPYQC8llutDmjqWTVJo&#10;KPSUH3perI3txFoZS7Gdt68ChR6HmfmGyYrJtGKg3jWWFbxGMQji0uqGKwWn4+diBcJ5ZI2tZVJw&#10;JwdFPnvKMNV25D0NB1+JAGGXooLa+y6V0pU1GXSR7YiDd7a9QR9kX0nd4xjgppVJHC+lwYbDQo0d&#10;fdRUXg83o2C3utHGtSW+6OpHave+P16+t0o9z6fNGoSnyf+H/9pfWkHylsDjTDgC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UDsjEAAAA3AAAAA8AAAAAAAAAAAAAAAAA&#10;nwIAAGRycy9kb3ducmV2LnhtbFBLBQYAAAAABAAEAPcAAACQAwAAAAA=&#10;">
                  <v:imagedata r:id="rId70" o:title=""/>
                  <v:path arrowok="t"/>
                </v:shape>
                <w10:wrap anchorx="page"/>
              </v:group>
            </w:pict>
          </mc:Fallback>
        </mc:AlternateContent>
      </w:r>
    </w:p>
    <w:p w14:paraId="77419BB5" w14:textId="3CBDEF60" w:rsidR="00CB0525" w:rsidRPr="00D52BF4" w:rsidRDefault="00CB0525" w:rsidP="00484489">
      <w:pPr>
        <w:pStyle w:val="a5"/>
        <w:ind w:firstLineChars="0" w:firstLine="1"/>
        <w:rPr>
          <w:rFonts w:asciiTheme="minorEastAsia" w:hAnsiTheme="minorEastAsia"/>
        </w:rPr>
      </w:pPr>
    </w:p>
    <w:p w14:paraId="2AFF5EA0" w14:textId="67EBD632" w:rsidR="00CB0525" w:rsidRPr="00D52BF4" w:rsidRDefault="00CB0525" w:rsidP="00484489">
      <w:pPr>
        <w:pStyle w:val="a5"/>
        <w:ind w:firstLineChars="0" w:firstLine="1"/>
        <w:rPr>
          <w:rFonts w:asciiTheme="minorEastAsia" w:hAnsiTheme="minorEastAsia"/>
        </w:rPr>
      </w:pPr>
    </w:p>
    <w:p w14:paraId="21DDF1E0" w14:textId="123C8EBD" w:rsidR="00CB0525" w:rsidRPr="00D52BF4" w:rsidRDefault="00CB0525" w:rsidP="00484489">
      <w:pPr>
        <w:pStyle w:val="a5"/>
        <w:ind w:firstLineChars="0" w:firstLine="1"/>
        <w:rPr>
          <w:rFonts w:asciiTheme="minorEastAsia" w:hAnsiTheme="minorEastAsia"/>
        </w:rPr>
      </w:pPr>
    </w:p>
    <w:p w14:paraId="5A94D85E" w14:textId="77777777" w:rsidR="00CB0525" w:rsidRPr="00D52BF4" w:rsidRDefault="00CB0525" w:rsidP="00484489">
      <w:pPr>
        <w:pStyle w:val="a5"/>
        <w:ind w:firstLineChars="0" w:firstLine="1"/>
        <w:rPr>
          <w:rFonts w:asciiTheme="minorEastAsia" w:hAnsiTheme="minorEastAsia"/>
        </w:rPr>
      </w:pPr>
    </w:p>
    <w:p w14:paraId="1B3D7E9E" w14:textId="7AB30A68" w:rsidR="00CB0525" w:rsidRPr="00D52BF4" w:rsidRDefault="00CB0525" w:rsidP="00484489">
      <w:pPr>
        <w:pStyle w:val="a5"/>
        <w:ind w:firstLineChars="0" w:firstLine="1"/>
        <w:rPr>
          <w:rFonts w:asciiTheme="minorEastAsia" w:hAnsiTheme="minorEastAsia"/>
        </w:rPr>
      </w:pPr>
    </w:p>
    <w:p w14:paraId="212F3F87" w14:textId="6280E02A" w:rsidR="00CB0525" w:rsidRPr="00D52BF4" w:rsidRDefault="00CB0525" w:rsidP="00484489">
      <w:pPr>
        <w:pStyle w:val="a5"/>
        <w:ind w:firstLineChars="0" w:firstLine="1"/>
        <w:rPr>
          <w:rFonts w:asciiTheme="minorEastAsia" w:hAnsiTheme="minorEastAsia"/>
        </w:rPr>
      </w:pPr>
    </w:p>
    <w:p w14:paraId="2CA4E680" w14:textId="347C3038" w:rsidR="00CB0525" w:rsidRPr="00D52BF4" w:rsidRDefault="00CB0525" w:rsidP="00484489">
      <w:pPr>
        <w:pStyle w:val="a5"/>
        <w:ind w:firstLineChars="0" w:firstLine="1"/>
        <w:rPr>
          <w:rFonts w:asciiTheme="minorEastAsia" w:hAnsiTheme="minorEastAsia"/>
        </w:rPr>
      </w:pPr>
    </w:p>
    <w:p w14:paraId="4D2B88C7" w14:textId="77777777" w:rsidR="00CB0525" w:rsidRPr="00D52BF4" w:rsidRDefault="00CB0525" w:rsidP="00484489">
      <w:pPr>
        <w:pStyle w:val="a5"/>
        <w:ind w:firstLineChars="0" w:firstLine="1"/>
        <w:rPr>
          <w:rFonts w:asciiTheme="minorEastAsia" w:hAnsiTheme="minorEastAsia"/>
        </w:rPr>
      </w:pPr>
    </w:p>
    <w:p w14:paraId="1A2B10B0" w14:textId="77777777" w:rsidR="00CB0525" w:rsidRPr="00D52BF4" w:rsidRDefault="00CB0525" w:rsidP="00484489">
      <w:pPr>
        <w:pStyle w:val="a5"/>
        <w:ind w:firstLineChars="0" w:firstLine="1"/>
        <w:rPr>
          <w:rFonts w:asciiTheme="minorEastAsia" w:hAnsiTheme="minorEastAsia"/>
        </w:rPr>
      </w:pPr>
    </w:p>
    <w:p w14:paraId="012BF3FA" w14:textId="77777777" w:rsidR="00CB0525" w:rsidRPr="00D52BF4" w:rsidRDefault="00CB0525" w:rsidP="00484489">
      <w:pPr>
        <w:pStyle w:val="a5"/>
        <w:ind w:firstLineChars="0" w:firstLine="1"/>
        <w:rPr>
          <w:rFonts w:asciiTheme="minorEastAsia" w:hAnsiTheme="minorEastAsia"/>
        </w:rPr>
      </w:pPr>
    </w:p>
    <w:p w14:paraId="0E3B6E9A" w14:textId="77777777" w:rsidR="00CB0525" w:rsidRPr="00D52BF4" w:rsidRDefault="00CB0525" w:rsidP="00484489">
      <w:pPr>
        <w:pStyle w:val="a5"/>
        <w:ind w:firstLineChars="0" w:firstLine="1"/>
        <w:rPr>
          <w:rFonts w:asciiTheme="minorEastAsia" w:hAnsiTheme="minorEastAsia"/>
        </w:rPr>
      </w:pPr>
    </w:p>
    <w:p w14:paraId="190EC6F1" w14:textId="77777777" w:rsidR="00CB0525" w:rsidRPr="00D52BF4" w:rsidRDefault="00CB0525" w:rsidP="00484489">
      <w:pPr>
        <w:pStyle w:val="a5"/>
        <w:ind w:firstLineChars="0" w:firstLine="1"/>
        <w:rPr>
          <w:rFonts w:asciiTheme="minorEastAsia" w:hAnsiTheme="minorEastAsia"/>
        </w:rPr>
      </w:pPr>
    </w:p>
    <w:p w14:paraId="66F2C4FB" w14:textId="77777777" w:rsidR="00CB0525" w:rsidRPr="00D52BF4" w:rsidRDefault="00CB0525" w:rsidP="00484489">
      <w:pPr>
        <w:pStyle w:val="a5"/>
        <w:ind w:firstLineChars="0" w:firstLine="1"/>
        <w:rPr>
          <w:rFonts w:asciiTheme="minorEastAsia" w:hAnsiTheme="minorEastAsia"/>
        </w:rPr>
      </w:pPr>
    </w:p>
    <w:p w14:paraId="0A7BC6F0" w14:textId="77777777" w:rsidR="00CB0525" w:rsidRPr="00D52BF4" w:rsidRDefault="00CB0525" w:rsidP="00484489">
      <w:pPr>
        <w:pStyle w:val="a5"/>
        <w:ind w:firstLineChars="0" w:firstLine="1"/>
        <w:rPr>
          <w:rFonts w:asciiTheme="minorEastAsia" w:hAnsiTheme="minorEastAsia"/>
        </w:rPr>
      </w:pPr>
    </w:p>
    <w:p w14:paraId="498B96A4" w14:textId="77777777" w:rsidR="00CB0525" w:rsidRPr="00D52BF4" w:rsidRDefault="00CB0525" w:rsidP="00484489">
      <w:pPr>
        <w:pStyle w:val="a5"/>
        <w:ind w:firstLineChars="0" w:firstLine="1"/>
        <w:rPr>
          <w:rFonts w:asciiTheme="minorEastAsia" w:hAnsiTheme="minorEastAsia"/>
        </w:rPr>
      </w:pPr>
    </w:p>
    <w:p w14:paraId="0B1EE6ED" w14:textId="77777777" w:rsidR="00CB0525" w:rsidRPr="00D52BF4" w:rsidRDefault="00CB0525" w:rsidP="00484489">
      <w:pPr>
        <w:pStyle w:val="a5"/>
        <w:ind w:firstLineChars="0" w:firstLine="1"/>
        <w:rPr>
          <w:rFonts w:asciiTheme="minorEastAsia" w:hAnsiTheme="minorEastAsia"/>
        </w:rPr>
      </w:pPr>
    </w:p>
    <w:p w14:paraId="483D9172" w14:textId="7BC10DCD" w:rsidR="00CB0525" w:rsidRPr="00D52BF4" w:rsidRDefault="00CB0525" w:rsidP="00484489">
      <w:pPr>
        <w:pStyle w:val="a5"/>
        <w:ind w:firstLineChars="0" w:firstLine="1"/>
        <w:rPr>
          <w:rFonts w:asciiTheme="minorEastAsia" w:hAnsiTheme="minorEastAsia"/>
        </w:rPr>
      </w:pPr>
    </w:p>
    <w:p w14:paraId="7D01A085" w14:textId="77777777" w:rsidR="00CB0525" w:rsidRDefault="00CB0525" w:rsidP="00484489">
      <w:pPr>
        <w:pStyle w:val="a5"/>
        <w:ind w:firstLineChars="0" w:firstLine="1"/>
        <w:rPr>
          <w:rFonts w:asciiTheme="minorEastAsia" w:hAnsiTheme="minorEastAsia"/>
        </w:rPr>
      </w:pPr>
    </w:p>
    <w:p w14:paraId="468C8357" w14:textId="77777777" w:rsidR="006B60DF" w:rsidRPr="00D52BF4" w:rsidRDefault="006B60DF" w:rsidP="00484489">
      <w:pPr>
        <w:pStyle w:val="a5"/>
        <w:ind w:firstLineChars="0" w:firstLine="1"/>
        <w:rPr>
          <w:rFonts w:asciiTheme="minorEastAsia" w:hAnsiTheme="minorEastAsia"/>
        </w:rPr>
      </w:pPr>
    </w:p>
    <w:p w14:paraId="427813EA" w14:textId="0A52A915" w:rsidR="00CB0525" w:rsidRDefault="00CB0525" w:rsidP="00484489">
      <w:pPr>
        <w:pStyle w:val="a5"/>
        <w:ind w:firstLineChars="0" w:firstLine="1"/>
        <w:rPr>
          <w:rFonts w:asciiTheme="minorEastAsia" w:hAnsiTheme="minorEastAsia"/>
        </w:rPr>
      </w:pPr>
    </w:p>
    <w:p w14:paraId="17CE19F8" w14:textId="77777777" w:rsidR="006B60DF" w:rsidRDefault="006B60DF" w:rsidP="006B60DF">
      <w:pPr>
        <w:pStyle w:val="a5"/>
        <w:ind w:firstLineChars="0" w:firstLine="1"/>
        <w:rPr>
          <w:rFonts w:asciiTheme="minorEastAsia" w:hAnsiTheme="minorEastAsia"/>
        </w:rPr>
      </w:pPr>
    </w:p>
    <w:p w14:paraId="1D07F0EC" w14:textId="77777777" w:rsidR="006B60DF" w:rsidRPr="00716F25" w:rsidRDefault="006B60DF" w:rsidP="006B60DF">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54B247BA" w14:textId="77777777" w:rsidR="006B60DF" w:rsidRPr="00716F25" w:rsidRDefault="006B60DF" w:rsidP="006B60DF">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203008" behindDoc="1" locked="1" layoutInCell="1" allowOverlap="1" wp14:anchorId="16836FCD" wp14:editId="219B3B07">
                <wp:simplePos x="0" y="0"/>
                <wp:positionH relativeFrom="margin">
                  <wp:align>center</wp:align>
                </wp:positionH>
                <wp:positionV relativeFrom="paragraph">
                  <wp:posOffset>-313055</wp:posOffset>
                </wp:positionV>
                <wp:extent cx="6563360" cy="1714500"/>
                <wp:effectExtent l="0" t="0" r="8890" b="0"/>
                <wp:wrapNone/>
                <wp:docPr id="17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17145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1E761" id="Rectangle 332" o:spid="_x0000_s1026" style="position:absolute;left:0;text-align:left;margin-left:0;margin-top:-24.65pt;width:516.8pt;height:135pt;z-index:-25111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506"/>
      </w:tblGrid>
      <w:tr w:rsidR="006B60DF" w:rsidRPr="006B60DF" w14:paraId="035293F6" w14:textId="77777777" w:rsidTr="006B60DF">
        <w:trPr>
          <w:trHeight w:val="1814"/>
        </w:trPr>
        <w:tc>
          <w:tcPr>
            <w:tcW w:w="2122" w:type="dxa"/>
            <w:shd w:val="clear" w:color="auto" w:fill="auto"/>
            <w:vAlign w:val="center"/>
          </w:tcPr>
          <w:p w14:paraId="56769B09" w14:textId="77777777" w:rsidR="006B60DF" w:rsidRPr="0070468E" w:rsidRDefault="006B60DF" w:rsidP="00B725E2">
            <w:pPr>
              <w:adjustRightInd w:val="0"/>
              <w:jc w:val="center"/>
              <w:rPr>
                <w:rFonts w:ascii="BIZ UDゴシック" w:eastAsia="BIZ UDゴシック" w:hAnsi="BIZ UDゴシック"/>
                <w:b/>
                <w:sz w:val="20"/>
                <w:szCs w:val="20"/>
              </w:rPr>
            </w:pPr>
            <w:r w:rsidRPr="006B60DF">
              <w:rPr>
                <w:rFonts w:ascii="BIZ UDゴシック" w:eastAsia="BIZ UDゴシック" w:hAnsi="BIZ UDゴシック" w:hint="eastAsia"/>
                <w:b/>
                <w:sz w:val="20"/>
                <w:szCs w:val="20"/>
              </w:rPr>
              <w:t>介護度</w:t>
            </w:r>
          </w:p>
        </w:tc>
        <w:tc>
          <w:tcPr>
            <w:tcW w:w="7506" w:type="dxa"/>
            <w:shd w:val="clear" w:color="auto" w:fill="auto"/>
            <w:vAlign w:val="center"/>
          </w:tcPr>
          <w:p w14:paraId="1F269AC3" w14:textId="77777777" w:rsidR="006B60DF" w:rsidRPr="006B60DF" w:rsidRDefault="006B60DF" w:rsidP="00B725E2">
            <w:pPr>
              <w:adjustRightInd w:val="0"/>
              <w:spacing w:line="280" w:lineRule="exact"/>
              <w:ind w:firstLineChars="100" w:firstLine="200"/>
              <w:rPr>
                <w:rFonts w:ascii="BIZ UDP明朝 Medium" w:eastAsia="BIZ UDP明朝 Medium" w:hAnsi="BIZ UDP明朝 Medium"/>
                <w:sz w:val="20"/>
                <w:szCs w:val="20"/>
              </w:rPr>
            </w:pPr>
            <w:r w:rsidRPr="006B60DF">
              <w:rPr>
                <w:rFonts w:ascii="BIZ UDP明朝 Medium" w:eastAsia="BIZ UDP明朝 Medium" w:hAnsi="BIZ UDP明朝 Medium" w:hint="eastAsia"/>
                <w:sz w:val="20"/>
                <w:szCs w:val="20"/>
              </w:rPr>
              <w:t>介護の必要性の程度等を判定したものです。「非該当」と判定される場合もあります。</w:t>
            </w:r>
          </w:p>
          <w:p w14:paraId="270BF34C" w14:textId="77777777" w:rsidR="006B60DF" w:rsidRPr="006B60DF" w:rsidRDefault="006B60DF" w:rsidP="006B60DF">
            <w:pPr>
              <w:adjustRightInd w:val="0"/>
              <w:spacing w:line="240" w:lineRule="exact"/>
              <w:ind w:leftChars="52" w:left="314" w:hangingChars="100" w:hanging="200"/>
              <w:rPr>
                <w:rFonts w:ascii="BIZ UDP明朝 Medium" w:eastAsia="BIZ UDP明朝 Medium" w:hAnsi="BIZ UDP明朝 Medium"/>
                <w:sz w:val="20"/>
                <w:szCs w:val="20"/>
              </w:rPr>
            </w:pPr>
            <w:r w:rsidRPr="006B60DF">
              <w:rPr>
                <w:rFonts w:ascii="BIZ UDP明朝 Medium" w:eastAsia="BIZ UDP明朝 Medium" w:hAnsi="BIZ UDP明朝 Medium" w:hint="eastAsia"/>
                <w:sz w:val="20"/>
                <w:szCs w:val="20"/>
              </w:rPr>
              <w:t>●要介護：（要介護１、要介護２、要介護３、要介護４、要介護５の５段階）継続して常時介護を必要とする状態であり、介護給付を利用できます。</w:t>
            </w:r>
          </w:p>
          <w:p w14:paraId="108176E4" w14:textId="77777777" w:rsidR="006B60DF" w:rsidRPr="006B60DF" w:rsidRDefault="006B60DF" w:rsidP="006B60DF">
            <w:pPr>
              <w:adjustRightInd w:val="0"/>
              <w:spacing w:line="240" w:lineRule="exact"/>
              <w:ind w:leftChars="52" w:left="314" w:hangingChars="100" w:hanging="200"/>
              <w:rPr>
                <w:rFonts w:ascii="BIZ UDP明朝 Medium" w:eastAsia="BIZ UDP明朝 Medium" w:hAnsi="BIZ UDP明朝 Medium"/>
                <w:sz w:val="20"/>
                <w:szCs w:val="20"/>
              </w:rPr>
            </w:pPr>
            <w:r w:rsidRPr="006B60DF">
              <w:rPr>
                <w:rFonts w:ascii="BIZ UDP明朝 Medium" w:eastAsia="BIZ UDP明朝 Medium" w:hAnsi="BIZ UDP明朝 Medium" w:hint="eastAsia"/>
                <w:sz w:val="20"/>
                <w:szCs w:val="20"/>
              </w:rPr>
              <w:t>●要支援：（要支援１、要支援２の２段階）日常生活を営むのに支障があると見込まれる状態であり、今の状態を改善あるいは維持するための予防給付を利用できます。</w:t>
            </w:r>
          </w:p>
          <w:p w14:paraId="51BAB8DB" w14:textId="77777777" w:rsidR="006B60DF" w:rsidRPr="0070468E" w:rsidRDefault="006B60DF" w:rsidP="006B60DF">
            <w:pPr>
              <w:adjustRightInd w:val="0"/>
              <w:spacing w:line="240" w:lineRule="exact"/>
              <w:ind w:firstLineChars="50" w:firstLine="100"/>
              <w:rPr>
                <w:rFonts w:ascii="BIZ UDP明朝 Medium" w:eastAsia="BIZ UDP明朝 Medium" w:hAnsi="BIZ UDP明朝 Medium"/>
                <w:sz w:val="20"/>
                <w:szCs w:val="20"/>
              </w:rPr>
            </w:pPr>
            <w:r w:rsidRPr="006B60DF">
              <w:rPr>
                <w:rFonts w:ascii="BIZ UDP明朝 Medium" w:eastAsia="BIZ UDP明朝 Medium" w:hAnsi="BIZ UDP明朝 Medium" w:hint="eastAsia"/>
                <w:sz w:val="20"/>
                <w:szCs w:val="20"/>
              </w:rPr>
              <w:t>●非該当：総合事業を利用できます。</w:t>
            </w:r>
          </w:p>
        </w:tc>
      </w:tr>
    </w:tbl>
    <w:p w14:paraId="3A01CBA5" w14:textId="4BBE26F8" w:rsidR="00B734D4" w:rsidRPr="00D52BF4" w:rsidRDefault="00FC0ED1" w:rsidP="00BE3090">
      <w:pPr>
        <w:pStyle w:val="a5"/>
        <w:ind w:firstLine="220"/>
        <w:rPr>
          <w:rFonts w:asciiTheme="minorEastAsia" w:hAnsiTheme="minorEastAsia"/>
        </w:rPr>
      </w:pPr>
      <w:r w:rsidRPr="00D52BF4">
        <w:rPr>
          <w:rFonts w:asciiTheme="minorEastAsia" w:hAnsiTheme="minorEastAsia"/>
        </w:rPr>
        <w:br w:type="page"/>
      </w:r>
    </w:p>
    <w:p w14:paraId="71EE5EC4" w14:textId="77777777" w:rsidR="005C7709" w:rsidRPr="00D52BF4" w:rsidRDefault="005C7709" w:rsidP="00591FBA">
      <w:pPr>
        <w:pStyle w:val="ad"/>
        <w:ind w:leftChars="0" w:left="560"/>
        <w:rPr>
          <w:noProof/>
        </w:rPr>
      </w:pPr>
      <w:bookmarkStart w:id="45" w:name="_Toc131018025"/>
      <w:r w:rsidRPr="00D52BF4">
        <w:rPr>
          <w:rFonts w:hint="eastAsia"/>
          <w:noProof/>
        </w:rPr>
        <w:t>６</w:t>
      </w:r>
      <w:r w:rsidR="00591FBA" w:rsidRPr="00D52BF4">
        <w:rPr>
          <w:rFonts w:hint="eastAsia"/>
          <w:noProof/>
        </w:rPr>
        <w:t xml:space="preserve">　</w:t>
      </w:r>
      <w:r w:rsidRPr="00D52BF4">
        <w:rPr>
          <w:rFonts w:hint="eastAsia"/>
          <w:noProof/>
        </w:rPr>
        <w:t>日中の過ごし方について</w:t>
      </w:r>
      <w:bookmarkEnd w:id="45"/>
    </w:p>
    <w:p w14:paraId="60B67FA2" w14:textId="77777777" w:rsidR="00DB6448" w:rsidRPr="00D52BF4" w:rsidRDefault="00DB6448" w:rsidP="00DB6448">
      <w:pPr>
        <w:pStyle w:val="ad"/>
        <w:ind w:leftChars="0" w:left="480" w:hanging="480"/>
        <w:outlineLvl w:val="2"/>
        <w:rPr>
          <w:noProof/>
          <w:sz w:val="24"/>
        </w:rPr>
      </w:pPr>
      <w:bookmarkStart w:id="46" w:name="_Toc131018026"/>
      <w:r w:rsidRPr="00D52BF4">
        <w:rPr>
          <w:noProof/>
          <w:sz w:val="24"/>
        </w:rPr>
        <w:t>（１）</w:t>
      </w:r>
      <w:r w:rsidRPr="00D52BF4">
        <w:rPr>
          <w:rFonts w:hint="eastAsia"/>
          <w:noProof/>
          <w:sz w:val="24"/>
        </w:rPr>
        <w:t>平日の日中の過ごし方</w:t>
      </w:r>
      <w:bookmarkEnd w:id="46"/>
    </w:p>
    <w:p w14:paraId="544B628F"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28　あなたは、</w:t>
      </w:r>
      <w:r w:rsidRPr="00D52BF4">
        <w:rPr>
          <w:rFonts w:ascii="BIZ UDゴシック" w:eastAsia="BIZ UDゴシック" w:hAnsi="BIZ UDゴシック"/>
        </w:rPr>
        <w:t>平日</w:t>
      </w:r>
      <w:r w:rsidRPr="00D52BF4">
        <w:rPr>
          <w:rFonts w:ascii="BIZ UDゴシック" w:eastAsia="BIZ UDゴシック" w:hAnsi="BIZ UDゴシック" w:hint="eastAsia"/>
        </w:rPr>
        <w:t>の</w:t>
      </w:r>
      <w:r w:rsidRPr="00D52BF4">
        <w:rPr>
          <w:rFonts w:ascii="BIZ UDゴシック" w:eastAsia="BIZ UDゴシック" w:hAnsi="BIZ UDゴシック"/>
        </w:rPr>
        <w:t>日中</w:t>
      </w:r>
      <w:r w:rsidRPr="00D52BF4">
        <w:rPr>
          <w:rFonts w:ascii="BIZ UDゴシック" w:eastAsia="BIZ UDゴシック" w:hAnsi="BIZ UDゴシック" w:hint="eastAsia"/>
        </w:rPr>
        <w:t>を</w:t>
      </w:r>
      <w:r w:rsidRPr="00D52BF4">
        <w:rPr>
          <w:rFonts w:ascii="BIZ UDゴシック" w:eastAsia="BIZ UDゴシック" w:hAnsi="BIZ UDゴシック"/>
        </w:rPr>
        <w:t>主</w:t>
      </w:r>
      <w:r w:rsidRPr="00D52BF4">
        <w:rPr>
          <w:rFonts w:ascii="BIZ UDゴシック" w:eastAsia="BIZ UDゴシック" w:hAnsi="BIZ UDゴシック" w:hint="eastAsia"/>
        </w:rPr>
        <w:t>にどのように</w:t>
      </w:r>
      <w:r w:rsidRPr="00D52BF4">
        <w:rPr>
          <w:rFonts w:ascii="BIZ UDゴシック" w:eastAsia="BIZ UDゴシック" w:hAnsi="BIZ UDゴシック"/>
        </w:rPr>
        <w:t>過ごして</w:t>
      </w:r>
      <w:r w:rsidRPr="00D52BF4">
        <w:rPr>
          <w:rFonts w:ascii="BIZ UDゴシック" w:eastAsia="BIZ UDゴシック" w:hAnsi="BIZ UDゴシック" w:hint="eastAsia"/>
        </w:rPr>
        <w:t>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6B10F9B0" w14:textId="77777777" w:rsidR="00FC0ED1" w:rsidRPr="00D52BF4" w:rsidRDefault="00FC0ED1" w:rsidP="00484489">
      <w:pPr>
        <w:pStyle w:val="a5"/>
        <w:ind w:firstLineChars="0" w:firstLine="1"/>
        <w:rPr>
          <w:rFonts w:asciiTheme="minorEastAsia" w:hAnsiTheme="minorEastAsia"/>
        </w:rPr>
      </w:pPr>
    </w:p>
    <w:p w14:paraId="023DE489" w14:textId="06B9EE77" w:rsidR="00526915" w:rsidRPr="00D52BF4" w:rsidRDefault="00526915" w:rsidP="00526915">
      <w:pPr>
        <w:pStyle w:val="a5"/>
        <w:ind w:firstLine="220"/>
        <w:rPr>
          <w:rFonts w:asciiTheme="minorEastAsia" w:hAnsiTheme="minorEastAsia"/>
        </w:rPr>
      </w:pPr>
      <w:r w:rsidRPr="00D52BF4">
        <w:rPr>
          <w:rFonts w:asciiTheme="minorEastAsia" w:hAnsiTheme="minorEastAsia" w:hint="eastAsia"/>
        </w:rPr>
        <w:t>平日の日中の過ごし方は、</w:t>
      </w:r>
      <w:r w:rsidR="0097737E" w:rsidRPr="00D52BF4">
        <w:rPr>
          <w:rFonts w:asciiTheme="minorEastAsia" w:hAnsiTheme="minorEastAsia" w:hint="eastAsia"/>
        </w:rPr>
        <w:t>全体で</w:t>
      </w:r>
      <w:r w:rsidRPr="00D52BF4">
        <w:rPr>
          <w:rFonts w:asciiTheme="minorEastAsia" w:hAnsiTheme="minorEastAsia" w:hint="eastAsia"/>
        </w:rPr>
        <w:t>「自宅にいることが多い」（35.0％）、「働いている」（34.0％）が３割台半ばで高くなっています。</w:t>
      </w:r>
    </w:p>
    <w:p w14:paraId="727FE388" w14:textId="27AC04B8" w:rsidR="00012C5E" w:rsidRDefault="00664307" w:rsidP="00526915">
      <w:pPr>
        <w:pStyle w:val="a5"/>
        <w:ind w:firstLine="220"/>
        <w:rPr>
          <w:rFonts w:asciiTheme="minorEastAsia" w:hAnsiTheme="minorEastAsia"/>
        </w:rPr>
      </w:pPr>
      <w:r w:rsidRPr="003D6BE4">
        <w:rPr>
          <w:rFonts w:asciiTheme="minorEastAsia" w:hAnsiTheme="minorEastAsia" w:hint="eastAsia"/>
        </w:rPr>
        <w:t>障がい種別で</w:t>
      </w:r>
      <w:r w:rsidR="00526915" w:rsidRPr="00D52BF4">
        <w:rPr>
          <w:rFonts w:asciiTheme="minorEastAsia" w:hAnsiTheme="minorEastAsia" w:hint="eastAsia"/>
        </w:rPr>
        <w:t>みると、知的障がい</w:t>
      </w:r>
      <w:r w:rsidR="00023338" w:rsidRPr="00D52BF4">
        <w:rPr>
          <w:rFonts w:asciiTheme="minorEastAsia" w:hAnsiTheme="minorEastAsia" w:hint="eastAsia"/>
        </w:rPr>
        <w:t>で</w:t>
      </w:r>
      <w:r w:rsidR="00E51F95" w:rsidRPr="00D52BF4">
        <w:rPr>
          <w:rFonts w:asciiTheme="minorEastAsia" w:hAnsiTheme="minorEastAsia" w:hint="eastAsia"/>
        </w:rPr>
        <w:t>は「福祉施設、作業所などに通っている」</w:t>
      </w:r>
      <w:r w:rsidR="00526915" w:rsidRPr="00D52BF4">
        <w:rPr>
          <w:rFonts w:asciiTheme="minorEastAsia" w:hAnsiTheme="minorEastAsia" w:hint="eastAsia"/>
        </w:rPr>
        <w:t>が44.6％、難病</w:t>
      </w:r>
      <w:r w:rsidR="00545543" w:rsidRPr="003D6BE4">
        <w:rPr>
          <w:rFonts w:asciiTheme="minorEastAsia" w:hAnsiTheme="minorEastAsia" w:hint="eastAsia"/>
        </w:rPr>
        <w:t>（</w:t>
      </w:r>
      <w:r w:rsidR="003216C5" w:rsidRPr="00D52BF4">
        <w:rPr>
          <w:rFonts w:asciiTheme="minorEastAsia" w:hAnsiTheme="minorEastAsia" w:hint="eastAsia"/>
        </w:rPr>
        <w:t>41.3％</w:t>
      </w:r>
      <w:r w:rsidR="00545543" w:rsidRPr="003D6BE4">
        <w:rPr>
          <w:rFonts w:asciiTheme="minorEastAsia" w:hAnsiTheme="minorEastAsia" w:hint="eastAsia"/>
        </w:rPr>
        <w:t>）</w:t>
      </w:r>
      <w:r w:rsidR="00526915" w:rsidRPr="00D52BF4">
        <w:rPr>
          <w:rFonts w:asciiTheme="minorEastAsia" w:hAnsiTheme="minorEastAsia" w:hint="eastAsia"/>
        </w:rPr>
        <w:t>、発達障がい（38.0％）</w:t>
      </w:r>
      <w:r w:rsidR="00023338" w:rsidRPr="00D52BF4">
        <w:rPr>
          <w:rFonts w:asciiTheme="minorEastAsia" w:hAnsiTheme="minorEastAsia" w:hint="eastAsia"/>
        </w:rPr>
        <w:t>では</w:t>
      </w:r>
      <w:r w:rsidR="00545543" w:rsidRPr="003D6BE4">
        <w:rPr>
          <w:rFonts w:asciiTheme="minorEastAsia" w:hAnsiTheme="minorEastAsia" w:hint="eastAsia"/>
        </w:rPr>
        <w:t>「働いている」が高く</w:t>
      </w:r>
      <w:r w:rsidR="00023338" w:rsidRPr="00D52BF4">
        <w:rPr>
          <w:rFonts w:asciiTheme="minorEastAsia" w:hAnsiTheme="minorEastAsia" w:hint="eastAsia"/>
        </w:rPr>
        <w:t>なっています。</w:t>
      </w:r>
    </w:p>
    <w:p w14:paraId="0547CACE" w14:textId="6633510A" w:rsidR="00CB0525" w:rsidRPr="00D52BF4" w:rsidRDefault="009B0F8F" w:rsidP="00526915">
      <w:pPr>
        <w:pStyle w:val="a5"/>
        <w:ind w:firstLine="220"/>
        <w:rPr>
          <w:rFonts w:asciiTheme="minorEastAsia" w:hAnsiTheme="minorEastAsia"/>
        </w:rPr>
      </w:pPr>
      <w:r w:rsidRPr="003D6BE4">
        <w:rPr>
          <w:rFonts w:asciiTheme="minorEastAsia" w:hAnsiTheme="minorEastAsia" w:hint="eastAsia"/>
        </w:rPr>
        <w:t>障がい種別ごと</w:t>
      </w:r>
      <w:r w:rsidR="00012C5E" w:rsidRPr="003D6BE4">
        <w:rPr>
          <w:rFonts w:asciiTheme="minorEastAsia" w:hAnsiTheme="minorEastAsia" w:hint="eastAsia"/>
        </w:rPr>
        <w:t>に比較すると、</w:t>
      </w:r>
      <w:r w:rsidR="00526915" w:rsidRPr="00D52BF4">
        <w:rPr>
          <w:rFonts w:asciiTheme="minorEastAsia" w:hAnsiTheme="minorEastAsia" w:hint="eastAsia"/>
        </w:rPr>
        <w:t>高次脳機能障がい</w:t>
      </w:r>
      <w:r w:rsidR="00023338" w:rsidRPr="00D52BF4">
        <w:rPr>
          <w:rFonts w:asciiTheme="minorEastAsia" w:hAnsiTheme="minorEastAsia" w:hint="eastAsia"/>
        </w:rPr>
        <w:t>で</w:t>
      </w:r>
      <w:r w:rsidR="00E51F95" w:rsidRPr="00D52BF4">
        <w:rPr>
          <w:rFonts w:asciiTheme="minorEastAsia" w:hAnsiTheme="minorEastAsia" w:hint="eastAsia"/>
        </w:rPr>
        <w:t>は「入所している施設や病院などで過ごしている」</w:t>
      </w:r>
      <w:r w:rsidR="00526915" w:rsidRPr="00D52BF4">
        <w:rPr>
          <w:rFonts w:asciiTheme="minorEastAsia" w:hAnsiTheme="minorEastAsia" w:hint="eastAsia"/>
        </w:rPr>
        <w:t>が18.9％、精神障がい</w:t>
      </w:r>
      <w:r w:rsidR="00023338" w:rsidRPr="00D52BF4">
        <w:rPr>
          <w:rFonts w:asciiTheme="minorEastAsia" w:hAnsiTheme="minorEastAsia" w:hint="eastAsia"/>
        </w:rPr>
        <w:t>で</w:t>
      </w:r>
      <w:r w:rsidR="00E51F95" w:rsidRPr="00D52BF4">
        <w:rPr>
          <w:rFonts w:asciiTheme="minorEastAsia" w:hAnsiTheme="minorEastAsia" w:hint="eastAsia"/>
        </w:rPr>
        <w:t>は「自宅にいることが多い」が</w:t>
      </w:r>
      <w:r w:rsidR="00526915" w:rsidRPr="00D52BF4">
        <w:rPr>
          <w:rFonts w:asciiTheme="minorEastAsia" w:hAnsiTheme="minorEastAsia" w:hint="eastAsia"/>
        </w:rPr>
        <w:t>46.2％と</w:t>
      </w:r>
      <w:r w:rsidR="00733BBA" w:rsidRPr="003D6BE4">
        <w:rPr>
          <w:rFonts w:asciiTheme="minorEastAsia" w:hAnsiTheme="minorEastAsia" w:hint="eastAsia"/>
        </w:rPr>
        <w:t>ほか</w:t>
      </w:r>
      <w:r w:rsidR="00012C5E" w:rsidRPr="003D6BE4">
        <w:rPr>
          <w:rFonts w:asciiTheme="minorEastAsia" w:hAnsiTheme="minorEastAsia" w:hint="eastAsia"/>
        </w:rPr>
        <w:t>の</w:t>
      </w:r>
      <w:r w:rsidR="003A5A55" w:rsidRPr="003D6BE4">
        <w:rPr>
          <w:rFonts w:asciiTheme="minorEastAsia" w:hAnsiTheme="minorEastAsia" w:hint="eastAsia"/>
        </w:rPr>
        <w:t>障がい種別</w:t>
      </w:r>
      <w:r w:rsidR="00012C5E" w:rsidRPr="003D6BE4">
        <w:rPr>
          <w:rFonts w:asciiTheme="minorEastAsia" w:hAnsiTheme="minorEastAsia" w:hint="eastAsia"/>
        </w:rPr>
        <w:t>より</w:t>
      </w:r>
      <w:r w:rsidR="00526915" w:rsidRPr="00D52BF4">
        <w:rPr>
          <w:rFonts w:asciiTheme="minorEastAsia" w:hAnsiTheme="minorEastAsia" w:hint="eastAsia"/>
        </w:rPr>
        <w:t>高くなっています。</w:t>
      </w:r>
    </w:p>
    <w:p w14:paraId="2E3BE9AC" w14:textId="394D6F9C" w:rsidR="00CB0525" w:rsidRPr="00D52BF4" w:rsidRDefault="00CB0525" w:rsidP="00484489">
      <w:pPr>
        <w:pStyle w:val="a5"/>
        <w:ind w:firstLineChars="0" w:firstLine="1"/>
        <w:rPr>
          <w:rFonts w:asciiTheme="minorEastAsia" w:hAnsiTheme="minorEastAsia"/>
        </w:rPr>
      </w:pPr>
    </w:p>
    <w:p w14:paraId="4B804519" w14:textId="322EB829" w:rsidR="00CB0525" w:rsidRPr="00D52BF4" w:rsidRDefault="00BD35E5" w:rsidP="00484489">
      <w:pPr>
        <w:pStyle w:val="a5"/>
        <w:ind w:firstLineChars="0" w:firstLine="1"/>
        <w:rPr>
          <w:rFonts w:asciiTheme="minorEastAsia" w:hAnsiTheme="minorEastAsia"/>
        </w:rPr>
      </w:pPr>
      <w:r w:rsidRPr="00BD35E5">
        <w:rPr>
          <w:noProof/>
        </w:rPr>
        <w:drawing>
          <wp:anchor distT="0" distB="0" distL="114300" distR="114300" simplePos="0" relativeHeight="252239872" behindDoc="0" locked="0" layoutInCell="1" allowOverlap="1" wp14:anchorId="34C4F58D" wp14:editId="5B343277">
            <wp:simplePos x="0" y="0"/>
            <wp:positionH relativeFrom="margin">
              <wp:align>center</wp:align>
            </wp:positionH>
            <wp:positionV relativeFrom="paragraph">
              <wp:posOffset>16510</wp:posOffset>
            </wp:positionV>
            <wp:extent cx="5678640" cy="5086440"/>
            <wp:effectExtent l="0" t="0" r="0" b="0"/>
            <wp:wrapNone/>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8640" cy="508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7B337" w14:textId="1EEA17E9" w:rsidR="00CB0525" w:rsidRPr="00D52BF4" w:rsidRDefault="00CB0525" w:rsidP="00484489">
      <w:pPr>
        <w:pStyle w:val="a5"/>
        <w:ind w:firstLineChars="0" w:firstLine="1"/>
        <w:rPr>
          <w:rFonts w:asciiTheme="minorEastAsia" w:hAnsiTheme="minorEastAsia"/>
        </w:rPr>
      </w:pPr>
    </w:p>
    <w:p w14:paraId="5DD3045E" w14:textId="36860714" w:rsidR="00CB0525" w:rsidRPr="00D52BF4" w:rsidRDefault="00CB0525" w:rsidP="00484489">
      <w:pPr>
        <w:pStyle w:val="a5"/>
        <w:ind w:firstLineChars="0" w:firstLine="1"/>
        <w:rPr>
          <w:rFonts w:asciiTheme="minorEastAsia" w:hAnsiTheme="minorEastAsia"/>
        </w:rPr>
      </w:pPr>
    </w:p>
    <w:p w14:paraId="035B7D9E" w14:textId="2BDDD86F" w:rsidR="00CB0525" w:rsidRPr="00D52BF4" w:rsidRDefault="00CB0525" w:rsidP="00484489">
      <w:pPr>
        <w:pStyle w:val="a5"/>
        <w:ind w:firstLineChars="0" w:firstLine="1"/>
        <w:rPr>
          <w:rFonts w:asciiTheme="minorEastAsia" w:hAnsiTheme="minorEastAsia"/>
        </w:rPr>
      </w:pPr>
    </w:p>
    <w:p w14:paraId="67EEC65A" w14:textId="39017C15" w:rsidR="00CB0525" w:rsidRPr="00D52BF4" w:rsidRDefault="00CB0525" w:rsidP="00484489">
      <w:pPr>
        <w:pStyle w:val="a5"/>
        <w:ind w:firstLineChars="0" w:firstLine="1"/>
        <w:rPr>
          <w:rFonts w:asciiTheme="minorEastAsia" w:hAnsiTheme="minorEastAsia"/>
        </w:rPr>
      </w:pPr>
    </w:p>
    <w:p w14:paraId="4E3C4E20" w14:textId="77777777" w:rsidR="00CB0525" w:rsidRPr="00D52BF4" w:rsidRDefault="00CB0525" w:rsidP="00484489">
      <w:pPr>
        <w:pStyle w:val="a5"/>
        <w:ind w:firstLineChars="0" w:firstLine="1"/>
        <w:rPr>
          <w:rFonts w:asciiTheme="minorEastAsia" w:hAnsiTheme="minorEastAsia"/>
        </w:rPr>
      </w:pPr>
    </w:p>
    <w:p w14:paraId="7A8DFCE2" w14:textId="77777777" w:rsidR="00CB0525" w:rsidRPr="00D52BF4" w:rsidRDefault="00CB0525" w:rsidP="00484489">
      <w:pPr>
        <w:pStyle w:val="a5"/>
        <w:ind w:firstLineChars="0" w:firstLine="1"/>
        <w:rPr>
          <w:rFonts w:asciiTheme="minorEastAsia" w:hAnsiTheme="minorEastAsia"/>
        </w:rPr>
      </w:pPr>
    </w:p>
    <w:p w14:paraId="342B7372" w14:textId="77777777" w:rsidR="00CB0525" w:rsidRPr="00D52BF4" w:rsidRDefault="00CB0525" w:rsidP="00484489">
      <w:pPr>
        <w:pStyle w:val="a5"/>
        <w:ind w:firstLineChars="0" w:firstLine="1"/>
        <w:rPr>
          <w:rFonts w:asciiTheme="minorEastAsia" w:hAnsiTheme="minorEastAsia"/>
        </w:rPr>
      </w:pPr>
    </w:p>
    <w:p w14:paraId="01F8B44F" w14:textId="77777777" w:rsidR="00CB0525" w:rsidRPr="00D52BF4" w:rsidRDefault="00CB0525" w:rsidP="00484489">
      <w:pPr>
        <w:pStyle w:val="a5"/>
        <w:ind w:firstLineChars="0" w:firstLine="1"/>
        <w:rPr>
          <w:rFonts w:asciiTheme="minorEastAsia" w:hAnsiTheme="minorEastAsia"/>
        </w:rPr>
      </w:pPr>
    </w:p>
    <w:p w14:paraId="3D29F0A6" w14:textId="77777777" w:rsidR="00CB0525" w:rsidRPr="00D52BF4" w:rsidRDefault="00CB0525" w:rsidP="00484489">
      <w:pPr>
        <w:pStyle w:val="a5"/>
        <w:ind w:firstLineChars="0" w:firstLine="1"/>
        <w:rPr>
          <w:rFonts w:asciiTheme="minorEastAsia" w:hAnsiTheme="minorEastAsia"/>
        </w:rPr>
      </w:pPr>
    </w:p>
    <w:p w14:paraId="0D01E1C2" w14:textId="77777777" w:rsidR="00CB0525" w:rsidRPr="00D52BF4" w:rsidRDefault="00CB0525" w:rsidP="00484489">
      <w:pPr>
        <w:pStyle w:val="a5"/>
        <w:ind w:firstLineChars="0" w:firstLine="1"/>
        <w:rPr>
          <w:rFonts w:asciiTheme="minorEastAsia" w:hAnsiTheme="minorEastAsia"/>
        </w:rPr>
      </w:pPr>
    </w:p>
    <w:p w14:paraId="1C3E849A" w14:textId="77777777" w:rsidR="00CB0525" w:rsidRPr="00D52BF4" w:rsidRDefault="00CB0525" w:rsidP="00484489">
      <w:pPr>
        <w:pStyle w:val="a5"/>
        <w:ind w:firstLineChars="0" w:firstLine="1"/>
        <w:rPr>
          <w:rFonts w:asciiTheme="minorEastAsia" w:hAnsiTheme="minorEastAsia"/>
        </w:rPr>
      </w:pPr>
    </w:p>
    <w:p w14:paraId="2571D978" w14:textId="77777777" w:rsidR="00CB0525" w:rsidRPr="00D52BF4" w:rsidRDefault="00CB0525" w:rsidP="00484489">
      <w:pPr>
        <w:pStyle w:val="a5"/>
        <w:ind w:firstLineChars="0" w:firstLine="1"/>
        <w:rPr>
          <w:rFonts w:asciiTheme="minorEastAsia" w:hAnsiTheme="minorEastAsia"/>
        </w:rPr>
      </w:pPr>
    </w:p>
    <w:p w14:paraId="1A0820D7" w14:textId="77777777" w:rsidR="00CB0525" w:rsidRPr="00D52BF4" w:rsidRDefault="00CB0525" w:rsidP="00484489">
      <w:pPr>
        <w:pStyle w:val="a5"/>
        <w:ind w:firstLineChars="0" w:firstLine="1"/>
        <w:rPr>
          <w:rFonts w:asciiTheme="minorEastAsia" w:hAnsiTheme="minorEastAsia"/>
        </w:rPr>
      </w:pPr>
    </w:p>
    <w:p w14:paraId="44E09579" w14:textId="77777777" w:rsidR="00CB0525" w:rsidRPr="00D52BF4" w:rsidRDefault="00CB0525" w:rsidP="00484489">
      <w:pPr>
        <w:pStyle w:val="a5"/>
        <w:ind w:firstLineChars="0" w:firstLine="1"/>
        <w:rPr>
          <w:rFonts w:asciiTheme="minorEastAsia" w:hAnsiTheme="minorEastAsia"/>
        </w:rPr>
      </w:pPr>
    </w:p>
    <w:p w14:paraId="76D313BA" w14:textId="77777777" w:rsidR="00CB0525" w:rsidRPr="00D52BF4" w:rsidRDefault="00CB0525" w:rsidP="00484489">
      <w:pPr>
        <w:pStyle w:val="a5"/>
        <w:ind w:firstLineChars="0" w:firstLine="1"/>
        <w:rPr>
          <w:rFonts w:asciiTheme="minorEastAsia" w:hAnsiTheme="minorEastAsia"/>
        </w:rPr>
      </w:pPr>
    </w:p>
    <w:p w14:paraId="1AA8BF6F" w14:textId="77777777" w:rsidR="00CB0525" w:rsidRPr="00D52BF4" w:rsidRDefault="00CB0525" w:rsidP="00484489">
      <w:pPr>
        <w:pStyle w:val="a5"/>
        <w:ind w:firstLineChars="0" w:firstLine="1"/>
        <w:rPr>
          <w:rFonts w:asciiTheme="minorEastAsia" w:hAnsiTheme="minorEastAsia"/>
        </w:rPr>
      </w:pPr>
    </w:p>
    <w:p w14:paraId="56C4B859" w14:textId="77777777" w:rsidR="00CB0525" w:rsidRPr="00D52BF4" w:rsidRDefault="00CB0525" w:rsidP="00484489">
      <w:pPr>
        <w:pStyle w:val="a5"/>
        <w:ind w:firstLineChars="0" w:firstLine="1"/>
        <w:rPr>
          <w:rFonts w:asciiTheme="minorEastAsia" w:hAnsiTheme="minorEastAsia"/>
        </w:rPr>
      </w:pPr>
    </w:p>
    <w:p w14:paraId="53E122EB" w14:textId="77777777" w:rsidR="00CB0525" w:rsidRPr="00D52BF4" w:rsidRDefault="00CB0525" w:rsidP="00484489">
      <w:pPr>
        <w:pStyle w:val="a5"/>
        <w:ind w:firstLineChars="0" w:firstLine="1"/>
        <w:rPr>
          <w:rFonts w:asciiTheme="minorEastAsia" w:hAnsiTheme="minorEastAsia"/>
        </w:rPr>
      </w:pPr>
    </w:p>
    <w:p w14:paraId="7F05837C" w14:textId="77777777" w:rsidR="00CB0525" w:rsidRPr="00D52BF4" w:rsidRDefault="00CB0525" w:rsidP="00484489">
      <w:pPr>
        <w:pStyle w:val="a5"/>
        <w:ind w:firstLineChars="0" w:firstLine="1"/>
        <w:rPr>
          <w:rFonts w:asciiTheme="minorEastAsia" w:hAnsiTheme="minorEastAsia"/>
        </w:rPr>
      </w:pPr>
    </w:p>
    <w:p w14:paraId="11921E64" w14:textId="77777777" w:rsidR="00CB0525" w:rsidRPr="00D52BF4" w:rsidRDefault="00CB0525" w:rsidP="00484489">
      <w:pPr>
        <w:pStyle w:val="a5"/>
        <w:ind w:firstLineChars="0" w:firstLine="1"/>
        <w:rPr>
          <w:rFonts w:asciiTheme="minorEastAsia" w:hAnsiTheme="minorEastAsia"/>
        </w:rPr>
      </w:pPr>
    </w:p>
    <w:p w14:paraId="2DA49D00" w14:textId="77777777" w:rsidR="00CB0525" w:rsidRPr="00D52BF4" w:rsidRDefault="00CB0525" w:rsidP="00484489">
      <w:pPr>
        <w:pStyle w:val="a5"/>
        <w:ind w:firstLineChars="0" w:firstLine="1"/>
        <w:rPr>
          <w:rFonts w:asciiTheme="minorEastAsia" w:hAnsiTheme="minorEastAsia"/>
        </w:rPr>
      </w:pPr>
    </w:p>
    <w:p w14:paraId="1F27C518" w14:textId="77777777" w:rsidR="00CB0525" w:rsidRPr="00D52BF4" w:rsidRDefault="00CB0525" w:rsidP="00484489">
      <w:pPr>
        <w:pStyle w:val="a5"/>
        <w:ind w:firstLineChars="0" w:firstLine="1"/>
        <w:rPr>
          <w:rFonts w:asciiTheme="minorEastAsia" w:hAnsiTheme="minorEastAsia"/>
        </w:rPr>
      </w:pPr>
    </w:p>
    <w:p w14:paraId="53C0F71E"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2CD52C17" w14:textId="27E2DC0F" w:rsidR="00DB6448" w:rsidRPr="00D52BF4" w:rsidRDefault="00DB6448" w:rsidP="00DB6448">
      <w:pPr>
        <w:pStyle w:val="ad"/>
        <w:ind w:leftChars="0" w:left="480" w:hanging="480"/>
        <w:outlineLvl w:val="2"/>
        <w:rPr>
          <w:noProof/>
          <w:sz w:val="24"/>
        </w:rPr>
      </w:pPr>
      <w:bookmarkStart w:id="47" w:name="_Toc131018027"/>
      <w:r w:rsidRPr="00D52BF4">
        <w:rPr>
          <w:noProof/>
          <w:sz w:val="24"/>
        </w:rPr>
        <w:t>（２）</w:t>
      </w:r>
      <w:r w:rsidR="008F1B9B" w:rsidRPr="000E5199">
        <w:rPr>
          <w:rFonts w:hint="eastAsia"/>
          <w:noProof/>
          <w:sz w:val="24"/>
        </w:rPr>
        <w:t>園や学校生活での困りごと</w:t>
      </w:r>
      <w:bookmarkEnd w:id="47"/>
    </w:p>
    <w:p w14:paraId="0909414E" w14:textId="53192B94" w:rsidR="004A0D82" w:rsidRPr="00D52BF4" w:rsidRDefault="004A0D82"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shd w:val="pct15" w:color="auto" w:fill="FFFFFF"/>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28で「</w:t>
      </w:r>
      <w:r w:rsidRPr="00D52BF4">
        <w:rPr>
          <w:rFonts w:ascii="BIZ UDゴシック" w:eastAsia="BIZ UDゴシック" w:hAnsi="BIZ UDゴシック"/>
          <w:b/>
          <w:shd w:val="pct15" w:color="auto" w:fill="FFFFFF"/>
        </w:rPr>
        <w:t>幼稚園</w:t>
      </w:r>
      <w:r w:rsidRPr="00D52BF4">
        <w:rPr>
          <w:rFonts w:ascii="BIZ UDゴシック" w:eastAsia="BIZ UDゴシック" w:hAnsi="BIZ UDゴシック" w:hint="eastAsia"/>
          <w:b/>
          <w:shd w:val="pct15" w:color="auto" w:fill="FFFFFF"/>
        </w:rPr>
        <w:t>や</w:t>
      </w:r>
      <w:r w:rsidRPr="00D52BF4">
        <w:rPr>
          <w:rFonts w:ascii="BIZ UDゴシック" w:eastAsia="BIZ UDゴシック" w:hAnsi="BIZ UDゴシック"/>
          <w:b/>
          <w:shd w:val="pct15" w:color="auto" w:fill="FFFFFF"/>
        </w:rPr>
        <w:t>保育施設</w:t>
      </w:r>
      <w:r w:rsidRPr="00D52BF4">
        <w:rPr>
          <w:rFonts w:ascii="BIZ UDゴシック" w:eastAsia="BIZ UDゴシック" w:hAnsi="BIZ UDゴシック" w:hint="eastAsia"/>
          <w:b/>
          <w:shd w:val="pct15" w:color="auto" w:fill="FFFFFF"/>
        </w:rPr>
        <w:t>、</w:t>
      </w:r>
      <w:r w:rsidRPr="00D52BF4">
        <w:rPr>
          <w:rFonts w:ascii="BIZ UDゴシック" w:eastAsia="BIZ UDゴシック" w:hAnsi="BIZ UDゴシック"/>
          <w:b/>
          <w:shd w:val="pct15" w:color="auto" w:fill="FFFFFF"/>
        </w:rPr>
        <w:t>認定</w:t>
      </w:r>
      <w:r w:rsidRPr="00D52BF4">
        <w:rPr>
          <w:rFonts w:ascii="BIZ UDゴシック" w:eastAsia="BIZ UDゴシック" w:hAnsi="BIZ UDゴシック" w:hint="eastAsia"/>
          <w:b/>
          <w:shd w:val="pct15" w:color="auto" w:fill="FFFFFF"/>
        </w:rPr>
        <w:t>こども</w:t>
      </w:r>
      <w:r w:rsidRPr="00D52BF4">
        <w:rPr>
          <w:rFonts w:ascii="BIZ UDゴシック" w:eastAsia="BIZ UDゴシック" w:hAnsi="BIZ UDゴシック"/>
          <w:b/>
          <w:shd w:val="pct15" w:color="auto" w:fill="FFFFFF"/>
        </w:rPr>
        <w:t>園</w:t>
      </w:r>
      <w:r w:rsidRPr="00D52BF4">
        <w:rPr>
          <w:rFonts w:ascii="BIZ UDゴシック" w:eastAsia="BIZ UDゴシック" w:hAnsi="BIZ UDゴシック" w:hint="eastAsia"/>
          <w:b/>
          <w:shd w:val="pct15" w:color="auto" w:fill="FFFFFF"/>
        </w:rPr>
        <w:t>に</w:t>
      </w:r>
      <w:r w:rsidRPr="00D52BF4">
        <w:rPr>
          <w:rFonts w:ascii="BIZ UDゴシック" w:eastAsia="BIZ UDゴシック" w:hAnsi="BIZ UDゴシック"/>
          <w:b/>
          <w:shd w:val="pct15" w:color="auto" w:fill="FFFFFF"/>
        </w:rPr>
        <w:t>通</w:t>
      </w:r>
      <w:r w:rsidRPr="00D52BF4">
        <w:rPr>
          <w:rFonts w:ascii="BIZ UDゴシック" w:eastAsia="BIZ UDゴシック" w:hAnsi="BIZ UDゴシック" w:hint="eastAsia"/>
          <w:b/>
          <w:shd w:val="pct15" w:color="auto" w:fill="FFFFFF"/>
        </w:rPr>
        <w:t>っている</w:t>
      </w:r>
      <w:r w:rsidRPr="00D52BF4">
        <w:rPr>
          <w:rFonts w:ascii="BIZ UDゴシック" w:eastAsia="BIZ UDゴシック" w:hAnsi="BIZ UDゴシック" w:cs="MS UI Gothic" w:hint="eastAsia"/>
          <w:b/>
          <w:kern w:val="0"/>
          <w:shd w:val="pct15" w:color="auto" w:fill="FFFFFF"/>
        </w:rPr>
        <w:t>」から「</w:t>
      </w:r>
      <w:r w:rsidRPr="00D52BF4">
        <w:rPr>
          <w:rFonts w:ascii="BIZ UDゴシック" w:eastAsia="BIZ UDゴシック" w:hAnsi="BIZ UDゴシック"/>
          <w:b/>
          <w:shd w:val="pct15" w:color="auto" w:fill="FFFFFF"/>
        </w:rPr>
        <w:t>大学、専門学校に通っている</w:t>
      </w:r>
      <w:r w:rsidRPr="00D52BF4">
        <w:rPr>
          <w:rFonts w:ascii="BIZ UDゴシック" w:eastAsia="BIZ UDゴシック" w:hAnsi="BIZ UDゴシック" w:cs="MS UI Gothic" w:hint="eastAsia"/>
          <w:b/>
          <w:kern w:val="0"/>
          <w:shd w:val="pct15" w:color="auto" w:fill="FFFFFF"/>
        </w:rPr>
        <w:t>」のいずれかを</w:t>
      </w:r>
      <w:r w:rsidRPr="00D52BF4">
        <w:rPr>
          <w:rFonts w:ascii="BIZ UDゴシック" w:eastAsia="BIZ UDゴシック" w:hAnsi="BIZ UDゴシック" w:cs="MS UI Gothic"/>
          <w:b/>
          <w:kern w:val="0"/>
          <w:shd w:val="pct15" w:color="auto" w:fill="FFFFFF"/>
        </w:rPr>
        <w:t>選</w:t>
      </w:r>
      <w:r w:rsidRPr="00D52BF4">
        <w:rPr>
          <w:rFonts w:ascii="BIZ UDゴシック" w:eastAsia="BIZ UDゴシック" w:hAnsi="BIZ UDゴシック" w:cs="MS UI Gothic" w:hint="eastAsia"/>
          <w:b/>
          <w:kern w:val="0"/>
          <w:shd w:val="pct15" w:color="auto" w:fill="FFFFFF"/>
        </w:rPr>
        <w:t>んだ</w:t>
      </w:r>
      <w:r w:rsidRPr="00D52BF4">
        <w:rPr>
          <w:rFonts w:ascii="BIZ UDゴシック" w:eastAsia="BIZ UDゴシック" w:hAnsi="BIZ UDゴシック" w:cs="MS UI Gothic"/>
          <w:b/>
          <w:kern w:val="0"/>
          <w:shd w:val="pct15" w:color="auto" w:fill="FFFFFF"/>
        </w:rPr>
        <w:t>方</w:t>
      </w:r>
      <w:r w:rsidRPr="00D52BF4">
        <w:rPr>
          <w:rFonts w:ascii="BIZ UDゴシック" w:eastAsia="BIZ UDゴシック" w:hAnsi="BIZ UDゴシック" w:cs="MS UI Gothic" w:hint="eastAsia"/>
          <w:b/>
          <w:kern w:val="0"/>
          <w:shd w:val="pct15" w:color="auto" w:fill="FFFFFF"/>
        </w:rPr>
        <w:t>におうかがいします。】</w:t>
      </w:r>
    </w:p>
    <w:p w14:paraId="431B03BC" w14:textId="77777777" w:rsidR="004A0D82" w:rsidRPr="00D52BF4" w:rsidRDefault="004A0D82"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29　</w:t>
      </w:r>
      <w:r w:rsidRPr="00D52BF4">
        <w:rPr>
          <w:rFonts w:ascii="BIZ UDゴシック" w:eastAsia="BIZ UDゴシック" w:hAnsi="BIZ UDゴシック"/>
        </w:rPr>
        <w:t>幼稚園</w:t>
      </w:r>
      <w:r w:rsidRPr="00D52BF4">
        <w:rPr>
          <w:rFonts w:ascii="BIZ UDゴシック" w:eastAsia="BIZ UDゴシック" w:hAnsi="BIZ UDゴシック" w:hint="eastAsia"/>
        </w:rPr>
        <w:t>や</w:t>
      </w:r>
      <w:r w:rsidRPr="00D52BF4">
        <w:rPr>
          <w:rFonts w:ascii="BIZ UDゴシック" w:eastAsia="BIZ UDゴシック" w:hAnsi="BIZ UDゴシック"/>
        </w:rPr>
        <w:t>保育施設</w:t>
      </w:r>
      <w:r w:rsidRPr="00D52BF4">
        <w:rPr>
          <w:rFonts w:ascii="BIZ UDゴシック" w:eastAsia="BIZ UDゴシック" w:hAnsi="BIZ UDゴシック" w:hint="eastAsia"/>
        </w:rPr>
        <w:t>、</w:t>
      </w:r>
      <w:r w:rsidRPr="00D52BF4">
        <w:rPr>
          <w:rFonts w:ascii="BIZ UDゴシック" w:eastAsia="BIZ UDゴシック" w:hAnsi="BIZ UDゴシック"/>
        </w:rPr>
        <w:t>認定</w:t>
      </w:r>
      <w:r w:rsidRPr="00D52BF4">
        <w:rPr>
          <w:rFonts w:ascii="BIZ UDゴシック" w:eastAsia="BIZ UDゴシック" w:hAnsi="BIZ UDゴシック" w:hint="eastAsia"/>
        </w:rPr>
        <w:t>こども</w:t>
      </w:r>
      <w:r w:rsidRPr="00D52BF4">
        <w:rPr>
          <w:rFonts w:ascii="BIZ UDゴシック" w:eastAsia="BIZ UDゴシック" w:hAnsi="BIZ UDゴシック"/>
        </w:rPr>
        <w:t>園</w:t>
      </w:r>
      <w:r w:rsidRPr="00D52BF4">
        <w:rPr>
          <w:rFonts w:ascii="BIZ UDゴシック" w:eastAsia="BIZ UDゴシック" w:hAnsi="BIZ UDゴシック" w:hint="eastAsia"/>
        </w:rPr>
        <w:t>、</w:t>
      </w:r>
      <w:r w:rsidRPr="00D52BF4">
        <w:rPr>
          <w:rFonts w:ascii="BIZ UDゴシック" w:eastAsia="BIZ UDゴシック" w:hAnsi="BIZ UDゴシック"/>
        </w:rPr>
        <w:t>学校</w:t>
      </w:r>
      <w:r w:rsidRPr="00D52BF4">
        <w:rPr>
          <w:rFonts w:ascii="BIZ UDゴシック" w:eastAsia="BIZ UDゴシック" w:hAnsi="BIZ UDゴシック" w:hint="eastAsia"/>
        </w:rPr>
        <w:t>などに</w:t>
      </w:r>
      <w:r w:rsidRPr="00D52BF4">
        <w:rPr>
          <w:rFonts w:ascii="BIZ UDゴシック" w:eastAsia="BIZ UDゴシック" w:hAnsi="BIZ UDゴシック"/>
        </w:rPr>
        <w:t>通って</w:t>
      </w:r>
      <w:r w:rsidRPr="00D52BF4">
        <w:rPr>
          <w:rFonts w:ascii="BIZ UDゴシック" w:eastAsia="BIZ UDゴシック" w:hAnsi="BIZ UDゴシック" w:hint="eastAsia"/>
        </w:rPr>
        <w:t>いて</w:t>
      </w:r>
      <w:r w:rsidRPr="00D52BF4">
        <w:rPr>
          <w:rFonts w:ascii="BIZ UDゴシック" w:eastAsia="BIZ UDゴシック" w:hAnsi="BIZ UDゴシック"/>
        </w:rPr>
        <w:t>困って</w:t>
      </w:r>
      <w:r w:rsidRPr="00D52BF4">
        <w:rPr>
          <w:rFonts w:ascii="BIZ UDゴシック" w:eastAsia="BIZ UDゴシック" w:hAnsi="BIZ UDゴシック" w:hint="eastAsia"/>
        </w:rPr>
        <w:t>いることはありますか。（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7E6B1830" w14:textId="77777777" w:rsidR="004A0D82" w:rsidRPr="00D52BF4" w:rsidRDefault="004A0D82" w:rsidP="00484489">
      <w:pPr>
        <w:pStyle w:val="a5"/>
        <w:ind w:firstLineChars="0" w:firstLine="1"/>
        <w:rPr>
          <w:rFonts w:asciiTheme="minorEastAsia" w:hAnsiTheme="minorEastAsia"/>
        </w:rPr>
      </w:pPr>
    </w:p>
    <w:p w14:paraId="6D8BE1EB" w14:textId="129B0AEB" w:rsidR="004A0D82" w:rsidRPr="00D52BF4" w:rsidRDefault="008F1B9B" w:rsidP="00672286">
      <w:pPr>
        <w:pStyle w:val="a5"/>
        <w:ind w:firstLine="220"/>
        <w:rPr>
          <w:rFonts w:asciiTheme="minorEastAsia" w:hAnsiTheme="minorEastAsia"/>
        </w:rPr>
      </w:pPr>
      <w:r w:rsidRPr="008F1B9B">
        <w:rPr>
          <w:rFonts w:asciiTheme="minorEastAsia" w:hAnsiTheme="minorEastAsia" w:hint="eastAsia"/>
        </w:rPr>
        <w:t>園や学校生活での困りごと</w:t>
      </w:r>
      <w:r w:rsidR="00672286" w:rsidRPr="00D52BF4">
        <w:rPr>
          <w:rFonts w:asciiTheme="minorEastAsia" w:hAnsiTheme="minorEastAsia" w:hint="eastAsia"/>
        </w:rPr>
        <w:t>は、</w:t>
      </w:r>
      <w:r w:rsidR="006C3659" w:rsidRPr="00D52BF4">
        <w:rPr>
          <w:rFonts w:asciiTheme="minorEastAsia" w:hAnsiTheme="minorEastAsia" w:hint="eastAsia"/>
        </w:rPr>
        <w:t>全体で</w:t>
      </w:r>
      <w:r w:rsidR="00672286" w:rsidRPr="00D52BF4">
        <w:rPr>
          <w:rFonts w:asciiTheme="minorEastAsia" w:hAnsiTheme="minorEastAsia" w:hint="eastAsia"/>
        </w:rPr>
        <w:t>「通うのが大変」と「障がいに対する理解や配慮が引き継がれない」がともに14.0％、「先生の理解や配慮が足りない場合がある」が12.0％となっています。一方、「特に困っていることはない」は68.0％と最も高くなっています。</w:t>
      </w:r>
    </w:p>
    <w:p w14:paraId="2A66F792" w14:textId="77777777" w:rsidR="00CB0525" w:rsidRPr="00D52BF4" w:rsidRDefault="00CB0525" w:rsidP="00484489">
      <w:pPr>
        <w:pStyle w:val="a5"/>
        <w:ind w:firstLineChars="0" w:firstLine="1"/>
        <w:rPr>
          <w:rFonts w:asciiTheme="minorEastAsia" w:hAnsiTheme="minorEastAsia"/>
        </w:rPr>
      </w:pPr>
    </w:p>
    <w:p w14:paraId="4B3477FA" w14:textId="77777777" w:rsidR="00CB0525" w:rsidRPr="00D52BF4" w:rsidRDefault="00CB0525" w:rsidP="00484489">
      <w:pPr>
        <w:pStyle w:val="a5"/>
        <w:ind w:firstLineChars="0" w:firstLine="1"/>
        <w:rPr>
          <w:rFonts w:asciiTheme="minorEastAsia" w:hAnsiTheme="minorEastAsia"/>
        </w:rPr>
      </w:pPr>
    </w:p>
    <w:p w14:paraId="36EB86CA" w14:textId="4CFF2449" w:rsidR="00CB0525" w:rsidRPr="00D52BF4" w:rsidRDefault="00BD35E5" w:rsidP="00484489">
      <w:pPr>
        <w:pStyle w:val="a5"/>
        <w:ind w:firstLineChars="0" w:firstLine="1"/>
        <w:rPr>
          <w:rFonts w:asciiTheme="minorEastAsia" w:hAnsiTheme="minorEastAsia"/>
        </w:rPr>
      </w:pPr>
      <w:r w:rsidRPr="00BD35E5">
        <w:rPr>
          <w:noProof/>
        </w:rPr>
        <w:drawing>
          <wp:anchor distT="0" distB="0" distL="114300" distR="114300" simplePos="0" relativeHeight="252240896" behindDoc="0" locked="0" layoutInCell="1" allowOverlap="1" wp14:anchorId="6EE26483" wp14:editId="7C80DE89">
            <wp:simplePos x="0" y="0"/>
            <wp:positionH relativeFrom="margin">
              <wp:align>center</wp:align>
            </wp:positionH>
            <wp:positionV relativeFrom="paragraph">
              <wp:posOffset>10795</wp:posOffset>
            </wp:positionV>
            <wp:extent cx="5131080" cy="4593600"/>
            <wp:effectExtent l="0" t="0" r="0" b="0"/>
            <wp:wrapNone/>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31080" cy="459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ECC7A" w14:textId="77777777" w:rsidR="00CB0525" w:rsidRPr="00D52BF4" w:rsidRDefault="00CB0525" w:rsidP="00484489">
      <w:pPr>
        <w:pStyle w:val="a5"/>
        <w:ind w:firstLineChars="0" w:firstLine="1"/>
        <w:rPr>
          <w:rFonts w:asciiTheme="minorEastAsia" w:hAnsiTheme="minorEastAsia"/>
        </w:rPr>
      </w:pPr>
    </w:p>
    <w:p w14:paraId="5B1716AC" w14:textId="4A62CCF5" w:rsidR="00CB0525" w:rsidRPr="00D52BF4" w:rsidRDefault="00CB0525" w:rsidP="00484489">
      <w:pPr>
        <w:pStyle w:val="a5"/>
        <w:ind w:firstLineChars="0" w:firstLine="1"/>
        <w:rPr>
          <w:rFonts w:asciiTheme="minorEastAsia" w:hAnsiTheme="minorEastAsia"/>
        </w:rPr>
      </w:pPr>
    </w:p>
    <w:p w14:paraId="1FCDA0B9" w14:textId="32DBF8EB" w:rsidR="00CB0525" w:rsidRPr="00D52BF4" w:rsidRDefault="00CB0525" w:rsidP="00484489">
      <w:pPr>
        <w:pStyle w:val="a5"/>
        <w:ind w:firstLineChars="0" w:firstLine="1"/>
        <w:rPr>
          <w:rFonts w:asciiTheme="minorEastAsia" w:hAnsiTheme="minorEastAsia"/>
        </w:rPr>
      </w:pPr>
    </w:p>
    <w:p w14:paraId="2E9BA3B0" w14:textId="77777777" w:rsidR="00CB0525" w:rsidRPr="00D52BF4" w:rsidRDefault="00CB0525" w:rsidP="00484489">
      <w:pPr>
        <w:pStyle w:val="a5"/>
        <w:ind w:firstLineChars="0" w:firstLine="1"/>
        <w:rPr>
          <w:rFonts w:asciiTheme="minorEastAsia" w:hAnsiTheme="minorEastAsia"/>
        </w:rPr>
      </w:pPr>
    </w:p>
    <w:p w14:paraId="23E35F8C" w14:textId="77777777" w:rsidR="00CB0525" w:rsidRPr="00D52BF4" w:rsidRDefault="00CB0525" w:rsidP="00484489">
      <w:pPr>
        <w:pStyle w:val="a5"/>
        <w:ind w:firstLineChars="0" w:firstLine="1"/>
        <w:rPr>
          <w:rFonts w:asciiTheme="minorEastAsia" w:hAnsiTheme="minorEastAsia"/>
        </w:rPr>
      </w:pPr>
    </w:p>
    <w:p w14:paraId="64D531B5" w14:textId="77777777" w:rsidR="00CB0525" w:rsidRPr="00D52BF4" w:rsidRDefault="00CB0525" w:rsidP="00484489">
      <w:pPr>
        <w:pStyle w:val="a5"/>
        <w:ind w:firstLineChars="0" w:firstLine="1"/>
        <w:rPr>
          <w:rFonts w:asciiTheme="minorEastAsia" w:hAnsiTheme="minorEastAsia"/>
        </w:rPr>
      </w:pPr>
    </w:p>
    <w:p w14:paraId="61E0E144" w14:textId="77777777" w:rsidR="00CB0525" w:rsidRPr="00D52BF4" w:rsidRDefault="00CB0525" w:rsidP="00484489">
      <w:pPr>
        <w:pStyle w:val="a5"/>
        <w:ind w:firstLineChars="0" w:firstLine="1"/>
        <w:rPr>
          <w:rFonts w:asciiTheme="minorEastAsia" w:hAnsiTheme="minorEastAsia"/>
        </w:rPr>
      </w:pPr>
    </w:p>
    <w:p w14:paraId="0B2ED8DB" w14:textId="77777777" w:rsidR="00CB0525" w:rsidRPr="00D52BF4" w:rsidRDefault="00CB0525" w:rsidP="00484489">
      <w:pPr>
        <w:pStyle w:val="a5"/>
        <w:ind w:firstLineChars="0" w:firstLine="1"/>
        <w:rPr>
          <w:rFonts w:asciiTheme="minorEastAsia" w:hAnsiTheme="minorEastAsia"/>
        </w:rPr>
      </w:pPr>
    </w:p>
    <w:p w14:paraId="1F41F34C" w14:textId="77777777" w:rsidR="00CB0525" w:rsidRPr="00D52BF4" w:rsidRDefault="00CB0525" w:rsidP="00484489">
      <w:pPr>
        <w:pStyle w:val="a5"/>
        <w:ind w:firstLineChars="0" w:firstLine="1"/>
        <w:rPr>
          <w:rFonts w:asciiTheme="minorEastAsia" w:hAnsiTheme="minorEastAsia"/>
        </w:rPr>
      </w:pPr>
    </w:p>
    <w:p w14:paraId="401F64C1" w14:textId="77777777" w:rsidR="00CB0525" w:rsidRPr="00D52BF4" w:rsidRDefault="00CB0525" w:rsidP="00484489">
      <w:pPr>
        <w:pStyle w:val="a5"/>
        <w:ind w:firstLineChars="0" w:firstLine="1"/>
        <w:rPr>
          <w:rFonts w:asciiTheme="minorEastAsia" w:hAnsiTheme="minorEastAsia"/>
        </w:rPr>
      </w:pPr>
    </w:p>
    <w:p w14:paraId="0F691828" w14:textId="77777777" w:rsidR="00CB0525" w:rsidRPr="00D52BF4" w:rsidRDefault="00CB0525" w:rsidP="00484489">
      <w:pPr>
        <w:pStyle w:val="a5"/>
        <w:ind w:firstLineChars="0" w:firstLine="1"/>
        <w:rPr>
          <w:rFonts w:asciiTheme="minorEastAsia" w:hAnsiTheme="minorEastAsia"/>
        </w:rPr>
      </w:pPr>
    </w:p>
    <w:p w14:paraId="4DD07A6A" w14:textId="77777777" w:rsidR="00CB0525" w:rsidRPr="00D52BF4" w:rsidRDefault="00CB0525" w:rsidP="00484489">
      <w:pPr>
        <w:pStyle w:val="a5"/>
        <w:ind w:firstLineChars="0" w:firstLine="1"/>
        <w:rPr>
          <w:rFonts w:asciiTheme="minorEastAsia" w:hAnsiTheme="minorEastAsia"/>
        </w:rPr>
      </w:pPr>
    </w:p>
    <w:p w14:paraId="51F52413" w14:textId="77777777" w:rsidR="00CB0525" w:rsidRPr="00D52BF4" w:rsidRDefault="00CB0525" w:rsidP="00484489">
      <w:pPr>
        <w:pStyle w:val="a5"/>
        <w:ind w:firstLineChars="0" w:firstLine="1"/>
        <w:rPr>
          <w:rFonts w:asciiTheme="minorEastAsia" w:hAnsiTheme="minorEastAsia"/>
        </w:rPr>
      </w:pPr>
    </w:p>
    <w:p w14:paraId="4475D880" w14:textId="64DC3DD0" w:rsidR="00CB0525" w:rsidRDefault="00CB0525" w:rsidP="00484489">
      <w:pPr>
        <w:pStyle w:val="a5"/>
        <w:ind w:firstLineChars="0" w:firstLine="1"/>
        <w:rPr>
          <w:rFonts w:asciiTheme="minorEastAsia" w:hAnsiTheme="minorEastAsia"/>
        </w:rPr>
      </w:pPr>
    </w:p>
    <w:p w14:paraId="703C5044" w14:textId="6202D55D" w:rsidR="00B20E1A" w:rsidRDefault="00B20E1A" w:rsidP="00484489">
      <w:pPr>
        <w:pStyle w:val="a5"/>
        <w:ind w:firstLineChars="0" w:firstLine="1"/>
        <w:rPr>
          <w:rFonts w:asciiTheme="minorEastAsia" w:hAnsiTheme="minorEastAsia"/>
        </w:rPr>
      </w:pPr>
    </w:p>
    <w:p w14:paraId="21C049CC" w14:textId="6294D476" w:rsidR="00B20E1A" w:rsidRDefault="00B20E1A" w:rsidP="00484489">
      <w:pPr>
        <w:pStyle w:val="a5"/>
        <w:ind w:firstLineChars="0" w:firstLine="1"/>
        <w:rPr>
          <w:rFonts w:asciiTheme="minorEastAsia" w:hAnsiTheme="minorEastAsia"/>
        </w:rPr>
      </w:pPr>
    </w:p>
    <w:p w14:paraId="02A79939" w14:textId="52A66439" w:rsidR="00B20E1A" w:rsidRDefault="00B20E1A" w:rsidP="00484489">
      <w:pPr>
        <w:pStyle w:val="a5"/>
        <w:ind w:firstLineChars="0" w:firstLine="1"/>
        <w:rPr>
          <w:rFonts w:asciiTheme="minorEastAsia" w:hAnsiTheme="minorEastAsia"/>
        </w:rPr>
      </w:pPr>
    </w:p>
    <w:p w14:paraId="545FC3C9" w14:textId="37512081" w:rsidR="00B20E1A" w:rsidRDefault="00B20E1A" w:rsidP="00484489">
      <w:pPr>
        <w:pStyle w:val="a5"/>
        <w:ind w:firstLineChars="0" w:firstLine="1"/>
        <w:rPr>
          <w:rFonts w:asciiTheme="minorEastAsia" w:hAnsiTheme="minorEastAsia"/>
        </w:rPr>
      </w:pPr>
    </w:p>
    <w:p w14:paraId="3E58B42E" w14:textId="3C16226D" w:rsidR="00B20E1A" w:rsidRDefault="00B20E1A" w:rsidP="00484489">
      <w:pPr>
        <w:pStyle w:val="a5"/>
        <w:ind w:firstLineChars="0" w:firstLine="1"/>
        <w:rPr>
          <w:rFonts w:asciiTheme="minorEastAsia" w:hAnsiTheme="minorEastAsia"/>
        </w:rPr>
      </w:pPr>
    </w:p>
    <w:p w14:paraId="3833876A" w14:textId="4E17199F" w:rsidR="00B20E1A" w:rsidRDefault="00B20E1A" w:rsidP="00484489">
      <w:pPr>
        <w:pStyle w:val="a5"/>
        <w:ind w:firstLineChars="0" w:firstLine="1"/>
        <w:rPr>
          <w:rFonts w:asciiTheme="minorEastAsia" w:hAnsiTheme="minorEastAsia"/>
        </w:rPr>
      </w:pPr>
    </w:p>
    <w:p w14:paraId="673EBE41" w14:textId="3125AAC0"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77FF7A0B"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1EF9E625" w14:textId="77777777" w:rsidR="00DB6448" w:rsidRPr="00D52BF4" w:rsidRDefault="00DB6448" w:rsidP="00DB6448">
      <w:pPr>
        <w:pStyle w:val="ad"/>
        <w:ind w:leftChars="0" w:left="480" w:hanging="480"/>
        <w:outlineLvl w:val="2"/>
        <w:rPr>
          <w:noProof/>
          <w:sz w:val="24"/>
        </w:rPr>
      </w:pPr>
      <w:bookmarkStart w:id="48" w:name="_Toc131018028"/>
      <w:r w:rsidRPr="00D52BF4">
        <w:rPr>
          <w:noProof/>
          <w:sz w:val="24"/>
        </w:rPr>
        <w:t>（３）</w:t>
      </w:r>
      <w:r w:rsidRPr="00D52BF4">
        <w:rPr>
          <w:rFonts w:hint="eastAsia"/>
          <w:noProof/>
          <w:sz w:val="24"/>
        </w:rPr>
        <w:t>学校教育に望むこと</w:t>
      </w:r>
      <w:bookmarkEnd w:id="48"/>
    </w:p>
    <w:p w14:paraId="73FECD84" w14:textId="11556666" w:rsidR="00B734D4" w:rsidRPr="00D52BF4" w:rsidRDefault="00B734D4"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shd w:val="pct15" w:color="auto" w:fill="FFFFFF"/>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28で「</w:t>
      </w:r>
      <w:r w:rsidRPr="00D52BF4">
        <w:rPr>
          <w:rFonts w:ascii="BIZ UDゴシック" w:eastAsia="BIZ UDゴシック" w:hAnsi="BIZ UDゴシック"/>
          <w:b/>
          <w:shd w:val="pct15" w:color="auto" w:fill="FFFFFF"/>
        </w:rPr>
        <w:t>幼稚園</w:t>
      </w:r>
      <w:r w:rsidRPr="00D52BF4">
        <w:rPr>
          <w:rFonts w:ascii="BIZ UDゴシック" w:eastAsia="BIZ UDゴシック" w:hAnsi="BIZ UDゴシック" w:hint="eastAsia"/>
          <w:b/>
          <w:shd w:val="pct15" w:color="auto" w:fill="FFFFFF"/>
        </w:rPr>
        <w:t>や</w:t>
      </w:r>
      <w:r w:rsidRPr="00D52BF4">
        <w:rPr>
          <w:rFonts w:ascii="BIZ UDゴシック" w:eastAsia="BIZ UDゴシック" w:hAnsi="BIZ UDゴシック"/>
          <w:b/>
          <w:shd w:val="pct15" w:color="auto" w:fill="FFFFFF"/>
        </w:rPr>
        <w:t>保育施設</w:t>
      </w:r>
      <w:r w:rsidRPr="00D52BF4">
        <w:rPr>
          <w:rFonts w:ascii="BIZ UDゴシック" w:eastAsia="BIZ UDゴシック" w:hAnsi="BIZ UDゴシック" w:hint="eastAsia"/>
          <w:b/>
          <w:shd w:val="pct15" w:color="auto" w:fill="FFFFFF"/>
        </w:rPr>
        <w:t>、</w:t>
      </w:r>
      <w:r w:rsidRPr="00D52BF4">
        <w:rPr>
          <w:rFonts w:ascii="BIZ UDゴシック" w:eastAsia="BIZ UDゴシック" w:hAnsi="BIZ UDゴシック"/>
          <w:b/>
          <w:shd w:val="pct15" w:color="auto" w:fill="FFFFFF"/>
        </w:rPr>
        <w:t>認定</w:t>
      </w:r>
      <w:r w:rsidRPr="00D52BF4">
        <w:rPr>
          <w:rFonts w:ascii="BIZ UDゴシック" w:eastAsia="BIZ UDゴシック" w:hAnsi="BIZ UDゴシック" w:hint="eastAsia"/>
          <w:b/>
          <w:shd w:val="pct15" w:color="auto" w:fill="FFFFFF"/>
        </w:rPr>
        <w:t>こども</w:t>
      </w:r>
      <w:r w:rsidRPr="00D52BF4">
        <w:rPr>
          <w:rFonts w:ascii="BIZ UDゴシック" w:eastAsia="BIZ UDゴシック" w:hAnsi="BIZ UDゴシック"/>
          <w:b/>
          <w:shd w:val="pct15" w:color="auto" w:fill="FFFFFF"/>
        </w:rPr>
        <w:t>園</w:t>
      </w:r>
      <w:r w:rsidRPr="00D52BF4">
        <w:rPr>
          <w:rFonts w:ascii="BIZ UDゴシック" w:eastAsia="BIZ UDゴシック" w:hAnsi="BIZ UDゴシック" w:hint="eastAsia"/>
          <w:b/>
          <w:shd w:val="pct15" w:color="auto" w:fill="FFFFFF"/>
        </w:rPr>
        <w:t>に</w:t>
      </w:r>
      <w:r w:rsidRPr="00D52BF4">
        <w:rPr>
          <w:rFonts w:ascii="BIZ UDゴシック" w:eastAsia="BIZ UDゴシック" w:hAnsi="BIZ UDゴシック"/>
          <w:b/>
          <w:shd w:val="pct15" w:color="auto" w:fill="FFFFFF"/>
        </w:rPr>
        <w:t>通</w:t>
      </w:r>
      <w:r w:rsidRPr="00D52BF4">
        <w:rPr>
          <w:rFonts w:ascii="BIZ UDゴシック" w:eastAsia="BIZ UDゴシック" w:hAnsi="BIZ UDゴシック" w:hint="eastAsia"/>
          <w:b/>
          <w:shd w:val="pct15" w:color="auto" w:fill="FFFFFF"/>
        </w:rPr>
        <w:t>っている</w:t>
      </w:r>
      <w:r w:rsidRPr="00D52BF4">
        <w:rPr>
          <w:rFonts w:ascii="BIZ UDゴシック" w:eastAsia="BIZ UDゴシック" w:hAnsi="BIZ UDゴシック" w:cs="MS UI Gothic" w:hint="eastAsia"/>
          <w:b/>
          <w:kern w:val="0"/>
          <w:shd w:val="pct15" w:color="auto" w:fill="FFFFFF"/>
        </w:rPr>
        <w:t>」から「</w:t>
      </w:r>
      <w:r w:rsidRPr="00D52BF4">
        <w:rPr>
          <w:rFonts w:ascii="BIZ UDゴシック" w:eastAsia="BIZ UDゴシック" w:hAnsi="BIZ UDゴシック"/>
          <w:b/>
          <w:shd w:val="pct15" w:color="auto" w:fill="FFFFFF"/>
        </w:rPr>
        <w:t>大学、専門学校に通っている</w:t>
      </w:r>
      <w:r w:rsidRPr="00D52BF4">
        <w:rPr>
          <w:rFonts w:ascii="BIZ UDゴシック" w:eastAsia="BIZ UDゴシック" w:hAnsi="BIZ UDゴシック" w:cs="MS UI Gothic" w:hint="eastAsia"/>
          <w:b/>
          <w:kern w:val="0"/>
          <w:shd w:val="pct15" w:color="auto" w:fill="FFFFFF"/>
        </w:rPr>
        <w:t>」のいずれかを</w:t>
      </w:r>
      <w:r w:rsidRPr="00D52BF4">
        <w:rPr>
          <w:rFonts w:ascii="BIZ UDゴシック" w:eastAsia="BIZ UDゴシック" w:hAnsi="BIZ UDゴシック" w:cs="MS UI Gothic"/>
          <w:b/>
          <w:kern w:val="0"/>
          <w:shd w:val="pct15" w:color="auto" w:fill="FFFFFF"/>
        </w:rPr>
        <w:t>選</w:t>
      </w:r>
      <w:r w:rsidRPr="00D52BF4">
        <w:rPr>
          <w:rFonts w:ascii="BIZ UDゴシック" w:eastAsia="BIZ UDゴシック" w:hAnsi="BIZ UDゴシック" w:cs="MS UI Gothic" w:hint="eastAsia"/>
          <w:b/>
          <w:kern w:val="0"/>
          <w:shd w:val="pct15" w:color="auto" w:fill="FFFFFF"/>
        </w:rPr>
        <w:t>んだ</w:t>
      </w:r>
      <w:r w:rsidRPr="00D52BF4">
        <w:rPr>
          <w:rFonts w:ascii="BIZ UDゴシック" w:eastAsia="BIZ UDゴシック" w:hAnsi="BIZ UDゴシック" w:cs="MS UI Gothic"/>
          <w:b/>
          <w:kern w:val="0"/>
          <w:shd w:val="pct15" w:color="auto" w:fill="FFFFFF"/>
        </w:rPr>
        <w:t>方</w:t>
      </w:r>
      <w:r w:rsidRPr="00D52BF4">
        <w:rPr>
          <w:rFonts w:ascii="BIZ UDゴシック" w:eastAsia="BIZ UDゴシック" w:hAnsi="BIZ UDゴシック" w:cs="MS UI Gothic" w:hint="eastAsia"/>
          <w:b/>
          <w:kern w:val="0"/>
          <w:shd w:val="pct15" w:color="auto" w:fill="FFFFFF"/>
        </w:rPr>
        <w:t>におうかがいします。】</w:t>
      </w:r>
    </w:p>
    <w:p w14:paraId="111F2403"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30　</w:t>
      </w:r>
      <w:r w:rsidRPr="00D52BF4">
        <w:rPr>
          <w:rFonts w:ascii="BIZ UDゴシック" w:eastAsia="BIZ UDゴシック" w:hAnsi="BIZ UDゴシック"/>
        </w:rPr>
        <w:t>現在</w:t>
      </w:r>
      <w:r w:rsidRPr="00D52BF4">
        <w:rPr>
          <w:rFonts w:ascii="BIZ UDゴシック" w:eastAsia="BIZ UDゴシック" w:hAnsi="BIZ UDゴシック" w:hint="eastAsia"/>
        </w:rPr>
        <w:t>もしくは</w:t>
      </w:r>
      <w:r w:rsidRPr="00D52BF4">
        <w:rPr>
          <w:rFonts w:ascii="BIZ UDゴシック" w:eastAsia="BIZ UDゴシック" w:hAnsi="BIZ UDゴシック"/>
        </w:rPr>
        <w:t>将来</w:t>
      </w:r>
      <w:r w:rsidRPr="00D52BF4">
        <w:rPr>
          <w:rFonts w:ascii="BIZ UDゴシック" w:eastAsia="BIZ UDゴシック" w:hAnsi="BIZ UDゴシック" w:hint="eastAsia"/>
        </w:rPr>
        <w:t>、</w:t>
      </w:r>
      <w:r w:rsidRPr="00D52BF4">
        <w:rPr>
          <w:rFonts w:ascii="BIZ UDゴシック" w:eastAsia="BIZ UDゴシック" w:hAnsi="BIZ UDゴシック"/>
        </w:rPr>
        <w:t>学校教育</w:t>
      </w:r>
      <w:r w:rsidRPr="00D52BF4">
        <w:rPr>
          <w:rFonts w:ascii="BIZ UDゴシック" w:eastAsia="BIZ UDゴシック" w:hAnsi="BIZ UDゴシック" w:hint="eastAsia"/>
        </w:rPr>
        <w:t>に</w:t>
      </w:r>
      <w:r w:rsidRPr="00D52BF4">
        <w:rPr>
          <w:rFonts w:ascii="BIZ UDゴシック" w:eastAsia="BIZ UDゴシック" w:hAnsi="BIZ UDゴシック"/>
        </w:rPr>
        <w:t>望む</w:t>
      </w:r>
      <w:r w:rsidRPr="00D52BF4">
        <w:rPr>
          <w:rFonts w:ascii="BIZ UDゴシック" w:eastAsia="BIZ UDゴシック" w:hAnsi="BIZ UDゴシック" w:hint="eastAsia"/>
        </w:rPr>
        <w:t>ことはどのようなことですか。（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72B53FA8" w14:textId="77777777" w:rsidR="00FC0ED1" w:rsidRPr="00D52BF4" w:rsidRDefault="00FC0ED1" w:rsidP="00484489">
      <w:pPr>
        <w:pStyle w:val="a5"/>
        <w:ind w:firstLineChars="0" w:firstLine="1"/>
        <w:rPr>
          <w:rFonts w:asciiTheme="minorEastAsia" w:hAnsiTheme="minorEastAsia"/>
        </w:rPr>
      </w:pPr>
    </w:p>
    <w:p w14:paraId="2E58158E" w14:textId="0647B425" w:rsidR="00CB0525" w:rsidRPr="00D52BF4" w:rsidRDefault="00672286" w:rsidP="00672286">
      <w:pPr>
        <w:pStyle w:val="a5"/>
        <w:ind w:firstLine="220"/>
        <w:rPr>
          <w:rFonts w:asciiTheme="minorEastAsia" w:hAnsiTheme="minorEastAsia"/>
        </w:rPr>
      </w:pPr>
      <w:r w:rsidRPr="00D52BF4">
        <w:rPr>
          <w:rFonts w:asciiTheme="minorEastAsia" w:hAnsiTheme="minorEastAsia" w:hint="eastAsia"/>
        </w:rPr>
        <w:t>学校教育に望むことは、</w:t>
      </w:r>
      <w:r w:rsidR="006C3659" w:rsidRPr="00D52BF4">
        <w:rPr>
          <w:rFonts w:asciiTheme="minorEastAsia" w:hAnsiTheme="minorEastAsia" w:hint="eastAsia"/>
        </w:rPr>
        <w:t>全体で</w:t>
      </w:r>
      <w:r w:rsidRPr="00D52BF4">
        <w:rPr>
          <w:rFonts w:asciiTheme="minorEastAsia" w:hAnsiTheme="minorEastAsia" w:hint="eastAsia"/>
        </w:rPr>
        <w:t>「障がいに対する理解や配慮を職員間で引き継いでほしい」が42.0％</w:t>
      </w:r>
      <w:r w:rsidR="006C3659" w:rsidRPr="00D52BF4">
        <w:rPr>
          <w:rFonts w:asciiTheme="minorEastAsia" w:hAnsiTheme="minorEastAsia" w:hint="eastAsia"/>
        </w:rPr>
        <w:t>と最も高く</w:t>
      </w:r>
      <w:r w:rsidRPr="00D52BF4">
        <w:rPr>
          <w:rFonts w:asciiTheme="minorEastAsia" w:hAnsiTheme="minorEastAsia" w:hint="eastAsia"/>
        </w:rPr>
        <w:t>、</w:t>
      </w:r>
      <w:r w:rsidR="006C3659" w:rsidRPr="00D52BF4">
        <w:rPr>
          <w:rFonts w:asciiTheme="minorEastAsia" w:hAnsiTheme="minorEastAsia" w:hint="eastAsia"/>
        </w:rPr>
        <w:t>次いで</w:t>
      </w:r>
      <w:r w:rsidRPr="00D52BF4">
        <w:rPr>
          <w:rFonts w:asciiTheme="minorEastAsia" w:hAnsiTheme="minorEastAsia" w:hint="eastAsia"/>
        </w:rPr>
        <w:t>「就学相談や進路相談など、相談体制を充実させてほしい」（32.0％）、「能力や障がいの状況に合った指導をしてほしい」（30.0％）が３割台と高くなっています。一方、「特に望むことはない」は20.0％となっています。</w:t>
      </w:r>
    </w:p>
    <w:p w14:paraId="043FB671" w14:textId="06E9A314" w:rsidR="00CB0525" w:rsidRPr="00D52BF4" w:rsidRDefault="00CB0525" w:rsidP="00484489">
      <w:pPr>
        <w:pStyle w:val="a5"/>
        <w:ind w:firstLineChars="0" w:firstLine="1"/>
        <w:rPr>
          <w:rFonts w:asciiTheme="minorEastAsia" w:hAnsiTheme="minorEastAsia"/>
        </w:rPr>
      </w:pPr>
    </w:p>
    <w:p w14:paraId="1B46B5F7" w14:textId="4C21F2BB" w:rsidR="00CB0525" w:rsidRPr="00D52BF4" w:rsidRDefault="00D0060E" w:rsidP="00484489">
      <w:pPr>
        <w:pStyle w:val="a5"/>
        <w:ind w:firstLineChars="0" w:firstLine="1"/>
        <w:rPr>
          <w:rFonts w:asciiTheme="minorEastAsia" w:hAnsiTheme="minorEastAsia"/>
        </w:rPr>
      </w:pPr>
      <w:r w:rsidRPr="000F5372">
        <w:rPr>
          <w:noProof/>
        </w:rPr>
        <w:drawing>
          <wp:anchor distT="0" distB="0" distL="114300" distR="114300" simplePos="0" relativeHeight="252310528" behindDoc="0" locked="0" layoutInCell="1" allowOverlap="1" wp14:anchorId="0B38BC49" wp14:editId="76E62FC4">
            <wp:simplePos x="0" y="0"/>
            <wp:positionH relativeFrom="margin">
              <wp:align>center</wp:align>
            </wp:positionH>
            <wp:positionV relativeFrom="paragraph">
              <wp:posOffset>56515</wp:posOffset>
            </wp:positionV>
            <wp:extent cx="5563800" cy="44064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63800" cy="44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F7EF4" w14:textId="0BB4FA30" w:rsidR="00CB0525" w:rsidRPr="00D52BF4" w:rsidRDefault="00CB0525" w:rsidP="00484489">
      <w:pPr>
        <w:pStyle w:val="a5"/>
        <w:ind w:firstLineChars="0" w:firstLine="1"/>
        <w:rPr>
          <w:rFonts w:asciiTheme="minorEastAsia" w:hAnsiTheme="minorEastAsia"/>
        </w:rPr>
      </w:pPr>
    </w:p>
    <w:p w14:paraId="07760F4A" w14:textId="051CB7D0" w:rsidR="00CB0525" w:rsidRPr="00D52BF4" w:rsidRDefault="00CB0525" w:rsidP="00484489">
      <w:pPr>
        <w:pStyle w:val="a5"/>
        <w:ind w:firstLineChars="0" w:firstLine="1"/>
        <w:rPr>
          <w:rFonts w:asciiTheme="minorEastAsia" w:hAnsiTheme="minorEastAsia"/>
        </w:rPr>
      </w:pPr>
    </w:p>
    <w:p w14:paraId="573549A6" w14:textId="7FDE4318" w:rsidR="00CB0525" w:rsidRPr="00D52BF4" w:rsidRDefault="00CB0525" w:rsidP="00484489">
      <w:pPr>
        <w:pStyle w:val="a5"/>
        <w:ind w:firstLineChars="0" w:firstLine="1"/>
        <w:rPr>
          <w:rFonts w:asciiTheme="minorEastAsia" w:hAnsiTheme="minorEastAsia"/>
        </w:rPr>
      </w:pPr>
    </w:p>
    <w:p w14:paraId="325745E1" w14:textId="2A0622E1" w:rsidR="00CB0525" w:rsidRPr="00D52BF4" w:rsidRDefault="00CB0525" w:rsidP="00484489">
      <w:pPr>
        <w:pStyle w:val="a5"/>
        <w:ind w:firstLineChars="0" w:firstLine="1"/>
        <w:rPr>
          <w:rFonts w:asciiTheme="minorEastAsia" w:hAnsiTheme="minorEastAsia"/>
        </w:rPr>
      </w:pPr>
    </w:p>
    <w:p w14:paraId="59209876" w14:textId="349B7A36" w:rsidR="00CB0525" w:rsidRPr="00D52BF4" w:rsidRDefault="00CB0525" w:rsidP="00484489">
      <w:pPr>
        <w:pStyle w:val="a5"/>
        <w:ind w:firstLineChars="0" w:firstLine="1"/>
        <w:rPr>
          <w:rFonts w:asciiTheme="minorEastAsia" w:hAnsiTheme="minorEastAsia"/>
        </w:rPr>
      </w:pPr>
    </w:p>
    <w:p w14:paraId="5285CAE5" w14:textId="6401CAE4" w:rsidR="00CB0525" w:rsidRPr="00D52BF4" w:rsidRDefault="00CB0525" w:rsidP="00484489">
      <w:pPr>
        <w:pStyle w:val="a5"/>
        <w:ind w:firstLineChars="0" w:firstLine="1"/>
        <w:rPr>
          <w:rFonts w:asciiTheme="minorEastAsia" w:hAnsiTheme="minorEastAsia"/>
        </w:rPr>
      </w:pPr>
    </w:p>
    <w:p w14:paraId="71C59FD6" w14:textId="50776D0D" w:rsidR="00CB0525" w:rsidRPr="00D52BF4" w:rsidRDefault="00CB0525" w:rsidP="00484489">
      <w:pPr>
        <w:pStyle w:val="a5"/>
        <w:ind w:firstLineChars="0" w:firstLine="1"/>
        <w:rPr>
          <w:rFonts w:asciiTheme="minorEastAsia" w:hAnsiTheme="minorEastAsia"/>
        </w:rPr>
      </w:pPr>
    </w:p>
    <w:p w14:paraId="4591BD1E" w14:textId="64768C6A" w:rsidR="00CB0525" w:rsidRPr="00D52BF4" w:rsidRDefault="00CB0525" w:rsidP="00484489">
      <w:pPr>
        <w:pStyle w:val="a5"/>
        <w:ind w:firstLineChars="0" w:firstLine="1"/>
        <w:rPr>
          <w:rFonts w:asciiTheme="minorEastAsia" w:hAnsiTheme="minorEastAsia"/>
        </w:rPr>
      </w:pPr>
    </w:p>
    <w:p w14:paraId="031102CA" w14:textId="7F17BC1A" w:rsidR="00CB0525" w:rsidRPr="00D52BF4" w:rsidRDefault="00CB0525" w:rsidP="00484489">
      <w:pPr>
        <w:pStyle w:val="a5"/>
        <w:ind w:firstLineChars="0" w:firstLine="1"/>
        <w:rPr>
          <w:rFonts w:asciiTheme="minorEastAsia" w:hAnsiTheme="minorEastAsia"/>
        </w:rPr>
      </w:pPr>
    </w:p>
    <w:p w14:paraId="3EA4BF86" w14:textId="042E8B6A" w:rsidR="00CB0525" w:rsidRPr="00D52BF4" w:rsidRDefault="00CB0525" w:rsidP="00484489">
      <w:pPr>
        <w:pStyle w:val="a5"/>
        <w:ind w:firstLineChars="0" w:firstLine="1"/>
        <w:rPr>
          <w:rFonts w:asciiTheme="minorEastAsia" w:hAnsiTheme="minorEastAsia"/>
        </w:rPr>
      </w:pPr>
    </w:p>
    <w:p w14:paraId="51543DBD" w14:textId="2D09FF71" w:rsidR="00CB0525" w:rsidRPr="00D52BF4" w:rsidRDefault="00CB0525" w:rsidP="00484489">
      <w:pPr>
        <w:pStyle w:val="a5"/>
        <w:ind w:firstLineChars="0" w:firstLine="1"/>
        <w:rPr>
          <w:rFonts w:asciiTheme="minorEastAsia" w:hAnsiTheme="minorEastAsia"/>
        </w:rPr>
      </w:pPr>
    </w:p>
    <w:p w14:paraId="27D16623" w14:textId="42083A12" w:rsidR="00CB0525" w:rsidRPr="00D52BF4" w:rsidRDefault="00CB0525" w:rsidP="00484489">
      <w:pPr>
        <w:pStyle w:val="a5"/>
        <w:ind w:firstLineChars="0" w:firstLine="1"/>
        <w:rPr>
          <w:rFonts w:asciiTheme="minorEastAsia" w:hAnsiTheme="minorEastAsia"/>
        </w:rPr>
      </w:pPr>
    </w:p>
    <w:p w14:paraId="27480477" w14:textId="2FAE094D" w:rsidR="00CB0525" w:rsidRPr="00D52BF4" w:rsidRDefault="00CB0525" w:rsidP="00484489">
      <w:pPr>
        <w:pStyle w:val="a5"/>
        <w:ind w:firstLineChars="0" w:firstLine="1"/>
        <w:rPr>
          <w:rFonts w:asciiTheme="minorEastAsia" w:hAnsiTheme="minorEastAsia"/>
        </w:rPr>
      </w:pPr>
    </w:p>
    <w:p w14:paraId="10E0021B" w14:textId="7999213E" w:rsidR="00CB0525" w:rsidRPr="00D52BF4" w:rsidRDefault="00CB0525" w:rsidP="00484489">
      <w:pPr>
        <w:pStyle w:val="a5"/>
        <w:ind w:firstLineChars="0" w:firstLine="1"/>
        <w:rPr>
          <w:rFonts w:asciiTheme="minorEastAsia" w:hAnsiTheme="minorEastAsia"/>
        </w:rPr>
      </w:pPr>
    </w:p>
    <w:p w14:paraId="7CBD741C" w14:textId="3047C6D3" w:rsidR="00CB0525" w:rsidRPr="00D52BF4" w:rsidRDefault="00CB0525" w:rsidP="00484489">
      <w:pPr>
        <w:pStyle w:val="a5"/>
        <w:ind w:firstLineChars="0" w:firstLine="1"/>
        <w:rPr>
          <w:rFonts w:asciiTheme="minorEastAsia" w:hAnsiTheme="minorEastAsia"/>
        </w:rPr>
      </w:pPr>
    </w:p>
    <w:p w14:paraId="0B1C601E" w14:textId="7115E26C" w:rsidR="00CB0525" w:rsidRPr="00D52BF4" w:rsidRDefault="00CB0525" w:rsidP="00484489">
      <w:pPr>
        <w:pStyle w:val="a5"/>
        <w:ind w:firstLineChars="0" w:firstLine="1"/>
        <w:rPr>
          <w:rFonts w:asciiTheme="minorEastAsia" w:hAnsiTheme="minorEastAsia"/>
        </w:rPr>
      </w:pPr>
    </w:p>
    <w:p w14:paraId="5AA021CF" w14:textId="5A9B6C1E" w:rsidR="00CB0525" w:rsidRDefault="00CB0525" w:rsidP="00484489">
      <w:pPr>
        <w:pStyle w:val="a5"/>
        <w:ind w:firstLineChars="0" w:firstLine="1"/>
        <w:rPr>
          <w:rFonts w:asciiTheme="minorEastAsia" w:hAnsiTheme="minorEastAsia"/>
        </w:rPr>
      </w:pPr>
    </w:p>
    <w:p w14:paraId="4AD4A392" w14:textId="77777777" w:rsidR="003D6BE4" w:rsidRDefault="003D6BE4" w:rsidP="00484489">
      <w:pPr>
        <w:pStyle w:val="a5"/>
        <w:ind w:firstLineChars="0" w:firstLine="1"/>
        <w:rPr>
          <w:rFonts w:asciiTheme="minorEastAsia" w:hAnsiTheme="minorEastAsia"/>
        </w:rPr>
      </w:pPr>
    </w:p>
    <w:p w14:paraId="5A93EDE8" w14:textId="77777777" w:rsidR="003D6BE4" w:rsidRDefault="003D6BE4" w:rsidP="00484489">
      <w:pPr>
        <w:pStyle w:val="a5"/>
        <w:ind w:firstLineChars="0" w:firstLine="1"/>
        <w:rPr>
          <w:rFonts w:asciiTheme="minorEastAsia" w:hAnsiTheme="minorEastAsia"/>
        </w:rPr>
      </w:pPr>
    </w:p>
    <w:p w14:paraId="781ABD43" w14:textId="182B1F03" w:rsidR="003D6BE4" w:rsidRDefault="00B20E1A" w:rsidP="00484489">
      <w:pPr>
        <w:pStyle w:val="a5"/>
        <w:ind w:firstLineChars="0" w:firstLine="1"/>
        <w:rPr>
          <w:rFonts w:asciiTheme="minorEastAsia" w:hAnsiTheme="minor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34DBA754" w14:textId="77777777" w:rsidR="003D6BE4" w:rsidRDefault="003D6BE4" w:rsidP="00484489">
      <w:pPr>
        <w:pStyle w:val="a5"/>
        <w:ind w:firstLineChars="0" w:firstLine="1"/>
        <w:rPr>
          <w:rFonts w:asciiTheme="minorEastAsia" w:hAnsiTheme="minorEastAsia"/>
        </w:rPr>
      </w:pPr>
    </w:p>
    <w:p w14:paraId="19277FCA" w14:textId="77777777" w:rsidR="008F1B9B" w:rsidRDefault="008F1B9B" w:rsidP="008F1B9B">
      <w:pPr>
        <w:pStyle w:val="a5"/>
        <w:ind w:firstLineChars="0" w:firstLine="1"/>
        <w:rPr>
          <w:rFonts w:asciiTheme="minorEastAsia" w:hAnsiTheme="minorEastAsia"/>
        </w:rPr>
      </w:pPr>
    </w:p>
    <w:p w14:paraId="1B5E277A" w14:textId="77777777" w:rsidR="008F1B9B" w:rsidRPr="00716F25" w:rsidRDefault="008F1B9B" w:rsidP="008F1B9B">
      <w:pPr>
        <w:adjustRightInd w:val="0"/>
        <w:ind w:left="660" w:hangingChars="300" w:hanging="660"/>
        <w:rPr>
          <w:rFonts w:ascii="ＭＳ ゴシック" w:eastAsia="ＭＳ ゴシック" w:hAnsi="ＭＳ ゴシック"/>
        </w:rPr>
      </w:pPr>
    </w:p>
    <w:p w14:paraId="061D248D" w14:textId="77777777" w:rsidR="008F1B9B" w:rsidRPr="00716F25" w:rsidRDefault="008F1B9B" w:rsidP="008F1B9B">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270FF5AA" w14:textId="77777777" w:rsidR="008F1B9B" w:rsidRPr="00716F25" w:rsidRDefault="008F1B9B" w:rsidP="008F1B9B">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192768" behindDoc="1" locked="1" layoutInCell="1" allowOverlap="1" wp14:anchorId="3FBF0D89" wp14:editId="77C37819">
                <wp:simplePos x="0" y="0"/>
                <wp:positionH relativeFrom="margin">
                  <wp:align>center</wp:align>
                </wp:positionH>
                <wp:positionV relativeFrom="paragraph">
                  <wp:posOffset>-320675</wp:posOffset>
                </wp:positionV>
                <wp:extent cx="6563360" cy="1009650"/>
                <wp:effectExtent l="0" t="0" r="8890" b="0"/>
                <wp:wrapNone/>
                <wp:docPr id="49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1010093"/>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83FEB" id="Rectangle 332" o:spid="_x0000_s1026" style="position:absolute;left:0;text-align:left;margin-left:0;margin-top:-25.25pt;width:516.8pt;height:79.5pt;z-index:-25112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939"/>
      </w:tblGrid>
      <w:tr w:rsidR="008F1B9B" w:rsidRPr="00716F25" w14:paraId="7163D22C" w14:textId="77777777" w:rsidTr="00B725E2">
        <w:trPr>
          <w:trHeight w:val="630"/>
        </w:trPr>
        <w:tc>
          <w:tcPr>
            <w:tcW w:w="2689" w:type="dxa"/>
            <w:shd w:val="clear" w:color="auto" w:fill="auto"/>
            <w:vAlign w:val="center"/>
          </w:tcPr>
          <w:p w14:paraId="2A503654" w14:textId="77777777" w:rsidR="008F1B9B" w:rsidRPr="0070468E" w:rsidRDefault="008F1B9B" w:rsidP="00B725E2">
            <w:pPr>
              <w:adjustRightInd w:val="0"/>
              <w:jc w:val="center"/>
              <w:rPr>
                <w:rFonts w:ascii="BIZ UDゴシック" w:eastAsia="BIZ UDゴシック" w:hAnsi="BIZ UDゴシック"/>
                <w:b/>
                <w:sz w:val="20"/>
                <w:szCs w:val="20"/>
              </w:rPr>
            </w:pPr>
            <w:r w:rsidRPr="00CA3CB9">
              <w:rPr>
                <w:rFonts w:ascii="BIZ UDゴシック" w:eastAsia="BIZ UDゴシック" w:hAnsi="BIZ UDゴシック" w:hint="eastAsia"/>
                <w:b/>
                <w:sz w:val="20"/>
                <w:szCs w:val="20"/>
              </w:rPr>
              <w:t>インクルージョン教育</w:t>
            </w:r>
          </w:p>
        </w:tc>
        <w:tc>
          <w:tcPr>
            <w:tcW w:w="6939" w:type="dxa"/>
            <w:shd w:val="clear" w:color="auto" w:fill="auto"/>
            <w:vAlign w:val="center"/>
          </w:tcPr>
          <w:p w14:paraId="6240F780" w14:textId="77777777" w:rsidR="008F1B9B" w:rsidRPr="0070468E" w:rsidRDefault="008F1B9B" w:rsidP="00B725E2">
            <w:pPr>
              <w:adjustRightInd w:val="0"/>
              <w:spacing w:line="280" w:lineRule="exact"/>
              <w:ind w:firstLineChars="100" w:firstLine="200"/>
              <w:rPr>
                <w:rFonts w:ascii="BIZ UDP明朝 Medium" w:eastAsia="BIZ UDP明朝 Medium" w:hAnsi="BIZ UDP明朝 Medium"/>
                <w:sz w:val="20"/>
                <w:szCs w:val="20"/>
              </w:rPr>
            </w:pPr>
            <w:r w:rsidRPr="00CA3CB9">
              <w:rPr>
                <w:rFonts w:ascii="BIZ UDP明朝 Medium" w:eastAsia="BIZ UDP明朝 Medium" w:hAnsi="BIZ UDP明朝 Medium" w:hint="eastAsia"/>
                <w:sz w:val="20"/>
                <w:szCs w:val="20"/>
              </w:rPr>
              <w:t>障がいのある方とない方とが共に学ぶ仕組み</w:t>
            </w:r>
            <w:r>
              <w:rPr>
                <w:rFonts w:ascii="BIZ UDP明朝 Medium" w:eastAsia="BIZ UDP明朝 Medium" w:hAnsi="BIZ UDP明朝 Medium" w:hint="eastAsia"/>
                <w:sz w:val="20"/>
                <w:szCs w:val="20"/>
              </w:rPr>
              <w:t>のことです。</w:t>
            </w:r>
          </w:p>
        </w:tc>
      </w:tr>
    </w:tbl>
    <w:p w14:paraId="1D82D8AC" w14:textId="77777777" w:rsidR="008F1B9B" w:rsidRPr="003D6BE4" w:rsidRDefault="008F1B9B" w:rsidP="008F1B9B">
      <w:pPr>
        <w:pStyle w:val="a5"/>
        <w:ind w:firstLineChars="0" w:firstLine="1"/>
        <w:rPr>
          <w:rFonts w:asciiTheme="minorEastAsia" w:hAnsiTheme="minorEastAsia"/>
        </w:rPr>
      </w:pPr>
    </w:p>
    <w:p w14:paraId="4C3DE3E8" w14:textId="7DA7BEB2"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7D5D0FB9" w14:textId="77777777" w:rsidR="00DB6448" w:rsidRPr="00D52BF4" w:rsidRDefault="00DB6448" w:rsidP="00DB6448">
      <w:pPr>
        <w:pStyle w:val="ad"/>
        <w:ind w:leftChars="0" w:left="480" w:hanging="480"/>
        <w:outlineLvl w:val="2"/>
        <w:rPr>
          <w:noProof/>
          <w:sz w:val="24"/>
        </w:rPr>
      </w:pPr>
      <w:bookmarkStart w:id="49" w:name="_Toc131018029"/>
      <w:r w:rsidRPr="00D52BF4">
        <w:rPr>
          <w:noProof/>
          <w:sz w:val="24"/>
        </w:rPr>
        <w:t>（４）</w:t>
      </w:r>
      <w:r w:rsidRPr="00D52BF4">
        <w:rPr>
          <w:rFonts w:hint="eastAsia"/>
          <w:noProof/>
          <w:sz w:val="24"/>
        </w:rPr>
        <w:t>今後３年以内に希望する暮らし</w:t>
      </w:r>
      <w:bookmarkEnd w:id="49"/>
    </w:p>
    <w:p w14:paraId="7631213E"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31　あなたは、</w:t>
      </w:r>
      <w:r w:rsidRPr="00D52BF4">
        <w:rPr>
          <w:rFonts w:ascii="BIZ UDゴシック" w:eastAsia="BIZ UDゴシック" w:hAnsi="BIZ UDゴシック"/>
        </w:rPr>
        <w:t>今後３年以内にどのような暮らしをしたい</w:t>
      </w:r>
      <w:r w:rsidRPr="00D52BF4">
        <w:rPr>
          <w:rFonts w:ascii="BIZ UDゴシック" w:eastAsia="BIZ UDゴシック" w:hAnsi="BIZ UDゴシック" w:hint="eastAsia"/>
        </w:rPr>
        <w:t>と</w:t>
      </w:r>
      <w:r w:rsidRPr="00D52BF4">
        <w:rPr>
          <w:rFonts w:ascii="BIZ UDゴシック" w:eastAsia="BIZ UDゴシック" w:hAnsi="BIZ UDゴシック"/>
        </w:rPr>
        <w:t>思います</w:t>
      </w:r>
      <w:r w:rsidRPr="00D52BF4">
        <w:rPr>
          <w:rFonts w:ascii="BIZ UDゴシック" w:eastAsia="BIZ UDゴシック" w:hAnsi="BIZ UDゴシック" w:hint="eastAsia"/>
        </w:rPr>
        <w:t>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55D53D3C" w14:textId="77777777" w:rsidR="00FC0ED1" w:rsidRPr="00D52BF4" w:rsidRDefault="00FC0ED1" w:rsidP="00484489">
      <w:pPr>
        <w:pStyle w:val="a5"/>
        <w:ind w:firstLineChars="0" w:firstLine="1"/>
        <w:rPr>
          <w:rFonts w:asciiTheme="minorEastAsia" w:hAnsiTheme="minorEastAsia"/>
        </w:rPr>
      </w:pPr>
    </w:p>
    <w:p w14:paraId="64444A76" w14:textId="7092A035" w:rsidR="00422664" w:rsidRPr="00D52BF4" w:rsidRDefault="00422664" w:rsidP="00422664">
      <w:pPr>
        <w:pStyle w:val="a5"/>
        <w:ind w:firstLine="220"/>
        <w:rPr>
          <w:rFonts w:asciiTheme="minorEastAsia" w:hAnsiTheme="minorEastAsia"/>
        </w:rPr>
      </w:pPr>
      <w:r w:rsidRPr="00D52BF4">
        <w:rPr>
          <w:rFonts w:asciiTheme="minorEastAsia" w:hAnsiTheme="minorEastAsia" w:hint="eastAsia"/>
        </w:rPr>
        <w:t>今後３年以内に希望する暮らしは、</w:t>
      </w:r>
      <w:r w:rsidR="006C3659" w:rsidRPr="00D52BF4">
        <w:rPr>
          <w:rFonts w:asciiTheme="minorEastAsia" w:hAnsiTheme="minorEastAsia" w:hint="eastAsia"/>
        </w:rPr>
        <w:t>全体で</w:t>
      </w:r>
      <w:r w:rsidRPr="00D52BF4">
        <w:rPr>
          <w:rFonts w:asciiTheme="minorEastAsia" w:hAnsiTheme="minorEastAsia" w:hint="eastAsia"/>
        </w:rPr>
        <w:t>「今のまま生活したい」が6</w:t>
      </w:r>
      <w:r w:rsidR="009847F3">
        <w:rPr>
          <w:rFonts w:asciiTheme="minorEastAsia" w:hAnsiTheme="minorEastAsia" w:hint="eastAsia"/>
        </w:rPr>
        <w:t>5.2</w:t>
      </w:r>
      <w:r w:rsidRPr="00D52BF4">
        <w:rPr>
          <w:rFonts w:asciiTheme="minorEastAsia" w:hAnsiTheme="minorEastAsia" w:hint="eastAsia"/>
        </w:rPr>
        <w:t>％と最も高くなっています。</w:t>
      </w:r>
    </w:p>
    <w:p w14:paraId="147436E4" w14:textId="2C0BA2C6" w:rsidR="00DD6FA6" w:rsidRPr="00D52BF4" w:rsidRDefault="00DD6FA6" w:rsidP="00DD6FA6">
      <w:pPr>
        <w:pStyle w:val="a5"/>
        <w:ind w:firstLine="220"/>
        <w:rPr>
          <w:rFonts w:asciiTheme="minorEastAsia" w:hAnsiTheme="minorEastAsia"/>
        </w:rPr>
      </w:pPr>
      <w:r>
        <w:rPr>
          <w:rFonts w:asciiTheme="minorEastAsia" w:hAnsiTheme="minorEastAsia" w:hint="eastAsia"/>
        </w:rPr>
        <w:t>居住形態</w:t>
      </w:r>
      <w:r w:rsidRPr="00146A9E">
        <w:rPr>
          <w:rFonts w:asciiTheme="minorEastAsia" w:hAnsiTheme="minorEastAsia" w:hint="eastAsia"/>
        </w:rPr>
        <w:t>別</w:t>
      </w:r>
      <w:r w:rsidRPr="003D6BE4">
        <w:rPr>
          <w:rFonts w:asciiTheme="minorEastAsia" w:hAnsiTheme="minorEastAsia" w:hint="eastAsia"/>
        </w:rPr>
        <w:t>で</w:t>
      </w:r>
      <w:r>
        <w:rPr>
          <w:rFonts w:asciiTheme="minorEastAsia" w:hAnsiTheme="minorEastAsia" w:hint="eastAsia"/>
        </w:rPr>
        <w:t>みると</w:t>
      </w:r>
      <w:r w:rsidRPr="00D52BF4">
        <w:rPr>
          <w:rFonts w:asciiTheme="minorEastAsia" w:hAnsiTheme="minorEastAsia" w:hint="eastAsia"/>
        </w:rPr>
        <w:t>、</w:t>
      </w:r>
      <w:r>
        <w:rPr>
          <w:rFonts w:asciiTheme="minorEastAsia" w:hAnsiTheme="minorEastAsia" w:hint="eastAsia"/>
        </w:rPr>
        <w:t>「自分一人だけで暮らしている」人では</w:t>
      </w:r>
      <w:r w:rsidRPr="00D52BF4">
        <w:rPr>
          <w:rFonts w:asciiTheme="minorEastAsia" w:hAnsiTheme="minorEastAsia" w:hint="eastAsia"/>
        </w:rPr>
        <w:t>「今のまま生活したい」</w:t>
      </w:r>
      <w:r>
        <w:rPr>
          <w:rFonts w:asciiTheme="minorEastAsia" w:hAnsiTheme="minorEastAsia" w:hint="eastAsia"/>
        </w:rPr>
        <w:t>（7</w:t>
      </w:r>
      <w:r w:rsidR="00F57326">
        <w:rPr>
          <w:rFonts w:asciiTheme="minorEastAsia" w:hAnsiTheme="minorEastAsia" w:hint="eastAsia"/>
        </w:rPr>
        <w:t>3.0</w:t>
      </w:r>
      <w:r>
        <w:rPr>
          <w:rFonts w:asciiTheme="minorEastAsia" w:hAnsiTheme="minorEastAsia" w:hint="eastAsia"/>
        </w:rPr>
        <w:t>％）と「一般の住宅で一人暮らしをしたい」（9.</w:t>
      </w:r>
      <w:r w:rsidR="00F57326">
        <w:rPr>
          <w:rFonts w:asciiTheme="minorEastAsia" w:hAnsiTheme="minorEastAsia" w:hint="eastAsia"/>
        </w:rPr>
        <w:t>8</w:t>
      </w:r>
      <w:r>
        <w:rPr>
          <w:rFonts w:asciiTheme="minorEastAsia" w:hAnsiTheme="minorEastAsia" w:hint="eastAsia"/>
        </w:rPr>
        <w:t>％）が高く、「家族と暮らしている」人では</w:t>
      </w:r>
      <w:r w:rsidRPr="00D52BF4">
        <w:rPr>
          <w:rFonts w:asciiTheme="minorEastAsia" w:hAnsiTheme="minorEastAsia" w:hint="eastAsia"/>
        </w:rPr>
        <w:t>「今のまま生活したい」</w:t>
      </w:r>
      <w:r>
        <w:rPr>
          <w:rFonts w:asciiTheme="minorEastAsia" w:hAnsiTheme="minorEastAsia" w:hint="eastAsia"/>
        </w:rPr>
        <w:t>（65.</w:t>
      </w:r>
      <w:r w:rsidR="00F57326">
        <w:rPr>
          <w:rFonts w:asciiTheme="minorEastAsia" w:hAnsiTheme="minorEastAsia" w:hint="eastAsia"/>
        </w:rPr>
        <w:t>6</w:t>
      </w:r>
      <w:r>
        <w:rPr>
          <w:rFonts w:asciiTheme="minorEastAsia" w:hAnsiTheme="minorEastAsia" w:hint="eastAsia"/>
        </w:rPr>
        <w:t>％）と「家族と一緒に生活したい」（18.</w:t>
      </w:r>
      <w:r w:rsidR="00F57326">
        <w:rPr>
          <w:rFonts w:asciiTheme="minorEastAsia" w:hAnsiTheme="minorEastAsia" w:hint="eastAsia"/>
        </w:rPr>
        <w:t>4</w:t>
      </w:r>
      <w:r>
        <w:rPr>
          <w:rFonts w:asciiTheme="minorEastAsia" w:hAnsiTheme="minorEastAsia" w:hint="eastAsia"/>
        </w:rPr>
        <w:t>％）が高くなっています。いずれも現状維持を望む人が多い傾向がうかがえます</w:t>
      </w:r>
      <w:r w:rsidRPr="00D52BF4">
        <w:rPr>
          <w:rFonts w:asciiTheme="minorEastAsia" w:hAnsiTheme="minorEastAsia" w:hint="eastAsia"/>
        </w:rPr>
        <w:t>。</w:t>
      </w:r>
    </w:p>
    <w:p w14:paraId="496A88E4" w14:textId="77777777" w:rsidR="00DD6FA6" w:rsidRPr="00D52BF4" w:rsidRDefault="00DD6FA6" w:rsidP="00DD6FA6">
      <w:pPr>
        <w:pStyle w:val="a5"/>
        <w:ind w:firstLineChars="0" w:firstLine="1"/>
        <w:rPr>
          <w:rFonts w:asciiTheme="minorEastAsia" w:hAnsiTheme="minorEastAsia"/>
        </w:rPr>
      </w:pPr>
    </w:p>
    <w:p w14:paraId="17127849" w14:textId="1DAB7DC1" w:rsidR="00DD6FA6" w:rsidRPr="00D52BF4" w:rsidRDefault="00DD6FA6" w:rsidP="00DD6FA6">
      <w:pPr>
        <w:pStyle w:val="a5"/>
        <w:ind w:firstLineChars="0" w:firstLine="1"/>
        <w:rPr>
          <w:rFonts w:asciiTheme="minorEastAsia" w:hAnsiTheme="minorEastAsia"/>
        </w:rPr>
      </w:pPr>
    </w:p>
    <w:p w14:paraId="3A9D39C0" w14:textId="600C5390" w:rsidR="00DD6FA6" w:rsidRPr="00D52BF4" w:rsidRDefault="009847F3" w:rsidP="00DD6FA6">
      <w:pPr>
        <w:pStyle w:val="a5"/>
        <w:ind w:firstLineChars="0" w:firstLine="1"/>
        <w:rPr>
          <w:rFonts w:asciiTheme="minorEastAsia" w:hAnsiTheme="minorEastAsia"/>
        </w:rPr>
      </w:pPr>
      <w:r>
        <w:rPr>
          <w:rFonts w:asciiTheme="minorEastAsia" w:hAnsiTheme="minorEastAsia"/>
          <w:noProof/>
        </w:rPr>
        <mc:AlternateContent>
          <mc:Choice Requires="wpg">
            <w:drawing>
              <wp:anchor distT="0" distB="0" distL="114300" distR="114300" simplePos="0" relativeHeight="252319744" behindDoc="0" locked="0" layoutInCell="1" allowOverlap="1" wp14:anchorId="53EE953A" wp14:editId="038BCDDE">
                <wp:simplePos x="0" y="0"/>
                <wp:positionH relativeFrom="column">
                  <wp:posOffset>-720090</wp:posOffset>
                </wp:positionH>
                <wp:positionV relativeFrom="paragraph">
                  <wp:posOffset>144145</wp:posOffset>
                </wp:positionV>
                <wp:extent cx="7258685" cy="3115310"/>
                <wp:effectExtent l="0" t="0" r="0" b="0"/>
                <wp:wrapNone/>
                <wp:docPr id="57" name="グループ化 57"/>
                <wp:cNvGraphicFramePr/>
                <a:graphic xmlns:a="http://schemas.openxmlformats.org/drawingml/2006/main">
                  <a:graphicData uri="http://schemas.microsoft.com/office/word/2010/wordprocessingGroup">
                    <wpg:wgp>
                      <wpg:cNvGrpSpPr/>
                      <wpg:grpSpPr>
                        <a:xfrm>
                          <a:off x="0" y="0"/>
                          <a:ext cx="7258685" cy="3115310"/>
                          <a:chOff x="0" y="0"/>
                          <a:chExt cx="7258685" cy="3115310"/>
                        </a:xfrm>
                      </wpg:grpSpPr>
                      <wpg:grpSp>
                        <wpg:cNvPr id="59" name="グループ化 59"/>
                        <wpg:cNvGrpSpPr/>
                        <wpg:grpSpPr>
                          <a:xfrm>
                            <a:off x="2562225" y="0"/>
                            <a:ext cx="3779448" cy="139920"/>
                            <a:chOff x="0" y="0"/>
                            <a:chExt cx="3668600" cy="133350"/>
                          </a:xfrm>
                        </wpg:grpSpPr>
                        <wps:wsp>
                          <wps:cNvPr id="60"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6" name="Rectangle 4" descr="右下がり対角線"/>
                          <wps:cNvSpPr>
                            <a:spLocks noChangeArrowheads="1"/>
                          </wps:cNvSpPr>
                          <wps:spPr bwMode="auto">
                            <a:xfrm>
                              <a:off x="585988"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8" name="Rectangle 5" descr="20%"/>
                          <wps:cNvSpPr>
                            <a:spLocks noChangeArrowheads="1"/>
                          </wps:cNvSpPr>
                          <wps:spPr bwMode="auto">
                            <a:xfrm>
                              <a:off x="1178417"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5" name="Rectangle 6" descr="5%"/>
                          <wps:cNvSpPr>
                            <a:spLocks noChangeArrowheads="1"/>
                          </wps:cNvSpPr>
                          <wps:spPr bwMode="auto">
                            <a:xfrm>
                              <a:off x="1770845"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6" name="Rectangle 7" descr="右上がり対角線"/>
                          <wps:cNvSpPr>
                            <a:spLocks noChangeArrowheads="1"/>
                          </wps:cNvSpPr>
                          <wps:spPr bwMode="auto">
                            <a:xfrm>
                              <a:off x="2356834" y="0"/>
                              <a:ext cx="133350"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7" name="Rectangle 8" descr="横線 (反転)"/>
                          <wps:cNvSpPr>
                            <a:spLocks noChangeArrowheads="1"/>
                          </wps:cNvSpPr>
                          <wps:spPr bwMode="auto">
                            <a:xfrm>
                              <a:off x="2898054" y="0"/>
                              <a:ext cx="133350"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8" name="Rectangle 9"/>
                          <wps:cNvSpPr>
                            <a:spLocks noChangeArrowheads="1"/>
                          </wps:cNvSpPr>
                          <wps:spPr bwMode="auto">
                            <a:xfrm>
                              <a:off x="3535250"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15" name="図 15"/>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19050"/>
                            <a:ext cx="7258685" cy="3096260"/>
                          </a:xfrm>
                          <a:prstGeom prst="rect">
                            <a:avLst/>
                          </a:prstGeom>
                          <a:noFill/>
                          <a:ln>
                            <a:noFill/>
                          </a:ln>
                        </pic:spPr>
                      </pic:pic>
                    </wpg:wgp>
                  </a:graphicData>
                </a:graphic>
                <wp14:sizeRelV relativeFrom="margin">
                  <wp14:pctHeight>0</wp14:pctHeight>
                </wp14:sizeRelV>
              </wp:anchor>
            </w:drawing>
          </mc:Choice>
          <mc:Fallback>
            <w:pict>
              <v:group w14:anchorId="64FC5FB8" id="グループ化 57" o:spid="_x0000_s1026" style="position:absolute;left:0;text-align:left;margin-left:-56.7pt;margin-top:11.35pt;width:571.55pt;height:245.3pt;z-index:252319744;mso-height-relative:margin" coordsize="72586,31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">
                <v:group id="グループ化 59" o:spid="_x0000_s1027" style="position:absolute;left:25622;width:37794;height:1399" coordsize="36686,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3" o:spid="_x0000_s1028"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lubsA&#10;AADbAAAADwAAAGRycy9kb3ducmV2LnhtbERPuwrCMBTdBf8hXMFFNNVBpDaKCIqrL1wvzbUtNjcl&#10;ibX69WYQHA/nna07U4uWnK8sK5hOEhDEudUVFwou5914AcIHZI21ZVLwJg/rVb+XYarti4/UnkIh&#10;Ygj7FBWUITSplD4vyaCf2IY4cnfrDIYIXSG1w1cMN7WcJclcGqw4NpTY0Lak/HF6GgVX3doqH51v&#10;jQ/u8yj2O8OHWqnhoNssQQTqwl/8cx+0gnlcH7/EH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FA5bm7AAAA2wAAAA8AAAAAAAAAAAAAAAAAmAIAAGRycy9kb3ducmV2Lnht&#10;bFBLBQYAAAAABAAEAPUAAACAAwAAAAA=&#10;" fillcolor="black" strokeweight="0">
                    <v:fill r:id="rId13" o:title="" type="pattern"/>
                    <v:textbox inset="5.85pt,.7pt,5.85pt,.7pt"/>
                  </v:rect>
                  <v:rect id="Rectangle 4" o:spid="_x0000_s1029" alt="右下がり対角線" style="position:absolute;left:5859;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FT8cA&#10;AADbAAAADwAAAGRycy9kb3ducmV2LnhtbESPT2vCQBTE7wW/w/IKvUizqYq1MasUQbClHvwDvT6z&#10;r0kw+zZkt0n007uFgsdhZn7DpMveVKKlxpWWFbxEMQjizOqScwXHw/p5BsJ5ZI2VZVJwIQfLxeAh&#10;xUTbjnfU7n0uAoRdggoK7+tESpcVZNBFtiYO3o9tDPogm1zqBrsAN5UcxfFUGiw5LBRY06qg7Lz/&#10;NQrk5LBth+PP786Pv66Tdvv6sRmelHp67N/nIDz1/h7+b2+0grcp/H0JP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bBU/HAAAA2wAAAA8AAAAAAAAAAAAAAAAAmAIAAGRy&#10;cy9kb3ducmV2LnhtbFBLBQYAAAAABAAEAPUAAACMAwAAAAA=&#10;" fillcolor="black" strokeweight="0">
                    <v:fill r:id="rId14" o:title="" type="pattern"/>
                    <v:textbox inset="5.85pt,.7pt,5.85pt,.7pt"/>
                  </v:rect>
                  <v:rect id="Rectangle 5" o:spid="_x0000_s1030" alt="20%" style="position:absolute;left:11784;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ye78A&#10;AADbAAAADwAAAGRycy9kb3ducmV2LnhtbERPPW/CMBDdK/EfrENiKw4dKhowCCHRdiWFSt0O+4hD&#10;4nNkuxD+PR4qdXx638v14DpxpRAbzwpm0wIEsfam4VrB4Wv3PAcRE7LBzjMpuFOE9Wr0tMTS+Bvv&#10;6VqlWuQQjiUqsCn1pZRRW3IYp74nztzZB4cpw1BLE/CWw10nX4riVTpsODdY7GlrSbfVr1Ogf7rv&#10;2ba9HPYf7dG+azxV2ASlJuNhswCRaEj/4j/3p1Hwlsf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tzJ7vwAAANsAAAAPAAAAAAAAAAAAAAAAAJgCAABkcnMvZG93bnJl&#10;di54bWxQSwUGAAAAAAQABAD1AAAAhAMAAAAA&#10;" fillcolor="black" strokeweight="0">
                    <v:fill r:id="rId15" o:title="" type="pattern"/>
                    <v:textbox inset="5.85pt,.7pt,5.85pt,.7pt"/>
                  </v:rect>
                  <v:rect id="Rectangle 6" o:spid="_x0000_s1031" alt="5%" style="position:absolute;left:17708;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3KqMQA&#10;AADcAAAADwAAAGRycy9kb3ducmV2LnhtbERPS2uDQBC+F/oflin0Uuqa0IZi3EgrBGIOgTwOOQ7u&#10;VKXurLir0X/fLQR6m4/vOWk2mVaM1LvGsoJFFIMgLq1uuFJwOW9fP0A4j6yxtUwKZnKQbR4fUky0&#10;vfGRxpOvRAhhl6CC2vsukdKVNRl0ke2IA/dte4M+wL6SusdbCDetXMbxShpsODTU2FFeU/lzGoyC&#10;425/uB7onH/NXbnMi7fhUrwMSj0/TZ9rEJ4m/y++u3c6zI/f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qjEAAAA3AAAAA8AAAAAAAAAAAAAAAAAmAIAAGRycy9k&#10;b3ducmV2LnhtbFBLBQYAAAAABAAEAPUAAACJAwAAAAA=&#10;" fillcolor="black" strokeweight="0">
                    <v:fill r:id="rId16" o:title="" type="pattern"/>
                    <v:textbox inset="5.85pt,.7pt,5.85pt,.7pt"/>
                  </v:rect>
                  <v:rect id="Rectangle 7" o:spid="_x0000_s1032" alt="右上がり対角線" style="position:absolute;left:23568;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gUsIA&#10;AADcAAAADwAAAGRycy9kb3ducmV2LnhtbERPTWsCMRC9C/6HMIIXqUk92LIapQgFwcNS10OP0824&#10;WbqZrJu4rv++EYTe5vE+Z70dXCN66kLtWcPrXIEgLr2pudJwKj5f3kGEiGyw8Uwa7hRguxmP1pgZ&#10;f+Mv6o+xEimEQ4YabIxtJmUoLTkMc98SJ+7sO4cxwa6SpsNbCneNXCi1lA5rTg0WW9pZKn+PV6eh&#10;mKn++3of+ECXvLc5v8m8+NF6Ohk+ViAiDfFf/HTvTZqvlvB4Jl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iBSwgAAANwAAAAPAAAAAAAAAAAAAAAAAJgCAABkcnMvZG93&#10;bnJldi54bWxQSwUGAAAAAAQABAD1AAAAhwMAAAAA&#10;" fillcolor="black" strokeweight="0">
                    <v:fill r:id="rId21" o:title="" type="pattern"/>
                    <v:textbox inset="5.85pt,.7pt,5.85pt,.7pt"/>
                  </v:rect>
                  <v:rect id="Rectangle 8" o:spid="_x0000_s1033" alt="横線 (反転)" style="position:absolute;left:28980;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PjsMA&#10;AADcAAAADwAAAGRycy9kb3ducmV2LnhtbERPTWvCQBC9C/6HZQredNMW1KbZiEiLQitSldLjkJ0m&#10;MdnZkF1N+u+7guBtHu9zkkVvanGh1pWWFTxOIhDEmdUl5wqOh/fxHITzyBpry6Tgjxws0uEgwVjb&#10;jr/osve5CCHsYlRQeN/EUrqsIINuYhviwP3a1qAPsM2lbrEL4aaWT1E0lQZLDg0FNrQqKKv2Z6Og&#10;eX7byh9eY/790n/uPrpqQ6dKqdFDv3wF4an3d/HNvdFhfjSD6zPhAp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PjsMAAADcAAAADwAAAAAAAAAAAAAAAACYAgAAZHJzL2Rv&#10;d25yZXYueG1sUEsFBgAAAAAEAAQA9QAAAIgDAAAAAA==&#10;" fillcolor="black" strokeweight="0">
                    <v:fill r:id="rId22" o:title="" type="pattern"/>
                    <v:textbox inset="5.85pt,.7pt,5.85pt,.7pt"/>
                  </v:rect>
                  <v:rect id="Rectangle 9" o:spid="_x0000_s1034" style="position:absolute;left:35352;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bEcMA&#10;AADcAAAADwAAAGRycy9kb3ducmV2LnhtbESPQWvCQBCF70L/wzJCb7pJS0RSVxGh4KUHowjehuw0&#10;CWZnw+7WpP/eORR6e8O8+ea9zW5yvXpQiJ1nA/kyA0Vce9txY+By/lysQcWEbLH3TAZ+KcJu+zLb&#10;YGn9yCd6VKlRAuFYooE2paHUOtYtOYxLPxDL7tsHh0nG0GgbcBS46/Vblq20w47lQ4sDHVqq79WP&#10;E0rB98NlXL9fv/LiSNVYcB5uxrzOp/0HqERT+jf/XR+txM8krZQRBXr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bEcMAAADcAAAADwAAAAAAAAAAAAAAAACYAgAAZHJzL2Rv&#10;d25yZXYueG1sUEsFBgAAAAAEAAQA9QAAAIgDAAAAAA==&#10;" strokeweight="0">
                    <v:textbox inset="5.85pt,.7pt,5.85pt,.7pt"/>
                  </v:rect>
                </v:group>
                <v:shape id="図 15" o:spid="_x0000_s1035" type="#_x0000_t75" style="position:absolute;top:190;width:72586;height:30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55vBAAAA2wAAAA8AAABkcnMvZG93bnJldi54bWxET91qwjAUvh/sHcIZeLemDnSjGkUcg4Ko&#10;2PkAh+TYFpuT2mS1vr0RhN2dj+/3zJeDbURPna8dKxgnKQhi7UzNpYLj78/7FwgfkA02jknBjTws&#10;F68vc8yMu/KB+iKUIoawz1BBFUKbSel1RRZ94lriyJ1cZzFE2JXSdHiN4baRH2k6lRZrjg0VtrSu&#10;SJ+LP6tgS3q8HvJ8f9oX+nL53vSfOymVGr0NqxmIQEP4Fz/duYnzJ/D4JR4gF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55vBAAAA2wAAAA8AAAAAAAAAAAAAAAAAnwIA&#10;AGRycy9kb3ducmV2LnhtbFBLBQYAAAAABAAEAPcAAACNAwAAAAA=&#10;">
                  <v:imagedata r:id="rId75" o:title=""/>
                  <v:path arrowok="t"/>
                </v:shape>
              </v:group>
            </w:pict>
          </mc:Fallback>
        </mc:AlternateContent>
      </w:r>
    </w:p>
    <w:p w14:paraId="3CBD3B30" w14:textId="41B13296" w:rsidR="00DD6FA6" w:rsidRPr="00D52BF4" w:rsidRDefault="00DD6FA6" w:rsidP="00DD6FA6">
      <w:pPr>
        <w:pStyle w:val="a5"/>
        <w:ind w:firstLineChars="0" w:firstLine="1"/>
        <w:rPr>
          <w:rFonts w:asciiTheme="minorEastAsia" w:hAnsiTheme="minorEastAsia"/>
        </w:rPr>
      </w:pPr>
    </w:p>
    <w:p w14:paraId="4294825E" w14:textId="0C3FB199" w:rsidR="00DD6FA6" w:rsidRPr="00D52BF4" w:rsidRDefault="00DD6FA6" w:rsidP="00DD6FA6">
      <w:pPr>
        <w:pStyle w:val="a5"/>
        <w:ind w:firstLineChars="0" w:firstLine="1"/>
        <w:rPr>
          <w:rFonts w:asciiTheme="minorEastAsia" w:hAnsiTheme="minorEastAsia"/>
        </w:rPr>
      </w:pPr>
    </w:p>
    <w:p w14:paraId="565A397F" w14:textId="514E7058" w:rsidR="00DD6FA6" w:rsidRPr="00D52BF4" w:rsidRDefault="00DD6FA6" w:rsidP="00DD6FA6">
      <w:pPr>
        <w:pStyle w:val="a5"/>
        <w:ind w:firstLineChars="0" w:firstLine="1"/>
        <w:rPr>
          <w:rFonts w:asciiTheme="minorEastAsia" w:hAnsiTheme="minorEastAsia"/>
        </w:rPr>
      </w:pPr>
    </w:p>
    <w:p w14:paraId="5E5CA5CF" w14:textId="78F64731" w:rsidR="00DD6FA6" w:rsidRPr="00D52BF4" w:rsidRDefault="00DD6FA6" w:rsidP="00DD6FA6">
      <w:pPr>
        <w:pStyle w:val="a5"/>
        <w:ind w:firstLineChars="0" w:firstLine="1"/>
        <w:rPr>
          <w:rFonts w:asciiTheme="minorEastAsia" w:hAnsiTheme="minorEastAsia"/>
        </w:rPr>
      </w:pPr>
    </w:p>
    <w:p w14:paraId="2351ECE3" w14:textId="31728C66" w:rsidR="00DD6FA6" w:rsidRPr="00D52BF4" w:rsidRDefault="00DD6FA6" w:rsidP="00DD6FA6">
      <w:pPr>
        <w:pStyle w:val="a5"/>
        <w:ind w:firstLineChars="0" w:firstLine="1"/>
        <w:rPr>
          <w:rFonts w:asciiTheme="minorEastAsia" w:hAnsiTheme="minorEastAsia"/>
        </w:rPr>
      </w:pPr>
    </w:p>
    <w:p w14:paraId="18F98F84" w14:textId="77777777" w:rsidR="00DD6FA6" w:rsidRPr="00D52BF4" w:rsidRDefault="00DD6FA6" w:rsidP="00DD6FA6">
      <w:pPr>
        <w:pStyle w:val="a5"/>
        <w:ind w:firstLineChars="0" w:firstLine="1"/>
        <w:rPr>
          <w:rFonts w:asciiTheme="minorEastAsia" w:hAnsiTheme="minorEastAsia"/>
        </w:rPr>
      </w:pPr>
    </w:p>
    <w:p w14:paraId="390386A2" w14:textId="77777777" w:rsidR="00DD6FA6" w:rsidRPr="00D52BF4" w:rsidRDefault="00DD6FA6" w:rsidP="00DD6FA6">
      <w:pPr>
        <w:pStyle w:val="a5"/>
        <w:ind w:firstLineChars="0" w:firstLine="1"/>
        <w:rPr>
          <w:rFonts w:asciiTheme="minorEastAsia" w:hAnsiTheme="minorEastAsia"/>
        </w:rPr>
      </w:pPr>
    </w:p>
    <w:p w14:paraId="5750B9DC" w14:textId="77777777" w:rsidR="00DD6FA6" w:rsidRPr="00D52BF4" w:rsidRDefault="00DD6FA6" w:rsidP="00DD6FA6">
      <w:pPr>
        <w:pStyle w:val="a5"/>
        <w:ind w:firstLineChars="0" w:firstLine="1"/>
        <w:rPr>
          <w:rFonts w:asciiTheme="minorEastAsia" w:hAnsiTheme="minorEastAsia"/>
        </w:rPr>
      </w:pPr>
    </w:p>
    <w:p w14:paraId="4EF711ED" w14:textId="77777777" w:rsidR="00DD6FA6" w:rsidRPr="00D52BF4" w:rsidRDefault="00DD6FA6" w:rsidP="00DD6FA6">
      <w:pPr>
        <w:pStyle w:val="a5"/>
        <w:ind w:firstLineChars="0" w:firstLine="1"/>
        <w:rPr>
          <w:rFonts w:asciiTheme="minorEastAsia" w:hAnsiTheme="minorEastAsia"/>
        </w:rPr>
      </w:pPr>
    </w:p>
    <w:p w14:paraId="7777853D" w14:textId="77777777" w:rsidR="00DD6FA6" w:rsidRPr="00D52BF4" w:rsidRDefault="00DD6FA6" w:rsidP="00DD6FA6">
      <w:pPr>
        <w:pStyle w:val="a5"/>
        <w:ind w:firstLineChars="0" w:firstLine="1"/>
        <w:rPr>
          <w:rFonts w:asciiTheme="minorEastAsia" w:hAnsiTheme="minorEastAsia"/>
        </w:rPr>
      </w:pPr>
    </w:p>
    <w:p w14:paraId="3F3F74B0" w14:textId="77777777" w:rsidR="00DD6FA6" w:rsidRPr="00D52BF4" w:rsidRDefault="00DD6FA6" w:rsidP="00DD6FA6">
      <w:pPr>
        <w:pStyle w:val="a5"/>
        <w:ind w:firstLineChars="0" w:firstLine="1"/>
        <w:rPr>
          <w:rFonts w:asciiTheme="minorEastAsia" w:hAnsiTheme="minorEastAsia"/>
        </w:rPr>
      </w:pPr>
    </w:p>
    <w:p w14:paraId="006C63C6" w14:textId="77777777" w:rsidR="00DD6FA6" w:rsidRPr="00D52BF4" w:rsidRDefault="00DD6FA6" w:rsidP="00DD6FA6">
      <w:pPr>
        <w:pStyle w:val="a5"/>
        <w:ind w:firstLineChars="0" w:firstLine="1"/>
        <w:rPr>
          <w:rFonts w:asciiTheme="minorEastAsia" w:hAnsiTheme="minorEastAsia"/>
        </w:rPr>
      </w:pPr>
    </w:p>
    <w:p w14:paraId="593C629E" w14:textId="77777777" w:rsidR="00DD6FA6" w:rsidRPr="00D52BF4" w:rsidRDefault="00DD6FA6" w:rsidP="00DD6FA6">
      <w:pPr>
        <w:pStyle w:val="a5"/>
        <w:ind w:firstLineChars="0" w:firstLine="1"/>
        <w:rPr>
          <w:rFonts w:asciiTheme="minorEastAsia" w:hAnsiTheme="minorEastAsia"/>
        </w:rPr>
      </w:pPr>
    </w:p>
    <w:p w14:paraId="7CA0305F" w14:textId="77777777" w:rsidR="00DD6FA6" w:rsidRPr="00D52BF4" w:rsidRDefault="00DD6FA6" w:rsidP="00DD6FA6">
      <w:pPr>
        <w:pStyle w:val="a5"/>
        <w:ind w:firstLineChars="0" w:firstLine="1"/>
        <w:rPr>
          <w:rFonts w:asciiTheme="minorEastAsia" w:hAnsiTheme="minorEastAsia"/>
        </w:rPr>
      </w:pPr>
    </w:p>
    <w:p w14:paraId="286CA42D" w14:textId="77777777" w:rsidR="00DD6FA6" w:rsidRDefault="00DD6FA6" w:rsidP="00DD6FA6">
      <w:pPr>
        <w:pStyle w:val="a5"/>
        <w:ind w:firstLineChars="0" w:firstLine="0"/>
        <w:rPr>
          <w:rFonts w:hAnsi="BIZ UD明朝 Medium"/>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DD6FA6" w:rsidRPr="00254E9A" w14:paraId="22DBFBE5" w14:textId="77777777" w:rsidTr="00843F9A">
        <w:trPr>
          <w:trHeight w:val="383"/>
        </w:trPr>
        <w:tc>
          <w:tcPr>
            <w:tcW w:w="9633" w:type="dxa"/>
            <w:shd w:val="clear" w:color="auto" w:fill="D9D9D9" w:themeFill="background1" w:themeFillShade="D9"/>
            <w:vAlign w:val="center"/>
          </w:tcPr>
          <w:p w14:paraId="6AE308F8" w14:textId="77777777" w:rsidR="00DD6FA6" w:rsidRPr="00254E9A" w:rsidRDefault="00DD6FA6" w:rsidP="00843F9A">
            <w:pPr>
              <w:pStyle w:val="a5"/>
              <w:tabs>
                <w:tab w:val="left" w:pos="1549"/>
              </w:tabs>
              <w:ind w:firstLineChars="0" w:firstLine="0"/>
              <w:jc w:val="center"/>
              <w:rPr>
                <w:rFonts w:ascii="BIZ UDPゴシック" w:eastAsia="BIZ UDPゴシック" w:hAnsi="BIZ UDPゴシック"/>
              </w:rPr>
            </w:pPr>
            <w:r>
              <w:rPr>
                <w:rFonts w:ascii="BIZ UDPゴシック" w:eastAsia="BIZ UDPゴシック" w:hAnsi="BIZ UDPゴシック"/>
                <w:sz w:val="20"/>
              </w:rPr>
              <w:t>「それ以外」</w:t>
            </w:r>
            <w:r w:rsidRPr="00254E9A">
              <w:rPr>
                <w:rFonts w:ascii="BIZ UDPゴシック" w:eastAsia="BIZ UDPゴシック" w:hAnsi="BIZ UDPゴシック"/>
                <w:sz w:val="20"/>
              </w:rPr>
              <w:t>に含まれる選択肢</w:t>
            </w:r>
          </w:p>
        </w:tc>
      </w:tr>
      <w:tr w:rsidR="00DD6FA6" w:rsidRPr="00254E9A" w14:paraId="0497593E" w14:textId="77777777" w:rsidTr="00843F9A">
        <w:trPr>
          <w:trHeight w:val="575"/>
        </w:trPr>
        <w:tc>
          <w:tcPr>
            <w:tcW w:w="9633" w:type="dxa"/>
            <w:vAlign w:val="center"/>
          </w:tcPr>
          <w:p w14:paraId="6C5B45F3" w14:textId="77777777" w:rsidR="00DD6FA6" w:rsidRPr="001042E5" w:rsidRDefault="00DD6FA6" w:rsidP="00843F9A">
            <w:pPr>
              <w:pStyle w:val="a5"/>
              <w:snapToGrid w:val="0"/>
              <w:spacing w:line="320" w:lineRule="exact"/>
              <w:ind w:firstLineChars="0" w:firstLine="0"/>
              <w:jc w:val="center"/>
              <w:rPr>
                <w:rFonts w:ascii="BIZ UDP明朝 Medium" w:eastAsia="BIZ UDP明朝 Medium" w:hAnsi="BIZ UDP明朝 Medium"/>
                <w:sz w:val="20"/>
              </w:rPr>
            </w:pPr>
            <w:r w:rsidRPr="001042E5">
              <w:rPr>
                <w:rFonts w:ascii="BIZ UDP明朝 Medium" w:eastAsia="BIZ UDP明朝 Medium" w:hAnsi="BIZ UDP明朝 Medium" w:hint="eastAsia"/>
                <w:sz w:val="20"/>
              </w:rPr>
              <w:t>「</w:t>
            </w:r>
            <w:r>
              <w:rPr>
                <w:rFonts w:ascii="BIZ UDP明朝 Medium" w:eastAsia="BIZ UDP明朝 Medium" w:hAnsi="BIZ UDP明朝 Medium" w:hint="eastAsia"/>
                <w:sz w:val="20"/>
              </w:rPr>
              <w:t>グループホームで暮らしている」、「福祉施設で暮らしている」、「病院に入院している」、「その他」</w:t>
            </w:r>
          </w:p>
        </w:tc>
      </w:tr>
    </w:tbl>
    <w:p w14:paraId="3D474A9C" w14:textId="77777777" w:rsidR="00DD6FA6" w:rsidRPr="00D52BF4" w:rsidRDefault="00DD6FA6" w:rsidP="00DD6FA6">
      <w:pPr>
        <w:pStyle w:val="a5"/>
        <w:ind w:firstLineChars="0" w:firstLine="1"/>
        <w:rPr>
          <w:rFonts w:asciiTheme="minorEastAsia" w:hAnsiTheme="minorEastAsia"/>
        </w:rPr>
      </w:pPr>
    </w:p>
    <w:p w14:paraId="724A62A7" w14:textId="2BE252F0" w:rsidR="00CB0525" w:rsidRPr="00DD6FA6" w:rsidRDefault="00CB0525" w:rsidP="00484489">
      <w:pPr>
        <w:pStyle w:val="a5"/>
        <w:ind w:firstLineChars="0" w:firstLine="1"/>
        <w:rPr>
          <w:rFonts w:asciiTheme="minorEastAsia" w:hAnsiTheme="minorEastAsia"/>
        </w:rPr>
      </w:pPr>
    </w:p>
    <w:p w14:paraId="2AB7A0A6" w14:textId="7BF59505"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619ABD12" w14:textId="77777777" w:rsidR="00DB6448" w:rsidRPr="00D52BF4" w:rsidRDefault="002C0647" w:rsidP="00DB6448">
      <w:pPr>
        <w:pStyle w:val="ad"/>
        <w:ind w:leftChars="0" w:left="480" w:hanging="480"/>
        <w:outlineLvl w:val="2"/>
        <w:rPr>
          <w:noProof/>
          <w:sz w:val="24"/>
        </w:rPr>
      </w:pPr>
      <w:bookmarkStart w:id="50" w:name="_Toc131018030"/>
      <w:r w:rsidRPr="00D52BF4">
        <w:rPr>
          <w:noProof/>
          <w:sz w:val="24"/>
        </w:rPr>
        <w:t>（</w:t>
      </w:r>
      <w:r w:rsidR="00DB6448" w:rsidRPr="00D52BF4">
        <w:rPr>
          <w:noProof/>
          <w:sz w:val="24"/>
        </w:rPr>
        <w:t>５）</w:t>
      </w:r>
      <w:r w:rsidR="00DB6448" w:rsidRPr="00D52BF4">
        <w:rPr>
          <w:rFonts w:hint="eastAsia"/>
          <w:noProof/>
          <w:sz w:val="24"/>
        </w:rPr>
        <w:t>希望する暮らしのために必要な支援</w:t>
      </w:r>
      <w:bookmarkEnd w:id="50"/>
    </w:p>
    <w:p w14:paraId="0854414C"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32　</w:t>
      </w:r>
      <w:r w:rsidRPr="00D52BF4">
        <w:rPr>
          <w:rFonts w:ascii="BIZ UDゴシック" w:eastAsia="BIZ UDゴシック" w:hAnsi="BIZ UDゴシック"/>
        </w:rPr>
        <w:t>希望</w:t>
      </w:r>
      <w:r w:rsidRPr="00D52BF4">
        <w:rPr>
          <w:rFonts w:ascii="BIZ UDゴシック" w:eastAsia="BIZ UDゴシック" w:hAnsi="BIZ UDゴシック" w:hint="eastAsia"/>
        </w:rPr>
        <w:t>する</w:t>
      </w:r>
      <w:r w:rsidRPr="00D52BF4">
        <w:rPr>
          <w:rFonts w:ascii="BIZ UDゴシック" w:eastAsia="BIZ UDゴシック" w:hAnsi="BIZ UDゴシック"/>
        </w:rPr>
        <w:t>暮</w:t>
      </w:r>
      <w:r w:rsidRPr="00D52BF4">
        <w:rPr>
          <w:rFonts w:ascii="BIZ UDゴシック" w:eastAsia="BIZ UDゴシック" w:hAnsi="BIZ UDゴシック" w:hint="eastAsia"/>
        </w:rPr>
        <w:t>らしをするためには、どのような</w:t>
      </w:r>
      <w:r w:rsidRPr="00D52BF4">
        <w:rPr>
          <w:rFonts w:ascii="BIZ UDゴシック" w:eastAsia="BIZ UDゴシック" w:hAnsi="BIZ UDゴシック"/>
        </w:rPr>
        <w:t>支援</w:t>
      </w:r>
      <w:r w:rsidRPr="00D52BF4">
        <w:rPr>
          <w:rFonts w:ascii="BIZ UDゴシック" w:eastAsia="BIZ UDゴシック" w:hAnsi="BIZ UDゴシック" w:hint="eastAsia"/>
        </w:rPr>
        <w:t>があればよいと</w:t>
      </w:r>
      <w:r w:rsidRPr="00D52BF4">
        <w:rPr>
          <w:rFonts w:ascii="BIZ UDゴシック" w:eastAsia="BIZ UDゴシック" w:hAnsi="BIZ UDゴシック"/>
        </w:rPr>
        <w:t>思</w:t>
      </w:r>
      <w:r w:rsidRPr="00D52BF4">
        <w:rPr>
          <w:rFonts w:ascii="BIZ UDゴシック" w:eastAsia="BIZ UDゴシック" w:hAnsi="BIZ UDゴシック" w:hint="eastAsia"/>
        </w:rPr>
        <w:t>いますか。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cs="Microsoft JhengHei" w:hint="eastAsia"/>
          <w:spacing w:val="-8"/>
          <w:kern w:val="0"/>
        </w:rPr>
        <w:t>はいくつでも</w:t>
      </w:r>
      <w:r w:rsidRPr="00D52BF4">
        <w:rPr>
          <w:rFonts w:ascii="BIZ UDゴシック" w:eastAsia="BIZ UDゴシック" w:hAnsi="BIZ UDゴシック" w:hint="eastAsia"/>
        </w:rPr>
        <w:t>）</w:t>
      </w:r>
    </w:p>
    <w:p w14:paraId="2359A759" w14:textId="77777777" w:rsidR="00CB0525" w:rsidRPr="00D52BF4" w:rsidRDefault="00CB0525" w:rsidP="00484489">
      <w:pPr>
        <w:pStyle w:val="a5"/>
        <w:ind w:firstLineChars="0" w:firstLine="1"/>
        <w:rPr>
          <w:rFonts w:asciiTheme="minorEastAsia" w:hAnsiTheme="minorEastAsia"/>
        </w:rPr>
      </w:pPr>
    </w:p>
    <w:p w14:paraId="2B9A7633" w14:textId="14461613" w:rsidR="005018A7" w:rsidRPr="00D52BF4" w:rsidRDefault="005018A7" w:rsidP="005018A7">
      <w:pPr>
        <w:pStyle w:val="a5"/>
        <w:ind w:firstLine="220"/>
        <w:rPr>
          <w:rFonts w:asciiTheme="minorEastAsia" w:hAnsiTheme="minorEastAsia"/>
        </w:rPr>
      </w:pPr>
      <w:r w:rsidRPr="00D52BF4">
        <w:rPr>
          <w:rFonts w:asciiTheme="minorEastAsia" w:hAnsiTheme="minorEastAsia" w:hint="eastAsia"/>
        </w:rPr>
        <w:t>希望する暮らしのために必要な支援は、</w:t>
      </w:r>
      <w:r w:rsidR="006C3659" w:rsidRPr="00D52BF4">
        <w:rPr>
          <w:rFonts w:asciiTheme="minorEastAsia" w:hAnsiTheme="minorEastAsia" w:hint="eastAsia"/>
        </w:rPr>
        <w:t>全体で</w:t>
      </w:r>
      <w:r w:rsidRPr="00D52BF4">
        <w:rPr>
          <w:rFonts w:asciiTheme="minorEastAsia" w:hAnsiTheme="minorEastAsia" w:hint="eastAsia"/>
        </w:rPr>
        <w:t>「経済的な負担の軽減」が52.3％</w:t>
      </w:r>
      <w:r w:rsidR="006C3659" w:rsidRPr="00D52BF4">
        <w:rPr>
          <w:rFonts w:asciiTheme="minorEastAsia" w:hAnsiTheme="minorEastAsia" w:hint="eastAsia"/>
        </w:rPr>
        <w:t>と最も高く</w:t>
      </w:r>
      <w:r w:rsidRPr="00D52BF4">
        <w:rPr>
          <w:rFonts w:asciiTheme="minorEastAsia" w:hAnsiTheme="minorEastAsia" w:hint="eastAsia"/>
        </w:rPr>
        <w:t>、</w:t>
      </w:r>
      <w:r w:rsidR="006C3659" w:rsidRPr="00D52BF4">
        <w:rPr>
          <w:rFonts w:asciiTheme="minorEastAsia" w:hAnsiTheme="minorEastAsia" w:hint="eastAsia"/>
        </w:rPr>
        <w:t>次いで</w:t>
      </w:r>
      <w:r w:rsidRPr="00D52BF4">
        <w:rPr>
          <w:rFonts w:asciiTheme="minorEastAsia" w:hAnsiTheme="minorEastAsia" w:hint="eastAsia"/>
        </w:rPr>
        <w:t>「必要なサービスが適切に利用できること」が48.4％となっています。</w:t>
      </w:r>
    </w:p>
    <w:p w14:paraId="4175D7A6" w14:textId="2BFBDE83" w:rsidR="00CB0525" w:rsidRPr="00D52BF4" w:rsidRDefault="00664307" w:rsidP="005018A7">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018A7" w:rsidRPr="00D52BF4">
        <w:rPr>
          <w:rFonts w:asciiTheme="minorEastAsia" w:hAnsiTheme="minorEastAsia" w:hint="eastAsia"/>
        </w:rPr>
        <w:t>みると、発達障がい（64.3％）、精神障がい（60.7％）、難病（60.4％）</w:t>
      </w:r>
      <w:r w:rsidR="00023338" w:rsidRPr="00D52BF4">
        <w:rPr>
          <w:rFonts w:asciiTheme="minorEastAsia" w:hAnsiTheme="minorEastAsia" w:hint="eastAsia"/>
        </w:rPr>
        <w:t>で</w:t>
      </w:r>
      <w:r w:rsidR="003D0F4A" w:rsidRPr="00D52BF4">
        <w:rPr>
          <w:rFonts w:asciiTheme="minorEastAsia" w:hAnsiTheme="minorEastAsia" w:hint="eastAsia"/>
        </w:rPr>
        <w:t>は</w:t>
      </w:r>
      <w:r w:rsidR="005018A7" w:rsidRPr="00D52BF4">
        <w:rPr>
          <w:rFonts w:asciiTheme="minorEastAsia" w:hAnsiTheme="minorEastAsia" w:hint="eastAsia"/>
        </w:rPr>
        <w:t>６割台、身体障がいが49.0％と</w:t>
      </w:r>
      <w:r w:rsidR="00545543" w:rsidRPr="003D6BE4">
        <w:rPr>
          <w:rFonts w:asciiTheme="minorEastAsia" w:hAnsiTheme="minorEastAsia" w:hint="eastAsia"/>
        </w:rPr>
        <w:t>「経済的な負担の軽減」が</w:t>
      </w:r>
      <w:r w:rsidR="00502C36" w:rsidRPr="003D6BE4">
        <w:rPr>
          <w:rFonts w:asciiTheme="minorEastAsia" w:hAnsiTheme="minorEastAsia" w:hint="eastAsia"/>
        </w:rPr>
        <w:t>最も</w:t>
      </w:r>
      <w:r w:rsidR="005018A7" w:rsidRPr="00D52BF4">
        <w:rPr>
          <w:rFonts w:asciiTheme="minorEastAsia" w:hAnsiTheme="minorEastAsia" w:hint="eastAsia"/>
        </w:rPr>
        <w:t>高くなっています。高次脳機能障がい</w:t>
      </w:r>
      <w:r w:rsidR="00545543" w:rsidRPr="003D6BE4">
        <w:rPr>
          <w:rFonts w:asciiTheme="minorEastAsia" w:hAnsiTheme="minorEastAsia" w:hint="eastAsia"/>
        </w:rPr>
        <w:t>（</w:t>
      </w:r>
      <w:r w:rsidR="005018A7" w:rsidRPr="00D52BF4">
        <w:rPr>
          <w:rFonts w:asciiTheme="minorEastAsia" w:hAnsiTheme="minorEastAsia" w:hint="eastAsia"/>
        </w:rPr>
        <w:t>60.8％</w:t>
      </w:r>
      <w:r w:rsidR="00545543" w:rsidRPr="003D6BE4">
        <w:rPr>
          <w:rFonts w:asciiTheme="minorEastAsia" w:hAnsiTheme="minorEastAsia" w:hint="eastAsia"/>
        </w:rPr>
        <w:t>）</w:t>
      </w:r>
      <w:r w:rsidR="005018A7" w:rsidRPr="00D52BF4">
        <w:rPr>
          <w:rFonts w:asciiTheme="minorEastAsia" w:hAnsiTheme="minorEastAsia" w:hint="eastAsia"/>
        </w:rPr>
        <w:t>、知的障がい</w:t>
      </w:r>
      <w:r w:rsidR="00545543" w:rsidRPr="003D6BE4">
        <w:rPr>
          <w:rFonts w:asciiTheme="minorEastAsia" w:hAnsiTheme="minorEastAsia" w:hint="eastAsia"/>
        </w:rPr>
        <w:t>（</w:t>
      </w:r>
      <w:r w:rsidR="005018A7" w:rsidRPr="00D52BF4">
        <w:rPr>
          <w:rFonts w:asciiTheme="minorEastAsia" w:hAnsiTheme="minorEastAsia" w:hint="eastAsia"/>
        </w:rPr>
        <w:t>56.4％</w:t>
      </w:r>
      <w:r w:rsidR="00545543" w:rsidRPr="003D6BE4">
        <w:rPr>
          <w:rFonts w:asciiTheme="minorEastAsia" w:hAnsiTheme="minorEastAsia" w:hint="eastAsia"/>
        </w:rPr>
        <w:t>）では「必要なサービスが適切に利用できること」が</w:t>
      </w:r>
      <w:r w:rsidR="00502C36" w:rsidRPr="003D6BE4">
        <w:rPr>
          <w:rFonts w:asciiTheme="minorEastAsia" w:hAnsiTheme="minorEastAsia" w:hint="eastAsia"/>
        </w:rPr>
        <w:t>最も</w:t>
      </w:r>
      <w:r w:rsidR="005018A7" w:rsidRPr="00D52BF4">
        <w:rPr>
          <w:rFonts w:asciiTheme="minorEastAsia" w:hAnsiTheme="minorEastAsia" w:hint="eastAsia"/>
        </w:rPr>
        <w:t>高くなっています。</w:t>
      </w:r>
    </w:p>
    <w:p w14:paraId="60DEDEBC" w14:textId="77777777" w:rsidR="00CB0525" w:rsidRPr="00D52BF4" w:rsidRDefault="00CB0525" w:rsidP="00484489">
      <w:pPr>
        <w:pStyle w:val="a5"/>
        <w:ind w:firstLineChars="0" w:firstLine="1"/>
        <w:rPr>
          <w:rFonts w:asciiTheme="minorEastAsia" w:hAnsiTheme="minorEastAsia"/>
        </w:rPr>
      </w:pPr>
    </w:p>
    <w:p w14:paraId="6113AD8F" w14:textId="20BEC01E" w:rsidR="00CB0525" w:rsidRPr="00D52BF4" w:rsidRDefault="00BD35E5" w:rsidP="00484489">
      <w:pPr>
        <w:pStyle w:val="a5"/>
        <w:ind w:firstLineChars="0" w:firstLine="1"/>
        <w:rPr>
          <w:rFonts w:asciiTheme="minorEastAsia" w:hAnsiTheme="minorEastAsia"/>
        </w:rPr>
      </w:pPr>
      <w:r w:rsidRPr="00BD35E5">
        <w:rPr>
          <w:noProof/>
        </w:rPr>
        <w:drawing>
          <wp:anchor distT="0" distB="0" distL="114300" distR="114300" simplePos="0" relativeHeight="252242944" behindDoc="0" locked="0" layoutInCell="1" allowOverlap="1" wp14:anchorId="139CB77C" wp14:editId="4A42782A">
            <wp:simplePos x="0" y="0"/>
            <wp:positionH relativeFrom="margin">
              <wp:align>center</wp:align>
            </wp:positionH>
            <wp:positionV relativeFrom="paragraph">
              <wp:posOffset>10646</wp:posOffset>
            </wp:positionV>
            <wp:extent cx="5208120" cy="4460040"/>
            <wp:effectExtent l="0" t="0" r="0" b="0"/>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8120" cy="446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629EE" w14:textId="3428EAA6" w:rsidR="00CB0525" w:rsidRPr="00D52BF4" w:rsidRDefault="00CB0525" w:rsidP="00484489">
      <w:pPr>
        <w:pStyle w:val="a5"/>
        <w:ind w:firstLineChars="0" w:firstLine="1"/>
        <w:rPr>
          <w:rFonts w:asciiTheme="minorEastAsia" w:hAnsiTheme="minorEastAsia"/>
        </w:rPr>
      </w:pPr>
    </w:p>
    <w:p w14:paraId="60B36746" w14:textId="28A079AF" w:rsidR="00CB0525" w:rsidRPr="00D52BF4" w:rsidRDefault="00CB0525" w:rsidP="00484489">
      <w:pPr>
        <w:pStyle w:val="a5"/>
        <w:ind w:firstLineChars="0" w:firstLine="1"/>
        <w:rPr>
          <w:rFonts w:asciiTheme="minorEastAsia" w:hAnsiTheme="minorEastAsia"/>
        </w:rPr>
      </w:pPr>
    </w:p>
    <w:p w14:paraId="5D8DE423" w14:textId="500326F6" w:rsidR="00CB0525" w:rsidRPr="00D52BF4" w:rsidRDefault="00CB0525" w:rsidP="00484489">
      <w:pPr>
        <w:pStyle w:val="a5"/>
        <w:ind w:firstLineChars="0" w:firstLine="1"/>
        <w:rPr>
          <w:rFonts w:asciiTheme="minorEastAsia" w:hAnsiTheme="minorEastAsia"/>
        </w:rPr>
      </w:pPr>
    </w:p>
    <w:p w14:paraId="2775E849" w14:textId="39CABBDD" w:rsidR="00CB0525" w:rsidRPr="00D52BF4" w:rsidRDefault="00CB0525" w:rsidP="00484489">
      <w:pPr>
        <w:pStyle w:val="a5"/>
        <w:ind w:firstLineChars="0" w:firstLine="1"/>
        <w:rPr>
          <w:rFonts w:asciiTheme="minorEastAsia" w:hAnsiTheme="minorEastAsia"/>
        </w:rPr>
      </w:pPr>
    </w:p>
    <w:p w14:paraId="715CFCA0" w14:textId="77777777" w:rsidR="00CB0525" w:rsidRPr="00D52BF4" w:rsidRDefault="00CB0525" w:rsidP="00484489">
      <w:pPr>
        <w:pStyle w:val="a5"/>
        <w:ind w:firstLineChars="0" w:firstLine="1"/>
        <w:rPr>
          <w:rFonts w:asciiTheme="minorEastAsia" w:hAnsiTheme="minorEastAsia"/>
        </w:rPr>
      </w:pPr>
    </w:p>
    <w:p w14:paraId="17548A9A" w14:textId="77777777" w:rsidR="00CB0525" w:rsidRPr="00D52BF4" w:rsidRDefault="00CB0525" w:rsidP="00484489">
      <w:pPr>
        <w:pStyle w:val="a5"/>
        <w:ind w:firstLineChars="0" w:firstLine="1"/>
        <w:rPr>
          <w:rFonts w:asciiTheme="minorEastAsia" w:hAnsiTheme="minorEastAsia"/>
        </w:rPr>
      </w:pPr>
    </w:p>
    <w:p w14:paraId="2155EED1" w14:textId="77777777" w:rsidR="00CB0525" w:rsidRPr="00D52BF4" w:rsidRDefault="00CB0525" w:rsidP="00484489">
      <w:pPr>
        <w:pStyle w:val="a5"/>
        <w:ind w:firstLineChars="0" w:firstLine="1"/>
        <w:rPr>
          <w:rFonts w:asciiTheme="minorEastAsia" w:hAnsiTheme="minorEastAsia"/>
        </w:rPr>
      </w:pPr>
    </w:p>
    <w:p w14:paraId="78B79C97" w14:textId="77777777" w:rsidR="00CB0525" w:rsidRPr="00D52BF4" w:rsidRDefault="00CB0525" w:rsidP="00484489">
      <w:pPr>
        <w:pStyle w:val="a5"/>
        <w:ind w:firstLineChars="0" w:firstLine="1"/>
        <w:rPr>
          <w:rFonts w:asciiTheme="minorEastAsia" w:hAnsiTheme="minorEastAsia"/>
        </w:rPr>
      </w:pPr>
    </w:p>
    <w:p w14:paraId="36FF56CD" w14:textId="77777777" w:rsidR="00CB0525" w:rsidRPr="00D52BF4" w:rsidRDefault="00CB0525" w:rsidP="00484489">
      <w:pPr>
        <w:pStyle w:val="a5"/>
        <w:ind w:firstLineChars="0" w:firstLine="1"/>
        <w:rPr>
          <w:rFonts w:asciiTheme="minorEastAsia" w:hAnsiTheme="minorEastAsia"/>
        </w:rPr>
      </w:pPr>
    </w:p>
    <w:p w14:paraId="7CB1B961" w14:textId="77777777" w:rsidR="00CB0525" w:rsidRPr="00D52BF4" w:rsidRDefault="00CB0525" w:rsidP="00484489">
      <w:pPr>
        <w:pStyle w:val="a5"/>
        <w:ind w:firstLineChars="0" w:firstLine="1"/>
        <w:rPr>
          <w:rFonts w:asciiTheme="minorEastAsia" w:hAnsiTheme="minorEastAsia"/>
        </w:rPr>
      </w:pPr>
    </w:p>
    <w:p w14:paraId="4921C64F" w14:textId="77777777" w:rsidR="00CB0525" w:rsidRPr="00D52BF4" w:rsidRDefault="00CB0525" w:rsidP="00484489">
      <w:pPr>
        <w:pStyle w:val="a5"/>
        <w:ind w:firstLineChars="0" w:firstLine="1"/>
        <w:rPr>
          <w:rFonts w:asciiTheme="minorEastAsia" w:hAnsiTheme="minorEastAsia"/>
        </w:rPr>
      </w:pPr>
    </w:p>
    <w:p w14:paraId="2FC19925" w14:textId="77777777" w:rsidR="00CB0525" w:rsidRPr="00D52BF4" w:rsidRDefault="00CB0525" w:rsidP="00484489">
      <w:pPr>
        <w:pStyle w:val="a5"/>
        <w:ind w:firstLineChars="0" w:firstLine="1"/>
        <w:rPr>
          <w:rFonts w:asciiTheme="minorEastAsia" w:hAnsiTheme="minorEastAsia"/>
        </w:rPr>
      </w:pPr>
    </w:p>
    <w:p w14:paraId="311CEF1E" w14:textId="77777777" w:rsidR="00CB0525" w:rsidRPr="00D52BF4" w:rsidRDefault="00CB0525" w:rsidP="00484489">
      <w:pPr>
        <w:pStyle w:val="a5"/>
        <w:ind w:firstLineChars="0" w:firstLine="1"/>
        <w:rPr>
          <w:rFonts w:asciiTheme="minorEastAsia" w:hAnsiTheme="minorEastAsia"/>
        </w:rPr>
      </w:pPr>
    </w:p>
    <w:p w14:paraId="3E0E2119" w14:textId="77777777" w:rsidR="00CB0525" w:rsidRPr="00D52BF4" w:rsidRDefault="00CB0525" w:rsidP="00484489">
      <w:pPr>
        <w:pStyle w:val="a5"/>
        <w:ind w:firstLineChars="0" w:firstLine="1"/>
        <w:rPr>
          <w:rFonts w:asciiTheme="minorEastAsia" w:hAnsiTheme="minorEastAsia"/>
        </w:rPr>
      </w:pPr>
    </w:p>
    <w:p w14:paraId="3F1895B2" w14:textId="37835BD5" w:rsidR="00CB0525" w:rsidRDefault="00CB0525" w:rsidP="00484489">
      <w:pPr>
        <w:pStyle w:val="a5"/>
        <w:ind w:firstLineChars="0" w:firstLine="1"/>
        <w:rPr>
          <w:rFonts w:asciiTheme="minorEastAsia" w:hAnsiTheme="minorEastAsia"/>
        </w:rPr>
      </w:pPr>
    </w:p>
    <w:p w14:paraId="4566C229" w14:textId="07A04EF9" w:rsidR="00B20E1A" w:rsidRDefault="00B20E1A" w:rsidP="00484489">
      <w:pPr>
        <w:pStyle w:val="a5"/>
        <w:ind w:firstLineChars="0" w:firstLine="1"/>
        <w:rPr>
          <w:rFonts w:asciiTheme="minorEastAsia" w:hAnsiTheme="minorEastAsia"/>
        </w:rPr>
      </w:pPr>
    </w:p>
    <w:p w14:paraId="2C0251D8" w14:textId="7289A32F" w:rsidR="00B20E1A" w:rsidRDefault="00B20E1A" w:rsidP="00484489">
      <w:pPr>
        <w:pStyle w:val="a5"/>
        <w:ind w:firstLineChars="0" w:firstLine="1"/>
        <w:rPr>
          <w:rFonts w:asciiTheme="minorEastAsia" w:hAnsiTheme="minorEastAsia"/>
        </w:rPr>
      </w:pPr>
    </w:p>
    <w:p w14:paraId="25462B20" w14:textId="61CC2650" w:rsidR="00B20E1A" w:rsidRDefault="00B20E1A" w:rsidP="00484489">
      <w:pPr>
        <w:pStyle w:val="a5"/>
        <w:ind w:firstLineChars="0" w:firstLine="1"/>
        <w:rPr>
          <w:rFonts w:asciiTheme="minorEastAsia" w:hAnsiTheme="minorEastAsia"/>
        </w:rPr>
      </w:pPr>
    </w:p>
    <w:p w14:paraId="6FE6C03F" w14:textId="33E77FA9" w:rsidR="00B20E1A" w:rsidRDefault="00B20E1A" w:rsidP="00484489">
      <w:pPr>
        <w:pStyle w:val="a5"/>
        <w:ind w:firstLineChars="0" w:firstLine="1"/>
        <w:rPr>
          <w:rFonts w:asciiTheme="minorEastAsia" w:hAnsiTheme="minorEastAsia"/>
        </w:rPr>
      </w:pPr>
    </w:p>
    <w:p w14:paraId="53193B41" w14:textId="7A90E6BF"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2D33B0CC" w14:textId="77777777" w:rsidR="00B734D4" w:rsidRPr="00D52BF4" w:rsidRDefault="004A0D82" w:rsidP="00484489">
      <w:pPr>
        <w:pStyle w:val="a5"/>
        <w:ind w:firstLineChars="0" w:firstLine="1"/>
        <w:rPr>
          <w:rFonts w:asciiTheme="minorEastAsia" w:hAnsiTheme="minorEastAsia"/>
        </w:rPr>
      </w:pPr>
      <w:r w:rsidRPr="00D52BF4">
        <w:rPr>
          <w:rFonts w:asciiTheme="minorEastAsia" w:hAnsiTheme="minorEastAsia"/>
        </w:rPr>
        <w:br w:type="page"/>
      </w:r>
    </w:p>
    <w:p w14:paraId="33124180" w14:textId="5FE9980A" w:rsidR="005C7709" w:rsidRPr="00D52BF4" w:rsidRDefault="005C7709" w:rsidP="00591FBA">
      <w:pPr>
        <w:pStyle w:val="ad"/>
        <w:ind w:leftChars="0" w:left="560"/>
        <w:rPr>
          <w:noProof/>
        </w:rPr>
      </w:pPr>
      <w:bookmarkStart w:id="51" w:name="_Toc131018031"/>
      <w:r w:rsidRPr="00D52BF4">
        <w:rPr>
          <w:rFonts w:hint="eastAsia"/>
          <w:noProof/>
        </w:rPr>
        <w:t>７</w:t>
      </w:r>
      <w:r w:rsidR="00591FBA" w:rsidRPr="00D52BF4">
        <w:rPr>
          <w:rFonts w:hint="eastAsia"/>
          <w:noProof/>
        </w:rPr>
        <w:t xml:space="preserve">　</w:t>
      </w:r>
      <w:r w:rsidRPr="00D52BF4">
        <w:rPr>
          <w:rFonts w:hint="eastAsia"/>
          <w:noProof/>
        </w:rPr>
        <w:t>就労の状況について</w:t>
      </w:r>
      <w:bookmarkEnd w:id="51"/>
    </w:p>
    <w:p w14:paraId="5E67989A" w14:textId="344D0549" w:rsidR="00DB6448" w:rsidRPr="00D52BF4" w:rsidRDefault="00DB6448" w:rsidP="00DB6448">
      <w:pPr>
        <w:pStyle w:val="ad"/>
        <w:ind w:leftChars="0" w:left="480" w:hanging="480"/>
        <w:outlineLvl w:val="2"/>
        <w:rPr>
          <w:noProof/>
          <w:sz w:val="24"/>
        </w:rPr>
      </w:pPr>
      <w:bookmarkStart w:id="52" w:name="_Toc131018032"/>
      <w:r w:rsidRPr="00D52BF4">
        <w:rPr>
          <w:noProof/>
          <w:sz w:val="24"/>
        </w:rPr>
        <w:t>（１）</w:t>
      </w:r>
      <w:r w:rsidRPr="00D52BF4">
        <w:rPr>
          <w:rFonts w:hint="eastAsia"/>
          <w:noProof/>
          <w:sz w:val="24"/>
        </w:rPr>
        <w:t>収入を伴う仕事の</w:t>
      </w:r>
      <w:r w:rsidR="00422664" w:rsidRPr="00D52BF4">
        <w:rPr>
          <w:rFonts w:hint="eastAsia"/>
          <w:noProof/>
          <w:sz w:val="24"/>
        </w:rPr>
        <w:t>状況</w:t>
      </w:r>
      <w:bookmarkEnd w:id="52"/>
    </w:p>
    <w:p w14:paraId="47562243" w14:textId="178B138C" w:rsidR="00B734D4" w:rsidRPr="00D52BF4" w:rsidRDefault="00B734D4"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33　</w:t>
      </w:r>
      <w:r w:rsidRPr="00D52BF4">
        <w:rPr>
          <w:rFonts w:ascii="BIZ UDゴシック" w:eastAsia="BIZ UDゴシック" w:hAnsi="BIZ UDゴシック"/>
        </w:rPr>
        <w:t>現在</w:t>
      </w:r>
      <w:r w:rsidRPr="00D52BF4">
        <w:rPr>
          <w:rFonts w:ascii="BIZ UDゴシック" w:eastAsia="BIZ UDゴシック" w:hAnsi="BIZ UDゴシック" w:hint="eastAsia"/>
        </w:rPr>
        <w:t>、あなたは</w:t>
      </w:r>
      <w:r w:rsidRPr="00D52BF4">
        <w:rPr>
          <w:rFonts w:ascii="BIZ UDゴシック" w:eastAsia="BIZ UDゴシック" w:hAnsi="BIZ UDゴシック"/>
        </w:rPr>
        <w:t>収入</w:t>
      </w:r>
      <w:r w:rsidRPr="00D52BF4">
        <w:rPr>
          <w:rFonts w:ascii="BIZ UDゴシック" w:eastAsia="BIZ UDゴシック" w:hAnsi="BIZ UDゴシック" w:hint="eastAsia"/>
        </w:rPr>
        <w:t>を</w:t>
      </w:r>
      <w:r w:rsidRPr="00D52BF4">
        <w:rPr>
          <w:rFonts w:ascii="BIZ UDゴシック" w:eastAsia="BIZ UDゴシック" w:hAnsi="BIZ UDゴシック"/>
        </w:rPr>
        <w:t>伴う仕事</w:t>
      </w:r>
      <w:r w:rsidRPr="00D52BF4">
        <w:rPr>
          <w:rFonts w:ascii="BIZ UDゴシック" w:eastAsia="BIZ UDゴシック" w:hAnsi="BIZ UDゴシック" w:hint="eastAsia"/>
        </w:rPr>
        <w:t>をしていますか。（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4E6D47C5" w14:textId="66A1F939" w:rsidR="004A0D82" w:rsidRPr="00D52BF4" w:rsidRDefault="004A0D82" w:rsidP="00484489">
      <w:pPr>
        <w:pStyle w:val="a5"/>
        <w:ind w:firstLineChars="0" w:firstLine="1"/>
        <w:rPr>
          <w:rFonts w:asciiTheme="minorEastAsia" w:hAnsiTheme="minorEastAsia"/>
        </w:rPr>
      </w:pPr>
    </w:p>
    <w:p w14:paraId="28FD868E" w14:textId="00CFE13F" w:rsidR="00422664" w:rsidRPr="00D52BF4" w:rsidRDefault="00422664" w:rsidP="00422664">
      <w:pPr>
        <w:pStyle w:val="a5"/>
        <w:ind w:firstLine="220"/>
        <w:rPr>
          <w:rFonts w:asciiTheme="minorEastAsia" w:hAnsiTheme="minorEastAsia"/>
        </w:rPr>
      </w:pPr>
      <w:r w:rsidRPr="00D52BF4">
        <w:rPr>
          <w:rFonts w:asciiTheme="minorEastAsia" w:hAnsiTheme="minorEastAsia" w:hint="eastAsia"/>
        </w:rPr>
        <w:t>収入を伴う仕事の状況は、</w:t>
      </w:r>
      <w:r w:rsidR="006C3659" w:rsidRPr="00D52BF4">
        <w:rPr>
          <w:rFonts w:asciiTheme="minorEastAsia" w:hAnsiTheme="minorEastAsia" w:hint="eastAsia"/>
        </w:rPr>
        <w:t>全体で</w:t>
      </w:r>
      <w:r w:rsidR="003216C5" w:rsidRPr="00D52BF4">
        <w:rPr>
          <w:rFonts w:asciiTheme="minorEastAsia" w:hAnsiTheme="minorEastAsia" w:hint="eastAsia"/>
        </w:rPr>
        <w:t>「収入を伴う仕事はしていない」が53.1％と最も高く、次いで</w:t>
      </w:r>
      <w:r w:rsidRPr="00D52BF4">
        <w:rPr>
          <w:rFonts w:asciiTheme="minorEastAsia" w:hAnsiTheme="minorEastAsia" w:hint="eastAsia"/>
        </w:rPr>
        <w:t>「収入を伴う仕事をしている」は40.1％、「ここ１年以内に収入を伴う仕事をしたことがある」は2.9％となっています。</w:t>
      </w:r>
    </w:p>
    <w:p w14:paraId="44F57C74" w14:textId="1B3D1287" w:rsidR="00CB0525" w:rsidRPr="00D52BF4" w:rsidRDefault="00664307" w:rsidP="00422664">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422664" w:rsidRPr="00D52BF4">
        <w:rPr>
          <w:rFonts w:asciiTheme="minorEastAsia" w:hAnsiTheme="minorEastAsia" w:hint="eastAsia"/>
        </w:rPr>
        <w:t>みると、発達障がい</w:t>
      </w:r>
      <w:r w:rsidR="00023338" w:rsidRPr="00D52BF4">
        <w:rPr>
          <w:rFonts w:asciiTheme="minorEastAsia" w:hAnsiTheme="minorEastAsia" w:hint="eastAsia"/>
        </w:rPr>
        <w:t>で</w:t>
      </w:r>
      <w:r w:rsidR="003216C5" w:rsidRPr="00D52BF4">
        <w:rPr>
          <w:rFonts w:asciiTheme="minorEastAsia" w:hAnsiTheme="minorEastAsia" w:hint="eastAsia"/>
        </w:rPr>
        <w:t>は「収入を伴う仕事をしている」</w:t>
      </w:r>
      <w:r w:rsidR="00422664" w:rsidRPr="00D52BF4">
        <w:rPr>
          <w:rFonts w:asciiTheme="minorEastAsia" w:hAnsiTheme="minorEastAsia" w:hint="eastAsia"/>
        </w:rPr>
        <w:t>が54.3％と最も高く、</w:t>
      </w:r>
      <w:r w:rsidR="00860011" w:rsidRPr="00D52BF4">
        <w:rPr>
          <w:rFonts w:asciiTheme="minorEastAsia" w:hAnsiTheme="minorEastAsia" w:hint="eastAsia"/>
        </w:rPr>
        <w:t>次いで</w:t>
      </w:r>
      <w:r w:rsidR="00422664" w:rsidRPr="00D52BF4">
        <w:rPr>
          <w:rFonts w:asciiTheme="minorEastAsia" w:hAnsiTheme="minorEastAsia" w:hint="eastAsia"/>
        </w:rPr>
        <w:t>難病（45.0％）、知的障がい（40.4％）が４割台となっています。一方、高次脳機能障がい</w:t>
      </w:r>
      <w:r w:rsidR="00023338" w:rsidRPr="00D52BF4">
        <w:rPr>
          <w:rFonts w:asciiTheme="minorEastAsia" w:hAnsiTheme="minorEastAsia" w:hint="eastAsia"/>
        </w:rPr>
        <w:t>で</w:t>
      </w:r>
      <w:r w:rsidR="003216C5" w:rsidRPr="00D52BF4">
        <w:rPr>
          <w:rFonts w:asciiTheme="minorEastAsia" w:hAnsiTheme="minorEastAsia" w:hint="eastAsia"/>
        </w:rPr>
        <w:t>は「収入を伴う仕事はしていない」</w:t>
      </w:r>
      <w:r w:rsidR="00422664" w:rsidRPr="00D52BF4">
        <w:rPr>
          <w:rFonts w:asciiTheme="minorEastAsia" w:hAnsiTheme="minorEastAsia" w:hint="eastAsia"/>
        </w:rPr>
        <w:t>が78.4％を占め、精神障がい</w:t>
      </w:r>
      <w:r w:rsidR="002251A9" w:rsidRPr="003D6BE4">
        <w:rPr>
          <w:rFonts w:asciiTheme="minorEastAsia" w:hAnsiTheme="minorEastAsia" w:hint="eastAsia"/>
        </w:rPr>
        <w:t>も</w:t>
      </w:r>
      <w:r w:rsidR="00422664" w:rsidRPr="00D52BF4">
        <w:rPr>
          <w:rFonts w:asciiTheme="minorEastAsia" w:hAnsiTheme="minorEastAsia" w:hint="eastAsia"/>
        </w:rPr>
        <w:t>62.6％と</w:t>
      </w:r>
      <w:r w:rsidR="00733BBA" w:rsidRPr="003D6BE4">
        <w:rPr>
          <w:rFonts w:asciiTheme="minorEastAsia" w:hAnsiTheme="minorEastAsia" w:hint="eastAsia"/>
        </w:rPr>
        <w:t>ほか</w:t>
      </w:r>
      <w:r w:rsidR="00422664" w:rsidRPr="00D52BF4">
        <w:rPr>
          <w:rFonts w:asciiTheme="minorEastAsia" w:hAnsiTheme="minorEastAsia" w:hint="eastAsia"/>
        </w:rPr>
        <w:t>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422664" w:rsidRPr="00D52BF4">
        <w:rPr>
          <w:rFonts w:asciiTheme="minorEastAsia" w:hAnsiTheme="minorEastAsia" w:hint="eastAsia"/>
        </w:rPr>
        <w:t>より高くなっています。</w:t>
      </w:r>
    </w:p>
    <w:p w14:paraId="18B4437D" w14:textId="2730EA6F" w:rsidR="00CB0525" w:rsidRPr="00D52BF4" w:rsidRDefault="00CB0525" w:rsidP="00484489">
      <w:pPr>
        <w:pStyle w:val="a5"/>
        <w:ind w:firstLineChars="0" w:firstLine="1"/>
        <w:rPr>
          <w:rFonts w:asciiTheme="minorEastAsia" w:hAnsiTheme="minorEastAsia"/>
        </w:rPr>
      </w:pPr>
    </w:p>
    <w:p w14:paraId="568DC19D" w14:textId="1A9E648A" w:rsidR="00CB0525" w:rsidRPr="00D52BF4" w:rsidRDefault="003216C5"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01600" behindDoc="0" locked="0" layoutInCell="1" allowOverlap="1" wp14:anchorId="3EDC49E2" wp14:editId="7308D0CD">
                <wp:simplePos x="0" y="0"/>
                <wp:positionH relativeFrom="column">
                  <wp:posOffset>-1007470</wp:posOffset>
                </wp:positionH>
                <wp:positionV relativeFrom="paragraph">
                  <wp:posOffset>161050</wp:posOffset>
                </wp:positionV>
                <wp:extent cx="7088505" cy="4753610"/>
                <wp:effectExtent l="0" t="0" r="0" b="0"/>
                <wp:wrapNone/>
                <wp:docPr id="1432" name="グループ化 1432"/>
                <wp:cNvGraphicFramePr/>
                <a:graphic xmlns:a="http://schemas.openxmlformats.org/drawingml/2006/main">
                  <a:graphicData uri="http://schemas.microsoft.com/office/word/2010/wordprocessingGroup">
                    <wpg:wgp>
                      <wpg:cNvGrpSpPr/>
                      <wpg:grpSpPr>
                        <a:xfrm>
                          <a:off x="0" y="0"/>
                          <a:ext cx="7088505" cy="4753610"/>
                          <a:chOff x="0" y="0"/>
                          <a:chExt cx="7088505" cy="4753610"/>
                        </a:xfrm>
                      </wpg:grpSpPr>
                      <pic:pic xmlns:pic="http://schemas.openxmlformats.org/drawingml/2006/picture">
                        <pic:nvPicPr>
                          <pic:cNvPr id="750" name="図 750"/>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88505" cy="4753610"/>
                          </a:xfrm>
                          <a:prstGeom prst="rect">
                            <a:avLst/>
                          </a:prstGeom>
                          <a:noFill/>
                          <a:ln>
                            <a:noFill/>
                          </a:ln>
                        </pic:spPr>
                      </pic:pic>
                      <wpg:grpSp>
                        <wpg:cNvPr id="1035" name="グループ化 1035"/>
                        <wpg:cNvGrpSpPr/>
                        <wpg:grpSpPr>
                          <a:xfrm>
                            <a:off x="2760453" y="103517"/>
                            <a:ext cx="3216275" cy="133350"/>
                            <a:chOff x="0" y="0"/>
                            <a:chExt cx="3216878" cy="133350"/>
                          </a:xfrm>
                        </wpg:grpSpPr>
                        <wps:wsp>
                          <wps:cNvPr id="1036"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37"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38"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39"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49184CA5" id="グループ化 1432" o:spid="_x0000_s1026" style="position:absolute;left:0;text-align:left;margin-left:-79.35pt;margin-top:12.7pt;width:558.15pt;height:374.3pt;z-index:251801600" coordsize="70885,475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">
                <v:shape id="図 750" o:spid="_x0000_s1027" type="#_x0000_t75" style="position:absolute;width:70885;height:47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fZYq+AAAA3AAAAA8AAABkcnMvZG93bnJldi54bWxET0uLwjAQvgv+hzDC3jRV8EHXKKsgiLet&#10;etjb0Ixt2WZSkqjdf+8cFjx+fO/1tnetelCIjWcD00kGirj0tuHKwOV8GK9AxYRssfVMBv4ownYz&#10;HKwxt/7J3/QoUqUkhGOOBuqUulzrWNbkME58RyzczQeHSWCotA34lHDX6lmWLbTDhqWhxo72NZW/&#10;xd0ZWFreXdkVTQo3ty9+Fric+pMxH6P+6xNUoj69xf/uoxXfXObLGTkCevM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RfZYq+AAAA3AAAAA8AAAAAAAAAAAAAAAAAnwIAAGRy&#10;cy9kb3ducmV2LnhtbFBLBQYAAAAABAAEAPcAAACKAwAAAAA=&#10;">
                  <v:imagedata r:id="rId78" o:title=""/>
                  <v:path arrowok="t"/>
                </v:shape>
                <v:group id="グループ化 1035" o:spid="_x0000_s1028" style="position:absolute;left:27604;top:1035;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dE78A&#10;AADdAAAADwAAAGRycy9kb3ducmV2LnhtbERPy6rCMBDdX/AfwghuLpqqIFIbRQTF7fWB26EZ22Iz&#10;KUms1a83FwR3czjPyVadqUVLzleWFYxHCQji3OqKCwWn43Y4B+EDssbaMil4kofVsveTYartg/+o&#10;PYRCxBD2KSooQ2hSKX1ekkE/sg1x5K7WGQwRukJqh48Ybmo5SZKZNFhxbCixoU1J+e1wNwrOurVV&#10;/nu8ND64163YbQ3va6UG/W69ABGoC1/xx73XcX4yncH/N/EE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JR0TvwAAAN0AAAAPAAAAAAAAAAAAAAAAAJgCAABkcnMvZG93bnJl&#10;di54bWxQSwUGAAAAAAQABAD1AAAAhAM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KzcUA&#10;AADdAAAADwAAAGRycy9kb3ducmV2LnhtbERPTWvCQBC9C/0PyxR6Ed3YSJXUVaRQUNFDVfA6zU6T&#10;0OxsyK5J9Ne7guBtHu9zZovOlKKh2hWWFYyGEQji1OqCMwXHw/dgCsJ5ZI2lZVJwIQeL+Utvhom2&#10;Lf9Qs/eZCCHsElSQe18lUro0J4NuaCviwP3Z2qAPsM6krrEN4aaU71H0IQ0WHBpyrOgrp/R/fzYK&#10;5Piwa/rx5tT6eHsdN7vJetX/VerttVt+gvDU+af44V7pMD+KJ3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MrNxQAAAN0AAAAPAAAAAAAAAAAAAAAAAJgCAABkcnMv&#10;ZG93bnJldi54bWxQSwUGAAAAAAQABAD1AAAAig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h/8QA&#10;AADdAAAADwAAAGRycy9kb3ducmV2LnhtbESPQUsDMRCF70L/Q5iCN5utgsjatJRC1WvXVvA2JuNm&#10;3c1kSWK7/nvnIHib4b1575vVZgqDOlPKXWQDy0UFithG13Fr4Pi6v3kAlQuywyEyGfihDJv17GqF&#10;tYsXPtC5Ka2SEM41GvCljLXW2XoKmBdxJBbtM6aARdbUapfwIuFh0LdVda8DdiwNHkfaebJ98x0M&#10;2Pfhbbnrv46H5/7knyx+NNglY67n0/YRVKGp/Jv/rl+c4Fd3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4f/EAAAA3QAAAA8AAAAAAAAAAAAAAAAAmAIAAGRycy9k&#10;b3ducmV2LnhtbFBLBQYAAAAABAAEAPUAAACJAw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6l8QA&#10;AADdAAAADwAAAGRycy9kb3ducmV2LnhtbESPQYvCMBCF78L+hzALe9O0SkW7RhFB8LIHqwjehma2&#10;LTaTkkTb/fcbQfA2w3vvmzerzWBa8SDnG8sK0kkCgri0uuFKwfm0Hy9A+ICssbVMCv7Iw2b9MVph&#10;rm3PR3oUoRIRwj5HBXUIXS6lL2sy6Ce2I47ar3UGQ1xdJbXDPsJNK6dJMpcGG44XauxoV1N5K+4m&#10;UjK+7c79Ynb5SbMDFX3Gqbsq9fU5bL9BBBrC2/xKH3Ssn8yW8Pwmj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pfEAAAA3QAAAA8AAAAAAAAAAAAAAAAAmAIAAGRycy9k&#10;b3ducmV2LnhtbFBLBQYAAAAABAAEAPUAAACJAwAAAAA=&#10;" strokeweight="0">
                    <v:textbox inset="5.85pt,.7pt,5.85pt,.7pt"/>
                  </v:rect>
                </v:group>
              </v:group>
            </w:pict>
          </mc:Fallback>
        </mc:AlternateContent>
      </w:r>
    </w:p>
    <w:p w14:paraId="17498E83" w14:textId="674D0F66" w:rsidR="00CB0525" w:rsidRPr="00D52BF4" w:rsidRDefault="00CB0525" w:rsidP="00484489">
      <w:pPr>
        <w:pStyle w:val="a5"/>
        <w:ind w:firstLineChars="0" w:firstLine="1"/>
        <w:rPr>
          <w:rFonts w:asciiTheme="minorEastAsia" w:hAnsiTheme="minorEastAsia"/>
        </w:rPr>
      </w:pPr>
    </w:p>
    <w:p w14:paraId="7BECEF55" w14:textId="77777777" w:rsidR="00CB0525" w:rsidRPr="00D52BF4" w:rsidRDefault="00CB0525" w:rsidP="00484489">
      <w:pPr>
        <w:pStyle w:val="a5"/>
        <w:ind w:firstLineChars="0" w:firstLine="1"/>
        <w:rPr>
          <w:rFonts w:asciiTheme="minorEastAsia" w:hAnsiTheme="minorEastAsia"/>
        </w:rPr>
      </w:pPr>
    </w:p>
    <w:p w14:paraId="4BA6957A" w14:textId="77777777" w:rsidR="00CB0525" w:rsidRPr="00D52BF4" w:rsidRDefault="00CB0525" w:rsidP="00484489">
      <w:pPr>
        <w:pStyle w:val="a5"/>
        <w:ind w:firstLineChars="0" w:firstLine="1"/>
        <w:rPr>
          <w:rFonts w:asciiTheme="minorEastAsia" w:hAnsiTheme="minorEastAsia"/>
        </w:rPr>
      </w:pPr>
    </w:p>
    <w:p w14:paraId="50C13E10" w14:textId="77777777" w:rsidR="00CB0525" w:rsidRPr="00D52BF4" w:rsidRDefault="00CB0525" w:rsidP="00484489">
      <w:pPr>
        <w:pStyle w:val="a5"/>
        <w:ind w:firstLineChars="0" w:firstLine="1"/>
        <w:rPr>
          <w:rFonts w:asciiTheme="minorEastAsia" w:hAnsiTheme="minorEastAsia"/>
        </w:rPr>
      </w:pPr>
    </w:p>
    <w:p w14:paraId="2076D65D" w14:textId="77777777" w:rsidR="00CB0525" w:rsidRPr="00D52BF4" w:rsidRDefault="00CB0525" w:rsidP="00484489">
      <w:pPr>
        <w:pStyle w:val="a5"/>
        <w:ind w:firstLineChars="0" w:firstLine="1"/>
        <w:rPr>
          <w:rFonts w:asciiTheme="minorEastAsia" w:hAnsiTheme="minorEastAsia"/>
        </w:rPr>
      </w:pPr>
    </w:p>
    <w:p w14:paraId="0A0A6C81" w14:textId="77777777" w:rsidR="00CB0525" w:rsidRPr="00D52BF4" w:rsidRDefault="00CB0525" w:rsidP="00484489">
      <w:pPr>
        <w:pStyle w:val="a5"/>
        <w:ind w:firstLineChars="0" w:firstLine="1"/>
        <w:rPr>
          <w:rFonts w:asciiTheme="minorEastAsia" w:hAnsiTheme="minorEastAsia"/>
        </w:rPr>
      </w:pPr>
    </w:p>
    <w:p w14:paraId="4CF1459D" w14:textId="77777777" w:rsidR="00CB0525" w:rsidRPr="00D52BF4" w:rsidRDefault="00CB0525" w:rsidP="00484489">
      <w:pPr>
        <w:pStyle w:val="a5"/>
        <w:ind w:firstLineChars="0" w:firstLine="1"/>
        <w:rPr>
          <w:rFonts w:asciiTheme="minorEastAsia" w:hAnsiTheme="minorEastAsia"/>
        </w:rPr>
      </w:pPr>
    </w:p>
    <w:p w14:paraId="5F086D14" w14:textId="77777777" w:rsidR="00CB0525" w:rsidRPr="00D52BF4" w:rsidRDefault="00CB0525" w:rsidP="00484489">
      <w:pPr>
        <w:pStyle w:val="a5"/>
        <w:ind w:firstLineChars="0" w:firstLine="1"/>
        <w:rPr>
          <w:rFonts w:asciiTheme="minorEastAsia" w:hAnsiTheme="minorEastAsia"/>
        </w:rPr>
      </w:pPr>
    </w:p>
    <w:p w14:paraId="614D7852" w14:textId="77777777" w:rsidR="00CB0525" w:rsidRPr="00D52BF4" w:rsidRDefault="00CB0525" w:rsidP="00484489">
      <w:pPr>
        <w:pStyle w:val="a5"/>
        <w:ind w:firstLineChars="0" w:firstLine="1"/>
        <w:rPr>
          <w:rFonts w:asciiTheme="minorEastAsia" w:hAnsiTheme="minorEastAsia"/>
        </w:rPr>
      </w:pPr>
    </w:p>
    <w:p w14:paraId="740DDCBE" w14:textId="77777777" w:rsidR="00CB0525" w:rsidRPr="00D52BF4" w:rsidRDefault="00CB0525" w:rsidP="00484489">
      <w:pPr>
        <w:pStyle w:val="a5"/>
        <w:ind w:firstLineChars="0" w:firstLine="1"/>
        <w:rPr>
          <w:rFonts w:asciiTheme="minorEastAsia" w:hAnsiTheme="minorEastAsia"/>
        </w:rPr>
      </w:pPr>
    </w:p>
    <w:p w14:paraId="52DA67FF" w14:textId="77777777" w:rsidR="00CB0525" w:rsidRPr="00D52BF4" w:rsidRDefault="00CB0525" w:rsidP="00484489">
      <w:pPr>
        <w:pStyle w:val="a5"/>
        <w:ind w:firstLineChars="0" w:firstLine="1"/>
        <w:rPr>
          <w:rFonts w:asciiTheme="minorEastAsia" w:hAnsiTheme="minorEastAsia"/>
        </w:rPr>
      </w:pPr>
    </w:p>
    <w:p w14:paraId="1FD48EF6" w14:textId="77777777" w:rsidR="00CB0525" w:rsidRPr="00D52BF4" w:rsidRDefault="00CB0525" w:rsidP="00484489">
      <w:pPr>
        <w:pStyle w:val="a5"/>
        <w:ind w:firstLineChars="0" w:firstLine="1"/>
        <w:rPr>
          <w:rFonts w:asciiTheme="minorEastAsia" w:hAnsiTheme="minorEastAsia"/>
        </w:rPr>
      </w:pPr>
    </w:p>
    <w:p w14:paraId="092B935F" w14:textId="77777777" w:rsidR="00CB0525" w:rsidRPr="00D52BF4" w:rsidRDefault="00CB0525" w:rsidP="00484489">
      <w:pPr>
        <w:pStyle w:val="a5"/>
        <w:ind w:firstLineChars="0" w:firstLine="1"/>
        <w:rPr>
          <w:rFonts w:asciiTheme="minorEastAsia" w:hAnsiTheme="minorEastAsia"/>
        </w:rPr>
      </w:pPr>
    </w:p>
    <w:p w14:paraId="67C15B42" w14:textId="77777777" w:rsidR="00CB0525" w:rsidRPr="00D52BF4" w:rsidRDefault="00CB0525" w:rsidP="00484489">
      <w:pPr>
        <w:pStyle w:val="a5"/>
        <w:ind w:firstLineChars="0" w:firstLine="1"/>
        <w:rPr>
          <w:rFonts w:asciiTheme="minorEastAsia" w:hAnsiTheme="minorEastAsia"/>
        </w:rPr>
      </w:pPr>
    </w:p>
    <w:p w14:paraId="7FD6D235" w14:textId="77777777" w:rsidR="00CB0525" w:rsidRPr="00D52BF4" w:rsidRDefault="00CB0525" w:rsidP="00484489">
      <w:pPr>
        <w:pStyle w:val="a5"/>
        <w:ind w:firstLineChars="0" w:firstLine="1"/>
        <w:rPr>
          <w:rFonts w:asciiTheme="minorEastAsia" w:hAnsiTheme="minorEastAsia"/>
        </w:rPr>
      </w:pPr>
    </w:p>
    <w:p w14:paraId="6F4B3649" w14:textId="77777777" w:rsidR="00CB0525" w:rsidRPr="00D52BF4" w:rsidRDefault="00CB0525" w:rsidP="00484489">
      <w:pPr>
        <w:pStyle w:val="a5"/>
        <w:ind w:firstLineChars="0" w:firstLine="1"/>
        <w:rPr>
          <w:rFonts w:asciiTheme="minorEastAsia" w:hAnsiTheme="minorEastAsia"/>
        </w:rPr>
      </w:pPr>
    </w:p>
    <w:p w14:paraId="336E7240" w14:textId="77777777" w:rsidR="00CB0525" w:rsidRPr="00D52BF4" w:rsidRDefault="00CB0525" w:rsidP="00484489">
      <w:pPr>
        <w:pStyle w:val="a5"/>
        <w:ind w:firstLineChars="0" w:firstLine="1"/>
        <w:rPr>
          <w:rFonts w:asciiTheme="minorEastAsia" w:hAnsiTheme="minorEastAsia"/>
        </w:rPr>
      </w:pPr>
    </w:p>
    <w:p w14:paraId="2F21D219" w14:textId="77777777" w:rsidR="00CB0525" w:rsidRPr="00D52BF4" w:rsidRDefault="00CB0525" w:rsidP="00484489">
      <w:pPr>
        <w:pStyle w:val="a5"/>
        <w:ind w:firstLineChars="0" w:firstLine="1"/>
        <w:rPr>
          <w:rFonts w:asciiTheme="minorEastAsia" w:hAnsiTheme="minorEastAsia"/>
        </w:rPr>
      </w:pPr>
    </w:p>
    <w:p w14:paraId="3F85E28C" w14:textId="77777777" w:rsidR="00CB0525" w:rsidRPr="00D52BF4" w:rsidRDefault="00CB0525" w:rsidP="00484489">
      <w:pPr>
        <w:pStyle w:val="a5"/>
        <w:ind w:firstLineChars="0" w:firstLine="1"/>
        <w:rPr>
          <w:rFonts w:asciiTheme="minorEastAsia" w:hAnsiTheme="minorEastAsia"/>
        </w:rPr>
      </w:pPr>
    </w:p>
    <w:p w14:paraId="0E50EA0E" w14:textId="77777777" w:rsidR="00CB0525" w:rsidRPr="00D52BF4" w:rsidRDefault="00CB0525" w:rsidP="00484489">
      <w:pPr>
        <w:pStyle w:val="a5"/>
        <w:ind w:firstLineChars="0" w:firstLine="1"/>
        <w:rPr>
          <w:rFonts w:asciiTheme="minorEastAsia" w:hAnsiTheme="minorEastAsia"/>
        </w:rPr>
      </w:pPr>
    </w:p>
    <w:p w14:paraId="512FE2B7"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35197932" w14:textId="77777777" w:rsidR="00DB6448" w:rsidRPr="00D52BF4" w:rsidRDefault="00DB6448" w:rsidP="00DB6448">
      <w:pPr>
        <w:pStyle w:val="ad"/>
        <w:ind w:leftChars="0" w:left="480" w:hanging="480"/>
        <w:outlineLvl w:val="2"/>
        <w:rPr>
          <w:noProof/>
          <w:sz w:val="24"/>
        </w:rPr>
      </w:pPr>
      <w:bookmarkStart w:id="53" w:name="_Toc131018033"/>
      <w:r w:rsidRPr="00D52BF4">
        <w:rPr>
          <w:noProof/>
          <w:sz w:val="24"/>
        </w:rPr>
        <w:t>（２）</w:t>
      </w:r>
      <w:r w:rsidRPr="00D52BF4">
        <w:rPr>
          <w:rFonts w:hint="eastAsia"/>
          <w:noProof/>
          <w:sz w:val="24"/>
        </w:rPr>
        <w:t>仕事の形態</w:t>
      </w:r>
      <w:bookmarkEnd w:id="53"/>
    </w:p>
    <w:p w14:paraId="2D4B5087" w14:textId="506CECD1" w:rsidR="004A0D82" w:rsidRPr="00D52BF4" w:rsidRDefault="00B734D4"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shd w:val="pct15" w:color="auto" w:fill="FFFFFF"/>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33で「</w:t>
      </w:r>
      <w:r w:rsidRPr="00D52BF4">
        <w:rPr>
          <w:rFonts w:ascii="BIZ UDゴシック" w:eastAsia="BIZ UDゴシック" w:hAnsi="BIZ UDゴシック"/>
          <w:b/>
          <w:shd w:val="pct15" w:color="auto" w:fill="FFFFFF"/>
        </w:rPr>
        <w:t>収入</w:t>
      </w:r>
      <w:r w:rsidRPr="00D52BF4">
        <w:rPr>
          <w:rFonts w:ascii="BIZ UDゴシック" w:eastAsia="BIZ UDゴシック" w:hAnsi="BIZ UDゴシック" w:hint="eastAsia"/>
          <w:b/>
          <w:shd w:val="pct15" w:color="auto" w:fill="FFFFFF"/>
        </w:rPr>
        <w:t>を</w:t>
      </w:r>
      <w:r w:rsidRPr="00D52BF4">
        <w:rPr>
          <w:rFonts w:ascii="BIZ UDゴシック" w:eastAsia="BIZ UDゴシック" w:hAnsi="BIZ UDゴシック"/>
          <w:b/>
          <w:shd w:val="pct15" w:color="auto" w:fill="FFFFFF"/>
        </w:rPr>
        <w:t>伴</w:t>
      </w:r>
      <w:r w:rsidRPr="00D52BF4">
        <w:rPr>
          <w:rFonts w:ascii="BIZ UDゴシック" w:eastAsia="BIZ UDゴシック" w:hAnsi="BIZ UDゴシック" w:hint="eastAsia"/>
          <w:b/>
          <w:shd w:val="pct15" w:color="auto" w:fill="FFFFFF"/>
        </w:rPr>
        <w:t>う</w:t>
      </w:r>
      <w:r w:rsidRPr="00D52BF4">
        <w:rPr>
          <w:rFonts w:ascii="BIZ UDゴシック" w:eastAsia="BIZ UDゴシック" w:hAnsi="BIZ UDゴシック"/>
          <w:b/>
          <w:shd w:val="pct15" w:color="auto" w:fill="FFFFFF"/>
        </w:rPr>
        <w:t>仕事</w:t>
      </w:r>
      <w:r w:rsidRPr="00D52BF4">
        <w:rPr>
          <w:rFonts w:ascii="BIZ UDゴシック" w:eastAsia="BIZ UDゴシック" w:hAnsi="BIZ UDゴシック" w:hint="eastAsia"/>
          <w:b/>
          <w:shd w:val="pct15" w:color="auto" w:fill="FFFFFF"/>
        </w:rPr>
        <w:t>をしている</w:t>
      </w:r>
      <w:r w:rsidRPr="00D52BF4">
        <w:rPr>
          <w:rFonts w:ascii="BIZ UDゴシック" w:eastAsia="BIZ UDゴシック" w:hAnsi="BIZ UDゴシック" w:cs="MS UI Gothic" w:hint="eastAsia"/>
          <w:b/>
          <w:kern w:val="0"/>
          <w:shd w:val="pct15" w:color="auto" w:fill="FFFFFF"/>
        </w:rPr>
        <w:t>」</w:t>
      </w:r>
      <w:r w:rsidRPr="00D52BF4">
        <w:rPr>
          <w:rFonts w:ascii="BIZ UDゴシック" w:eastAsia="BIZ UDゴシック" w:hAnsi="BIZ UDゴシック" w:cs="MS UI Gothic"/>
          <w:b/>
          <w:kern w:val="0"/>
          <w:shd w:val="pct15" w:color="auto" w:fill="FFFFFF"/>
        </w:rPr>
        <w:t>又</w:t>
      </w:r>
      <w:r w:rsidRPr="00D52BF4">
        <w:rPr>
          <w:rFonts w:ascii="BIZ UDゴシック" w:eastAsia="BIZ UDゴシック" w:hAnsi="BIZ UDゴシック" w:cs="MS UI Gothic" w:hint="eastAsia"/>
          <w:b/>
          <w:kern w:val="0"/>
          <w:shd w:val="pct15" w:color="auto" w:fill="FFFFFF"/>
        </w:rPr>
        <w:t>は「</w:t>
      </w:r>
      <w:r w:rsidRPr="00D52BF4">
        <w:rPr>
          <w:rFonts w:ascii="BIZ UDゴシック" w:eastAsia="BIZ UDゴシック" w:hAnsi="BIZ UDゴシック"/>
          <w:b/>
          <w:shd w:val="pct15" w:color="auto" w:fill="FFFFFF"/>
        </w:rPr>
        <w:t>ここ１年以内に収入を伴う仕事をした</w:t>
      </w:r>
      <w:r w:rsidRPr="00D52BF4">
        <w:rPr>
          <w:rFonts w:ascii="BIZ UDゴシック" w:eastAsia="BIZ UDゴシック" w:hAnsi="BIZ UDゴシック" w:hint="eastAsia"/>
          <w:b/>
          <w:shd w:val="pct15" w:color="auto" w:fill="FFFFFF"/>
        </w:rPr>
        <w:t>ことがある</w:t>
      </w:r>
      <w:r w:rsidRPr="00D52BF4">
        <w:rPr>
          <w:rFonts w:ascii="BIZ UDゴシック" w:eastAsia="BIZ UDゴシック" w:hAnsi="BIZ UDゴシック" w:cs="MS UI Gothic" w:hint="eastAsia"/>
          <w:b/>
          <w:kern w:val="0"/>
          <w:shd w:val="pct15" w:color="auto" w:fill="FFFFFF"/>
        </w:rPr>
        <w:t>」と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3D5D0AF5" w14:textId="77777777" w:rsidR="00B734D4" w:rsidRPr="00D52BF4" w:rsidRDefault="00B734D4" w:rsidP="004A0D82">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34　</w:t>
      </w:r>
      <w:r w:rsidRPr="00D52BF4">
        <w:rPr>
          <w:rFonts w:ascii="BIZ UDゴシック" w:eastAsia="BIZ UDゴシック" w:hAnsi="BIZ UDゴシック"/>
        </w:rPr>
        <w:t>仕事</w:t>
      </w:r>
      <w:r w:rsidRPr="00D52BF4">
        <w:rPr>
          <w:rFonts w:ascii="BIZ UDゴシック" w:eastAsia="BIZ UDゴシック" w:hAnsi="BIZ UDゴシック" w:hint="eastAsia"/>
        </w:rPr>
        <w:t>の</w:t>
      </w:r>
      <w:r w:rsidRPr="00D52BF4">
        <w:rPr>
          <w:rFonts w:ascii="BIZ UDゴシック" w:eastAsia="BIZ UDゴシック" w:hAnsi="BIZ UDゴシック"/>
        </w:rPr>
        <w:t>形態</w:t>
      </w:r>
      <w:r w:rsidRPr="00D52BF4">
        <w:rPr>
          <w:rFonts w:ascii="BIZ UDゴシック" w:eastAsia="BIZ UDゴシック" w:hAnsi="BIZ UDゴシック" w:hint="eastAsia"/>
        </w:rPr>
        <w:t>は</w:t>
      </w:r>
      <w:r w:rsidRPr="00D52BF4">
        <w:rPr>
          <w:rFonts w:ascii="BIZ UDゴシック" w:eastAsia="BIZ UDゴシック" w:hAnsi="BIZ UDゴシック"/>
        </w:rPr>
        <w:t>次</w:t>
      </w:r>
      <w:r w:rsidRPr="00D52BF4">
        <w:rPr>
          <w:rFonts w:ascii="BIZ UDゴシック" w:eastAsia="BIZ UDゴシック" w:hAnsi="BIZ UDゴシック" w:hint="eastAsia"/>
        </w:rPr>
        <w:t>のうちどれですか。（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cs="Microsoft JhengHei" w:hint="eastAsia"/>
          <w:spacing w:val="-8"/>
          <w:kern w:val="0"/>
        </w:rPr>
        <w:t>はいくつでも</w:t>
      </w:r>
      <w:r w:rsidRPr="00D52BF4">
        <w:rPr>
          <w:rFonts w:ascii="BIZ UDゴシック" w:eastAsia="BIZ UDゴシック" w:hAnsi="BIZ UDゴシック" w:hint="eastAsia"/>
        </w:rPr>
        <w:t>）</w:t>
      </w:r>
    </w:p>
    <w:p w14:paraId="357A3085" w14:textId="77777777" w:rsidR="004A0D82" w:rsidRPr="00D52BF4" w:rsidRDefault="004A0D82" w:rsidP="00484489">
      <w:pPr>
        <w:pStyle w:val="a5"/>
        <w:ind w:firstLineChars="0" w:firstLine="1"/>
        <w:rPr>
          <w:rFonts w:asciiTheme="minorEastAsia" w:hAnsiTheme="minorEastAsia"/>
        </w:rPr>
      </w:pPr>
    </w:p>
    <w:p w14:paraId="33503EB8" w14:textId="7DC5EF7B" w:rsidR="005018A7" w:rsidRPr="00D52BF4" w:rsidRDefault="005018A7" w:rsidP="005018A7">
      <w:pPr>
        <w:pStyle w:val="a5"/>
        <w:ind w:firstLine="220"/>
        <w:rPr>
          <w:rFonts w:asciiTheme="minorEastAsia" w:hAnsiTheme="minorEastAsia"/>
        </w:rPr>
      </w:pPr>
      <w:r w:rsidRPr="00D52BF4">
        <w:rPr>
          <w:rFonts w:asciiTheme="minorEastAsia" w:hAnsiTheme="minorEastAsia" w:hint="eastAsia"/>
        </w:rPr>
        <w:t>仕事の形態は、</w:t>
      </w:r>
      <w:r w:rsidR="00860011" w:rsidRPr="00D52BF4">
        <w:rPr>
          <w:rFonts w:asciiTheme="minorEastAsia" w:hAnsiTheme="minorEastAsia" w:hint="eastAsia"/>
        </w:rPr>
        <w:t>全体で</w:t>
      </w:r>
      <w:r w:rsidRPr="00D52BF4">
        <w:rPr>
          <w:rFonts w:asciiTheme="minorEastAsia" w:hAnsiTheme="minorEastAsia" w:hint="eastAsia"/>
        </w:rPr>
        <w:t>「正職員で他の職員と勤務条件などに違いはない」が37.7％</w:t>
      </w:r>
      <w:r w:rsidR="00860011" w:rsidRPr="00D52BF4">
        <w:rPr>
          <w:rFonts w:asciiTheme="minorEastAsia" w:hAnsiTheme="minorEastAsia" w:hint="eastAsia"/>
        </w:rPr>
        <w:t>と最も高く</w:t>
      </w:r>
      <w:r w:rsidRPr="00D52BF4">
        <w:rPr>
          <w:rFonts w:asciiTheme="minorEastAsia" w:hAnsiTheme="minorEastAsia" w:hint="eastAsia"/>
        </w:rPr>
        <w:t>、</w:t>
      </w:r>
      <w:r w:rsidR="00860011" w:rsidRPr="00D52BF4">
        <w:rPr>
          <w:rFonts w:asciiTheme="minorEastAsia" w:hAnsiTheme="minorEastAsia" w:hint="eastAsia"/>
        </w:rPr>
        <w:t>次いで</w:t>
      </w:r>
      <w:r w:rsidRPr="00D52BF4">
        <w:rPr>
          <w:rFonts w:asciiTheme="minorEastAsia" w:hAnsiTheme="minorEastAsia" w:hint="eastAsia"/>
        </w:rPr>
        <w:t>「アルバイト・パートなどの非常勤職員、派遣職員」が28.2％となっています。</w:t>
      </w:r>
    </w:p>
    <w:p w14:paraId="2BA43E27" w14:textId="417CD4D1" w:rsidR="00CB0525" w:rsidRPr="00D52BF4" w:rsidRDefault="00664307" w:rsidP="005018A7">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5018A7" w:rsidRPr="00D52BF4">
        <w:rPr>
          <w:rFonts w:asciiTheme="minorEastAsia" w:hAnsiTheme="minorEastAsia" w:hint="eastAsia"/>
        </w:rPr>
        <w:t>みると、</w:t>
      </w:r>
      <w:r w:rsidR="003216C5" w:rsidRPr="00D52BF4">
        <w:rPr>
          <w:rFonts w:asciiTheme="minorEastAsia" w:hAnsiTheme="minorEastAsia" w:hint="eastAsia"/>
        </w:rPr>
        <w:t>難病</w:t>
      </w:r>
      <w:r w:rsidR="002251A9" w:rsidRPr="003D6BE4">
        <w:rPr>
          <w:rFonts w:asciiTheme="minorEastAsia" w:hAnsiTheme="minorEastAsia" w:hint="eastAsia"/>
        </w:rPr>
        <w:t>（</w:t>
      </w:r>
      <w:r w:rsidR="005018A7" w:rsidRPr="00D52BF4">
        <w:rPr>
          <w:rFonts w:asciiTheme="minorEastAsia" w:hAnsiTheme="minorEastAsia" w:hint="eastAsia"/>
        </w:rPr>
        <w:t>51.8％</w:t>
      </w:r>
      <w:r w:rsidR="002251A9" w:rsidRPr="003D6BE4">
        <w:rPr>
          <w:rFonts w:asciiTheme="minorEastAsia" w:hAnsiTheme="minorEastAsia" w:hint="eastAsia"/>
        </w:rPr>
        <w:t>）</w:t>
      </w:r>
      <w:r w:rsidR="005018A7" w:rsidRPr="00D52BF4">
        <w:rPr>
          <w:rFonts w:asciiTheme="minorEastAsia" w:hAnsiTheme="minorEastAsia" w:hint="eastAsia"/>
        </w:rPr>
        <w:t>、身体障がい</w:t>
      </w:r>
      <w:r w:rsidR="002251A9" w:rsidRPr="003D6BE4">
        <w:rPr>
          <w:rFonts w:asciiTheme="minorEastAsia" w:hAnsiTheme="minorEastAsia" w:hint="eastAsia"/>
        </w:rPr>
        <w:t>（</w:t>
      </w:r>
      <w:r w:rsidR="005018A7" w:rsidRPr="00D52BF4">
        <w:rPr>
          <w:rFonts w:asciiTheme="minorEastAsia" w:hAnsiTheme="minorEastAsia" w:hint="eastAsia"/>
        </w:rPr>
        <w:t>45.3％</w:t>
      </w:r>
      <w:r w:rsidR="002251A9" w:rsidRPr="003D6BE4">
        <w:rPr>
          <w:rFonts w:asciiTheme="minorEastAsia" w:hAnsiTheme="minorEastAsia" w:hint="eastAsia"/>
        </w:rPr>
        <w:t>）</w:t>
      </w:r>
      <w:r w:rsidR="005018A7" w:rsidRPr="003D6BE4">
        <w:rPr>
          <w:rFonts w:asciiTheme="minorEastAsia" w:hAnsiTheme="minorEastAsia" w:hint="eastAsia"/>
        </w:rPr>
        <w:t>で</w:t>
      </w:r>
      <w:r w:rsidR="002251A9" w:rsidRPr="003D6BE4">
        <w:rPr>
          <w:rFonts w:asciiTheme="minorEastAsia" w:hAnsiTheme="minorEastAsia" w:hint="eastAsia"/>
        </w:rPr>
        <w:t>は「正職員で他の職員と勤務条件などに違いはない」が</w:t>
      </w:r>
      <w:r w:rsidR="005018A7" w:rsidRPr="00D52BF4">
        <w:rPr>
          <w:rFonts w:asciiTheme="minorEastAsia" w:hAnsiTheme="minorEastAsia" w:hint="eastAsia"/>
        </w:rPr>
        <w:t>高くなっています。精神障がい</w:t>
      </w:r>
      <w:r w:rsidR="002251A9" w:rsidRPr="003D6BE4">
        <w:rPr>
          <w:rFonts w:asciiTheme="minorEastAsia" w:hAnsiTheme="minorEastAsia" w:hint="eastAsia"/>
        </w:rPr>
        <w:t>（</w:t>
      </w:r>
      <w:r w:rsidR="005018A7" w:rsidRPr="00D52BF4">
        <w:rPr>
          <w:rFonts w:asciiTheme="minorEastAsia" w:hAnsiTheme="minorEastAsia" w:hint="eastAsia"/>
        </w:rPr>
        <w:t>50.0％</w:t>
      </w:r>
      <w:r w:rsidR="002251A9" w:rsidRPr="003D6BE4">
        <w:rPr>
          <w:rFonts w:asciiTheme="minorEastAsia" w:hAnsiTheme="minorEastAsia" w:hint="eastAsia"/>
        </w:rPr>
        <w:t>）</w:t>
      </w:r>
      <w:r w:rsidR="005018A7" w:rsidRPr="00D52BF4">
        <w:rPr>
          <w:rFonts w:asciiTheme="minorEastAsia" w:hAnsiTheme="minorEastAsia" w:hint="eastAsia"/>
        </w:rPr>
        <w:t>、発達障がい</w:t>
      </w:r>
      <w:r w:rsidR="002251A9" w:rsidRPr="003D6BE4">
        <w:rPr>
          <w:rFonts w:asciiTheme="minorEastAsia" w:hAnsiTheme="minorEastAsia" w:hint="eastAsia"/>
        </w:rPr>
        <w:t>（</w:t>
      </w:r>
      <w:r w:rsidR="005018A7" w:rsidRPr="00D52BF4">
        <w:rPr>
          <w:rFonts w:asciiTheme="minorEastAsia" w:hAnsiTheme="minorEastAsia" w:hint="eastAsia"/>
        </w:rPr>
        <w:t>34.2％</w:t>
      </w:r>
      <w:r w:rsidR="002251A9" w:rsidRPr="003D6BE4">
        <w:rPr>
          <w:rFonts w:asciiTheme="minorEastAsia" w:hAnsiTheme="minorEastAsia" w:hint="eastAsia"/>
        </w:rPr>
        <w:t>）では「アルバイト・パートなどの非常勤職員、派遣職員」が</w:t>
      </w:r>
      <w:r w:rsidR="005018A7" w:rsidRPr="00D52BF4">
        <w:rPr>
          <w:rFonts w:asciiTheme="minorEastAsia" w:hAnsiTheme="minorEastAsia" w:hint="eastAsia"/>
        </w:rPr>
        <w:t>高くなっています。知的障がい</w:t>
      </w:r>
      <w:r w:rsidR="00023338" w:rsidRPr="00D52BF4">
        <w:rPr>
          <w:rFonts w:asciiTheme="minorEastAsia" w:hAnsiTheme="minorEastAsia" w:hint="eastAsia"/>
        </w:rPr>
        <w:t>で</w:t>
      </w:r>
      <w:r w:rsidR="003216C5" w:rsidRPr="00D52BF4">
        <w:rPr>
          <w:rFonts w:asciiTheme="minorEastAsia" w:hAnsiTheme="minorEastAsia" w:hint="eastAsia"/>
        </w:rPr>
        <w:t>は「就労継続支援（Ａ型・Ｂ型）などの福祉的就労」</w:t>
      </w:r>
      <w:r w:rsidR="005018A7" w:rsidRPr="00D52BF4">
        <w:rPr>
          <w:rFonts w:asciiTheme="minorEastAsia" w:hAnsiTheme="minorEastAsia" w:hint="eastAsia"/>
        </w:rPr>
        <w:t>が43.5％と</w:t>
      </w:r>
      <w:r w:rsidR="00860011" w:rsidRPr="00D52BF4">
        <w:rPr>
          <w:rFonts w:asciiTheme="minorEastAsia" w:hAnsiTheme="minorEastAsia" w:hint="eastAsia"/>
        </w:rPr>
        <w:t>最も</w:t>
      </w:r>
      <w:r w:rsidR="005018A7" w:rsidRPr="00D52BF4">
        <w:rPr>
          <w:rFonts w:asciiTheme="minorEastAsia" w:hAnsiTheme="minorEastAsia" w:hint="eastAsia"/>
        </w:rPr>
        <w:t>高くなっています。</w:t>
      </w:r>
    </w:p>
    <w:p w14:paraId="56F11DDB" w14:textId="77777777" w:rsidR="00CB0525" w:rsidRPr="00D52BF4" w:rsidRDefault="00CB0525" w:rsidP="00484489">
      <w:pPr>
        <w:pStyle w:val="a5"/>
        <w:ind w:firstLineChars="0" w:firstLine="1"/>
        <w:rPr>
          <w:rFonts w:asciiTheme="minorEastAsia" w:hAnsiTheme="minorEastAsia"/>
        </w:rPr>
      </w:pPr>
    </w:p>
    <w:p w14:paraId="7B134388" w14:textId="041FD218" w:rsidR="00CB0525" w:rsidRPr="00D52BF4" w:rsidRDefault="00BD35E5" w:rsidP="00484489">
      <w:pPr>
        <w:pStyle w:val="a5"/>
        <w:ind w:firstLineChars="0" w:firstLine="1"/>
        <w:rPr>
          <w:rFonts w:asciiTheme="minorEastAsia" w:hAnsiTheme="minorEastAsia"/>
        </w:rPr>
      </w:pPr>
      <w:r w:rsidRPr="00BD35E5">
        <w:rPr>
          <w:noProof/>
        </w:rPr>
        <w:drawing>
          <wp:anchor distT="0" distB="0" distL="114300" distR="114300" simplePos="0" relativeHeight="252243968" behindDoc="0" locked="0" layoutInCell="1" allowOverlap="1" wp14:anchorId="66F5BF4A" wp14:editId="343F37BE">
            <wp:simplePos x="0" y="0"/>
            <wp:positionH relativeFrom="margin">
              <wp:align>center</wp:align>
            </wp:positionH>
            <wp:positionV relativeFrom="paragraph">
              <wp:posOffset>7793</wp:posOffset>
            </wp:positionV>
            <wp:extent cx="4682880" cy="5193720"/>
            <wp:effectExtent l="0" t="0" r="3810" b="6985"/>
            <wp:wrapNone/>
            <wp:docPr id="72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82880" cy="519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2A49B" w14:textId="58A9C60D" w:rsidR="00CB0525" w:rsidRPr="00D52BF4" w:rsidRDefault="00CB0525" w:rsidP="00484489">
      <w:pPr>
        <w:pStyle w:val="a5"/>
        <w:ind w:firstLineChars="0" w:firstLine="1"/>
        <w:rPr>
          <w:rFonts w:asciiTheme="minorEastAsia" w:hAnsiTheme="minorEastAsia"/>
        </w:rPr>
      </w:pPr>
    </w:p>
    <w:p w14:paraId="3F418CE0" w14:textId="77777777" w:rsidR="00CB0525" w:rsidRPr="00D52BF4" w:rsidRDefault="00CB0525" w:rsidP="00484489">
      <w:pPr>
        <w:pStyle w:val="a5"/>
        <w:ind w:firstLineChars="0" w:firstLine="1"/>
        <w:rPr>
          <w:rFonts w:asciiTheme="minorEastAsia" w:hAnsiTheme="minorEastAsia"/>
        </w:rPr>
      </w:pPr>
    </w:p>
    <w:p w14:paraId="50C63A8D" w14:textId="4686C217" w:rsidR="00CB0525" w:rsidRPr="00D52BF4" w:rsidRDefault="00CB0525" w:rsidP="00484489">
      <w:pPr>
        <w:pStyle w:val="a5"/>
        <w:ind w:firstLineChars="0" w:firstLine="1"/>
        <w:rPr>
          <w:rFonts w:asciiTheme="minorEastAsia" w:hAnsiTheme="minorEastAsia"/>
        </w:rPr>
      </w:pPr>
    </w:p>
    <w:p w14:paraId="5FC11082" w14:textId="77777777" w:rsidR="00CB0525" w:rsidRPr="00D52BF4" w:rsidRDefault="00CB0525" w:rsidP="00484489">
      <w:pPr>
        <w:pStyle w:val="a5"/>
        <w:ind w:firstLineChars="0" w:firstLine="1"/>
        <w:rPr>
          <w:rFonts w:asciiTheme="minorEastAsia" w:hAnsiTheme="minorEastAsia"/>
        </w:rPr>
      </w:pPr>
    </w:p>
    <w:p w14:paraId="0CA32A8A" w14:textId="77777777" w:rsidR="00CB0525" w:rsidRPr="00D52BF4" w:rsidRDefault="00CB0525" w:rsidP="00484489">
      <w:pPr>
        <w:pStyle w:val="a5"/>
        <w:ind w:firstLineChars="0" w:firstLine="1"/>
        <w:rPr>
          <w:rFonts w:asciiTheme="minorEastAsia" w:hAnsiTheme="minorEastAsia"/>
        </w:rPr>
      </w:pPr>
    </w:p>
    <w:p w14:paraId="6AA3A568" w14:textId="77777777" w:rsidR="00CB0525" w:rsidRPr="00D52BF4" w:rsidRDefault="00CB0525" w:rsidP="00484489">
      <w:pPr>
        <w:pStyle w:val="a5"/>
        <w:ind w:firstLineChars="0" w:firstLine="1"/>
        <w:rPr>
          <w:rFonts w:asciiTheme="minorEastAsia" w:hAnsiTheme="minorEastAsia"/>
        </w:rPr>
      </w:pPr>
    </w:p>
    <w:p w14:paraId="3BECD284" w14:textId="77777777" w:rsidR="00CB0525" w:rsidRPr="00D52BF4" w:rsidRDefault="00CB0525" w:rsidP="00484489">
      <w:pPr>
        <w:pStyle w:val="a5"/>
        <w:ind w:firstLineChars="0" w:firstLine="1"/>
        <w:rPr>
          <w:rFonts w:asciiTheme="minorEastAsia" w:hAnsiTheme="minorEastAsia"/>
        </w:rPr>
      </w:pPr>
    </w:p>
    <w:p w14:paraId="0754D5EB" w14:textId="77777777" w:rsidR="00CB0525" w:rsidRPr="00D52BF4" w:rsidRDefault="00CB0525" w:rsidP="00484489">
      <w:pPr>
        <w:pStyle w:val="a5"/>
        <w:ind w:firstLineChars="0" w:firstLine="1"/>
        <w:rPr>
          <w:rFonts w:asciiTheme="minorEastAsia" w:hAnsiTheme="minorEastAsia"/>
        </w:rPr>
      </w:pPr>
    </w:p>
    <w:p w14:paraId="5C9F422E" w14:textId="77777777" w:rsidR="00CB0525" w:rsidRPr="00D52BF4" w:rsidRDefault="00CB0525" w:rsidP="00484489">
      <w:pPr>
        <w:pStyle w:val="a5"/>
        <w:ind w:firstLineChars="0" w:firstLine="1"/>
        <w:rPr>
          <w:rFonts w:asciiTheme="minorEastAsia" w:hAnsiTheme="minorEastAsia"/>
        </w:rPr>
      </w:pPr>
    </w:p>
    <w:p w14:paraId="64BAC62F" w14:textId="77777777" w:rsidR="00CB0525" w:rsidRPr="00D52BF4" w:rsidRDefault="00CB0525" w:rsidP="00484489">
      <w:pPr>
        <w:pStyle w:val="a5"/>
        <w:ind w:firstLineChars="0" w:firstLine="1"/>
        <w:rPr>
          <w:rFonts w:asciiTheme="minorEastAsia" w:hAnsiTheme="minorEastAsia"/>
        </w:rPr>
      </w:pPr>
    </w:p>
    <w:p w14:paraId="6C51F35B" w14:textId="77777777" w:rsidR="00CB0525" w:rsidRPr="00D52BF4" w:rsidRDefault="00CB0525" w:rsidP="00484489">
      <w:pPr>
        <w:pStyle w:val="a5"/>
        <w:ind w:firstLineChars="0" w:firstLine="1"/>
        <w:rPr>
          <w:rFonts w:asciiTheme="minorEastAsia" w:hAnsiTheme="minorEastAsia"/>
        </w:rPr>
      </w:pPr>
    </w:p>
    <w:p w14:paraId="1EF1D4AF" w14:textId="77777777" w:rsidR="00CB0525" w:rsidRPr="00D52BF4" w:rsidRDefault="00CB0525" w:rsidP="00484489">
      <w:pPr>
        <w:pStyle w:val="a5"/>
        <w:ind w:firstLineChars="0" w:firstLine="1"/>
        <w:rPr>
          <w:rFonts w:asciiTheme="minorEastAsia" w:hAnsiTheme="minorEastAsia"/>
        </w:rPr>
      </w:pPr>
    </w:p>
    <w:p w14:paraId="3E790355" w14:textId="77777777" w:rsidR="00CB0525" w:rsidRPr="00D52BF4" w:rsidRDefault="00CB0525" w:rsidP="00484489">
      <w:pPr>
        <w:pStyle w:val="a5"/>
        <w:ind w:firstLineChars="0" w:firstLine="1"/>
        <w:rPr>
          <w:rFonts w:asciiTheme="minorEastAsia" w:hAnsiTheme="minorEastAsia"/>
        </w:rPr>
      </w:pPr>
    </w:p>
    <w:p w14:paraId="4381B1D7" w14:textId="77777777" w:rsidR="00CB0525" w:rsidRPr="00D52BF4" w:rsidRDefault="00CB0525" w:rsidP="00484489">
      <w:pPr>
        <w:pStyle w:val="a5"/>
        <w:ind w:firstLineChars="0" w:firstLine="1"/>
        <w:rPr>
          <w:rFonts w:asciiTheme="minorEastAsia" w:hAnsiTheme="minorEastAsia"/>
        </w:rPr>
      </w:pPr>
    </w:p>
    <w:p w14:paraId="61905667" w14:textId="77777777" w:rsidR="00CB0525" w:rsidRPr="00D52BF4" w:rsidRDefault="00CB0525" w:rsidP="00484489">
      <w:pPr>
        <w:pStyle w:val="a5"/>
        <w:ind w:firstLineChars="0" w:firstLine="1"/>
        <w:rPr>
          <w:rFonts w:asciiTheme="minorEastAsia" w:hAnsiTheme="minorEastAsia"/>
        </w:rPr>
      </w:pPr>
    </w:p>
    <w:p w14:paraId="794F8A53" w14:textId="77777777" w:rsidR="00CB0525" w:rsidRPr="00D52BF4" w:rsidRDefault="00CB0525" w:rsidP="00484489">
      <w:pPr>
        <w:pStyle w:val="a5"/>
        <w:ind w:firstLineChars="0" w:firstLine="1"/>
        <w:rPr>
          <w:rFonts w:asciiTheme="minorEastAsia" w:hAnsiTheme="minorEastAsia"/>
        </w:rPr>
      </w:pPr>
    </w:p>
    <w:p w14:paraId="7B7A9B58" w14:textId="77777777" w:rsidR="00CB0525" w:rsidRPr="00D52BF4" w:rsidRDefault="00CB0525" w:rsidP="00484489">
      <w:pPr>
        <w:pStyle w:val="a5"/>
        <w:ind w:firstLineChars="0" w:firstLine="1"/>
        <w:rPr>
          <w:rFonts w:asciiTheme="minorEastAsia" w:hAnsiTheme="minorEastAsia"/>
        </w:rPr>
      </w:pPr>
    </w:p>
    <w:p w14:paraId="29A66F4A" w14:textId="77777777" w:rsidR="00CB0525" w:rsidRPr="00D52BF4" w:rsidRDefault="00CB0525" w:rsidP="00484489">
      <w:pPr>
        <w:pStyle w:val="a5"/>
        <w:ind w:firstLineChars="0" w:firstLine="1"/>
        <w:rPr>
          <w:rFonts w:asciiTheme="minorEastAsia" w:hAnsiTheme="minorEastAsia"/>
        </w:rPr>
      </w:pPr>
    </w:p>
    <w:p w14:paraId="71082825" w14:textId="6C7EA4F0" w:rsidR="00CB0525" w:rsidRDefault="00CB0525" w:rsidP="00484489">
      <w:pPr>
        <w:pStyle w:val="a5"/>
        <w:ind w:firstLineChars="0" w:firstLine="1"/>
        <w:rPr>
          <w:rFonts w:asciiTheme="minorEastAsia" w:hAnsiTheme="minorEastAsia"/>
        </w:rPr>
      </w:pPr>
    </w:p>
    <w:p w14:paraId="518A89E4" w14:textId="216AF3B4" w:rsidR="00B20E1A" w:rsidRDefault="00B20E1A" w:rsidP="00484489">
      <w:pPr>
        <w:pStyle w:val="a5"/>
        <w:ind w:firstLineChars="0" w:firstLine="1"/>
        <w:rPr>
          <w:rFonts w:asciiTheme="minorEastAsia" w:hAnsiTheme="minorEastAsia"/>
        </w:rPr>
      </w:pPr>
    </w:p>
    <w:p w14:paraId="1F13FB5D" w14:textId="048E179F" w:rsidR="00B20E1A" w:rsidRDefault="00B20E1A" w:rsidP="00484489">
      <w:pPr>
        <w:pStyle w:val="a5"/>
        <w:ind w:firstLineChars="0" w:firstLine="1"/>
        <w:rPr>
          <w:rFonts w:asciiTheme="minorEastAsia" w:hAnsiTheme="minorEastAsia"/>
        </w:rPr>
      </w:pPr>
    </w:p>
    <w:p w14:paraId="5A2CCFA7" w14:textId="3DE3C375" w:rsidR="00B20E1A" w:rsidRDefault="00B20E1A" w:rsidP="00484489">
      <w:pPr>
        <w:pStyle w:val="a5"/>
        <w:ind w:firstLineChars="0" w:firstLine="1"/>
        <w:rPr>
          <w:rFonts w:asciiTheme="minorEastAsia" w:hAnsiTheme="minorEastAsia"/>
        </w:rPr>
      </w:pPr>
    </w:p>
    <w:p w14:paraId="65CE3A8A" w14:textId="30BA6F63" w:rsidR="00B20E1A" w:rsidRDefault="00B20E1A" w:rsidP="00484489">
      <w:pPr>
        <w:pStyle w:val="a5"/>
        <w:ind w:firstLineChars="0" w:firstLine="1"/>
        <w:rPr>
          <w:rFonts w:asciiTheme="minorEastAsia" w:hAnsiTheme="minorEastAsia"/>
        </w:rPr>
      </w:pPr>
    </w:p>
    <w:p w14:paraId="7B500965" w14:textId="4137746E"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60F91178"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4E201683" w14:textId="77777777" w:rsidR="00DB6448" w:rsidRPr="00D52BF4" w:rsidRDefault="00DB6448" w:rsidP="00DB6448">
      <w:pPr>
        <w:pStyle w:val="ad"/>
        <w:ind w:leftChars="0" w:left="480" w:hanging="480"/>
        <w:outlineLvl w:val="2"/>
        <w:rPr>
          <w:noProof/>
          <w:sz w:val="24"/>
        </w:rPr>
      </w:pPr>
      <w:bookmarkStart w:id="54" w:name="_Toc131018034"/>
      <w:r w:rsidRPr="00D52BF4">
        <w:rPr>
          <w:noProof/>
          <w:sz w:val="24"/>
        </w:rPr>
        <w:t>（３）</w:t>
      </w:r>
      <w:r w:rsidRPr="00D52BF4">
        <w:rPr>
          <w:rFonts w:hint="eastAsia"/>
          <w:noProof/>
          <w:sz w:val="24"/>
        </w:rPr>
        <w:t>仕事上での困りごと</w:t>
      </w:r>
      <w:bookmarkEnd w:id="54"/>
    </w:p>
    <w:p w14:paraId="400C8B56" w14:textId="4FE3D494" w:rsidR="004A0D82" w:rsidRPr="00D52BF4" w:rsidRDefault="00B734D4"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shd w:val="pct15" w:color="auto" w:fill="FFFFFF"/>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33で「</w:t>
      </w:r>
      <w:r w:rsidRPr="00D52BF4">
        <w:rPr>
          <w:rFonts w:ascii="BIZ UDゴシック" w:eastAsia="BIZ UDゴシック" w:hAnsi="BIZ UDゴシック"/>
          <w:b/>
          <w:shd w:val="pct15" w:color="auto" w:fill="FFFFFF"/>
        </w:rPr>
        <w:t>収入</w:t>
      </w:r>
      <w:r w:rsidRPr="00D52BF4">
        <w:rPr>
          <w:rFonts w:ascii="BIZ UDゴシック" w:eastAsia="BIZ UDゴシック" w:hAnsi="BIZ UDゴシック" w:hint="eastAsia"/>
          <w:b/>
          <w:shd w:val="pct15" w:color="auto" w:fill="FFFFFF"/>
        </w:rPr>
        <w:t>を</w:t>
      </w:r>
      <w:r w:rsidRPr="00D52BF4">
        <w:rPr>
          <w:rFonts w:ascii="BIZ UDゴシック" w:eastAsia="BIZ UDゴシック" w:hAnsi="BIZ UDゴシック"/>
          <w:b/>
          <w:shd w:val="pct15" w:color="auto" w:fill="FFFFFF"/>
        </w:rPr>
        <w:t>伴</w:t>
      </w:r>
      <w:r w:rsidRPr="00D52BF4">
        <w:rPr>
          <w:rFonts w:ascii="BIZ UDゴシック" w:eastAsia="BIZ UDゴシック" w:hAnsi="BIZ UDゴシック" w:hint="eastAsia"/>
          <w:b/>
          <w:shd w:val="pct15" w:color="auto" w:fill="FFFFFF"/>
        </w:rPr>
        <w:t>う</w:t>
      </w:r>
      <w:r w:rsidRPr="00D52BF4">
        <w:rPr>
          <w:rFonts w:ascii="BIZ UDゴシック" w:eastAsia="BIZ UDゴシック" w:hAnsi="BIZ UDゴシック"/>
          <w:b/>
          <w:shd w:val="pct15" w:color="auto" w:fill="FFFFFF"/>
        </w:rPr>
        <w:t>仕事</w:t>
      </w:r>
      <w:r w:rsidRPr="00D52BF4">
        <w:rPr>
          <w:rFonts w:ascii="BIZ UDゴシック" w:eastAsia="BIZ UDゴシック" w:hAnsi="BIZ UDゴシック" w:hint="eastAsia"/>
          <w:b/>
          <w:shd w:val="pct15" w:color="auto" w:fill="FFFFFF"/>
        </w:rPr>
        <w:t>をしている</w:t>
      </w:r>
      <w:r w:rsidRPr="00D52BF4">
        <w:rPr>
          <w:rFonts w:ascii="BIZ UDゴシック" w:eastAsia="BIZ UDゴシック" w:hAnsi="BIZ UDゴシック" w:cs="MS UI Gothic" w:hint="eastAsia"/>
          <w:b/>
          <w:kern w:val="0"/>
          <w:shd w:val="pct15" w:color="auto" w:fill="FFFFFF"/>
        </w:rPr>
        <w:t>」</w:t>
      </w:r>
      <w:r w:rsidRPr="00D52BF4">
        <w:rPr>
          <w:rFonts w:ascii="BIZ UDゴシック" w:eastAsia="BIZ UDゴシック" w:hAnsi="BIZ UDゴシック" w:cs="MS UI Gothic"/>
          <w:b/>
          <w:kern w:val="0"/>
          <w:shd w:val="pct15" w:color="auto" w:fill="FFFFFF"/>
        </w:rPr>
        <w:t>又</w:t>
      </w:r>
      <w:r w:rsidRPr="00D52BF4">
        <w:rPr>
          <w:rFonts w:ascii="BIZ UDゴシック" w:eastAsia="BIZ UDゴシック" w:hAnsi="BIZ UDゴシック" w:cs="MS UI Gothic" w:hint="eastAsia"/>
          <w:b/>
          <w:kern w:val="0"/>
          <w:shd w:val="pct15" w:color="auto" w:fill="FFFFFF"/>
        </w:rPr>
        <w:t>は「</w:t>
      </w:r>
      <w:r w:rsidRPr="00D52BF4">
        <w:rPr>
          <w:rFonts w:ascii="BIZ UDゴシック" w:eastAsia="BIZ UDゴシック" w:hAnsi="BIZ UDゴシック"/>
          <w:b/>
          <w:shd w:val="pct15" w:color="auto" w:fill="FFFFFF"/>
        </w:rPr>
        <w:t>ここ１年以内に収入を伴う仕事をした</w:t>
      </w:r>
      <w:r w:rsidRPr="00D52BF4">
        <w:rPr>
          <w:rFonts w:ascii="BIZ UDゴシック" w:eastAsia="BIZ UDゴシック" w:hAnsi="BIZ UDゴシック" w:hint="eastAsia"/>
          <w:b/>
          <w:shd w:val="pct15" w:color="auto" w:fill="FFFFFF"/>
        </w:rPr>
        <w:t>ことがある</w:t>
      </w:r>
      <w:r w:rsidRPr="00D52BF4">
        <w:rPr>
          <w:rFonts w:ascii="BIZ UDゴシック" w:eastAsia="BIZ UDゴシック" w:hAnsi="BIZ UDゴシック" w:cs="MS UI Gothic" w:hint="eastAsia"/>
          <w:b/>
          <w:kern w:val="0"/>
          <w:shd w:val="pct15" w:color="auto" w:fill="FFFFFF"/>
        </w:rPr>
        <w:t>」と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3C4A43B9" w14:textId="77777777" w:rsidR="00B734D4" w:rsidRPr="00D52BF4" w:rsidRDefault="00B734D4"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35　</w:t>
      </w:r>
      <w:r w:rsidRPr="00D52BF4">
        <w:rPr>
          <w:rFonts w:ascii="BIZ UDゴシック" w:eastAsia="BIZ UDゴシック" w:hAnsi="BIZ UDゴシック"/>
        </w:rPr>
        <w:t>仕事</w:t>
      </w:r>
      <w:r w:rsidRPr="00D52BF4">
        <w:rPr>
          <w:rFonts w:ascii="BIZ UDゴシック" w:eastAsia="BIZ UDゴシック" w:hAnsi="BIZ UDゴシック" w:hint="eastAsia"/>
        </w:rPr>
        <w:t>をする</w:t>
      </w:r>
      <w:r w:rsidRPr="00D52BF4">
        <w:rPr>
          <w:rFonts w:ascii="BIZ UDゴシック" w:eastAsia="BIZ UDゴシック" w:hAnsi="BIZ UDゴシック"/>
        </w:rPr>
        <w:t>上</w:t>
      </w:r>
      <w:r w:rsidRPr="00D52BF4">
        <w:rPr>
          <w:rFonts w:ascii="BIZ UDゴシック" w:eastAsia="BIZ UDゴシック" w:hAnsi="BIZ UDゴシック" w:hint="eastAsia"/>
        </w:rPr>
        <w:t>で</w:t>
      </w:r>
      <w:r w:rsidRPr="00D52BF4">
        <w:rPr>
          <w:rFonts w:ascii="BIZ UDゴシック" w:eastAsia="BIZ UDゴシック" w:hAnsi="BIZ UDゴシック"/>
        </w:rPr>
        <w:t>困って</w:t>
      </w:r>
      <w:r w:rsidRPr="00D52BF4">
        <w:rPr>
          <w:rFonts w:ascii="BIZ UDゴシック" w:eastAsia="BIZ UDゴシック" w:hAnsi="BIZ UDゴシック" w:hint="eastAsia"/>
        </w:rPr>
        <w:t>いることは</w:t>
      </w:r>
      <w:r w:rsidRPr="00D52BF4">
        <w:rPr>
          <w:rFonts w:ascii="BIZ UDゴシック" w:eastAsia="BIZ UDゴシック" w:hAnsi="BIZ UDゴシック"/>
        </w:rPr>
        <w:t>何</w:t>
      </w:r>
      <w:r w:rsidRPr="00D52BF4">
        <w:rPr>
          <w:rFonts w:ascii="BIZ UDゴシック" w:eastAsia="BIZ UDゴシック" w:hAnsi="BIZ UDゴシック" w:hint="eastAsia"/>
        </w:rPr>
        <w:t>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0814F61D" w14:textId="77777777" w:rsidR="00CB0525" w:rsidRPr="00D52BF4" w:rsidRDefault="00CB0525" w:rsidP="00484489">
      <w:pPr>
        <w:pStyle w:val="a5"/>
        <w:ind w:firstLineChars="0" w:firstLine="1"/>
        <w:rPr>
          <w:rFonts w:asciiTheme="minorEastAsia" w:hAnsiTheme="minorEastAsia"/>
        </w:rPr>
      </w:pPr>
    </w:p>
    <w:p w14:paraId="15251043" w14:textId="48BAEFF5" w:rsidR="00675688" w:rsidRPr="00D52BF4" w:rsidRDefault="00675688" w:rsidP="00675688">
      <w:pPr>
        <w:pStyle w:val="a5"/>
        <w:ind w:firstLine="220"/>
        <w:rPr>
          <w:rFonts w:asciiTheme="minorEastAsia" w:hAnsiTheme="minorEastAsia"/>
        </w:rPr>
      </w:pPr>
      <w:r w:rsidRPr="00D52BF4">
        <w:rPr>
          <w:rFonts w:asciiTheme="minorEastAsia" w:hAnsiTheme="minorEastAsia" w:hint="eastAsia"/>
        </w:rPr>
        <w:t>仕事上での困りごとは、</w:t>
      </w:r>
      <w:r w:rsidR="00860011" w:rsidRPr="00D52BF4">
        <w:rPr>
          <w:rFonts w:asciiTheme="minorEastAsia" w:hAnsiTheme="minorEastAsia" w:hint="eastAsia"/>
        </w:rPr>
        <w:t>全体で</w:t>
      </w:r>
      <w:r w:rsidRPr="00D52BF4">
        <w:rPr>
          <w:rFonts w:asciiTheme="minorEastAsia" w:hAnsiTheme="minorEastAsia" w:hint="eastAsia"/>
        </w:rPr>
        <w:t>「給与・工賃などの収入が少ない」が31.1％と高く、次いで「職場の人間関係」が19.3％、「通勤が大変」が15.8％となっています。一方、「特に困っていることはない」が38.1％と最も高くなっています。</w:t>
      </w:r>
    </w:p>
    <w:p w14:paraId="27326B36" w14:textId="6CFD1FBA" w:rsidR="00CB0525" w:rsidRDefault="00664307" w:rsidP="00675688">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675688" w:rsidRPr="00D52BF4">
        <w:rPr>
          <w:rFonts w:asciiTheme="minorEastAsia" w:hAnsiTheme="minorEastAsia" w:hint="eastAsia"/>
        </w:rPr>
        <w:t>みると、精神障がい（43.4％）、知的障がい（41.2％）が４割台、発達障がいが36.8％と</w:t>
      </w:r>
      <w:r w:rsidR="005953A1" w:rsidRPr="003D6BE4">
        <w:rPr>
          <w:rFonts w:asciiTheme="minorEastAsia" w:hAnsiTheme="minorEastAsia" w:hint="eastAsia"/>
        </w:rPr>
        <w:t>「給与・工賃などの収入が少ない」が</w:t>
      </w:r>
      <w:r w:rsidR="00675688" w:rsidRPr="00D52BF4">
        <w:rPr>
          <w:rFonts w:asciiTheme="minorEastAsia" w:hAnsiTheme="minorEastAsia" w:hint="eastAsia"/>
        </w:rPr>
        <w:t>高くなっています。一方、身体障がいと難病（ともに42.6％）では「特に困っていることはない」が</w:t>
      </w:r>
      <w:r w:rsidR="00860011" w:rsidRPr="00D52BF4">
        <w:rPr>
          <w:rFonts w:asciiTheme="minorEastAsia" w:hAnsiTheme="minorEastAsia" w:hint="eastAsia"/>
        </w:rPr>
        <w:t>最も</w:t>
      </w:r>
      <w:r w:rsidR="00675688" w:rsidRPr="00D52BF4">
        <w:rPr>
          <w:rFonts w:asciiTheme="minorEastAsia" w:hAnsiTheme="minorEastAsia" w:hint="eastAsia"/>
        </w:rPr>
        <w:t>高くなっています。</w:t>
      </w:r>
    </w:p>
    <w:p w14:paraId="3FF586A3" w14:textId="7889F8AD" w:rsidR="005E1323" w:rsidRPr="003D6BE4" w:rsidRDefault="009B0F8F" w:rsidP="00675688">
      <w:pPr>
        <w:pStyle w:val="a5"/>
        <w:ind w:firstLine="220"/>
        <w:rPr>
          <w:rFonts w:asciiTheme="minorEastAsia" w:hAnsiTheme="minorEastAsia"/>
        </w:rPr>
      </w:pPr>
      <w:r w:rsidRPr="003D6BE4">
        <w:rPr>
          <w:rFonts w:asciiTheme="minorEastAsia" w:hAnsiTheme="minorEastAsia" w:hint="eastAsia"/>
        </w:rPr>
        <w:t>障がい種</w:t>
      </w:r>
      <w:r w:rsidR="005E1323" w:rsidRPr="003D6BE4">
        <w:rPr>
          <w:rFonts w:asciiTheme="minorEastAsia" w:hAnsiTheme="minorEastAsia" w:hint="eastAsia"/>
        </w:rPr>
        <w:t>別</w:t>
      </w:r>
      <w:r w:rsidRPr="003D6BE4">
        <w:rPr>
          <w:rFonts w:asciiTheme="minorEastAsia" w:hAnsiTheme="minorEastAsia" w:hint="eastAsia"/>
        </w:rPr>
        <w:t>ごと</w:t>
      </w:r>
      <w:r w:rsidR="005E1323" w:rsidRPr="003D6BE4">
        <w:rPr>
          <w:rFonts w:asciiTheme="minorEastAsia" w:hAnsiTheme="minorEastAsia" w:hint="eastAsia"/>
        </w:rPr>
        <w:t>に比較すると、発達障がい（3</w:t>
      </w:r>
      <w:r w:rsidR="005E1323" w:rsidRPr="003D6BE4">
        <w:rPr>
          <w:rFonts w:asciiTheme="minorEastAsia" w:hAnsiTheme="minorEastAsia"/>
        </w:rPr>
        <w:t>4.2</w:t>
      </w:r>
      <w:r w:rsidR="005E1323" w:rsidRPr="003D6BE4">
        <w:rPr>
          <w:rFonts w:asciiTheme="minorEastAsia" w:hAnsiTheme="minorEastAsia" w:hint="eastAsia"/>
        </w:rPr>
        <w:t>％）、知的障がい（3</w:t>
      </w:r>
      <w:r w:rsidR="005E1323" w:rsidRPr="003D6BE4">
        <w:rPr>
          <w:rFonts w:asciiTheme="minorEastAsia" w:hAnsiTheme="minorEastAsia"/>
        </w:rPr>
        <w:t>0.5</w:t>
      </w:r>
      <w:r w:rsidR="005E1323" w:rsidRPr="003D6BE4">
        <w:rPr>
          <w:rFonts w:asciiTheme="minorEastAsia" w:hAnsiTheme="minorEastAsia" w:hint="eastAsia"/>
        </w:rPr>
        <w:t>％）、精神障がい（3</w:t>
      </w:r>
      <w:r w:rsidR="005E1323" w:rsidRPr="003D6BE4">
        <w:rPr>
          <w:rFonts w:asciiTheme="minorEastAsia" w:hAnsiTheme="minorEastAsia"/>
        </w:rPr>
        <w:t>0.2</w:t>
      </w:r>
      <w:r w:rsidR="00733BBA" w:rsidRPr="003D6BE4">
        <w:rPr>
          <w:rFonts w:asciiTheme="minorEastAsia" w:hAnsiTheme="minorEastAsia" w:hint="eastAsia"/>
        </w:rPr>
        <w:t>％）では「職場の人間関係」が３割台とほか</w:t>
      </w:r>
      <w:r w:rsidRPr="003D6BE4">
        <w:rPr>
          <w:rFonts w:asciiTheme="minorEastAsia" w:hAnsiTheme="minorEastAsia" w:hint="eastAsia"/>
        </w:rPr>
        <w:t>の障がい種別</w:t>
      </w:r>
      <w:r w:rsidR="005E1323" w:rsidRPr="003D6BE4">
        <w:rPr>
          <w:rFonts w:asciiTheme="minorEastAsia" w:hAnsiTheme="minorEastAsia" w:hint="eastAsia"/>
        </w:rPr>
        <w:t>より高くなっています。</w:t>
      </w:r>
    </w:p>
    <w:p w14:paraId="5447C4B1" w14:textId="77777777" w:rsidR="00CB0525" w:rsidRPr="00D52BF4" w:rsidRDefault="00CB0525" w:rsidP="00484489">
      <w:pPr>
        <w:pStyle w:val="a5"/>
        <w:ind w:firstLineChars="0" w:firstLine="1"/>
        <w:rPr>
          <w:rFonts w:asciiTheme="minorEastAsia" w:hAnsiTheme="minorEastAsia"/>
        </w:rPr>
      </w:pPr>
    </w:p>
    <w:p w14:paraId="60519E7A" w14:textId="61544646" w:rsidR="00CB0525" w:rsidRPr="00D52BF4" w:rsidRDefault="007A4F0D" w:rsidP="00484489">
      <w:pPr>
        <w:pStyle w:val="a5"/>
        <w:ind w:firstLineChars="0" w:firstLine="1"/>
        <w:rPr>
          <w:rFonts w:asciiTheme="minorEastAsia" w:hAnsiTheme="minorEastAsia"/>
        </w:rPr>
      </w:pPr>
      <w:r w:rsidRPr="007A4F0D">
        <w:rPr>
          <w:noProof/>
        </w:rPr>
        <w:drawing>
          <wp:anchor distT="0" distB="0" distL="114300" distR="114300" simplePos="0" relativeHeight="252283904" behindDoc="0" locked="0" layoutInCell="1" allowOverlap="1" wp14:anchorId="7918D00E" wp14:editId="784A43D2">
            <wp:simplePos x="0" y="0"/>
            <wp:positionH relativeFrom="margin">
              <wp:align>left</wp:align>
            </wp:positionH>
            <wp:positionV relativeFrom="paragraph">
              <wp:posOffset>9998</wp:posOffset>
            </wp:positionV>
            <wp:extent cx="5922720" cy="4813560"/>
            <wp:effectExtent l="0" t="0" r="1905"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22720" cy="4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9A8E7" w14:textId="23776162" w:rsidR="00CB0525" w:rsidRPr="00D52BF4" w:rsidRDefault="00CB0525" w:rsidP="00484489">
      <w:pPr>
        <w:pStyle w:val="a5"/>
        <w:ind w:firstLineChars="0" w:firstLine="1"/>
        <w:rPr>
          <w:rFonts w:asciiTheme="minorEastAsia" w:hAnsiTheme="minorEastAsia"/>
        </w:rPr>
      </w:pPr>
    </w:p>
    <w:p w14:paraId="5D11860D" w14:textId="68306D88" w:rsidR="00CB0525" w:rsidRPr="00D52BF4" w:rsidRDefault="00CB0525" w:rsidP="00484489">
      <w:pPr>
        <w:pStyle w:val="a5"/>
        <w:ind w:firstLineChars="0" w:firstLine="1"/>
        <w:rPr>
          <w:rFonts w:asciiTheme="minorEastAsia" w:hAnsiTheme="minorEastAsia"/>
        </w:rPr>
      </w:pPr>
    </w:p>
    <w:p w14:paraId="04507C4A" w14:textId="77777777" w:rsidR="00CB0525" w:rsidRPr="00D52BF4" w:rsidRDefault="00CB0525" w:rsidP="00484489">
      <w:pPr>
        <w:pStyle w:val="a5"/>
        <w:ind w:firstLineChars="0" w:firstLine="1"/>
        <w:rPr>
          <w:rFonts w:asciiTheme="minorEastAsia" w:hAnsiTheme="minorEastAsia"/>
        </w:rPr>
      </w:pPr>
    </w:p>
    <w:p w14:paraId="1EBCD503" w14:textId="468BB66D" w:rsidR="00CB0525" w:rsidRPr="00D52BF4" w:rsidRDefault="00CB0525" w:rsidP="00484489">
      <w:pPr>
        <w:pStyle w:val="a5"/>
        <w:ind w:firstLineChars="0" w:firstLine="1"/>
        <w:rPr>
          <w:rFonts w:asciiTheme="minorEastAsia" w:hAnsiTheme="minorEastAsia"/>
        </w:rPr>
      </w:pPr>
    </w:p>
    <w:p w14:paraId="4D449B6C" w14:textId="77777777" w:rsidR="00CB0525" w:rsidRPr="00D52BF4" w:rsidRDefault="00CB0525" w:rsidP="00484489">
      <w:pPr>
        <w:pStyle w:val="a5"/>
        <w:ind w:firstLineChars="0" w:firstLine="1"/>
        <w:rPr>
          <w:rFonts w:asciiTheme="minorEastAsia" w:hAnsiTheme="minorEastAsia"/>
        </w:rPr>
      </w:pPr>
    </w:p>
    <w:p w14:paraId="5C0B5513" w14:textId="77777777" w:rsidR="00CB0525" w:rsidRPr="00D52BF4" w:rsidRDefault="00CB0525" w:rsidP="00484489">
      <w:pPr>
        <w:pStyle w:val="a5"/>
        <w:ind w:firstLineChars="0" w:firstLine="1"/>
        <w:rPr>
          <w:rFonts w:asciiTheme="minorEastAsia" w:hAnsiTheme="minorEastAsia"/>
        </w:rPr>
      </w:pPr>
    </w:p>
    <w:p w14:paraId="39CBA7BF" w14:textId="77777777" w:rsidR="00CB0525" w:rsidRPr="00D52BF4" w:rsidRDefault="00CB0525" w:rsidP="00484489">
      <w:pPr>
        <w:pStyle w:val="a5"/>
        <w:ind w:firstLineChars="0" w:firstLine="1"/>
        <w:rPr>
          <w:rFonts w:asciiTheme="minorEastAsia" w:hAnsiTheme="minorEastAsia"/>
        </w:rPr>
      </w:pPr>
    </w:p>
    <w:p w14:paraId="54EF2F2A" w14:textId="77777777" w:rsidR="00CB0525" w:rsidRPr="00D52BF4" w:rsidRDefault="00CB0525" w:rsidP="00484489">
      <w:pPr>
        <w:pStyle w:val="a5"/>
        <w:ind w:firstLineChars="0" w:firstLine="1"/>
        <w:rPr>
          <w:rFonts w:asciiTheme="minorEastAsia" w:hAnsiTheme="minorEastAsia"/>
        </w:rPr>
      </w:pPr>
    </w:p>
    <w:p w14:paraId="76F143DC" w14:textId="77777777" w:rsidR="00CB0525" w:rsidRPr="00D52BF4" w:rsidRDefault="00CB0525" w:rsidP="00484489">
      <w:pPr>
        <w:pStyle w:val="a5"/>
        <w:ind w:firstLineChars="0" w:firstLine="1"/>
        <w:rPr>
          <w:rFonts w:asciiTheme="minorEastAsia" w:hAnsiTheme="minorEastAsia"/>
        </w:rPr>
      </w:pPr>
    </w:p>
    <w:p w14:paraId="20C53474" w14:textId="77777777" w:rsidR="00CB0525" w:rsidRPr="00D52BF4" w:rsidRDefault="00CB0525" w:rsidP="00484489">
      <w:pPr>
        <w:pStyle w:val="a5"/>
        <w:ind w:firstLineChars="0" w:firstLine="1"/>
        <w:rPr>
          <w:rFonts w:asciiTheme="minorEastAsia" w:hAnsiTheme="minorEastAsia"/>
        </w:rPr>
      </w:pPr>
    </w:p>
    <w:p w14:paraId="4879FE69" w14:textId="77777777" w:rsidR="00CB0525" w:rsidRPr="00D52BF4" w:rsidRDefault="00CB0525" w:rsidP="00484489">
      <w:pPr>
        <w:pStyle w:val="a5"/>
        <w:ind w:firstLineChars="0" w:firstLine="1"/>
        <w:rPr>
          <w:rFonts w:asciiTheme="minorEastAsia" w:hAnsiTheme="minorEastAsia"/>
        </w:rPr>
      </w:pPr>
    </w:p>
    <w:p w14:paraId="0B21EBCC" w14:textId="77777777" w:rsidR="00CB0525" w:rsidRPr="00D52BF4" w:rsidRDefault="00CB0525" w:rsidP="00484489">
      <w:pPr>
        <w:pStyle w:val="a5"/>
        <w:ind w:firstLineChars="0" w:firstLine="1"/>
        <w:rPr>
          <w:rFonts w:asciiTheme="minorEastAsia" w:hAnsiTheme="minorEastAsia"/>
        </w:rPr>
      </w:pPr>
    </w:p>
    <w:p w14:paraId="2F5FA8EF" w14:textId="77777777" w:rsidR="00CB0525" w:rsidRPr="00D52BF4" w:rsidRDefault="00CB0525" w:rsidP="00484489">
      <w:pPr>
        <w:pStyle w:val="a5"/>
        <w:ind w:firstLineChars="0" w:firstLine="1"/>
        <w:rPr>
          <w:rFonts w:asciiTheme="minorEastAsia" w:hAnsiTheme="minorEastAsia"/>
        </w:rPr>
      </w:pPr>
    </w:p>
    <w:p w14:paraId="03E098AB" w14:textId="77777777" w:rsidR="00CB0525" w:rsidRPr="00D52BF4" w:rsidRDefault="00CB0525" w:rsidP="00484489">
      <w:pPr>
        <w:pStyle w:val="a5"/>
        <w:ind w:firstLineChars="0" w:firstLine="1"/>
        <w:rPr>
          <w:rFonts w:asciiTheme="minorEastAsia" w:hAnsiTheme="minorEastAsia"/>
        </w:rPr>
      </w:pPr>
    </w:p>
    <w:p w14:paraId="5A4D824E" w14:textId="77777777" w:rsidR="00CB0525" w:rsidRPr="00D52BF4" w:rsidRDefault="00CB0525" w:rsidP="00484489">
      <w:pPr>
        <w:pStyle w:val="a5"/>
        <w:ind w:firstLineChars="0" w:firstLine="1"/>
        <w:rPr>
          <w:rFonts w:asciiTheme="minorEastAsia" w:hAnsiTheme="minorEastAsia"/>
        </w:rPr>
      </w:pPr>
    </w:p>
    <w:p w14:paraId="6A8CCE4A" w14:textId="68591EEA" w:rsidR="00CB0525" w:rsidRDefault="00CB0525" w:rsidP="00484489">
      <w:pPr>
        <w:pStyle w:val="a5"/>
        <w:ind w:firstLineChars="0" w:firstLine="1"/>
        <w:rPr>
          <w:rFonts w:asciiTheme="minorEastAsia" w:hAnsiTheme="minorEastAsia"/>
        </w:rPr>
      </w:pPr>
    </w:p>
    <w:p w14:paraId="3E03F676" w14:textId="78121D5C" w:rsidR="00B20E1A" w:rsidRDefault="00B20E1A" w:rsidP="00484489">
      <w:pPr>
        <w:pStyle w:val="a5"/>
        <w:ind w:firstLineChars="0" w:firstLine="1"/>
        <w:rPr>
          <w:rFonts w:asciiTheme="minorEastAsia" w:hAnsiTheme="minorEastAsia"/>
        </w:rPr>
      </w:pPr>
    </w:p>
    <w:p w14:paraId="69FD57CB" w14:textId="656DC609" w:rsidR="00B20E1A" w:rsidRDefault="00B20E1A" w:rsidP="00484489">
      <w:pPr>
        <w:pStyle w:val="a5"/>
        <w:ind w:firstLineChars="0" w:firstLine="1"/>
        <w:rPr>
          <w:rFonts w:asciiTheme="minorEastAsia" w:hAnsiTheme="minorEastAsia"/>
        </w:rPr>
      </w:pPr>
    </w:p>
    <w:p w14:paraId="3F533A23" w14:textId="68E7FA60" w:rsidR="00B20E1A" w:rsidRDefault="00B20E1A" w:rsidP="00484489">
      <w:pPr>
        <w:pStyle w:val="a5"/>
        <w:ind w:firstLineChars="0" w:firstLine="1"/>
        <w:rPr>
          <w:rFonts w:asciiTheme="minorEastAsia" w:hAnsiTheme="minorEastAsia"/>
        </w:rPr>
      </w:pPr>
    </w:p>
    <w:p w14:paraId="267D232C" w14:textId="77777777" w:rsidR="00B20E1A" w:rsidRPr="00D52BF4" w:rsidRDefault="00B20E1A" w:rsidP="00484489">
      <w:pPr>
        <w:pStyle w:val="a5"/>
        <w:ind w:firstLineChars="0" w:firstLine="1"/>
        <w:rPr>
          <w:rFonts w:asciiTheme="minorEastAsia" w:hAnsiTheme="minorEastAsia" w:hint="eastAsia"/>
        </w:rPr>
      </w:pPr>
    </w:p>
    <w:p w14:paraId="36D2D290" w14:textId="77777777" w:rsidR="00CB0525" w:rsidRPr="00D52BF4" w:rsidRDefault="00CB0525" w:rsidP="00484489">
      <w:pPr>
        <w:pStyle w:val="a5"/>
        <w:ind w:firstLineChars="0" w:firstLine="1"/>
        <w:rPr>
          <w:rFonts w:asciiTheme="minorEastAsia" w:hAnsiTheme="minorEastAsia"/>
        </w:rPr>
      </w:pPr>
    </w:p>
    <w:p w14:paraId="50E4A472" w14:textId="7D7AA241" w:rsidR="00CB0525" w:rsidRPr="00D52BF4" w:rsidRDefault="00B20E1A" w:rsidP="00484489">
      <w:pPr>
        <w:pStyle w:val="a5"/>
        <w:ind w:firstLineChars="0" w:firstLine="1"/>
        <w:rPr>
          <w:rFonts w:asciiTheme="minorEastAsia" w:hAnsiTheme="minor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6E8583DA" w14:textId="77777777" w:rsidR="00CB0525" w:rsidRPr="00D52BF4" w:rsidRDefault="00CB0525" w:rsidP="00484489">
      <w:pPr>
        <w:pStyle w:val="a5"/>
        <w:ind w:firstLineChars="0" w:firstLine="1"/>
        <w:rPr>
          <w:rFonts w:asciiTheme="minorEastAsia" w:hAnsiTheme="minorEastAsia"/>
        </w:rPr>
      </w:pPr>
    </w:p>
    <w:p w14:paraId="13202541" w14:textId="77777777" w:rsidR="004A0D82"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5341E72F" w14:textId="77777777" w:rsidR="00DB6448" w:rsidRPr="00D52BF4" w:rsidRDefault="00DB6448" w:rsidP="00DB6448">
      <w:pPr>
        <w:pStyle w:val="ad"/>
        <w:ind w:leftChars="0" w:left="480" w:hanging="480"/>
        <w:outlineLvl w:val="2"/>
        <w:rPr>
          <w:noProof/>
          <w:sz w:val="24"/>
        </w:rPr>
      </w:pPr>
      <w:bookmarkStart w:id="55" w:name="_Toc131018035"/>
      <w:r w:rsidRPr="00D52BF4">
        <w:rPr>
          <w:noProof/>
          <w:sz w:val="24"/>
        </w:rPr>
        <w:t>（４）</w:t>
      </w:r>
      <w:r w:rsidRPr="00D52BF4">
        <w:rPr>
          <w:rFonts w:hint="eastAsia"/>
          <w:noProof/>
          <w:sz w:val="24"/>
        </w:rPr>
        <w:t>仕事をしていない理由</w:t>
      </w:r>
      <w:bookmarkEnd w:id="55"/>
    </w:p>
    <w:p w14:paraId="224ED53C" w14:textId="725F072E" w:rsidR="00B734D4" w:rsidRPr="00D52BF4" w:rsidRDefault="00B734D4"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33で「</w:t>
      </w:r>
      <w:r w:rsidRPr="00D52BF4">
        <w:rPr>
          <w:rFonts w:ascii="BIZ UDゴシック" w:eastAsia="BIZ UDゴシック" w:hAnsi="BIZ UDゴシック" w:cs="MS UI Gothic"/>
          <w:b/>
          <w:kern w:val="0"/>
          <w:shd w:val="pct15" w:color="auto" w:fill="FFFFFF"/>
        </w:rPr>
        <w:t>収入</w:t>
      </w:r>
      <w:r w:rsidRPr="00D52BF4">
        <w:rPr>
          <w:rFonts w:ascii="BIZ UDゴシック" w:eastAsia="BIZ UDゴシック" w:hAnsi="BIZ UDゴシック" w:cs="MS UI Gothic" w:hint="eastAsia"/>
          <w:b/>
          <w:kern w:val="0"/>
          <w:shd w:val="pct15" w:color="auto" w:fill="FFFFFF"/>
        </w:rPr>
        <w:t>を</w:t>
      </w:r>
      <w:r w:rsidRPr="00D52BF4">
        <w:rPr>
          <w:rFonts w:ascii="BIZ UDゴシック" w:eastAsia="BIZ UDゴシック" w:hAnsi="BIZ UDゴシック" w:cs="MS UI Gothic"/>
          <w:b/>
          <w:kern w:val="0"/>
          <w:shd w:val="pct15" w:color="auto" w:fill="FFFFFF"/>
        </w:rPr>
        <w:t>伴う仕事</w:t>
      </w:r>
      <w:r w:rsidRPr="00D52BF4">
        <w:rPr>
          <w:rFonts w:ascii="BIZ UDゴシック" w:eastAsia="BIZ UDゴシック" w:hAnsi="BIZ UDゴシック" w:cs="MS UI Gothic" w:hint="eastAsia"/>
          <w:b/>
          <w:kern w:val="0"/>
          <w:shd w:val="pct15" w:color="auto" w:fill="FFFFFF"/>
        </w:rPr>
        <w:t>はしていない」と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45572C7F" w14:textId="77777777" w:rsidR="00B734D4" w:rsidRPr="00D52BF4" w:rsidRDefault="00B734D4"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36　</w:t>
      </w:r>
      <w:r w:rsidRPr="00D52BF4">
        <w:rPr>
          <w:rFonts w:ascii="BIZ UDゴシック" w:eastAsia="BIZ UDゴシック" w:hAnsi="BIZ UDゴシック"/>
        </w:rPr>
        <w:t>仕事</w:t>
      </w:r>
      <w:r w:rsidRPr="00D52BF4">
        <w:rPr>
          <w:rFonts w:ascii="BIZ UDゴシック" w:eastAsia="BIZ UDゴシック" w:hAnsi="BIZ UDゴシック" w:hint="eastAsia"/>
        </w:rPr>
        <w:t>をしていない</w:t>
      </w:r>
      <w:r w:rsidRPr="00D52BF4">
        <w:rPr>
          <w:rFonts w:ascii="BIZ UDゴシック" w:eastAsia="BIZ UDゴシック" w:hAnsi="BIZ UDゴシック"/>
        </w:rPr>
        <w:t>理由</w:t>
      </w:r>
      <w:r w:rsidRPr="00D52BF4">
        <w:rPr>
          <w:rFonts w:ascii="BIZ UDゴシック" w:eastAsia="BIZ UDゴシック" w:hAnsi="BIZ UDゴシック" w:hint="eastAsia"/>
        </w:rPr>
        <w:t>は</w:t>
      </w:r>
      <w:r w:rsidRPr="00D52BF4">
        <w:rPr>
          <w:rFonts w:ascii="BIZ UDゴシック" w:eastAsia="BIZ UDゴシック" w:hAnsi="BIZ UDゴシック"/>
        </w:rPr>
        <w:t>何</w:t>
      </w:r>
      <w:r w:rsidRPr="00D52BF4">
        <w:rPr>
          <w:rFonts w:ascii="BIZ UDゴシック" w:eastAsia="BIZ UDゴシック" w:hAnsi="BIZ UDゴシック" w:hint="eastAsia"/>
        </w:rPr>
        <w:t>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3C52EBD7" w14:textId="77777777" w:rsidR="004A0D82" w:rsidRPr="00D52BF4" w:rsidRDefault="004A0D82" w:rsidP="00484489">
      <w:pPr>
        <w:pStyle w:val="a5"/>
        <w:ind w:firstLineChars="0" w:firstLine="1"/>
        <w:rPr>
          <w:rFonts w:asciiTheme="minorEastAsia" w:hAnsiTheme="minorEastAsia"/>
        </w:rPr>
      </w:pPr>
    </w:p>
    <w:p w14:paraId="2D882750" w14:textId="1370B11A" w:rsidR="006F38BE" w:rsidRPr="00D52BF4" w:rsidRDefault="006F38BE" w:rsidP="006F38BE">
      <w:pPr>
        <w:pStyle w:val="a5"/>
        <w:ind w:firstLine="220"/>
        <w:rPr>
          <w:rFonts w:asciiTheme="minorEastAsia" w:hAnsiTheme="minorEastAsia"/>
        </w:rPr>
      </w:pPr>
      <w:r w:rsidRPr="00D52BF4">
        <w:rPr>
          <w:rFonts w:asciiTheme="minorEastAsia" w:hAnsiTheme="minorEastAsia" w:hint="eastAsia"/>
        </w:rPr>
        <w:t>仕事をしていない理由は、</w:t>
      </w:r>
      <w:r w:rsidR="00860011" w:rsidRPr="00D52BF4">
        <w:rPr>
          <w:rFonts w:asciiTheme="minorEastAsia" w:hAnsiTheme="minorEastAsia" w:hint="eastAsia"/>
        </w:rPr>
        <w:t>全体で</w:t>
      </w:r>
      <w:r w:rsidRPr="00D52BF4">
        <w:rPr>
          <w:rFonts w:asciiTheme="minorEastAsia" w:hAnsiTheme="minorEastAsia" w:hint="eastAsia"/>
        </w:rPr>
        <w:t>「障がいや病気のために働くことができる状態でない」が46.6％と</w:t>
      </w:r>
      <w:r w:rsidR="00860011" w:rsidRPr="00D52BF4">
        <w:rPr>
          <w:rFonts w:asciiTheme="minorEastAsia" w:hAnsiTheme="minorEastAsia" w:hint="eastAsia"/>
        </w:rPr>
        <w:t>最も</w:t>
      </w:r>
      <w:r w:rsidRPr="00D52BF4">
        <w:rPr>
          <w:rFonts w:asciiTheme="minorEastAsia" w:hAnsiTheme="minorEastAsia" w:hint="eastAsia"/>
        </w:rPr>
        <w:t>高く、</w:t>
      </w:r>
      <w:r w:rsidR="00860011" w:rsidRPr="00D52BF4">
        <w:rPr>
          <w:rFonts w:asciiTheme="minorEastAsia" w:hAnsiTheme="minorEastAsia" w:hint="eastAsia"/>
        </w:rPr>
        <w:t>次いで</w:t>
      </w:r>
      <w:r w:rsidRPr="00D52BF4">
        <w:rPr>
          <w:rFonts w:asciiTheme="minorEastAsia" w:hAnsiTheme="minorEastAsia" w:hint="eastAsia"/>
        </w:rPr>
        <w:t>「高齢だから」が36.7％</w:t>
      </w:r>
      <w:r w:rsidR="00860011" w:rsidRPr="00D52BF4">
        <w:rPr>
          <w:rFonts w:asciiTheme="minorEastAsia" w:hAnsiTheme="minorEastAsia" w:hint="eastAsia"/>
        </w:rPr>
        <w:t>となって</w:t>
      </w:r>
      <w:r w:rsidRPr="00D52BF4">
        <w:rPr>
          <w:rFonts w:asciiTheme="minorEastAsia" w:hAnsiTheme="minorEastAsia" w:hint="eastAsia"/>
        </w:rPr>
        <w:t>います。</w:t>
      </w:r>
    </w:p>
    <w:p w14:paraId="19A67A0B" w14:textId="1D423D2A" w:rsidR="00FA35A6" w:rsidRDefault="00664307" w:rsidP="006F38BE">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6F38BE" w:rsidRPr="00D52BF4">
        <w:rPr>
          <w:rFonts w:asciiTheme="minorEastAsia" w:hAnsiTheme="minorEastAsia" w:hint="eastAsia"/>
        </w:rPr>
        <w:t>みると、すべての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6F38BE" w:rsidRPr="00D52BF4">
        <w:rPr>
          <w:rFonts w:asciiTheme="minorEastAsia" w:hAnsiTheme="minorEastAsia" w:hint="eastAsia"/>
        </w:rPr>
        <w:t>で「障がいや病気のために働くことができる状態でない」が</w:t>
      </w:r>
      <w:r w:rsidR="00860011" w:rsidRPr="00D52BF4">
        <w:rPr>
          <w:rFonts w:asciiTheme="minorEastAsia" w:hAnsiTheme="minorEastAsia" w:hint="eastAsia"/>
        </w:rPr>
        <w:t>最も</w:t>
      </w:r>
      <w:r w:rsidR="006F38BE" w:rsidRPr="00D52BF4">
        <w:rPr>
          <w:rFonts w:asciiTheme="minorEastAsia" w:hAnsiTheme="minorEastAsia" w:hint="eastAsia"/>
        </w:rPr>
        <w:t>高くなっています。</w:t>
      </w:r>
    </w:p>
    <w:p w14:paraId="542E5991" w14:textId="68912F7A" w:rsidR="00CB0525" w:rsidRPr="00D52BF4" w:rsidRDefault="009B0F8F" w:rsidP="006F38BE">
      <w:pPr>
        <w:pStyle w:val="a5"/>
        <w:ind w:firstLine="220"/>
        <w:rPr>
          <w:rFonts w:asciiTheme="minorEastAsia" w:hAnsiTheme="minorEastAsia"/>
        </w:rPr>
      </w:pPr>
      <w:r w:rsidRPr="003D6BE4">
        <w:rPr>
          <w:rFonts w:asciiTheme="minorEastAsia" w:hAnsiTheme="minorEastAsia" w:hint="eastAsia"/>
        </w:rPr>
        <w:t>障がい種</w:t>
      </w:r>
      <w:r w:rsidR="00FA35A6" w:rsidRPr="003D6BE4">
        <w:rPr>
          <w:rFonts w:asciiTheme="minorEastAsia" w:hAnsiTheme="minorEastAsia" w:hint="eastAsia"/>
        </w:rPr>
        <w:t>別</w:t>
      </w:r>
      <w:r w:rsidRPr="003D6BE4">
        <w:rPr>
          <w:rFonts w:asciiTheme="minorEastAsia" w:hAnsiTheme="minorEastAsia" w:hint="eastAsia"/>
        </w:rPr>
        <w:t>ごと</w:t>
      </w:r>
      <w:r w:rsidR="00FA35A6" w:rsidRPr="003D6BE4">
        <w:rPr>
          <w:rFonts w:asciiTheme="minorEastAsia" w:hAnsiTheme="minorEastAsia" w:hint="eastAsia"/>
        </w:rPr>
        <w:t>に比較すると、</w:t>
      </w:r>
      <w:r w:rsidR="006F38BE" w:rsidRPr="00D52BF4">
        <w:rPr>
          <w:rFonts w:asciiTheme="minorEastAsia" w:hAnsiTheme="minorEastAsia" w:hint="eastAsia"/>
        </w:rPr>
        <w:t>精神障がい</w:t>
      </w:r>
      <w:r w:rsidR="003216C5" w:rsidRPr="00D52BF4">
        <w:rPr>
          <w:rFonts w:asciiTheme="minorEastAsia" w:hAnsiTheme="minorEastAsia" w:hint="eastAsia"/>
        </w:rPr>
        <w:t>（</w:t>
      </w:r>
      <w:r w:rsidR="006F38BE" w:rsidRPr="00D52BF4">
        <w:rPr>
          <w:rFonts w:asciiTheme="minorEastAsia" w:hAnsiTheme="minorEastAsia" w:hint="eastAsia"/>
        </w:rPr>
        <w:t>30.9％</w:t>
      </w:r>
      <w:r w:rsidR="003216C5" w:rsidRPr="00D52BF4">
        <w:rPr>
          <w:rFonts w:asciiTheme="minorEastAsia" w:hAnsiTheme="minorEastAsia" w:hint="eastAsia"/>
        </w:rPr>
        <w:t>）、発達障がい（</w:t>
      </w:r>
      <w:r w:rsidR="006F38BE" w:rsidRPr="00D52BF4">
        <w:rPr>
          <w:rFonts w:asciiTheme="minorEastAsia" w:hAnsiTheme="minorEastAsia" w:hint="eastAsia"/>
        </w:rPr>
        <w:t>24.5％</w:t>
      </w:r>
      <w:r w:rsidR="003216C5" w:rsidRPr="00D52BF4">
        <w:rPr>
          <w:rFonts w:asciiTheme="minorEastAsia" w:hAnsiTheme="minorEastAsia" w:hint="eastAsia"/>
        </w:rPr>
        <w:t>）</w:t>
      </w:r>
      <w:r w:rsidR="00023338" w:rsidRPr="00D52BF4">
        <w:rPr>
          <w:rFonts w:asciiTheme="minorEastAsia" w:hAnsiTheme="minorEastAsia" w:hint="eastAsia"/>
        </w:rPr>
        <w:t>で</w:t>
      </w:r>
      <w:r w:rsidR="003216C5" w:rsidRPr="00D52BF4">
        <w:rPr>
          <w:rFonts w:asciiTheme="minorEastAsia" w:hAnsiTheme="minorEastAsia" w:hint="eastAsia"/>
        </w:rPr>
        <w:t>は「働く自信がないから」が</w:t>
      </w:r>
      <w:r w:rsidR="00733BBA" w:rsidRPr="003D6BE4">
        <w:rPr>
          <w:rFonts w:asciiTheme="minorEastAsia" w:hAnsiTheme="minorEastAsia" w:hint="eastAsia"/>
        </w:rPr>
        <w:t>ほか</w:t>
      </w:r>
      <w:r w:rsidR="006F38BE" w:rsidRPr="00D52BF4">
        <w:rPr>
          <w:rFonts w:asciiTheme="minorEastAsia" w:hAnsiTheme="minorEastAsia" w:hint="eastAsia"/>
        </w:rPr>
        <w:t>の</w:t>
      </w:r>
      <w:r w:rsidR="00B67F2F" w:rsidRPr="00D52BF4">
        <w:rPr>
          <w:rFonts w:asciiTheme="minorEastAsia" w:hAnsiTheme="minorEastAsia" w:hint="eastAsia"/>
        </w:rPr>
        <w:t>障がい</w:t>
      </w:r>
      <w:r w:rsidRPr="003D6BE4">
        <w:rPr>
          <w:rFonts w:asciiTheme="minorEastAsia" w:hAnsiTheme="minorEastAsia" w:hint="eastAsia"/>
        </w:rPr>
        <w:t>種別</w:t>
      </w:r>
      <w:r w:rsidR="006F38BE" w:rsidRPr="00D52BF4">
        <w:rPr>
          <w:rFonts w:asciiTheme="minorEastAsia" w:hAnsiTheme="minorEastAsia" w:hint="eastAsia"/>
        </w:rPr>
        <w:t>より高くなっています。</w:t>
      </w:r>
    </w:p>
    <w:p w14:paraId="112EEDF0" w14:textId="14D468E9" w:rsidR="00CB0525" w:rsidRPr="00D52BF4" w:rsidRDefault="00CB0525" w:rsidP="00484489">
      <w:pPr>
        <w:pStyle w:val="a5"/>
        <w:ind w:firstLineChars="0" w:firstLine="1"/>
        <w:rPr>
          <w:rFonts w:asciiTheme="minorEastAsia" w:hAnsiTheme="minorEastAsia"/>
        </w:rPr>
      </w:pPr>
    </w:p>
    <w:p w14:paraId="506AD6FE" w14:textId="46D03EC1" w:rsidR="00CB0525" w:rsidRPr="00D52BF4" w:rsidRDefault="00BD35E5" w:rsidP="00484489">
      <w:pPr>
        <w:pStyle w:val="a5"/>
        <w:ind w:firstLineChars="0" w:firstLine="1"/>
        <w:rPr>
          <w:rFonts w:asciiTheme="minorEastAsia" w:hAnsiTheme="minorEastAsia"/>
        </w:rPr>
      </w:pPr>
      <w:r w:rsidRPr="00BD35E5">
        <w:rPr>
          <w:noProof/>
        </w:rPr>
        <w:drawing>
          <wp:anchor distT="0" distB="0" distL="114300" distR="114300" simplePos="0" relativeHeight="252246016" behindDoc="0" locked="0" layoutInCell="1" allowOverlap="1" wp14:anchorId="104B02C1" wp14:editId="5418BA49">
            <wp:simplePos x="0" y="0"/>
            <wp:positionH relativeFrom="margin">
              <wp:align>center</wp:align>
            </wp:positionH>
            <wp:positionV relativeFrom="paragraph">
              <wp:posOffset>10985</wp:posOffset>
            </wp:positionV>
            <wp:extent cx="5644800" cy="5154120"/>
            <wp:effectExtent l="0" t="0" r="0" b="8890"/>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4800" cy="515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6C111" w14:textId="1E754B3F" w:rsidR="00CB0525" w:rsidRPr="00D52BF4" w:rsidRDefault="00CB0525" w:rsidP="00484489">
      <w:pPr>
        <w:pStyle w:val="a5"/>
        <w:ind w:firstLineChars="0" w:firstLine="1"/>
        <w:rPr>
          <w:rFonts w:asciiTheme="minorEastAsia" w:hAnsiTheme="minorEastAsia"/>
        </w:rPr>
      </w:pPr>
    </w:p>
    <w:p w14:paraId="3CE96724" w14:textId="61B6826A" w:rsidR="00CB0525" w:rsidRPr="00D52BF4" w:rsidRDefault="00CB0525" w:rsidP="00484489">
      <w:pPr>
        <w:pStyle w:val="a5"/>
        <w:ind w:firstLineChars="0" w:firstLine="1"/>
        <w:rPr>
          <w:rFonts w:asciiTheme="minorEastAsia" w:hAnsiTheme="minorEastAsia"/>
        </w:rPr>
      </w:pPr>
    </w:p>
    <w:p w14:paraId="6126B23C" w14:textId="77777777" w:rsidR="00CB0525" w:rsidRPr="00D52BF4" w:rsidRDefault="00CB0525" w:rsidP="00484489">
      <w:pPr>
        <w:pStyle w:val="a5"/>
        <w:ind w:firstLineChars="0" w:firstLine="1"/>
        <w:rPr>
          <w:rFonts w:asciiTheme="minorEastAsia" w:hAnsiTheme="minorEastAsia"/>
        </w:rPr>
      </w:pPr>
    </w:p>
    <w:p w14:paraId="24907FB1" w14:textId="77777777" w:rsidR="00CB0525" w:rsidRPr="00D52BF4" w:rsidRDefault="00CB0525" w:rsidP="00484489">
      <w:pPr>
        <w:pStyle w:val="a5"/>
        <w:ind w:firstLineChars="0" w:firstLine="1"/>
        <w:rPr>
          <w:rFonts w:asciiTheme="minorEastAsia" w:hAnsiTheme="minorEastAsia"/>
        </w:rPr>
      </w:pPr>
    </w:p>
    <w:p w14:paraId="567F5F40" w14:textId="77777777" w:rsidR="00CB0525" w:rsidRPr="00D52BF4" w:rsidRDefault="00CB0525" w:rsidP="00484489">
      <w:pPr>
        <w:pStyle w:val="a5"/>
        <w:ind w:firstLineChars="0" w:firstLine="1"/>
        <w:rPr>
          <w:rFonts w:asciiTheme="minorEastAsia" w:hAnsiTheme="minorEastAsia"/>
        </w:rPr>
      </w:pPr>
    </w:p>
    <w:p w14:paraId="6F75EBB2" w14:textId="77777777" w:rsidR="00CB0525" w:rsidRPr="00D52BF4" w:rsidRDefault="00CB0525" w:rsidP="00484489">
      <w:pPr>
        <w:pStyle w:val="a5"/>
        <w:ind w:firstLineChars="0" w:firstLine="1"/>
        <w:rPr>
          <w:rFonts w:asciiTheme="minorEastAsia" w:hAnsiTheme="minorEastAsia"/>
        </w:rPr>
      </w:pPr>
    </w:p>
    <w:p w14:paraId="19DFF684" w14:textId="77777777" w:rsidR="00CB0525" w:rsidRPr="00D52BF4" w:rsidRDefault="00CB0525" w:rsidP="00484489">
      <w:pPr>
        <w:pStyle w:val="a5"/>
        <w:ind w:firstLineChars="0" w:firstLine="1"/>
        <w:rPr>
          <w:rFonts w:asciiTheme="minorEastAsia" w:hAnsiTheme="minorEastAsia"/>
        </w:rPr>
      </w:pPr>
    </w:p>
    <w:p w14:paraId="4000DA54" w14:textId="77777777" w:rsidR="00CB0525" w:rsidRPr="00D52BF4" w:rsidRDefault="00CB0525" w:rsidP="00484489">
      <w:pPr>
        <w:pStyle w:val="a5"/>
        <w:ind w:firstLineChars="0" w:firstLine="1"/>
        <w:rPr>
          <w:rFonts w:asciiTheme="minorEastAsia" w:hAnsiTheme="minorEastAsia"/>
        </w:rPr>
      </w:pPr>
    </w:p>
    <w:p w14:paraId="7BC4A114" w14:textId="77777777" w:rsidR="00CB0525" w:rsidRPr="00D52BF4" w:rsidRDefault="00CB0525" w:rsidP="00484489">
      <w:pPr>
        <w:pStyle w:val="a5"/>
        <w:ind w:firstLineChars="0" w:firstLine="1"/>
        <w:rPr>
          <w:rFonts w:asciiTheme="minorEastAsia" w:hAnsiTheme="minorEastAsia"/>
        </w:rPr>
      </w:pPr>
    </w:p>
    <w:p w14:paraId="416470EE" w14:textId="77777777" w:rsidR="00CB0525" w:rsidRPr="00D52BF4" w:rsidRDefault="00CB0525" w:rsidP="00484489">
      <w:pPr>
        <w:pStyle w:val="a5"/>
        <w:ind w:firstLineChars="0" w:firstLine="1"/>
        <w:rPr>
          <w:rFonts w:asciiTheme="minorEastAsia" w:hAnsiTheme="minorEastAsia"/>
        </w:rPr>
      </w:pPr>
    </w:p>
    <w:p w14:paraId="02FCF60C" w14:textId="77777777" w:rsidR="00CB0525" w:rsidRPr="00D52BF4" w:rsidRDefault="00CB0525" w:rsidP="00484489">
      <w:pPr>
        <w:pStyle w:val="a5"/>
        <w:ind w:firstLineChars="0" w:firstLine="1"/>
        <w:rPr>
          <w:rFonts w:asciiTheme="minorEastAsia" w:hAnsiTheme="minorEastAsia"/>
        </w:rPr>
      </w:pPr>
    </w:p>
    <w:p w14:paraId="3D77E7E0" w14:textId="77777777" w:rsidR="00CB0525" w:rsidRPr="00D52BF4" w:rsidRDefault="00CB0525" w:rsidP="00484489">
      <w:pPr>
        <w:pStyle w:val="a5"/>
        <w:ind w:firstLineChars="0" w:firstLine="1"/>
        <w:rPr>
          <w:rFonts w:asciiTheme="minorEastAsia" w:hAnsiTheme="minorEastAsia"/>
        </w:rPr>
      </w:pPr>
    </w:p>
    <w:p w14:paraId="3C075B16" w14:textId="77777777" w:rsidR="00CB0525" w:rsidRPr="00D52BF4" w:rsidRDefault="00CB0525" w:rsidP="00484489">
      <w:pPr>
        <w:pStyle w:val="a5"/>
        <w:ind w:firstLineChars="0" w:firstLine="1"/>
        <w:rPr>
          <w:rFonts w:asciiTheme="minorEastAsia" w:hAnsiTheme="minorEastAsia"/>
        </w:rPr>
      </w:pPr>
    </w:p>
    <w:p w14:paraId="013E3C41" w14:textId="77777777" w:rsidR="00CB0525" w:rsidRPr="00D52BF4" w:rsidRDefault="00CB0525" w:rsidP="00484489">
      <w:pPr>
        <w:pStyle w:val="a5"/>
        <w:ind w:firstLineChars="0" w:firstLine="1"/>
        <w:rPr>
          <w:rFonts w:asciiTheme="minorEastAsia" w:hAnsiTheme="minorEastAsia"/>
        </w:rPr>
      </w:pPr>
    </w:p>
    <w:p w14:paraId="4B9A343F" w14:textId="77777777" w:rsidR="00CB0525" w:rsidRPr="00D52BF4" w:rsidRDefault="00CB0525" w:rsidP="00484489">
      <w:pPr>
        <w:pStyle w:val="a5"/>
        <w:ind w:firstLineChars="0" w:firstLine="1"/>
        <w:rPr>
          <w:rFonts w:asciiTheme="minorEastAsia" w:hAnsiTheme="minorEastAsia"/>
        </w:rPr>
      </w:pPr>
    </w:p>
    <w:p w14:paraId="75D33C49" w14:textId="77777777" w:rsidR="00CB0525" w:rsidRPr="00D52BF4" w:rsidRDefault="00CB0525" w:rsidP="00484489">
      <w:pPr>
        <w:pStyle w:val="a5"/>
        <w:ind w:firstLineChars="0" w:firstLine="1"/>
        <w:rPr>
          <w:rFonts w:asciiTheme="minorEastAsia" w:hAnsiTheme="minorEastAsia"/>
        </w:rPr>
      </w:pPr>
    </w:p>
    <w:p w14:paraId="43BCBB4C" w14:textId="77777777" w:rsidR="00CB0525" w:rsidRPr="00D52BF4" w:rsidRDefault="00CB0525" w:rsidP="00484489">
      <w:pPr>
        <w:pStyle w:val="a5"/>
        <w:ind w:firstLineChars="0" w:firstLine="1"/>
        <w:rPr>
          <w:rFonts w:asciiTheme="minorEastAsia" w:hAnsiTheme="minorEastAsia"/>
        </w:rPr>
      </w:pPr>
    </w:p>
    <w:p w14:paraId="3A6A3956" w14:textId="68772533" w:rsidR="00CB0525" w:rsidRDefault="00CB0525" w:rsidP="00484489">
      <w:pPr>
        <w:pStyle w:val="a5"/>
        <w:ind w:firstLineChars="0" w:firstLine="1"/>
        <w:rPr>
          <w:rFonts w:asciiTheme="minorEastAsia" w:hAnsiTheme="minorEastAsia"/>
        </w:rPr>
      </w:pPr>
    </w:p>
    <w:p w14:paraId="3DDB0A7E" w14:textId="41344A50" w:rsidR="00B20E1A" w:rsidRDefault="00B20E1A" w:rsidP="00484489">
      <w:pPr>
        <w:pStyle w:val="a5"/>
        <w:ind w:firstLineChars="0" w:firstLine="1"/>
        <w:rPr>
          <w:rFonts w:asciiTheme="minorEastAsia" w:hAnsiTheme="minorEastAsia"/>
        </w:rPr>
      </w:pPr>
    </w:p>
    <w:p w14:paraId="0E13C08C" w14:textId="1B493E0A" w:rsidR="00B20E1A" w:rsidRDefault="00B20E1A" w:rsidP="00484489">
      <w:pPr>
        <w:pStyle w:val="a5"/>
        <w:ind w:firstLineChars="0" w:firstLine="1"/>
        <w:rPr>
          <w:rFonts w:asciiTheme="minorEastAsia" w:hAnsiTheme="minorEastAsia"/>
        </w:rPr>
      </w:pPr>
    </w:p>
    <w:p w14:paraId="63DDBD14" w14:textId="516BAF31" w:rsidR="00B20E1A" w:rsidRDefault="00B20E1A" w:rsidP="00484489">
      <w:pPr>
        <w:pStyle w:val="a5"/>
        <w:ind w:firstLineChars="0" w:firstLine="1"/>
        <w:rPr>
          <w:rFonts w:asciiTheme="minorEastAsia" w:hAnsiTheme="minorEastAsia"/>
        </w:rPr>
      </w:pPr>
    </w:p>
    <w:p w14:paraId="2B2CCC95" w14:textId="1DDF234E" w:rsidR="00B20E1A" w:rsidRDefault="00B20E1A" w:rsidP="00484489">
      <w:pPr>
        <w:pStyle w:val="a5"/>
        <w:ind w:firstLineChars="0" w:firstLine="1"/>
        <w:rPr>
          <w:rFonts w:asciiTheme="minorEastAsia" w:hAnsiTheme="minorEastAsia"/>
        </w:rPr>
      </w:pPr>
    </w:p>
    <w:p w14:paraId="145A25C1" w14:textId="0151442C"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18267335"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161E7F5D" w14:textId="783AEBD4" w:rsidR="00DB6448" w:rsidRPr="00D52BF4" w:rsidRDefault="00DB6448" w:rsidP="00DB6448">
      <w:pPr>
        <w:pStyle w:val="ad"/>
        <w:ind w:leftChars="0" w:left="480" w:hanging="480"/>
        <w:outlineLvl w:val="2"/>
        <w:rPr>
          <w:noProof/>
          <w:sz w:val="24"/>
        </w:rPr>
      </w:pPr>
      <w:bookmarkStart w:id="56" w:name="_Toc131018036"/>
      <w:r w:rsidRPr="00D52BF4">
        <w:rPr>
          <w:noProof/>
          <w:sz w:val="24"/>
        </w:rPr>
        <w:t>（５）</w:t>
      </w:r>
      <w:r w:rsidRPr="00D52BF4">
        <w:rPr>
          <w:rFonts w:hint="eastAsia"/>
          <w:noProof/>
          <w:sz w:val="24"/>
        </w:rPr>
        <w:t>障がい</w:t>
      </w:r>
      <w:r w:rsidR="00C53986" w:rsidRPr="00D52BF4">
        <w:rPr>
          <w:rFonts w:hint="eastAsia"/>
          <w:noProof/>
          <w:sz w:val="24"/>
        </w:rPr>
        <w:t>のある人</w:t>
      </w:r>
      <w:r w:rsidRPr="00D52BF4">
        <w:rPr>
          <w:rFonts w:hint="eastAsia"/>
          <w:noProof/>
          <w:sz w:val="24"/>
        </w:rPr>
        <w:t>の就労支援として必要なこと</w:t>
      </w:r>
      <w:bookmarkEnd w:id="56"/>
    </w:p>
    <w:p w14:paraId="2B08D4B9"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問37</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あなたは、障がい者の就労支援として、どのようなことが必要だと思いますか。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0CD5910E" w14:textId="77777777" w:rsidR="00B734D4" w:rsidRPr="00D52BF4" w:rsidRDefault="00B734D4" w:rsidP="00484489">
      <w:pPr>
        <w:pStyle w:val="a5"/>
        <w:ind w:firstLineChars="0" w:firstLine="1"/>
        <w:rPr>
          <w:rFonts w:asciiTheme="minorEastAsia" w:hAnsiTheme="minorEastAsia"/>
        </w:rPr>
      </w:pPr>
    </w:p>
    <w:p w14:paraId="4915ADD8" w14:textId="6546F188" w:rsidR="004057DE" w:rsidRPr="00D52BF4" w:rsidRDefault="004057DE" w:rsidP="004057DE">
      <w:pPr>
        <w:pStyle w:val="a5"/>
        <w:ind w:firstLine="220"/>
        <w:rPr>
          <w:rFonts w:asciiTheme="minorEastAsia" w:hAnsiTheme="minorEastAsia"/>
        </w:rPr>
      </w:pPr>
      <w:r w:rsidRPr="00D52BF4">
        <w:rPr>
          <w:rFonts w:asciiTheme="minorEastAsia" w:hAnsiTheme="minorEastAsia" w:hint="eastAsia"/>
        </w:rPr>
        <w:t>障がい</w:t>
      </w:r>
      <w:r w:rsidR="00C53986" w:rsidRPr="00D52BF4">
        <w:rPr>
          <w:rFonts w:asciiTheme="minorEastAsia" w:hAnsiTheme="minorEastAsia" w:hint="eastAsia"/>
        </w:rPr>
        <w:t>のある人</w:t>
      </w:r>
      <w:r w:rsidRPr="00D52BF4">
        <w:rPr>
          <w:rFonts w:asciiTheme="minorEastAsia" w:hAnsiTheme="minorEastAsia" w:hint="eastAsia"/>
        </w:rPr>
        <w:t>の就労支援として必要なことは、</w:t>
      </w:r>
      <w:r w:rsidR="00860011" w:rsidRPr="00D52BF4">
        <w:rPr>
          <w:rFonts w:asciiTheme="minorEastAsia" w:hAnsiTheme="minorEastAsia" w:hint="eastAsia"/>
        </w:rPr>
        <w:t>全体で</w:t>
      </w:r>
      <w:r w:rsidRPr="00D52BF4">
        <w:rPr>
          <w:rFonts w:asciiTheme="minorEastAsia" w:hAnsiTheme="minorEastAsia" w:hint="eastAsia"/>
        </w:rPr>
        <w:t>「職場の障がい者理解」（42.2％）、「職場の上司や同僚に障がいの理解があること」（40.7％）が４割台、「勤務時間や日数が体調に合わせて変更できること」（36.4％）、「具合が悪くなった時に気軽に通院できること」（32.4％）、「短時間勤務や勤務日数などの配慮」（31.1％）が３割台と高くなっています。</w:t>
      </w:r>
    </w:p>
    <w:p w14:paraId="626F5ADB" w14:textId="4C72A31A" w:rsidR="005E1323" w:rsidRDefault="00664307" w:rsidP="004057DE">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4057DE" w:rsidRPr="00D52BF4">
        <w:rPr>
          <w:rFonts w:asciiTheme="minorEastAsia" w:hAnsiTheme="minorEastAsia" w:hint="eastAsia"/>
        </w:rPr>
        <w:t>みると、発</w:t>
      </w:r>
      <w:r w:rsidR="00A25FE0" w:rsidRPr="00D52BF4">
        <w:rPr>
          <w:rFonts w:asciiTheme="minorEastAsia" w:hAnsiTheme="minorEastAsia" w:hint="eastAsia"/>
        </w:rPr>
        <w:t>達障がい（</w:t>
      </w:r>
      <w:r w:rsidR="004057DE" w:rsidRPr="00D52BF4">
        <w:rPr>
          <w:rFonts w:asciiTheme="minorEastAsia" w:hAnsiTheme="minorEastAsia" w:hint="eastAsia"/>
        </w:rPr>
        <w:t>57.4％</w:t>
      </w:r>
      <w:r w:rsidR="00A25FE0" w:rsidRPr="00D52BF4">
        <w:rPr>
          <w:rFonts w:asciiTheme="minorEastAsia" w:hAnsiTheme="minorEastAsia" w:hint="eastAsia"/>
        </w:rPr>
        <w:t>）</w:t>
      </w:r>
      <w:r w:rsidR="004057DE" w:rsidRPr="00D52BF4">
        <w:rPr>
          <w:rFonts w:asciiTheme="minorEastAsia" w:hAnsiTheme="minorEastAsia" w:hint="eastAsia"/>
        </w:rPr>
        <w:t>、知的障がい（49.0％）、精神障がい（46.2％）、身体障がい（41.5％）</w:t>
      </w:r>
      <w:r w:rsidR="00023338" w:rsidRPr="00D52BF4">
        <w:rPr>
          <w:rFonts w:asciiTheme="minorEastAsia" w:hAnsiTheme="minorEastAsia" w:hint="eastAsia"/>
        </w:rPr>
        <w:t>で</w:t>
      </w:r>
      <w:r w:rsidR="00A25FE0" w:rsidRPr="00D52BF4">
        <w:rPr>
          <w:rFonts w:asciiTheme="minorEastAsia" w:hAnsiTheme="minorEastAsia" w:hint="eastAsia"/>
        </w:rPr>
        <w:t>は「職場の障がい者理解」が高くなっています。</w:t>
      </w:r>
      <w:r w:rsidR="004057DE" w:rsidRPr="00D52BF4">
        <w:rPr>
          <w:rFonts w:asciiTheme="minorEastAsia" w:hAnsiTheme="minorEastAsia" w:hint="eastAsia"/>
        </w:rPr>
        <w:t>高次脳機能障がい</w:t>
      </w:r>
      <w:r w:rsidR="00023338" w:rsidRPr="00D52BF4">
        <w:rPr>
          <w:rFonts w:asciiTheme="minorEastAsia" w:hAnsiTheme="minorEastAsia" w:hint="eastAsia"/>
        </w:rPr>
        <w:t>で</w:t>
      </w:r>
      <w:r w:rsidR="00A25FE0" w:rsidRPr="00D52BF4">
        <w:rPr>
          <w:rFonts w:asciiTheme="minorEastAsia" w:hAnsiTheme="minorEastAsia" w:hint="eastAsia"/>
        </w:rPr>
        <w:t>は「職場の上司や同僚に障がいの理解があること」</w:t>
      </w:r>
      <w:r w:rsidR="004057DE" w:rsidRPr="00D52BF4">
        <w:rPr>
          <w:rFonts w:asciiTheme="minorEastAsia" w:hAnsiTheme="minorEastAsia" w:hint="eastAsia"/>
        </w:rPr>
        <w:t>が36.5％、</w:t>
      </w:r>
      <w:r w:rsidR="00A25FE0" w:rsidRPr="00D52BF4">
        <w:rPr>
          <w:rFonts w:asciiTheme="minorEastAsia" w:hAnsiTheme="minorEastAsia" w:hint="eastAsia"/>
        </w:rPr>
        <w:t>難病</w:t>
      </w:r>
      <w:r w:rsidR="00023338" w:rsidRPr="00D52BF4">
        <w:rPr>
          <w:rFonts w:asciiTheme="minorEastAsia" w:hAnsiTheme="minorEastAsia" w:hint="eastAsia"/>
        </w:rPr>
        <w:t>で</w:t>
      </w:r>
      <w:r w:rsidR="00A25FE0" w:rsidRPr="00D52BF4">
        <w:rPr>
          <w:rFonts w:asciiTheme="minorEastAsia" w:hAnsiTheme="minorEastAsia" w:hint="eastAsia"/>
        </w:rPr>
        <w:t>は「勤務時間や日数が体調に合わせて変更できること」</w:t>
      </w:r>
      <w:r w:rsidR="004057DE" w:rsidRPr="00D52BF4">
        <w:rPr>
          <w:rFonts w:asciiTheme="minorEastAsia" w:hAnsiTheme="minorEastAsia" w:hint="eastAsia"/>
        </w:rPr>
        <w:t>が50.9％と高くなっています。</w:t>
      </w:r>
    </w:p>
    <w:p w14:paraId="782A8360" w14:textId="130F15F5" w:rsidR="00CB0525" w:rsidRPr="00D52BF4" w:rsidRDefault="009B0F8F" w:rsidP="004057DE">
      <w:pPr>
        <w:pStyle w:val="a5"/>
        <w:ind w:firstLine="220"/>
        <w:rPr>
          <w:rFonts w:asciiTheme="minorEastAsia" w:hAnsiTheme="minorEastAsia"/>
        </w:rPr>
      </w:pPr>
      <w:r w:rsidRPr="003D6BE4">
        <w:rPr>
          <w:rFonts w:asciiTheme="minorEastAsia" w:hAnsiTheme="minorEastAsia" w:hint="eastAsia"/>
        </w:rPr>
        <w:t>障がい種</w:t>
      </w:r>
      <w:r w:rsidR="005E1323" w:rsidRPr="003D6BE4">
        <w:rPr>
          <w:rFonts w:asciiTheme="minorEastAsia" w:hAnsiTheme="minorEastAsia" w:hint="eastAsia"/>
        </w:rPr>
        <w:t>別</w:t>
      </w:r>
      <w:r w:rsidRPr="003D6BE4">
        <w:rPr>
          <w:rFonts w:asciiTheme="minorEastAsia" w:hAnsiTheme="minorEastAsia" w:hint="eastAsia"/>
        </w:rPr>
        <w:t>ごと</w:t>
      </w:r>
      <w:r w:rsidR="005E1323" w:rsidRPr="003D6BE4">
        <w:rPr>
          <w:rFonts w:asciiTheme="minorEastAsia" w:hAnsiTheme="minorEastAsia" w:hint="eastAsia"/>
        </w:rPr>
        <w:t>に比較すると、</w:t>
      </w:r>
      <w:r w:rsidR="004057DE" w:rsidRPr="00D52BF4">
        <w:rPr>
          <w:rFonts w:asciiTheme="minorEastAsia" w:hAnsiTheme="minorEastAsia" w:hint="eastAsia"/>
        </w:rPr>
        <w:t>発達障がい</w:t>
      </w:r>
      <w:r w:rsidR="00A25FE0" w:rsidRPr="00D52BF4">
        <w:rPr>
          <w:rFonts w:asciiTheme="minorEastAsia" w:hAnsiTheme="minorEastAsia" w:hint="eastAsia"/>
        </w:rPr>
        <w:t>では「就労後のフォローなど職場と支援機関の連携」も</w:t>
      </w:r>
      <w:r w:rsidR="004057DE" w:rsidRPr="00D52BF4">
        <w:rPr>
          <w:rFonts w:asciiTheme="minorEastAsia" w:hAnsiTheme="minorEastAsia" w:hint="eastAsia"/>
        </w:rPr>
        <w:t>35.7％と</w:t>
      </w:r>
      <w:r w:rsidR="00733BBA" w:rsidRPr="003D6BE4">
        <w:rPr>
          <w:rFonts w:asciiTheme="minorEastAsia" w:hAnsiTheme="minorEastAsia" w:hint="eastAsia"/>
        </w:rPr>
        <w:t>ほか</w:t>
      </w:r>
      <w:r w:rsidR="004057DE" w:rsidRPr="00D52BF4">
        <w:rPr>
          <w:rFonts w:asciiTheme="minorEastAsia" w:hAnsiTheme="minorEastAsia" w:hint="eastAsia"/>
        </w:rPr>
        <w:t>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4057DE" w:rsidRPr="00D52BF4">
        <w:rPr>
          <w:rFonts w:asciiTheme="minorEastAsia" w:hAnsiTheme="minorEastAsia" w:hint="eastAsia"/>
        </w:rPr>
        <w:t>より高くなっています。</w:t>
      </w:r>
    </w:p>
    <w:p w14:paraId="11FEEA0C" w14:textId="4C393005" w:rsidR="00CB0525" w:rsidRPr="00D52BF4" w:rsidRDefault="00CB0525" w:rsidP="00484489">
      <w:pPr>
        <w:pStyle w:val="a5"/>
        <w:ind w:firstLineChars="0" w:firstLine="1"/>
        <w:rPr>
          <w:rFonts w:asciiTheme="minorEastAsia" w:hAnsiTheme="minorEastAsia"/>
        </w:rPr>
      </w:pPr>
    </w:p>
    <w:p w14:paraId="7B657EAF" w14:textId="696B48E2" w:rsidR="00CB0525" w:rsidRPr="00D52BF4" w:rsidRDefault="00BD35E5" w:rsidP="00484489">
      <w:pPr>
        <w:pStyle w:val="a5"/>
        <w:ind w:firstLineChars="0" w:firstLine="1"/>
        <w:rPr>
          <w:rFonts w:asciiTheme="minorEastAsia" w:hAnsiTheme="minorEastAsia"/>
        </w:rPr>
      </w:pPr>
      <w:r w:rsidRPr="00BD35E5">
        <w:rPr>
          <w:noProof/>
        </w:rPr>
        <w:drawing>
          <wp:anchor distT="0" distB="0" distL="114300" distR="114300" simplePos="0" relativeHeight="252247040" behindDoc="0" locked="0" layoutInCell="1" allowOverlap="1" wp14:anchorId="3154456B" wp14:editId="53AF6B0B">
            <wp:simplePos x="0" y="0"/>
            <wp:positionH relativeFrom="margin">
              <wp:align>right</wp:align>
            </wp:positionH>
            <wp:positionV relativeFrom="paragraph">
              <wp:posOffset>11109</wp:posOffset>
            </wp:positionV>
            <wp:extent cx="6120130" cy="4604845"/>
            <wp:effectExtent l="0" t="0" r="0" b="5715"/>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460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A05D8" w14:textId="48F41F89" w:rsidR="00CB0525" w:rsidRPr="00D52BF4" w:rsidRDefault="00CB0525" w:rsidP="00484489">
      <w:pPr>
        <w:pStyle w:val="a5"/>
        <w:ind w:firstLineChars="0" w:firstLine="1"/>
        <w:rPr>
          <w:rFonts w:asciiTheme="minorEastAsia" w:hAnsiTheme="minorEastAsia"/>
        </w:rPr>
      </w:pPr>
    </w:p>
    <w:p w14:paraId="1E7F1C7E" w14:textId="77777777" w:rsidR="00CB0525" w:rsidRPr="00D52BF4" w:rsidRDefault="00CB0525" w:rsidP="00484489">
      <w:pPr>
        <w:pStyle w:val="a5"/>
        <w:ind w:firstLineChars="0" w:firstLine="1"/>
        <w:rPr>
          <w:rFonts w:asciiTheme="minorEastAsia" w:hAnsiTheme="minorEastAsia"/>
        </w:rPr>
      </w:pPr>
    </w:p>
    <w:p w14:paraId="0D74CC58" w14:textId="206B02D3" w:rsidR="00CB0525" w:rsidRPr="00D52BF4" w:rsidRDefault="00CB0525" w:rsidP="00484489">
      <w:pPr>
        <w:pStyle w:val="a5"/>
        <w:ind w:firstLineChars="0" w:firstLine="1"/>
        <w:rPr>
          <w:rFonts w:asciiTheme="minorEastAsia" w:hAnsiTheme="minorEastAsia"/>
        </w:rPr>
      </w:pPr>
    </w:p>
    <w:p w14:paraId="54CFF2C8" w14:textId="77777777" w:rsidR="00CB0525" w:rsidRPr="00D52BF4" w:rsidRDefault="00CB0525" w:rsidP="00484489">
      <w:pPr>
        <w:pStyle w:val="a5"/>
        <w:ind w:firstLineChars="0" w:firstLine="1"/>
        <w:rPr>
          <w:rFonts w:asciiTheme="minorEastAsia" w:hAnsiTheme="minorEastAsia"/>
        </w:rPr>
      </w:pPr>
    </w:p>
    <w:p w14:paraId="48A1BFF1" w14:textId="77777777" w:rsidR="00CB0525" w:rsidRPr="00D52BF4" w:rsidRDefault="00CB0525" w:rsidP="00484489">
      <w:pPr>
        <w:pStyle w:val="a5"/>
        <w:ind w:firstLineChars="0" w:firstLine="1"/>
        <w:rPr>
          <w:rFonts w:asciiTheme="minorEastAsia" w:hAnsiTheme="minorEastAsia"/>
        </w:rPr>
      </w:pPr>
    </w:p>
    <w:p w14:paraId="004D5FDD" w14:textId="77777777" w:rsidR="00CB0525" w:rsidRPr="00D52BF4" w:rsidRDefault="00CB0525" w:rsidP="00484489">
      <w:pPr>
        <w:pStyle w:val="a5"/>
        <w:ind w:firstLineChars="0" w:firstLine="1"/>
        <w:rPr>
          <w:rFonts w:asciiTheme="minorEastAsia" w:hAnsiTheme="minorEastAsia"/>
        </w:rPr>
      </w:pPr>
    </w:p>
    <w:p w14:paraId="3363568F" w14:textId="77777777" w:rsidR="00CB0525" w:rsidRPr="00D52BF4" w:rsidRDefault="00CB0525" w:rsidP="00484489">
      <w:pPr>
        <w:pStyle w:val="a5"/>
        <w:ind w:firstLineChars="0" w:firstLine="1"/>
        <w:rPr>
          <w:rFonts w:asciiTheme="minorEastAsia" w:hAnsiTheme="minorEastAsia"/>
        </w:rPr>
      </w:pPr>
    </w:p>
    <w:p w14:paraId="04FC8B6A" w14:textId="77777777" w:rsidR="00CB0525" w:rsidRPr="00D52BF4" w:rsidRDefault="00CB0525" w:rsidP="00484489">
      <w:pPr>
        <w:pStyle w:val="a5"/>
        <w:ind w:firstLineChars="0" w:firstLine="1"/>
        <w:rPr>
          <w:rFonts w:asciiTheme="minorEastAsia" w:hAnsiTheme="minorEastAsia"/>
        </w:rPr>
      </w:pPr>
    </w:p>
    <w:p w14:paraId="677D0CBD" w14:textId="77777777" w:rsidR="00CB0525" w:rsidRPr="00D52BF4" w:rsidRDefault="00CB0525" w:rsidP="00484489">
      <w:pPr>
        <w:pStyle w:val="a5"/>
        <w:ind w:firstLineChars="0" w:firstLine="1"/>
        <w:rPr>
          <w:rFonts w:asciiTheme="minorEastAsia" w:hAnsiTheme="minorEastAsia"/>
        </w:rPr>
      </w:pPr>
    </w:p>
    <w:p w14:paraId="435EA772" w14:textId="77777777" w:rsidR="00CB0525" w:rsidRPr="00D52BF4" w:rsidRDefault="00CB0525" w:rsidP="00484489">
      <w:pPr>
        <w:pStyle w:val="a5"/>
        <w:ind w:firstLineChars="0" w:firstLine="1"/>
        <w:rPr>
          <w:rFonts w:asciiTheme="minorEastAsia" w:hAnsiTheme="minorEastAsia"/>
        </w:rPr>
      </w:pPr>
    </w:p>
    <w:p w14:paraId="214A92C3" w14:textId="77777777" w:rsidR="00CB0525" w:rsidRPr="00D52BF4" w:rsidRDefault="00CB0525" w:rsidP="00484489">
      <w:pPr>
        <w:pStyle w:val="a5"/>
        <w:ind w:firstLineChars="0" w:firstLine="1"/>
        <w:rPr>
          <w:rFonts w:asciiTheme="minorEastAsia" w:hAnsiTheme="minorEastAsia"/>
        </w:rPr>
      </w:pPr>
    </w:p>
    <w:p w14:paraId="44ED0E38" w14:textId="77777777" w:rsidR="00CB0525" w:rsidRPr="00D52BF4" w:rsidRDefault="00CB0525" w:rsidP="00484489">
      <w:pPr>
        <w:pStyle w:val="a5"/>
        <w:ind w:firstLineChars="0" w:firstLine="1"/>
        <w:rPr>
          <w:rFonts w:asciiTheme="minorEastAsia" w:hAnsiTheme="minorEastAsia"/>
        </w:rPr>
      </w:pPr>
    </w:p>
    <w:p w14:paraId="554749D7" w14:textId="77777777" w:rsidR="00CB0525" w:rsidRPr="00D52BF4" w:rsidRDefault="00CB0525" w:rsidP="00484489">
      <w:pPr>
        <w:pStyle w:val="a5"/>
        <w:ind w:firstLineChars="0" w:firstLine="1"/>
        <w:rPr>
          <w:rFonts w:asciiTheme="minorEastAsia" w:hAnsiTheme="minorEastAsia"/>
        </w:rPr>
      </w:pPr>
    </w:p>
    <w:p w14:paraId="2AE8B298" w14:textId="77777777" w:rsidR="00CB0525" w:rsidRPr="00D52BF4" w:rsidRDefault="00CB0525" w:rsidP="00484489">
      <w:pPr>
        <w:pStyle w:val="a5"/>
        <w:ind w:firstLineChars="0" w:firstLine="1"/>
        <w:rPr>
          <w:rFonts w:asciiTheme="minorEastAsia" w:hAnsiTheme="minorEastAsia"/>
        </w:rPr>
      </w:pPr>
    </w:p>
    <w:p w14:paraId="3C1843DD" w14:textId="77777777" w:rsidR="00CB0525" w:rsidRPr="00D52BF4" w:rsidRDefault="00CB0525" w:rsidP="00484489">
      <w:pPr>
        <w:pStyle w:val="a5"/>
        <w:ind w:firstLineChars="0" w:firstLine="1"/>
        <w:rPr>
          <w:rFonts w:asciiTheme="minorEastAsia" w:hAnsiTheme="minorEastAsia"/>
        </w:rPr>
      </w:pPr>
    </w:p>
    <w:p w14:paraId="09F05C8A" w14:textId="691BBF9B" w:rsidR="00CB0525" w:rsidRDefault="00CB0525" w:rsidP="00484489">
      <w:pPr>
        <w:pStyle w:val="a5"/>
        <w:ind w:firstLineChars="0" w:firstLine="1"/>
        <w:rPr>
          <w:rFonts w:asciiTheme="minorEastAsia" w:hAnsiTheme="minorEastAsia"/>
        </w:rPr>
      </w:pPr>
    </w:p>
    <w:p w14:paraId="68927E43" w14:textId="0C69B2A7" w:rsidR="00B20E1A" w:rsidRDefault="00B20E1A" w:rsidP="00484489">
      <w:pPr>
        <w:pStyle w:val="a5"/>
        <w:ind w:firstLineChars="0" w:firstLine="1"/>
        <w:rPr>
          <w:rFonts w:asciiTheme="minorEastAsia" w:hAnsiTheme="minorEastAsia"/>
        </w:rPr>
      </w:pPr>
    </w:p>
    <w:p w14:paraId="4DF77B39" w14:textId="6E29352B" w:rsidR="00B20E1A" w:rsidRDefault="00B20E1A" w:rsidP="00484489">
      <w:pPr>
        <w:pStyle w:val="a5"/>
        <w:ind w:firstLineChars="0" w:firstLine="1"/>
        <w:rPr>
          <w:rFonts w:asciiTheme="minorEastAsia" w:hAnsiTheme="minorEastAsia"/>
        </w:rPr>
      </w:pPr>
    </w:p>
    <w:p w14:paraId="3DE992E8" w14:textId="605390F9" w:rsidR="00B20E1A" w:rsidRDefault="00B20E1A" w:rsidP="00484489">
      <w:pPr>
        <w:pStyle w:val="a5"/>
        <w:ind w:firstLineChars="0" w:firstLine="1"/>
        <w:rPr>
          <w:rFonts w:asciiTheme="minorEastAsia" w:hAnsiTheme="minorEastAsia"/>
        </w:rPr>
      </w:pPr>
    </w:p>
    <w:p w14:paraId="00ED9C3E" w14:textId="0C4BD6C8" w:rsidR="00B20E1A" w:rsidRDefault="00B20E1A" w:rsidP="00484489">
      <w:pPr>
        <w:pStyle w:val="a5"/>
        <w:ind w:firstLineChars="0" w:firstLine="1"/>
        <w:rPr>
          <w:rFonts w:asciiTheme="minorEastAsia" w:hAnsiTheme="minorEastAsia"/>
        </w:rPr>
      </w:pPr>
    </w:p>
    <w:p w14:paraId="547B7106" w14:textId="419F3CE8"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651AD925" w14:textId="77777777" w:rsidR="004A0D82" w:rsidRPr="00D52BF4" w:rsidRDefault="004A0D82" w:rsidP="00484489">
      <w:pPr>
        <w:pStyle w:val="a5"/>
        <w:ind w:firstLineChars="0" w:firstLine="1"/>
        <w:rPr>
          <w:rFonts w:asciiTheme="minorEastAsia" w:hAnsiTheme="minorEastAsia"/>
        </w:rPr>
      </w:pPr>
      <w:r w:rsidRPr="00D52BF4">
        <w:rPr>
          <w:rFonts w:asciiTheme="minorEastAsia" w:hAnsiTheme="minorEastAsia"/>
        </w:rPr>
        <w:br w:type="page"/>
      </w:r>
    </w:p>
    <w:p w14:paraId="5209576D" w14:textId="77777777" w:rsidR="005C7709" w:rsidRPr="00D52BF4" w:rsidRDefault="005C7709" w:rsidP="00591FBA">
      <w:pPr>
        <w:pStyle w:val="ad"/>
        <w:ind w:leftChars="0" w:left="560"/>
        <w:rPr>
          <w:noProof/>
        </w:rPr>
      </w:pPr>
      <w:bookmarkStart w:id="57" w:name="_Toc131018037"/>
      <w:r w:rsidRPr="00D52BF4">
        <w:rPr>
          <w:rFonts w:hint="eastAsia"/>
          <w:noProof/>
        </w:rPr>
        <w:t>８</w:t>
      </w:r>
      <w:r w:rsidR="00591FBA" w:rsidRPr="00D52BF4">
        <w:rPr>
          <w:rFonts w:hint="eastAsia"/>
          <w:noProof/>
        </w:rPr>
        <w:t xml:space="preserve">　</w:t>
      </w:r>
      <w:r w:rsidRPr="00D52BF4">
        <w:rPr>
          <w:rFonts w:hint="eastAsia"/>
          <w:noProof/>
        </w:rPr>
        <w:t>外出や余暇の過ごし方について</w:t>
      </w:r>
      <w:bookmarkEnd w:id="57"/>
    </w:p>
    <w:p w14:paraId="4B6BDB85" w14:textId="77777777" w:rsidR="00DB6448" w:rsidRPr="00D52BF4" w:rsidRDefault="00DB6448" w:rsidP="00DB6448">
      <w:pPr>
        <w:pStyle w:val="ad"/>
        <w:ind w:leftChars="0" w:left="480" w:hanging="480"/>
        <w:outlineLvl w:val="2"/>
        <w:rPr>
          <w:noProof/>
          <w:sz w:val="24"/>
        </w:rPr>
      </w:pPr>
      <w:bookmarkStart w:id="58" w:name="_Toc131018038"/>
      <w:r w:rsidRPr="00D52BF4">
        <w:rPr>
          <w:noProof/>
          <w:sz w:val="24"/>
        </w:rPr>
        <w:t>（１）</w:t>
      </w:r>
      <w:r w:rsidRPr="00D52BF4">
        <w:rPr>
          <w:rFonts w:hint="eastAsia"/>
          <w:noProof/>
          <w:sz w:val="24"/>
        </w:rPr>
        <w:t>１週間の外出頻度</w:t>
      </w:r>
      <w:bookmarkEnd w:id="58"/>
    </w:p>
    <w:p w14:paraId="03D15EE1" w14:textId="77777777" w:rsidR="00B734D4" w:rsidRPr="00D52BF4" w:rsidRDefault="00B734D4"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38　あなたは、</w:t>
      </w:r>
      <w:r w:rsidRPr="00D52BF4">
        <w:rPr>
          <w:rFonts w:ascii="BIZ UDゴシック" w:eastAsia="BIZ UDゴシック" w:hAnsi="BIZ UDゴシック"/>
        </w:rPr>
        <w:t>１週間にどの程度外出しますか</w:t>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12317DE3" w14:textId="77777777" w:rsidR="004A0D82" w:rsidRPr="00D52BF4" w:rsidRDefault="004A0D82" w:rsidP="00484489">
      <w:pPr>
        <w:pStyle w:val="a5"/>
        <w:ind w:firstLineChars="0" w:firstLine="1"/>
        <w:rPr>
          <w:rFonts w:asciiTheme="minorEastAsia" w:hAnsiTheme="minorEastAsia"/>
        </w:rPr>
      </w:pPr>
    </w:p>
    <w:p w14:paraId="5360A5CF" w14:textId="5F172126" w:rsidR="00C605C5" w:rsidRPr="00D52BF4" w:rsidRDefault="00C605C5" w:rsidP="00C605C5">
      <w:pPr>
        <w:pStyle w:val="a5"/>
        <w:ind w:firstLine="220"/>
        <w:rPr>
          <w:rFonts w:asciiTheme="minorEastAsia" w:hAnsiTheme="minorEastAsia"/>
        </w:rPr>
      </w:pPr>
      <w:r w:rsidRPr="00D52BF4">
        <w:rPr>
          <w:rFonts w:asciiTheme="minorEastAsia" w:hAnsiTheme="minorEastAsia" w:hint="eastAsia"/>
        </w:rPr>
        <w:t>一週間の外出頻度は、</w:t>
      </w:r>
      <w:r w:rsidR="00892EDD" w:rsidRPr="00D52BF4">
        <w:rPr>
          <w:rFonts w:asciiTheme="minorEastAsia" w:hAnsiTheme="minorEastAsia" w:hint="eastAsia"/>
        </w:rPr>
        <w:t>全体で</w:t>
      </w:r>
      <w:r w:rsidRPr="00D52BF4">
        <w:rPr>
          <w:rFonts w:asciiTheme="minorEastAsia" w:hAnsiTheme="minorEastAsia" w:hint="eastAsia"/>
        </w:rPr>
        <w:t>「毎日外出する」</w:t>
      </w:r>
      <w:r w:rsidR="00892EDD" w:rsidRPr="00D52BF4">
        <w:rPr>
          <w:rFonts w:asciiTheme="minorEastAsia" w:hAnsiTheme="minorEastAsia" w:hint="eastAsia"/>
        </w:rPr>
        <w:t>（</w:t>
      </w:r>
      <w:r w:rsidRPr="00D52BF4">
        <w:rPr>
          <w:rFonts w:asciiTheme="minorEastAsia" w:hAnsiTheme="minorEastAsia" w:hint="eastAsia"/>
        </w:rPr>
        <w:t>37.0％</w:t>
      </w:r>
      <w:r w:rsidR="00892EDD" w:rsidRPr="00D52BF4">
        <w:rPr>
          <w:rFonts w:asciiTheme="minorEastAsia" w:hAnsiTheme="minorEastAsia" w:hint="eastAsia"/>
        </w:rPr>
        <w:t>）</w:t>
      </w:r>
      <w:r w:rsidRPr="00D52BF4">
        <w:rPr>
          <w:rFonts w:asciiTheme="minorEastAsia" w:hAnsiTheme="minorEastAsia" w:hint="eastAsia"/>
        </w:rPr>
        <w:t>、「１週間に数回外出する」</w:t>
      </w:r>
      <w:r w:rsidR="00892EDD" w:rsidRPr="00D52BF4">
        <w:rPr>
          <w:rFonts w:asciiTheme="minorEastAsia" w:hAnsiTheme="minorEastAsia" w:hint="eastAsia"/>
        </w:rPr>
        <w:t>（</w:t>
      </w:r>
      <w:r w:rsidRPr="00D52BF4">
        <w:rPr>
          <w:rFonts w:asciiTheme="minorEastAsia" w:hAnsiTheme="minorEastAsia" w:hint="eastAsia"/>
        </w:rPr>
        <w:t>39.2％</w:t>
      </w:r>
      <w:r w:rsidR="00892EDD" w:rsidRPr="00D52BF4">
        <w:rPr>
          <w:rFonts w:asciiTheme="minorEastAsia" w:hAnsiTheme="minorEastAsia" w:hint="eastAsia"/>
        </w:rPr>
        <w:t>）</w:t>
      </w:r>
      <w:r w:rsidRPr="00D52BF4">
        <w:rPr>
          <w:rFonts w:asciiTheme="minorEastAsia" w:hAnsiTheme="minorEastAsia" w:hint="eastAsia"/>
        </w:rPr>
        <w:t>を合わせた</w:t>
      </w:r>
      <w:r w:rsidR="00892EDD" w:rsidRPr="00D52BF4">
        <w:rPr>
          <w:rFonts w:asciiTheme="minorEastAsia" w:hAnsiTheme="minorEastAsia" w:hint="eastAsia"/>
        </w:rPr>
        <w:t>「</w:t>
      </w:r>
      <w:r w:rsidRPr="00D52BF4">
        <w:rPr>
          <w:rFonts w:asciiTheme="minorEastAsia" w:hAnsiTheme="minorEastAsia" w:hint="eastAsia"/>
        </w:rPr>
        <w:t>外出する</w:t>
      </w:r>
      <w:r w:rsidR="00892EDD" w:rsidRPr="00D52BF4">
        <w:rPr>
          <w:rFonts w:asciiTheme="minorEastAsia" w:hAnsiTheme="minorEastAsia" w:hint="eastAsia"/>
        </w:rPr>
        <w:t>」</w:t>
      </w:r>
      <w:r w:rsidRPr="00D52BF4">
        <w:rPr>
          <w:rFonts w:asciiTheme="minorEastAsia" w:hAnsiTheme="minorEastAsia" w:hint="eastAsia"/>
        </w:rPr>
        <w:t>は76.2％となっています。一方、「めったに外出しない」</w:t>
      </w:r>
      <w:r w:rsidR="00892EDD" w:rsidRPr="00D52BF4">
        <w:rPr>
          <w:rFonts w:asciiTheme="minorEastAsia" w:hAnsiTheme="minorEastAsia" w:hint="eastAsia"/>
        </w:rPr>
        <w:t>（</w:t>
      </w:r>
      <w:r w:rsidRPr="00D52BF4">
        <w:rPr>
          <w:rFonts w:asciiTheme="minorEastAsia" w:hAnsiTheme="minorEastAsia" w:hint="eastAsia"/>
        </w:rPr>
        <w:t>13.8％</w:t>
      </w:r>
      <w:r w:rsidR="00892EDD" w:rsidRPr="00D52BF4">
        <w:rPr>
          <w:rFonts w:asciiTheme="minorEastAsia" w:hAnsiTheme="minorEastAsia" w:hint="eastAsia"/>
        </w:rPr>
        <w:t>）</w:t>
      </w:r>
      <w:r w:rsidRPr="00D52BF4">
        <w:rPr>
          <w:rFonts w:asciiTheme="minorEastAsia" w:hAnsiTheme="minorEastAsia" w:hint="eastAsia"/>
        </w:rPr>
        <w:t>、「まったく外出しない」</w:t>
      </w:r>
      <w:r w:rsidR="00892EDD" w:rsidRPr="00D52BF4">
        <w:rPr>
          <w:rFonts w:asciiTheme="minorEastAsia" w:hAnsiTheme="minorEastAsia" w:hint="eastAsia"/>
        </w:rPr>
        <w:t>（</w:t>
      </w:r>
      <w:r w:rsidRPr="00D52BF4">
        <w:rPr>
          <w:rFonts w:asciiTheme="minorEastAsia" w:hAnsiTheme="minorEastAsia" w:hint="eastAsia"/>
        </w:rPr>
        <w:t>6.4％</w:t>
      </w:r>
      <w:r w:rsidR="00892EDD" w:rsidRPr="00D52BF4">
        <w:rPr>
          <w:rFonts w:asciiTheme="minorEastAsia" w:hAnsiTheme="minorEastAsia" w:hint="eastAsia"/>
        </w:rPr>
        <w:t>）</w:t>
      </w:r>
      <w:r w:rsidRPr="00D52BF4">
        <w:rPr>
          <w:rFonts w:asciiTheme="minorEastAsia" w:hAnsiTheme="minorEastAsia" w:hint="eastAsia"/>
        </w:rPr>
        <w:t>を合わせた</w:t>
      </w:r>
      <w:r w:rsidR="00892EDD" w:rsidRPr="00D52BF4">
        <w:rPr>
          <w:rFonts w:asciiTheme="minorEastAsia" w:hAnsiTheme="minorEastAsia" w:hint="eastAsia"/>
        </w:rPr>
        <w:t>「</w:t>
      </w:r>
      <w:r w:rsidRPr="00D52BF4">
        <w:rPr>
          <w:rFonts w:asciiTheme="minorEastAsia" w:hAnsiTheme="minorEastAsia" w:hint="eastAsia"/>
        </w:rPr>
        <w:t>外出しない</w:t>
      </w:r>
      <w:r w:rsidR="00892EDD" w:rsidRPr="00D52BF4">
        <w:rPr>
          <w:rFonts w:asciiTheme="minorEastAsia" w:hAnsiTheme="minorEastAsia" w:hint="eastAsia"/>
        </w:rPr>
        <w:t>」</w:t>
      </w:r>
      <w:r w:rsidRPr="00D52BF4">
        <w:rPr>
          <w:rFonts w:asciiTheme="minorEastAsia" w:hAnsiTheme="minorEastAsia" w:hint="eastAsia"/>
        </w:rPr>
        <w:t>は20.2％となっています。</w:t>
      </w:r>
    </w:p>
    <w:p w14:paraId="0FB71E06" w14:textId="33C8CA35" w:rsidR="00CB0525" w:rsidRPr="00D52BF4" w:rsidRDefault="00664307" w:rsidP="00C605C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C605C5" w:rsidRPr="00D52BF4">
        <w:rPr>
          <w:rFonts w:asciiTheme="minorEastAsia" w:hAnsiTheme="minorEastAsia" w:hint="eastAsia"/>
        </w:rPr>
        <w:t>みると、発達障がい（78.3％）、難病（78.0％）、身体障がい（73.7％）、知的障がい（73.3％）、精神障がい（72.1％）</w:t>
      </w:r>
      <w:r w:rsidR="00A25FE0" w:rsidRPr="00D52BF4">
        <w:rPr>
          <w:rFonts w:asciiTheme="minorEastAsia" w:hAnsiTheme="minorEastAsia" w:hint="eastAsia"/>
        </w:rPr>
        <w:t>では「外出する」</w:t>
      </w:r>
      <w:r w:rsidR="00C605C5" w:rsidRPr="00D52BF4">
        <w:rPr>
          <w:rFonts w:asciiTheme="minorEastAsia" w:hAnsiTheme="minorEastAsia" w:hint="eastAsia"/>
        </w:rPr>
        <w:t>が７割台となっており、高次脳機能障がい</w:t>
      </w:r>
      <w:r w:rsidR="00A25FE0" w:rsidRPr="00D52BF4">
        <w:rPr>
          <w:rFonts w:asciiTheme="minorEastAsia" w:hAnsiTheme="minorEastAsia" w:hint="eastAsia"/>
        </w:rPr>
        <w:t>では「外出しない」</w:t>
      </w:r>
      <w:r w:rsidR="00C605C5" w:rsidRPr="00D52BF4">
        <w:rPr>
          <w:rFonts w:asciiTheme="minorEastAsia" w:hAnsiTheme="minorEastAsia" w:hint="eastAsia"/>
        </w:rPr>
        <w:t>が41.9％と特に高くなっています。</w:t>
      </w:r>
    </w:p>
    <w:p w14:paraId="287FF08D" w14:textId="789BB2D9" w:rsidR="00CB0525" w:rsidRPr="00D52BF4" w:rsidRDefault="00CB0525" w:rsidP="00484489">
      <w:pPr>
        <w:pStyle w:val="a5"/>
        <w:ind w:firstLineChars="0" w:firstLine="1"/>
        <w:rPr>
          <w:rFonts w:asciiTheme="minorEastAsia" w:hAnsiTheme="minorEastAsia"/>
        </w:rPr>
      </w:pPr>
    </w:p>
    <w:p w14:paraId="11CED64B" w14:textId="09F51CBC" w:rsidR="00C605C5" w:rsidRPr="00D52BF4" w:rsidRDefault="00B725E2" w:rsidP="00C605C5">
      <w:pPr>
        <w:pStyle w:val="a5"/>
        <w:ind w:firstLineChars="0" w:firstLine="1"/>
        <w:rPr>
          <w:rFonts w:asciiTheme="minorEastAsia" w:hAnsiTheme="minorEastAsia"/>
        </w:rPr>
      </w:pPr>
      <w:r w:rsidRPr="00D52BF4">
        <w:rPr>
          <w:noProof/>
        </w:rPr>
        <w:drawing>
          <wp:anchor distT="0" distB="0" distL="114300" distR="114300" simplePos="0" relativeHeight="251162280" behindDoc="0" locked="0" layoutInCell="1" allowOverlap="1" wp14:anchorId="4C1E64F6" wp14:editId="0BAA6DC0">
            <wp:simplePos x="0" y="0"/>
            <wp:positionH relativeFrom="column">
              <wp:posOffset>-948528</wp:posOffset>
            </wp:positionH>
            <wp:positionV relativeFrom="paragraph">
              <wp:posOffset>266700</wp:posOffset>
            </wp:positionV>
            <wp:extent cx="7055485" cy="4740275"/>
            <wp:effectExtent l="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55485" cy="474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2A" w:rsidRPr="00D52BF4">
        <w:rPr>
          <w:noProof/>
        </w:rPr>
        <mc:AlternateContent>
          <mc:Choice Requires="wpg">
            <w:drawing>
              <wp:anchor distT="0" distB="0" distL="114300" distR="114300" simplePos="0" relativeHeight="251869184" behindDoc="0" locked="0" layoutInCell="1" allowOverlap="1" wp14:anchorId="7677231E" wp14:editId="24410FAE">
                <wp:simplePos x="0" y="0"/>
                <wp:positionH relativeFrom="column">
                  <wp:posOffset>1674519</wp:posOffset>
                </wp:positionH>
                <wp:positionV relativeFrom="paragraph">
                  <wp:posOffset>56515</wp:posOffset>
                </wp:positionV>
                <wp:extent cx="3434080" cy="133350"/>
                <wp:effectExtent l="0" t="0" r="13970" b="19050"/>
                <wp:wrapNone/>
                <wp:docPr id="1127" name="グループ化 1127"/>
                <wp:cNvGraphicFramePr/>
                <a:graphic xmlns:a="http://schemas.openxmlformats.org/drawingml/2006/main">
                  <a:graphicData uri="http://schemas.microsoft.com/office/word/2010/wordprocessingGroup">
                    <wpg:wgp>
                      <wpg:cNvGrpSpPr/>
                      <wpg:grpSpPr>
                        <a:xfrm>
                          <a:off x="0" y="0"/>
                          <a:ext cx="3434080" cy="133350"/>
                          <a:chOff x="0" y="0"/>
                          <a:chExt cx="3434489" cy="133350"/>
                        </a:xfrm>
                      </wpg:grpSpPr>
                      <wps:wsp>
                        <wps:cNvPr id="1128"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29"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30"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31"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32"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659B7DF1" id="グループ化 1127" o:spid="_x0000_s1026" style="position:absolute;left:0;text-align:left;margin-left:131.85pt;margin-top:4.45pt;width:270.4pt;height:10.5pt;z-index:251869184" coordsize="3434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">
                <v:rect id="Rectangle 3" o:spid="_x0000_s1027"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1usQA&#10;AADdAAAADwAAAGRycy9kb3ducmV2LnhtbESPQWvDMAyF74X9B6PBLmV1msMoWZwwBi29Lt3oVcRa&#10;EhrLwfbSdL9+OhR2k3hP730q68WNaqYQB88GtpsMFHHr7cCdgc/T/nkHKiZki6NnMnCjCHX1sCqx&#10;sP7KHzQ3qVMSwrFAA31KU6F1bHtyGDd+Ihbt2weHSdbQaRvwKuFu1HmWvWiHA0tDjxO999Remh9n&#10;4MvOfmjXp/MUU/i9dIe94+NozNPj8vYKKtGS/s3366MV/G0uuPKNjK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tbrEAAAA3QAAAA8AAAAAAAAAAAAAAAAAmAIAAGRycy9k&#10;b3ducmV2LnhtbFBLBQYAAAAABAAEAPUAAACJAwAAAAA=&#10;" fillcolor="black" strokeweight="0">
                  <v:fill r:id="rId13" o:title="" type="pattern"/>
                  <v:textbox inset="5.85pt,.7pt,5.85pt,.7pt"/>
                </v:rect>
                <v:rect id="Rectangle 4" o:spid="_x0000_s1028"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iZMUA&#10;AADdAAAADwAAAGRycy9kb3ducmV2LnhtbERPS2vCQBC+C/0PyxR6Ed34QG3qKqVQUNGDD/A6zU6T&#10;0OxsyG6T6K93BcHbfHzPmS9bU4iaKpdbVjDoRyCIE6tzThWcjt+9GQjnkTUWlknBhRwsFy+dOcba&#10;Nryn+uBTEULYxagg876MpXRJRgZd35bEgfu1lUEfYJVKXWETwk0hh1E0kQZzDg0ZlvSVUfJ3+DcK&#10;5Pi4q7ujzbnxo+11XO+m61X3R6m31/bzA4Sn1j/FD/dKh/mD4Tvcvw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2JkxQAAAN0AAAAPAAAAAAAAAAAAAAAAAJgCAABkcnMv&#10;ZG93bnJldi54bWxQSwUGAAAAAAQABAD1AAAAigMAAAAA&#10;" fillcolor="black" strokeweight="0">
                  <v:fill r:id="rId14" o:title="" type="pattern"/>
                  <v:textbox inset="5.85pt,.7pt,5.85pt,.7pt"/>
                </v:rect>
                <v:rect id="Rectangle 5" o:spid="_x0000_s1029"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iZMUA&#10;AADdAAAADwAAAGRycy9kb3ducmV2LnhtbESPT0/DMAzF70h8h8hI3FhakBAqyyY0iT/XlQ2Jm0m8&#10;pmvjVEnYyrfHByRutt7zez8v13MY1YlS7iMbqBcVKGIbXc+dgd37880DqFyQHY6RycAPZVivLi+W&#10;2Lh45i2d2tIpCeHcoAFfytRona2ngHkRJ2LRDjEFLLKmTruEZwkPo76tqnsdsGdp8DjRxpMd2u9g&#10;wH6OH/VmOO62r8Pev1j8arFPxlxfzU+PoArN5d/8d/3mBL++E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uJkxQAAAN0AAAAPAAAAAAAAAAAAAAAAAJgCAABkcnMv&#10;ZG93bnJldi54bWxQSwUGAAAAAAQABAD1AAAAigMAAAAA&#10;" fillcolor="black" strokeweight="0">
                  <v:fill r:id="rId15" o:title="" type="pattern"/>
                  <v:textbox inset="5.85pt,.7pt,5.85pt,.7pt"/>
                </v:rect>
                <v:rect id="Rectangle 6" o:spid="_x0000_s1030"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UqcQA&#10;AADdAAAADwAAAGRycy9kb3ducmV2LnhtbERPTYvCMBC9L/gfwix4Wda0KiLVKG5hQT0IVQ97HJqx&#10;LdtMSpNq/fdGELzN433Oct2bWlypdZVlBfEoAkGcW11xoeB8+v2eg3AeWWNtmRTcycF6NfhYYqLt&#10;jTO6Hn0hQgi7BBWU3jeJlC4vyaAb2YY4cBfbGvQBtoXULd5CuKnlOIpm0mDFoaHEhtKS8v9jZxRk&#10;2/3h70Cn9Ofe5ON0N+3Ou69OqeFnv1mA8NT7t/jl3uowP57E8Pw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t1KnEAAAA3QAAAA8AAAAAAAAAAAAAAAAAmAIAAGRycy9k&#10;b3ducmV2LnhtbFBLBQYAAAAABAAEAPUAAACJAwAAAAA=&#10;" fillcolor="black" strokeweight="0">
                  <v:fill r:id="rId16" o:title="" type="pattern"/>
                  <v:textbox inset="5.85pt,.7pt,5.85pt,.7pt"/>
                </v:rect>
                <v:rect id="Rectangle 8" o:spid="_x0000_s1031"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ne8MA&#10;AADdAAAADwAAAGRycy9kb3ducmV2LnhtbESPQYvCMBCF7wv+hzCCtzWt0kWqUUQQvHiwK4K3oRnb&#10;YjMpSbT13xthYW8zvPe+ebPaDKYVT3K+sawgnSYgiEurG64UnH/33wsQPiBrbC2Tghd52KxHXyvM&#10;te35RM8iVCJC2OeooA6hy6X0ZU0G/dR2xFG7WWcwxNVVUjvsI9y0cpYkP9Jgw/FCjR3tairvxcNE&#10;Ssb33blfzC/HNDtQ0WecuqtSk/GwXYIINIR/81/6oGP9dD6DzzdxB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ne8MAAADdAAAADwAAAAAAAAAAAAAAAACYAgAAZHJzL2Rv&#10;d25yZXYueG1sUEsFBgAAAAAEAAQA9QAAAIgDAAAAAA==&#10;" strokeweight="0">
                  <v:textbox inset="5.85pt,.7pt,5.85pt,.7pt"/>
                </v:rect>
              </v:group>
            </w:pict>
          </mc:Fallback>
        </mc:AlternateContent>
      </w:r>
    </w:p>
    <w:p w14:paraId="4FDD128C" w14:textId="1D038E7D" w:rsidR="00CB0525" w:rsidRPr="00D52BF4" w:rsidRDefault="00C605C5" w:rsidP="00960E6F">
      <w:pPr>
        <w:pStyle w:val="a5"/>
        <w:ind w:firstLineChars="1655" w:firstLine="2979"/>
        <w:rPr>
          <w:rFonts w:asciiTheme="minorEastAsia" w:hAnsiTheme="minorEastAsia"/>
        </w:rPr>
      </w:pPr>
      <w:r w:rsidRPr="00D52BF4">
        <w:rPr>
          <w:rFonts w:asciiTheme="majorEastAsia" w:eastAsiaTheme="majorEastAsia" w:hAnsiTheme="majorEastAsia" w:hint="eastAsia"/>
          <w:sz w:val="18"/>
          <w:szCs w:val="18"/>
        </w:rPr>
        <w:t>《</w:t>
      </w:r>
      <w:r w:rsidR="00960E6F" w:rsidRPr="00D52BF4">
        <w:rPr>
          <w:rFonts w:asciiTheme="majorEastAsia" w:eastAsiaTheme="majorEastAsia" w:hAnsiTheme="majorEastAsia" w:hint="eastAsia"/>
          <w:sz w:val="18"/>
          <w:szCs w:val="18"/>
        </w:rPr>
        <w:t>外出する</w:t>
      </w:r>
      <w:r w:rsidRPr="00D52BF4">
        <w:rPr>
          <w:rFonts w:asciiTheme="majorEastAsia" w:eastAsiaTheme="majorEastAsia" w:hAnsiTheme="majorEastAsia" w:hint="eastAsia"/>
          <w:sz w:val="18"/>
          <w:szCs w:val="18"/>
        </w:rPr>
        <w:t>》</w:t>
      </w:r>
      <w:r w:rsidR="00960E6F" w:rsidRPr="00D52BF4">
        <w:rPr>
          <w:rFonts w:asciiTheme="majorEastAsia" w:eastAsiaTheme="majorEastAsia" w:hAnsiTheme="majorEastAsia" w:hint="eastAsia"/>
          <w:sz w:val="18"/>
          <w:szCs w:val="18"/>
        </w:rPr>
        <w:t xml:space="preserve">　　　　　　　《外出しない</w:t>
      </w:r>
      <w:r w:rsidRPr="00D52BF4">
        <w:rPr>
          <w:rFonts w:asciiTheme="majorEastAsia" w:eastAsiaTheme="majorEastAsia" w:hAnsiTheme="majorEastAsia" w:hint="eastAsia"/>
          <w:sz w:val="18"/>
          <w:szCs w:val="18"/>
        </w:rPr>
        <w:t>》</w:t>
      </w:r>
    </w:p>
    <w:p w14:paraId="6F1D6A29" w14:textId="4CAC0204" w:rsidR="00CB0525" w:rsidRPr="00D52BF4" w:rsidRDefault="008D71A4"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560960" behindDoc="0" locked="0" layoutInCell="1" allowOverlap="1" wp14:anchorId="6DD1FD36" wp14:editId="6134FC2D">
                <wp:simplePos x="0" y="0"/>
                <wp:positionH relativeFrom="margin">
                  <wp:posOffset>1357131</wp:posOffset>
                </wp:positionH>
                <wp:positionV relativeFrom="paragraph">
                  <wp:posOffset>68513</wp:posOffset>
                </wp:positionV>
                <wp:extent cx="3274040" cy="107951"/>
                <wp:effectExtent l="0" t="0" r="22225" b="25400"/>
                <wp:wrapNone/>
                <wp:docPr id="49" name="グループ化 49"/>
                <wp:cNvGraphicFramePr/>
                <a:graphic xmlns:a="http://schemas.openxmlformats.org/drawingml/2006/main">
                  <a:graphicData uri="http://schemas.microsoft.com/office/word/2010/wordprocessingGroup">
                    <wpg:wgp>
                      <wpg:cNvGrpSpPr/>
                      <wpg:grpSpPr>
                        <a:xfrm>
                          <a:off x="0" y="0"/>
                          <a:ext cx="3274040" cy="107951"/>
                          <a:chOff x="2326870" y="219599"/>
                          <a:chExt cx="3274415" cy="108001"/>
                        </a:xfrm>
                      </wpg:grpSpPr>
                      <wps:wsp>
                        <wps:cNvPr id="44" name="左大かっこ 44"/>
                        <wps:cNvSpPr>
                          <a:spLocks/>
                        </wps:cNvSpPr>
                        <wps:spPr bwMode="auto">
                          <a:xfrm rot="5400000">
                            <a:off x="3088758" y="-542288"/>
                            <a:ext cx="108000" cy="1631776"/>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 name="左大かっこ 46"/>
                        <wps:cNvSpPr>
                          <a:spLocks/>
                        </wps:cNvSpPr>
                        <wps:spPr bwMode="auto">
                          <a:xfrm rot="5400000">
                            <a:off x="4731397" y="-542289"/>
                            <a:ext cx="108000" cy="1631776"/>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8E931F" id="グループ化 49" o:spid="_x0000_s1026" style="position:absolute;left:0;text-align:left;margin-left:106.85pt;margin-top:5.4pt;width:257.8pt;height:8.5pt;z-index:251560960;mso-position-horizontal-relative:margin;mso-width-relative:margin;mso-height-relative:margin" coordorigin="23268,2195" coordsize="3274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4" o:spid="_x0000_s1027" type="#_x0000_t85" style="position:absolute;left:30887;top:-5423;width:1080;height:16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dA8MA&#10;AADbAAAADwAAAGRycy9kb3ducmV2LnhtbESPS4vCMBSF94L/IVxhNqKpg4h2TKU4CCKC+NjM7tJc&#10;29LmpjSZ2vn3E0FweTiPj7Pe9KYWHbWutKxgNo1AEGdWl5wruF13kyUI55E11pZJwR852CTDwRpj&#10;bR98pu7icxFG2MWooPC+iaV0WUEG3dQ2xMG729agD7LNpW7xEcZNLT+jaCENlhwIBTa0LSirLr8m&#10;QHandNvb8ffPON2fq4PrVtlRKvUx6tMvEJ56/w6/2nutYD6H55fwA2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dA8MAAADbAAAADwAAAAAAAAAAAAAAAACYAgAAZHJzL2Rv&#10;d25yZXYueG1sUEsFBgAAAAAEAAQA9QAAAIgDAAAAAA==&#10;" adj="1331" strokeweight="0">
                  <v:textbox inset="5.85pt,.7pt,5.85pt,.7pt"/>
                </v:shape>
                <v:shape id="左大かっこ 46" o:spid="_x0000_s1028" type="#_x0000_t85" style="position:absolute;left:47314;top:-5424;width:1080;height:16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m78IA&#10;AADbAAAADwAAAGRycy9kb3ducmV2LnhtbESPS4vCMBSF94L/IVzBjWiqDKLVKMVBkEEQHxt3l+ba&#10;Fpub0mRq/fdGEFwezuPjLNetKUVDtSssKxiPIhDEqdUFZwou5+1wBsJ5ZI2lZVLwJAfrVbezxFjb&#10;Bx+pOflMhBF2MSrIva9iKV2ak0E3shVx8G62NuiDrDOpa3yEcVPKSRRNpcGCAyHHijY5pffTvwmQ&#10;7SHZtHbwex0ku+P9zzXzdC+V6vfaZAHCU+u/4U97pxX8TOH9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mbvwgAAANsAAAAPAAAAAAAAAAAAAAAAAJgCAABkcnMvZG93&#10;bnJldi54bWxQSwUGAAAAAAQABAD1AAAAhwMAAAAA&#10;" adj="1331" strokeweight="0">
                  <v:textbox inset="5.85pt,.7pt,5.85pt,.7pt"/>
                </v:shape>
                <w10:wrap anchorx="margin"/>
              </v:group>
            </w:pict>
          </mc:Fallback>
        </mc:AlternateContent>
      </w:r>
    </w:p>
    <w:p w14:paraId="567E96E9" w14:textId="7E0D1B36" w:rsidR="00CB0525" w:rsidRPr="00D52BF4" w:rsidRDefault="00CB0525" w:rsidP="00484489">
      <w:pPr>
        <w:pStyle w:val="a5"/>
        <w:ind w:firstLineChars="0" w:firstLine="1"/>
        <w:rPr>
          <w:rFonts w:asciiTheme="minorEastAsia" w:hAnsiTheme="minorEastAsia"/>
        </w:rPr>
      </w:pPr>
    </w:p>
    <w:p w14:paraId="517057C3" w14:textId="5D69A86C" w:rsidR="00CB0525" w:rsidRPr="00D52BF4" w:rsidRDefault="00CB0525" w:rsidP="00484489">
      <w:pPr>
        <w:pStyle w:val="a5"/>
        <w:ind w:firstLineChars="0" w:firstLine="1"/>
        <w:rPr>
          <w:rFonts w:asciiTheme="minorEastAsia" w:hAnsiTheme="minorEastAsia"/>
        </w:rPr>
      </w:pPr>
    </w:p>
    <w:p w14:paraId="5DE3BBFD" w14:textId="77777777" w:rsidR="00CB0525" w:rsidRPr="00D52BF4" w:rsidRDefault="00CB0525" w:rsidP="00484489">
      <w:pPr>
        <w:pStyle w:val="a5"/>
        <w:ind w:firstLineChars="0" w:firstLine="1"/>
        <w:rPr>
          <w:rFonts w:asciiTheme="minorEastAsia" w:hAnsiTheme="minorEastAsia"/>
        </w:rPr>
      </w:pPr>
    </w:p>
    <w:p w14:paraId="04AFC52F" w14:textId="77777777" w:rsidR="00CB0525" w:rsidRPr="00D52BF4" w:rsidRDefault="00CB0525" w:rsidP="00484489">
      <w:pPr>
        <w:pStyle w:val="a5"/>
        <w:ind w:firstLineChars="0" w:firstLine="1"/>
        <w:rPr>
          <w:rFonts w:asciiTheme="minorEastAsia" w:hAnsiTheme="minorEastAsia"/>
        </w:rPr>
      </w:pPr>
    </w:p>
    <w:p w14:paraId="662C619B" w14:textId="77777777" w:rsidR="00CB0525" w:rsidRPr="00D52BF4" w:rsidRDefault="00CB0525" w:rsidP="00484489">
      <w:pPr>
        <w:pStyle w:val="a5"/>
        <w:ind w:firstLineChars="0" w:firstLine="1"/>
        <w:rPr>
          <w:rFonts w:asciiTheme="minorEastAsia" w:hAnsiTheme="minorEastAsia"/>
        </w:rPr>
      </w:pPr>
    </w:p>
    <w:p w14:paraId="4FA966BA" w14:textId="77777777" w:rsidR="00CB0525" w:rsidRPr="00D52BF4" w:rsidRDefault="00CB0525" w:rsidP="00484489">
      <w:pPr>
        <w:pStyle w:val="a5"/>
        <w:ind w:firstLineChars="0" w:firstLine="1"/>
        <w:rPr>
          <w:rFonts w:asciiTheme="minorEastAsia" w:hAnsiTheme="minorEastAsia"/>
        </w:rPr>
      </w:pPr>
    </w:p>
    <w:p w14:paraId="30D6CB3B" w14:textId="77777777" w:rsidR="00CB0525" w:rsidRPr="00D52BF4" w:rsidRDefault="00CB0525" w:rsidP="00484489">
      <w:pPr>
        <w:pStyle w:val="a5"/>
        <w:ind w:firstLineChars="0" w:firstLine="1"/>
        <w:rPr>
          <w:rFonts w:asciiTheme="minorEastAsia" w:hAnsiTheme="minorEastAsia"/>
        </w:rPr>
      </w:pPr>
    </w:p>
    <w:p w14:paraId="3B3F7239" w14:textId="77777777" w:rsidR="00CB0525" w:rsidRPr="00D52BF4" w:rsidRDefault="00CB0525" w:rsidP="00484489">
      <w:pPr>
        <w:pStyle w:val="a5"/>
        <w:ind w:firstLineChars="0" w:firstLine="1"/>
        <w:rPr>
          <w:rFonts w:asciiTheme="minorEastAsia" w:hAnsiTheme="minorEastAsia"/>
        </w:rPr>
      </w:pPr>
    </w:p>
    <w:p w14:paraId="0C0DBBBE" w14:textId="77777777" w:rsidR="00CB0525" w:rsidRPr="00D52BF4" w:rsidRDefault="00CB0525" w:rsidP="00484489">
      <w:pPr>
        <w:pStyle w:val="a5"/>
        <w:ind w:firstLineChars="0" w:firstLine="1"/>
        <w:rPr>
          <w:rFonts w:asciiTheme="minorEastAsia" w:hAnsiTheme="minorEastAsia"/>
        </w:rPr>
      </w:pPr>
    </w:p>
    <w:p w14:paraId="05E822FF" w14:textId="77777777" w:rsidR="00CB0525" w:rsidRPr="00D52BF4" w:rsidRDefault="00CB0525" w:rsidP="00484489">
      <w:pPr>
        <w:pStyle w:val="a5"/>
        <w:ind w:firstLineChars="0" w:firstLine="1"/>
        <w:rPr>
          <w:rFonts w:asciiTheme="minorEastAsia" w:hAnsiTheme="minorEastAsia"/>
        </w:rPr>
      </w:pPr>
    </w:p>
    <w:p w14:paraId="3593423D" w14:textId="77777777" w:rsidR="00CB0525" w:rsidRPr="00D52BF4" w:rsidRDefault="00CB0525" w:rsidP="00484489">
      <w:pPr>
        <w:pStyle w:val="a5"/>
        <w:ind w:firstLineChars="0" w:firstLine="1"/>
        <w:rPr>
          <w:rFonts w:asciiTheme="minorEastAsia" w:hAnsiTheme="minorEastAsia"/>
        </w:rPr>
      </w:pPr>
    </w:p>
    <w:p w14:paraId="6D610170" w14:textId="77777777" w:rsidR="00CB0525" w:rsidRPr="00D52BF4" w:rsidRDefault="00CB0525" w:rsidP="00484489">
      <w:pPr>
        <w:pStyle w:val="a5"/>
        <w:ind w:firstLineChars="0" w:firstLine="1"/>
        <w:rPr>
          <w:rFonts w:asciiTheme="minorEastAsia" w:hAnsiTheme="minorEastAsia"/>
        </w:rPr>
      </w:pPr>
    </w:p>
    <w:p w14:paraId="3D811961" w14:textId="77777777" w:rsidR="00CB0525" w:rsidRPr="00D52BF4" w:rsidRDefault="00CB0525" w:rsidP="00484489">
      <w:pPr>
        <w:pStyle w:val="a5"/>
        <w:ind w:firstLineChars="0" w:firstLine="1"/>
        <w:rPr>
          <w:rFonts w:asciiTheme="minorEastAsia" w:hAnsiTheme="minorEastAsia"/>
        </w:rPr>
      </w:pPr>
    </w:p>
    <w:p w14:paraId="1CB7631A" w14:textId="77777777" w:rsidR="00CB0525" w:rsidRPr="00D52BF4" w:rsidRDefault="00CB0525" w:rsidP="00484489">
      <w:pPr>
        <w:pStyle w:val="a5"/>
        <w:ind w:firstLineChars="0" w:firstLine="1"/>
        <w:rPr>
          <w:rFonts w:asciiTheme="minorEastAsia" w:hAnsiTheme="minorEastAsia"/>
        </w:rPr>
      </w:pPr>
    </w:p>
    <w:p w14:paraId="42618D26" w14:textId="77777777" w:rsidR="00CB0525" w:rsidRPr="00D52BF4" w:rsidRDefault="00CB0525" w:rsidP="00484489">
      <w:pPr>
        <w:pStyle w:val="a5"/>
        <w:ind w:firstLineChars="0" w:firstLine="1"/>
        <w:rPr>
          <w:rFonts w:asciiTheme="minorEastAsia" w:hAnsiTheme="minorEastAsia"/>
        </w:rPr>
      </w:pPr>
    </w:p>
    <w:p w14:paraId="3370C731" w14:textId="77777777" w:rsidR="00CB0525" w:rsidRPr="00D52BF4" w:rsidRDefault="00CB0525" w:rsidP="00484489">
      <w:pPr>
        <w:pStyle w:val="a5"/>
        <w:ind w:firstLineChars="0" w:firstLine="1"/>
        <w:rPr>
          <w:rFonts w:asciiTheme="minorEastAsia" w:hAnsiTheme="minorEastAsia"/>
        </w:rPr>
      </w:pPr>
    </w:p>
    <w:p w14:paraId="08967B38" w14:textId="77777777" w:rsidR="00CB0525" w:rsidRPr="00D52BF4" w:rsidRDefault="00CB0525" w:rsidP="00484489">
      <w:pPr>
        <w:pStyle w:val="a5"/>
        <w:ind w:firstLineChars="0" w:firstLine="1"/>
        <w:rPr>
          <w:rFonts w:asciiTheme="minorEastAsia" w:hAnsiTheme="minorEastAsia"/>
        </w:rPr>
      </w:pPr>
    </w:p>
    <w:p w14:paraId="3123A1B8" w14:textId="77777777" w:rsidR="00CB0525" w:rsidRPr="00D52BF4" w:rsidRDefault="00CB0525" w:rsidP="00484489">
      <w:pPr>
        <w:pStyle w:val="a5"/>
        <w:ind w:firstLineChars="0" w:firstLine="1"/>
        <w:rPr>
          <w:rFonts w:asciiTheme="minorEastAsia" w:hAnsiTheme="minorEastAsia"/>
        </w:rPr>
      </w:pPr>
    </w:p>
    <w:p w14:paraId="3EFFD6F3" w14:textId="77777777" w:rsidR="00CB0525" w:rsidRPr="00D52BF4" w:rsidRDefault="00CB0525" w:rsidP="00484489">
      <w:pPr>
        <w:pStyle w:val="a5"/>
        <w:ind w:firstLineChars="0" w:firstLine="1"/>
        <w:rPr>
          <w:rFonts w:asciiTheme="minorEastAsia" w:hAnsiTheme="minorEastAsia"/>
        </w:rPr>
      </w:pPr>
    </w:p>
    <w:p w14:paraId="77E61093"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5016D19C" w14:textId="77777777" w:rsidR="00DB6448" w:rsidRPr="00D52BF4" w:rsidRDefault="00DB6448" w:rsidP="00DB6448">
      <w:pPr>
        <w:pStyle w:val="ad"/>
        <w:ind w:leftChars="0" w:left="480" w:hanging="480"/>
        <w:outlineLvl w:val="2"/>
        <w:rPr>
          <w:noProof/>
          <w:sz w:val="24"/>
        </w:rPr>
      </w:pPr>
      <w:bookmarkStart w:id="59" w:name="_Toc131018039"/>
      <w:r w:rsidRPr="00D52BF4">
        <w:rPr>
          <w:noProof/>
          <w:sz w:val="24"/>
        </w:rPr>
        <w:t>（２）</w:t>
      </w:r>
      <w:r w:rsidRPr="00D52BF4">
        <w:rPr>
          <w:rFonts w:hint="eastAsia"/>
          <w:noProof/>
          <w:sz w:val="24"/>
        </w:rPr>
        <w:t>外出する際の主な同伴者</w:t>
      </w:r>
      <w:bookmarkEnd w:id="59"/>
    </w:p>
    <w:p w14:paraId="16743167" w14:textId="77777777" w:rsidR="00B734D4" w:rsidRPr="00D52BF4" w:rsidRDefault="00B734D4"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39　あなたが</w:t>
      </w:r>
      <w:r w:rsidRPr="00D52BF4">
        <w:rPr>
          <w:rFonts w:ascii="BIZ UDゴシック" w:eastAsia="BIZ UDゴシック" w:hAnsi="BIZ UDゴシック"/>
        </w:rPr>
        <w:t>外出</w:t>
      </w:r>
      <w:r w:rsidRPr="00D52BF4">
        <w:rPr>
          <w:rFonts w:ascii="BIZ UDゴシック" w:eastAsia="BIZ UDゴシック" w:hAnsi="BIZ UDゴシック" w:hint="eastAsia"/>
        </w:rPr>
        <w:t>する</w:t>
      </w:r>
      <w:r w:rsidRPr="00D52BF4">
        <w:rPr>
          <w:rFonts w:ascii="BIZ UDゴシック" w:eastAsia="BIZ UDゴシック" w:hAnsi="BIZ UDゴシック"/>
        </w:rPr>
        <w:t>際</w:t>
      </w:r>
      <w:r w:rsidRPr="00D52BF4">
        <w:rPr>
          <w:rFonts w:ascii="BIZ UDゴシック" w:eastAsia="BIZ UDゴシック" w:hAnsi="BIZ UDゴシック" w:hint="eastAsia"/>
        </w:rPr>
        <w:t>の</w:t>
      </w:r>
      <w:r w:rsidRPr="00D52BF4">
        <w:rPr>
          <w:rFonts w:ascii="BIZ UDゴシック" w:eastAsia="BIZ UDゴシック" w:hAnsi="BIZ UDゴシック"/>
        </w:rPr>
        <w:t>主</w:t>
      </w:r>
      <w:r w:rsidRPr="00D52BF4">
        <w:rPr>
          <w:rFonts w:ascii="BIZ UDゴシック" w:eastAsia="BIZ UDゴシック" w:hAnsi="BIZ UDゴシック" w:hint="eastAsia"/>
        </w:rPr>
        <w:t>な</w:t>
      </w:r>
      <w:r w:rsidRPr="00D52BF4">
        <w:rPr>
          <w:rFonts w:ascii="BIZ UDゴシック" w:eastAsia="BIZ UDゴシック" w:hAnsi="BIZ UDゴシック"/>
        </w:rPr>
        <w:t>同伴者</w:t>
      </w:r>
      <w:r w:rsidRPr="00D52BF4">
        <w:rPr>
          <w:rFonts w:ascii="BIZ UDゴシック" w:eastAsia="BIZ UDゴシック" w:hAnsi="BIZ UDゴシック" w:hint="eastAsia"/>
        </w:rPr>
        <w:t>は</w:t>
      </w:r>
      <w:r w:rsidRPr="00D52BF4">
        <w:rPr>
          <w:rFonts w:ascii="BIZ UDゴシック" w:eastAsia="BIZ UDゴシック" w:hAnsi="BIZ UDゴシック"/>
        </w:rPr>
        <w:t>誰</w:t>
      </w:r>
      <w:r w:rsidRPr="00D52BF4">
        <w:rPr>
          <w:rFonts w:ascii="BIZ UDゴシック" w:eastAsia="BIZ UDゴシック" w:hAnsi="BIZ UDゴシック" w:hint="eastAsia"/>
        </w:rPr>
        <w:t>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02980D32" w14:textId="77777777" w:rsidR="004A0D82" w:rsidRPr="00D52BF4" w:rsidRDefault="004A0D82" w:rsidP="00484489">
      <w:pPr>
        <w:pStyle w:val="a5"/>
        <w:ind w:firstLineChars="0" w:firstLine="1"/>
        <w:rPr>
          <w:rFonts w:asciiTheme="minorEastAsia" w:hAnsiTheme="minorEastAsia"/>
        </w:rPr>
      </w:pPr>
    </w:p>
    <w:p w14:paraId="0FAF6FF2" w14:textId="16869CB1" w:rsidR="00C605C5" w:rsidRPr="00D52BF4" w:rsidRDefault="00C605C5" w:rsidP="00C605C5">
      <w:pPr>
        <w:pStyle w:val="a5"/>
        <w:ind w:firstLine="220"/>
        <w:rPr>
          <w:rFonts w:asciiTheme="minorEastAsia" w:hAnsiTheme="minorEastAsia"/>
        </w:rPr>
      </w:pPr>
      <w:r w:rsidRPr="00D52BF4">
        <w:rPr>
          <w:rFonts w:asciiTheme="minorEastAsia" w:hAnsiTheme="minorEastAsia" w:hint="eastAsia"/>
        </w:rPr>
        <w:t>外出する際の主な同伴者は、</w:t>
      </w:r>
      <w:r w:rsidR="00892EDD" w:rsidRPr="00D52BF4">
        <w:rPr>
          <w:rFonts w:asciiTheme="minorEastAsia" w:hAnsiTheme="minorEastAsia" w:hint="eastAsia"/>
        </w:rPr>
        <w:t>全体で</w:t>
      </w:r>
      <w:r w:rsidRPr="00D52BF4">
        <w:rPr>
          <w:rFonts w:asciiTheme="minorEastAsia" w:hAnsiTheme="minorEastAsia" w:hint="eastAsia"/>
        </w:rPr>
        <w:t>「配偶者（夫または妻）」が13.8％</w:t>
      </w:r>
      <w:r w:rsidR="00892EDD" w:rsidRPr="00D52BF4">
        <w:rPr>
          <w:rFonts w:asciiTheme="minorEastAsia" w:hAnsiTheme="minorEastAsia" w:hint="eastAsia"/>
        </w:rPr>
        <w:t>と高く</w:t>
      </w:r>
      <w:r w:rsidRPr="00D52BF4">
        <w:rPr>
          <w:rFonts w:asciiTheme="minorEastAsia" w:hAnsiTheme="minorEastAsia" w:hint="eastAsia"/>
        </w:rPr>
        <w:t>、</w:t>
      </w:r>
      <w:r w:rsidR="00892EDD" w:rsidRPr="00D52BF4">
        <w:rPr>
          <w:rFonts w:asciiTheme="minorEastAsia" w:hAnsiTheme="minorEastAsia" w:hint="eastAsia"/>
        </w:rPr>
        <w:t>次いで</w:t>
      </w:r>
      <w:r w:rsidRPr="00D52BF4">
        <w:rPr>
          <w:rFonts w:asciiTheme="minorEastAsia" w:hAnsiTheme="minorEastAsia" w:hint="eastAsia"/>
        </w:rPr>
        <w:t>「父、母」が10.3％となっています。一方、「一人で外出する」は55.7％と</w:t>
      </w:r>
      <w:r w:rsidR="00892EDD" w:rsidRPr="00D52BF4">
        <w:rPr>
          <w:rFonts w:asciiTheme="minorEastAsia" w:hAnsiTheme="minorEastAsia" w:hint="eastAsia"/>
        </w:rPr>
        <w:t>最も</w:t>
      </w:r>
      <w:r w:rsidRPr="00D52BF4">
        <w:rPr>
          <w:rFonts w:asciiTheme="minorEastAsia" w:hAnsiTheme="minorEastAsia" w:hint="eastAsia"/>
        </w:rPr>
        <w:t>高くなっています。</w:t>
      </w:r>
    </w:p>
    <w:p w14:paraId="4B885C91" w14:textId="393D87CD" w:rsidR="000B678B" w:rsidRPr="003D6BE4" w:rsidRDefault="00664307" w:rsidP="00C605C5">
      <w:pPr>
        <w:pStyle w:val="a5"/>
        <w:ind w:firstLine="220"/>
        <w:rPr>
          <w:rFonts w:asciiTheme="minorEastAsia" w:hAnsiTheme="minorEastAsia"/>
        </w:rPr>
      </w:pPr>
      <w:r w:rsidRPr="00664307">
        <w:rPr>
          <w:rFonts w:asciiTheme="minorEastAsia" w:hAnsiTheme="minorEastAsia" w:hint="eastAsia"/>
          <w:color w:val="000000" w:themeColor="text1"/>
        </w:rPr>
        <w:t>障</w:t>
      </w:r>
      <w:r w:rsidRPr="003D6BE4">
        <w:rPr>
          <w:rFonts w:asciiTheme="minorEastAsia" w:hAnsiTheme="minorEastAsia" w:hint="eastAsia"/>
        </w:rPr>
        <w:t>がい種別で</w:t>
      </w:r>
      <w:r w:rsidR="00C605C5" w:rsidRPr="00D52BF4">
        <w:rPr>
          <w:rFonts w:asciiTheme="minorEastAsia" w:hAnsiTheme="minorEastAsia" w:hint="eastAsia"/>
        </w:rPr>
        <w:t>みると、精神障がい（63.3％）、難病（60.1％）</w:t>
      </w:r>
      <w:r w:rsidR="001859B5" w:rsidRPr="00D52BF4">
        <w:rPr>
          <w:rFonts w:asciiTheme="minorEastAsia" w:hAnsiTheme="minorEastAsia" w:hint="eastAsia"/>
        </w:rPr>
        <w:t>では「一人で外出する」</w:t>
      </w:r>
      <w:r w:rsidR="00C605C5" w:rsidRPr="00D52BF4">
        <w:rPr>
          <w:rFonts w:asciiTheme="minorEastAsia" w:hAnsiTheme="minorEastAsia" w:hint="eastAsia"/>
        </w:rPr>
        <w:t>が６割台</w:t>
      </w:r>
      <w:r w:rsidR="00C605C5" w:rsidRPr="003D6BE4">
        <w:rPr>
          <w:rFonts w:asciiTheme="minorEastAsia" w:hAnsiTheme="minorEastAsia" w:hint="eastAsia"/>
        </w:rPr>
        <w:t>、</w:t>
      </w:r>
      <w:r w:rsidR="00B60B92" w:rsidRPr="006E212F">
        <w:rPr>
          <w:rFonts w:asciiTheme="minorEastAsia" w:hAnsiTheme="minorEastAsia" w:hint="eastAsia"/>
          <w:color w:val="000000" w:themeColor="text1"/>
        </w:rPr>
        <w:t>知的</w:t>
      </w:r>
      <w:r w:rsidR="000B678B" w:rsidRPr="003D6BE4">
        <w:rPr>
          <w:rFonts w:asciiTheme="minorEastAsia" w:hAnsiTheme="minorEastAsia" w:hint="eastAsia"/>
        </w:rPr>
        <w:t>障がいでは「父、母」が3</w:t>
      </w:r>
      <w:r w:rsidR="000B678B" w:rsidRPr="003D6BE4">
        <w:rPr>
          <w:rFonts w:asciiTheme="minorEastAsia" w:hAnsiTheme="minorEastAsia"/>
        </w:rPr>
        <w:t>4.7</w:t>
      </w:r>
      <w:r w:rsidR="000B678B" w:rsidRPr="003D6BE4">
        <w:rPr>
          <w:rFonts w:asciiTheme="minorEastAsia" w:hAnsiTheme="minorEastAsia" w:hint="eastAsia"/>
        </w:rPr>
        <w:t>％と高くなっています。</w:t>
      </w:r>
    </w:p>
    <w:p w14:paraId="1E3EE34D" w14:textId="44CA19B7" w:rsidR="00CB0525" w:rsidRPr="00D52BF4" w:rsidRDefault="009B0F8F" w:rsidP="00C605C5">
      <w:pPr>
        <w:pStyle w:val="a5"/>
        <w:ind w:firstLine="220"/>
        <w:rPr>
          <w:rFonts w:asciiTheme="minorEastAsia" w:hAnsiTheme="minorEastAsia"/>
        </w:rPr>
      </w:pPr>
      <w:r w:rsidRPr="003D6BE4">
        <w:rPr>
          <w:rFonts w:asciiTheme="minorEastAsia" w:hAnsiTheme="minorEastAsia" w:hint="eastAsia"/>
        </w:rPr>
        <w:t>障がい種</w:t>
      </w:r>
      <w:r w:rsidR="000B678B" w:rsidRPr="003D6BE4">
        <w:rPr>
          <w:rFonts w:asciiTheme="minorEastAsia" w:hAnsiTheme="minorEastAsia" w:hint="eastAsia"/>
        </w:rPr>
        <w:t>別</w:t>
      </w:r>
      <w:r w:rsidRPr="003D6BE4">
        <w:rPr>
          <w:rFonts w:asciiTheme="minorEastAsia" w:hAnsiTheme="minorEastAsia" w:hint="eastAsia"/>
        </w:rPr>
        <w:t>ごと</w:t>
      </w:r>
      <w:r w:rsidR="000B678B" w:rsidRPr="003D6BE4">
        <w:rPr>
          <w:rFonts w:asciiTheme="minorEastAsia" w:hAnsiTheme="minorEastAsia" w:hint="eastAsia"/>
        </w:rPr>
        <w:t>に比較すると、</w:t>
      </w:r>
      <w:r w:rsidR="00C605C5" w:rsidRPr="00D52BF4">
        <w:rPr>
          <w:rFonts w:asciiTheme="minorEastAsia" w:hAnsiTheme="minorEastAsia" w:hint="eastAsia"/>
        </w:rPr>
        <w:t>高次脳機能障がい</w:t>
      </w:r>
      <w:r w:rsidR="001859B5" w:rsidRPr="00D52BF4">
        <w:rPr>
          <w:rFonts w:asciiTheme="minorEastAsia" w:hAnsiTheme="minorEastAsia" w:hint="eastAsia"/>
        </w:rPr>
        <w:t>では「配偶者（夫または妻）」</w:t>
      </w:r>
      <w:r w:rsidR="00C605C5" w:rsidRPr="00D52BF4">
        <w:rPr>
          <w:rFonts w:asciiTheme="minorEastAsia" w:hAnsiTheme="minorEastAsia" w:hint="eastAsia"/>
        </w:rPr>
        <w:t>が24.3％</w:t>
      </w:r>
      <w:r w:rsidR="00733BBA" w:rsidRPr="003D6BE4">
        <w:rPr>
          <w:rFonts w:asciiTheme="minorEastAsia" w:hAnsiTheme="minorEastAsia" w:hint="eastAsia"/>
        </w:rPr>
        <w:t>とほか</w:t>
      </w:r>
      <w:r w:rsidR="003A5A55" w:rsidRPr="003D6BE4">
        <w:rPr>
          <w:rFonts w:asciiTheme="minorEastAsia" w:hAnsiTheme="minorEastAsia" w:hint="eastAsia"/>
        </w:rPr>
        <w:t>の障がい種別</w:t>
      </w:r>
      <w:r w:rsidR="000B678B" w:rsidRPr="003D6BE4">
        <w:rPr>
          <w:rFonts w:asciiTheme="minorEastAsia" w:hAnsiTheme="minorEastAsia" w:hint="eastAsia"/>
        </w:rPr>
        <w:t>より</w:t>
      </w:r>
      <w:r w:rsidR="00C605C5" w:rsidRPr="00D52BF4">
        <w:rPr>
          <w:rFonts w:asciiTheme="minorEastAsia" w:hAnsiTheme="minorEastAsia" w:hint="eastAsia"/>
        </w:rPr>
        <w:t>高くなっています。</w:t>
      </w:r>
    </w:p>
    <w:p w14:paraId="6DA2B3EC" w14:textId="45C01139" w:rsidR="00CB0525" w:rsidRPr="00D52BF4" w:rsidRDefault="00CB0525" w:rsidP="00484489">
      <w:pPr>
        <w:pStyle w:val="a5"/>
        <w:ind w:firstLineChars="0" w:firstLine="1"/>
        <w:rPr>
          <w:rFonts w:asciiTheme="minorEastAsia" w:hAnsiTheme="minorEastAsia"/>
        </w:rPr>
      </w:pPr>
    </w:p>
    <w:p w14:paraId="15DD695C" w14:textId="1D0621E8" w:rsidR="00CB0525" w:rsidRPr="00D52BF4" w:rsidRDefault="008D71A4" w:rsidP="00484489">
      <w:pPr>
        <w:pStyle w:val="a5"/>
        <w:ind w:firstLineChars="0" w:firstLine="1"/>
        <w:rPr>
          <w:rFonts w:asciiTheme="minorEastAsia" w:hAnsiTheme="minorEastAsia"/>
        </w:rPr>
      </w:pPr>
      <w:r w:rsidRPr="00D52BF4">
        <w:rPr>
          <w:noProof/>
        </w:rPr>
        <w:drawing>
          <wp:anchor distT="0" distB="0" distL="114300" distR="114300" simplePos="0" relativeHeight="251161255" behindDoc="0" locked="0" layoutInCell="1" allowOverlap="1" wp14:anchorId="6805ED36" wp14:editId="6D4C9E21">
            <wp:simplePos x="0" y="0"/>
            <wp:positionH relativeFrom="column">
              <wp:posOffset>-713105</wp:posOffset>
            </wp:positionH>
            <wp:positionV relativeFrom="paragraph">
              <wp:posOffset>314325</wp:posOffset>
            </wp:positionV>
            <wp:extent cx="7088942" cy="4753631"/>
            <wp:effectExtent l="0" t="0" r="0" b="0"/>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88942" cy="4753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FB560" w14:textId="0F4F9415" w:rsidR="00CB0525" w:rsidRPr="00D52BF4" w:rsidRDefault="000F6B2A" w:rsidP="00484489">
      <w:pPr>
        <w:pStyle w:val="a5"/>
        <w:ind w:firstLineChars="0" w:firstLine="1"/>
        <w:rPr>
          <w:rFonts w:asciiTheme="minorEastAsia" w:hAnsiTheme="minorEastAsia"/>
        </w:rPr>
      </w:pPr>
      <w:r w:rsidRPr="00D52BF4">
        <w:rPr>
          <w:noProof/>
        </w:rPr>
        <mc:AlternateContent>
          <mc:Choice Requires="wpg">
            <w:drawing>
              <wp:anchor distT="0" distB="0" distL="114300" distR="114300" simplePos="0" relativeHeight="251871232" behindDoc="0" locked="0" layoutInCell="1" allowOverlap="1" wp14:anchorId="4952E3FA" wp14:editId="2F5B3FEA">
                <wp:simplePos x="0" y="0"/>
                <wp:positionH relativeFrom="column">
                  <wp:posOffset>1781175</wp:posOffset>
                </wp:positionH>
                <wp:positionV relativeFrom="paragraph">
                  <wp:posOffset>151765</wp:posOffset>
                </wp:positionV>
                <wp:extent cx="3745230" cy="133350"/>
                <wp:effectExtent l="0" t="0" r="26670" b="19050"/>
                <wp:wrapNone/>
                <wp:docPr id="1133" name="グループ化 1133"/>
                <wp:cNvGraphicFramePr/>
                <a:graphic xmlns:a="http://schemas.openxmlformats.org/drawingml/2006/main">
                  <a:graphicData uri="http://schemas.microsoft.com/office/word/2010/wordprocessingGroup">
                    <wpg:wgp>
                      <wpg:cNvGrpSpPr/>
                      <wpg:grpSpPr>
                        <a:xfrm>
                          <a:off x="0" y="0"/>
                          <a:ext cx="3745230" cy="133350"/>
                          <a:chOff x="0" y="0"/>
                          <a:chExt cx="3745239" cy="133350"/>
                        </a:xfrm>
                      </wpg:grpSpPr>
                      <wps:wsp>
                        <wps:cNvPr id="1134" name="Rectangle 11"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35" name="Rectangle 12" descr="右下がり対角線"/>
                        <wps:cNvSpPr>
                          <a:spLocks noChangeArrowheads="1"/>
                        </wps:cNvSpPr>
                        <wps:spPr bwMode="auto">
                          <a:xfrm>
                            <a:off x="515155"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36" name="Rectangle 13" descr="20%"/>
                        <wps:cNvSpPr>
                          <a:spLocks noChangeArrowheads="1"/>
                        </wps:cNvSpPr>
                        <wps:spPr bwMode="auto">
                          <a:xfrm>
                            <a:off x="1030310"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37" name="Rectangle 14" descr="5%"/>
                        <wps:cNvSpPr>
                          <a:spLocks noChangeArrowheads="1"/>
                        </wps:cNvSpPr>
                        <wps:spPr bwMode="auto">
                          <a:xfrm>
                            <a:off x="1545465" y="0"/>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38" name="Rectangle 15" descr="右上がり対角線"/>
                        <wps:cNvSpPr>
                          <a:spLocks noChangeArrowheads="1"/>
                        </wps:cNvSpPr>
                        <wps:spPr bwMode="auto">
                          <a:xfrm>
                            <a:off x="2067059" y="0"/>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39" name="Rectangle 16" descr="横線 (反転)"/>
                        <wps:cNvSpPr>
                          <a:spLocks noChangeArrowheads="1"/>
                        </wps:cNvSpPr>
                        <wps:spPr bwMode="auto">
                          <a:xfrm>
                            <a:off x="2582214" y="0"/>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40" name="Rectangle 17" descr="ひし形 (点)"/>
                        <wps:cNvSpPr>
                          <a:spLocks noChangeArrowheads="1"/>
                        </wps:cNvSpPr>
                        <wps:spPr bwMode="auto">
                          <a:xfrm>
                            <a:off x="3097369" y="0"/>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41" name="Rectangle 18"/>
                        <wps:cNvSpPr>
                          <a:spLocks noChangeArrowheads="1"/>
                        </wps:cNvSpPr>
                        <wps:spPr bwMode="auto">
                          <a:xfrm>
                            <a:off x="3612524"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4368A073" id="グループ化 1133" o:spid="_x0000_s1026" style="position:absolute;left:0;text-align:left;margin-left:140.25pt;margin-top:11.95pt;width:294.9pt;height:10.5pt;z-index:251871232" coordsize="3745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">
                <v:rect id="Rectangle 11" o:spid="_x0000_s1027"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pYsIA&#10;AADdAAAADwAAAGRycy9kb3ducmV2LnhtbERPyWrDMBC9B/oPYgq9hFhOW0JxLYcScMm1Weh1sCa2&#10;sTUykmK7/foqEOhtHm+dfDubXozkfGtZwTpJQRBXVrdcKzgdy9UbCB+QNfaWScEPedgWD4scM20n&#10;/qLxEGoRQ9hnqKAJYcik9FVDBn1iB+LIXawzGCJ0tdQOpxhuevmcphtpsOXY0OBAu4aq7nA1Cs56&#10;tG21PH4PPrjfrv4sDe97pZ4e5493EIHm8C++u/c6zl+/vMLtm3iC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iliwgAAAN0AAAAPAAAAAAAAAAAAAAAAAJgCAABkcnMvZG93&#10;bnJldi54bWxQSwUGAAAAAAQABAD1AAAAhwMAAAAA&#10;" fillcolor="black" strokeweight="0">
                  <v:fill r:id="rId13" o:title="" type="pattern"/>
                  <v:textbox inset="5.85pt,.7pt,5.85pt,.7pt"/>
                </v:rect>
                <v:rect id="Rectangle 12" o:spid="_x0000_s1028" alt="右下がり対角線" style="position:absolute;left:515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vMUA&#10;AADdAAAADwAAAGRycy9kb3ducmV2LnhtbERPTWvCQBC9C/6HZYRepG5stJXoKqVQsFIPasHrmB2T&#10;YHY2ZLdJ6q93BaG3ebzPWaw6U4qGaldYVjAeRSCIU6sLzhT8HD6fZyCcR9ZYWiYFf+Rgtez3Fpho&#10;2/KOmr3PRAhhl6CC3PsqkdKlORl0I1sRB+5sa4M+wDqTusY2hJtSvkTRqzRYcGjIsaKPnNLL/tco&#10;kJPDthnGm2Pr4+/rpNm+fa2HJ6WeBt37HISnzv+LH+61DvPH8R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68xQAAAN0AAAAPAAAAAAAAAAAAAAAAAJgCAABkcnMv&#10;ZG93bnJldi54bWxQSwUGAAAAAAQABAD1AAAAigMAAAAA&#10;" fillcolor="black" strokeweight="0">
                  <v:fill r:id="rId14" o:title="" type="pattern"/>
                  <v:textbox inset="5.85pt,.7pt,5.85pt,.7pt"/>
                </v:rect>
                <v:rect id="Rectangle 13" o:spid="_x0000_s1029" alt="20%" style="position:absolute;left:1030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fi8IA&#10;AADdAAAADwAAAGRycy9kb3ducmV2LnhtbERPTWsCMRC9F/wPYYTeanYrSNkaRQRbr25V8DZNppvt&#10;biZLkur23zeFQm/zeJ+zXI+uF1cKsfWsoJwVIIi1Ny03Co5vu4cnEDEhG+w9k4JvirBeTe6WWBl/&#10;4wNd69SIHMKxQgU2paGSMmpLDuPMD8SZ+/DBYcowNNIEvOVw18vHolhIhy3nBosDbS3prv5yCvSl&#10;P5fb7vN4eO1O9kXje41tUOp+Om6eQSQa07/4z703eX45X8D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9+LwgAAAN0AAAAPAAAAAAAAAAAAAAAAAJgCAABkcnMvZG93&#10;bnJldi54bWxQSwUGAAAAAAQABAD1AAAAhwMAAAAA&#10;" fillcolor="black" strokeweight="0">
                  <v:fill r:id="rId15" o:title="" type="pattern"/>
                  <v:textbox inset="5.85pt,.7pt,5.85pt,.7pt"/>
                </v:rect>
                <v:rect id="Rectangle 14" o:spid="_x0000_s1030" alt="5%" style="position:absolute;left:15454;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pRsUA&#10;AADdAAAADwAAAGRycy9kb3ducmV2LnhtbERPS2vCQBC+F/wPywi9lLrRFi2pq2igkPQg+Dj0OGTH&#10;JJidDdmNSf59t1DwNh/fc9bbwdTiTq2rLCuYzyIQxLnVFRcKLuev1w8QziNrrC2TgpEcbDeTpzXG&#10;2vZ8pPvJFyKEsItRQel9E0vp8pIMupltiAN3ta1BH2BbSN1iH8JNLRdRtJQGKw4NJTaUlJTfTp1R&#10;cEy/Dz8HOif7sckXSfbeXbKXTqnn6bD7BOFp8A/xvzvVYf78bQV/34QT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OlGxQAAAN0AAAAPAAAAAAAAAAAAAAAAAJgCAABkcnMv&#10;ZG93bnJldi54bWxQSwUGAAAAAAQABAD1AAAAigMAAAAA&#10;" fillcolor="black" strokeweight="0">
                  <v:fill r:id="rId16" o:title="" type="pattern"/>
                  <v:textbox inset="5.85pt,.7pt,5.85pt,.7pt"/>
                </v:rect>
                <v:rect id="Rectangle 15" o:spid="_x0000_s1031" alt="右上がり対角線" style="position:absolute;left:20670;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HLMYA&#10;AADdAAAADwAAAGRycy9kb3ducmV2LnhtbESPQWvCQBCF74X+h2UKvZS60YKW6CpSKAg9hBoPHsfs&#10;NBuanY3ZNcZ/3zkUvM3w3rz3zWoz+lYN1McmsIHpJANFXAXbcG3gUH6+voOKCdliG5gM3CjCZv34&#10;sMLchit/07BPtZIQjjkacCl1udaxcuQxTkJHLNpP6D0mWfta2x6vEu5bPcuyufbYsDQ47OjDUfW7&#10;v3gD5Us2HC+3kb/oXAyu4IUuypMxz0/jdgkq0Zju5v/rnRX86Zv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RHLMYAAADdAAAADwAAAAAAAAAAAAAAAACYAgAAZHJz&#10;L2Rvd25yZXYueG1sUEsFBgAAAAAEAAQA9QAAAIsDAAAAAA==&#10;" fillcolor="black" strokeweight="0">
                  <v:fill r:id="rId21" o:title="" type="pattern"/>
                  <v:textbox inset="5.85pt,.7pt,5.85pt,.7pt"/>
                </v:rect>
                <v:rect id="Rectangle 16" o:spid="_x0000_s1032" alt="横線 (反転)" style="position:absolute;left:25822;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Jq8QA&#10;AADdAAAADwAAAGRycy9kb3ducmV2LnhtbERPTWvCQBC9C/6HZQRvulGh1NRNKKIoaBFtKT0O2WmS&#10;JjsbsqtJ/71bKHibx/ucVdqbWtyodaVlBbNpBII4s7rkXMHH+3byDMJ5ZI21ZVLwSw7SZDhYYaxt&#10;x2e6XXwuQgi7GBUU3jexlC4ryKCb2oY4cN+2NegDbHOpW+xCuKnlPIqepMGSQ0OBDa0LyqrL1Sho&#10;Fps3+cU7zD+X/fF06Ko9/VRKjUf96wsIT71/iP/dex3mzxZL+PsmnC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yavEAAAA3QAAAA8AAAAAAAAAAAAAAAAAmAIAAGRycy9k&#10;b3ducmV2LnhtbFBLBQYAAAAABAAEAPUAAACJAwAAAAA=&#10;" fillcolor="black" strokeweight="0">
                  <v:fill r:id="rId22" o:title="" type="pattern"/>
                  <v:textbox inset="5.85pt,.7pt,5.85pt,.7pt"/>
                </v:rect>
                <v:rect id="Rectangle 17" o:spid="_x0000_s1033" alt="ひし形 (点)" style="position:absolute;left:3097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Cm8QA&#10;AADdAAAADwAAAGRycy9kb3ducmV2LnhtbESPT2vCQBDF7wW/wzKCt7pRSqnRVUSQirQH/+B5yI5J&#10;cHc2ZFcTv71zKPQ2w3vz3m8Wq9479aA21oENTMYZKOIi2JpLA+fT9v0LVEzIFl1gMvCkCKvl4G2B&#10;uQ0dH+hxTKWSEI45GqhSanKtY1GRxzgODbFo19B6TLK2pbYtdhLunZ5m2af2WLM0VNjQpqLidrx7&#10;A3Hqfg7eddvvy/5Ozq9/zzs9M2Y07NdzUIn69G/+u95ZwZ98CL98Iy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ApvEAAAA3QAAAA8AAAAAAAAAAAAAAAAAmAIAAGRycy9k&#10;b3ducmV2LnhtbFBLBQYAAAAABAAEAPUAAACJAwAAAAA=&#10;" fillcolor="black" strokeweight="0">
                  <v:fill r:id="rId23" o:title="" type="pattern"/>
                  <v:textbox inset="5.85pt,.7pt,5.85pt,.7pt"/>
                </v:rect>
                <v:rect id="Rectangle 18" o:spid="_x0000_s1034" style="position:absolute;left:3612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KccQA&#10;AADdAAAADwAAAGRycy9kb3ducmV2LnhtbESPQWvCQBCF7wX/wzIFb3WzaoqkriKC4KWHRin0NmSn&#10;STA7G3ZXE/99tyB4m+G9982b9Xa0nbiRD61jDWqWgSCunGm51nA+Hd5WIEJENtg5Jg13CrDdTF7W&#10;WBg38BfdyliLBOFQoIYmxr6QMlQNWQwz1xMn7dd5izGtvpbG45DgtpPzLHuXFltOFxrsad9QdSmv&#10;NlFyvuzPw2rx/anyI5VDzsr/aD19HXcfICKN8Wl+pI8m1VdLBf/fpBH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inHEAAAA3QAAAA8AAAAAAAAAAAAAAAAAmAIAAGRycy9k&#10;b3ducmV2LnhtbFBLBQYAAAAABAAEAPUAAACJAwAAAAA=&#10;" strokeweight="0">
                  <v:textbox inset="5.85pt,.7pt,5.85pt,.7pt"/>
                </v:rect>
              </v:group>
            </w:pict>
          </mc:Fallback>
        </mc:AlternateContent>
      </w:r>
    </w:p>
    <w:p w14:paraId="5D7E249A" w14:textId="497AE506" w:rsidR="00CB0525" w:rsidRPr="00D52BF4" w:rsidRDefault="00CB0525" w:rsidP="00484489">
      <w:pPr>
        <w:pStyle w:val="a5"/>
        <w:ind w:firstLineChars="0" w:firstLine="1"/>
        <w:rPr>
          <w:rFonts w:asciiTheme="minorEastAsia" w:hAnsiTheme="minorEastAsia"/>
        </w:rPr>
      </w:pPr>
    </w:p>
    <w:p w14:paraId="4B4F0408" w14:textId="5DC6375F" w:rsidR="00CB0525" w:rsidRPr="00D52BF4" w:rsidRDefault="00CB0525" w:rsidP="00484489">
      <w:pPr>
        <w:pStyle w:val="a5"/>
        <w:ind w:firstLineChars="0" w:firstLine="1"/>
        <w:rPr>
          <w:rFonts w:asciiTheme="minorEastAsia" w:hAnsiTheme="minorEastAsia"/>
        </w:rPr>
      </w:pPr>
    </w:p>
    <w:p w14:paraId="315A89D0" w14:textId="77777777" w:rsidR="00CB0525" w:rsidRPr="00D52BF4" w:rsidRDefault="00CB0525" w:rsidP="00484489">
      <w:pPr>
        <w:pStyle w:val="a5"/>
        <w:ind w:firstLineChars="0" w:firstLine="1"/>
        <w:rPr>
          <w:rFonts w:asciiTheme="minorEastAsia" w:hAnsiTheme="minorEastAsia"/>
        </w:rPr>
      </w:pPr>
    </w:p>
    <w:p w14:paraId="7965C168" w14:textId="77777777" w:rsidR="00CB0525" w:rsidRPr="00D52BF4" w:rsidRDefault="00CB0525" w:rsidP="00484489">
      <w:pPr>
        <w:pStyle w:val="a5"/>
        <w:ind w:firstLineChars="0" w:firstLine="1"/>
        <w:rPr>
          <w:rFonts w:asciiTheme="minorEastAsia" w:hAnsiTheme="minorEastAsia"/>
        </w:rPr>
      </w:pPr>
    </w:p>
    <w:p w14:paraId="4FB9B29C" w14:textId="77777777" w:rsidR="00CB0525" w:rsidRPr="00D52BF4" w:rsidRDefault="00CB0525" w:rsidP="00484489">
      <w:pPr>
        <w:pStyle w:val="a5"/>
        <w:ind w:firstLineChars="0" w:firstLine="1"/>
        <w:rPr>
          <w:rFonts w:asciiTheme="minorEastAsia" w:hAnsiTheme="minorEastAsia"/>
        </w:rPr>
      </w:pPr>
    </w:p>
    <w:p w14:paraId="2205E004" w14:textId="77777777" w:rsidR="00CB0525" w:rsidRPr="00D52BF4" w:rsidRDefault="00CB0525" w:rsidP="00484489">
      <w:pPr>
        <w:pStyle w:val="a5"/>
        <w:ind w:firstLineChars="0" w:firstLine="1"/>
        <w:rPr>
          <w:rFonts w:asciiTheme="minorEastAsia" w:hAnsiTheme="minorEastAsia"/>
        </w:rPr>
      </w:pPr>
    </w:p>
    <w:p w14:paraId="566FCF05" w14:textId="77777777" w:rsidR="00CB0525" w:rsidRPr="00D52BF4" w:rsidRDefault="00CB0525" w:rsidP="00484489">
      <w:pPr>
        <w:pStyle w:val="a5"/>
        <w:ind w:firstLineChars="0" w:firstLine="1"/>
        <w:rPr>
          <w:rFonts w:asciiTheme="minorEastAsia" w:hAnsiTheme="minorEastAsia"/>
        </w:rPr>
      </w:pPr>
    </w:p>
    <w:p w14:paraId="1A65DD4B" w14:textId="77777777" w:rsidR="00CB0525" w:rsidRPr="00D52BF4" w:rsidRDefault="00CB0525" w:rsidP="00484489">
      <w:pPr>
        <w:pStyle w:val="a5"/>
        <w:ind w:firstLineChars="0" w:firstLine="1"/>
        <w:rPr>
          <w:rFonts w:asciiTheme="minorEastAsia" w:hAnsiTheme="minorEastAsia"/>
        </w:rPr>
      </w:pPr>
    </w:p>
    <w:p w14:paraId="50E73DFE" w14:textId="77777777" w:rsidR="00CB0525" w:rsidRPr="00D52BF4" w:rsidRDefault="00CB0525" w:rsidP="00484489">
      <w:pPr>
        <w:pStyle w:val="a5"/>
        <w:ind w:firstLineChars="0" w:firstLine="1"/>
        <w:rPr>
          <w:rFonts w:asciiTheme="minorEastAsia" w:hAnsiTheme="minorEastAsia"/>
        </w:rPr>
      </w:pPr>
    </w:p>
    <w:p w14:paraId="52421882" w14:textId="77777777" w:rsidR="00CB0525" w:rsidRPr="00D52BF4" w:rsidRDefault="00CB0525" w:rsidP="00484489">
      <w:pPr>
        <w:pStyle w:val="a5"/>
        <w:ind w:firstLineChars="0" w:firstLine="1"/>
        <w:rPr>
          <w:rFonts w:asciiTheme="minorEastAsia" w:hAnsiTheme="minorEastAsia"/>
        </w:rPr>
      </w:pPr>
    </w:p>
    <w:p w14:paraId="4CB307E5" w14:textId="77777777" w:rsidR="00CB0525" w:rsidRPr="00D52BF4" w:rsidRDefault="00CB0525" w:rsidP="00484489">
      <w:pPr>
        <w:pStyle w:val="a5"/>
        <w:ind w:firstLineChars="0" w:firstLine="1"/>
        <w:rPr>
          <w:rFonts w:asciiTheme="minorEastAsia" w:hAnsiTheme="minorEastAsia"/>
        </w:rPr>
      </w:pPr>
    </w:p>
    <w:p w14:paraId="0B42BFC6" w14:textId="77777777" w:rsidR="00CB0525" w:rsidRPr="00D52BF4" w:rsidRDefault="00CB0525" w:rsidP="00484489">
      <w:pPr>
        <w:pStyle w:val="a5"/>
        <w:ind w:firstLineChars="0" w:firstLine="1"/>
        <w:rPr>
          <w:rFonts w:asciiTheme="minorEastAsia" w:hAnsiTheme="minorEastAsia"/>
        </w:rPr>
      </w:pPr>
    </w:p>
    <w:p w14:paraId="1AC3D1C5" w14:textId="77777777" w:rsidR="00CB0525" w:rsidRPr="00D52BF4" w:rsidRDefault="00CB0525" w:rsidP="00484489">
      <w:pPr>
        <w:pStyle w:val="a5"/>
        <w:ind w:firstLineChars="0" w:firstLine="1"/>
        <w:rPr>
          <w:rFonts w:asciiTheme="minorEastAsia" w:hAnsiTheme="minorEastAsia"/>
        </w:rPr>
      </w:pPr>
    </w:p>
    <w:p w14:paraId="655326F0" w14:textId="77777777" w:rsidR="00CB0525" w:rsidRPr="00D52BF4" w:rsidRDefault="00CB0525" w:rsidP="00484489">
      <w:pPr>
        <w:pStyle w:val="a5"/>
        <w:ind w:firstLineChars="0" w:firstLine="1"/>
        <w:rPr>
          <w:rFonts w:asciiTheme="minorEastAsia" w:hAnsiTheme="minorEastAsia"/>
        </w:rPr>
      </w:pPr>
    </w:p>
    <w:p w14:paraId="4209C41E" w14:textId="77777777" w:rsidR="00CB0525" w:rsidRPr="00D52BF4" w:rsidRDefault="00CB0525" w:rsidP="00484489">
      <w:pPr>
        <w:pStyle w:val="a5"/>
        <w:ind w:firstLineChars="0" w:firstLine="1"/>
        <w:rPr>
          <w:rFonts w:asciiTheme="minorEastAsia" w:hAnsiTheme="minorEastAsia"/>
        </w:rPr>
      </w:pPr>
    </w:p>
    <w:p w14:paraId="5F2992D9" w14:textId="77777777" w:rsidR="00CB0525" w:rsidRPr="00D52BF4" w:rsidRDefault="00CB0525" w:rsidP="00484489">
      <w:pPr>
        <w:pStyle w:val="a5"/>
        <w:ind w:firstLineChars="0" w:firstLine="1"/>
        <w:rPr>
          <w:rFonts w:asciiTheme="minorEastAsia" w:hAnsiTheme="minorEastAsia"/>
        </w:rPr>
      </w:pPr>
    </w:p>
    <w:p w14:paraId="58F365E6" w14:textId="77777777" w:rsidR="00CB0525" w:rsidRPr="00D52BF4" w:rsidRDefault="00CB0525" w:rsidP="00484489">
      <w:pPr>
        <w:pStyle w:val="a5"/>
        <w:ind w:firstLineChars="0" w:firstLine="1"/>
        <w:rPr>
          <w:rFonts w:asciiTheme="minorEastAsia" w:hAnsiTheme="minorEastAsia"/>
        </w:rPr>
      </w:pPr>
    </w:p>
    <w:p w14:paraId="0C9904F2" w14:textId="77777777" w:rsidR="00CB0525" w:rsidRPr="00D52BF4" w:rsidRDefault="00CB0525" w:rsidP="00484489">
      <w:pPr>
        <w:pStyle w:val="a5"/>
        <w:ind w:firstLineChars="0" w:firstLine="1"/>
        <w:rPr>
          <w:rFonts w:asciiTheme="minorEastAsia" w:hAnsiTheme="minorEastAsia"/>
        </w:rPr>
      </w:pPr>
    </w:p>
    <w:p w14:paraId="655F69F7" w14:textId="77777777" w:rsidR="00CB0525" w:rsidRPr="00D52BF4" w:rsidRDefault="00CB0525" w:rsidP="00484489">
      <w:pPr>
        <w:pStyle w:val="a5"/>
        <w:ind w:firstLineChars="0" w:firstLine="1"/>
        <w:rPr>
          <w:rFonts w:asciiTheme="minorEastAsia" w:hAnsiTheme="minorEastAsia"/>
        </w:rPr>
      </w:pPr>
    </w:p>
    <w:p w14:paraId="18710F76" w14:textId="77777777" w:rsidR="00CB0525" w:rsidRPr="00D52BF4" w:rsidRDefault="00CB0525" w:rsidP="00484489">
      <w:pPr>
        <w:pStyle w:val="a5"/>
        <w:ind w:firstLineChars="0" w:firstLine="1"/>
        <w:rPr>
          <w:rFonts w:asciiTheme="minorEastAsia" w:hAnsiTheme="minorEastAsia"/>
        </w:rPr>
      </w:pPr>
    </w:p>
    <w:p w14:paraId="446AD678"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51B280B3" w14:textId="77777777" w:rsidR="00DB6448" w:rsidRPr="00D52BF4" w:rsidRDefault="00DB6448" w:rsidP="00DB6448">
      <w:pPr>
        <w:pStyle w:val="ad"/>
        <w:ind w:leftChars="0" w:left="480" w:hanging="480"/>
        <w:outlineLvl w:val="2"/>
        <w:rPr>
          <w:noProof/>
          <w:sz w:val="24"/>
        </w:rPr>
      </w:pPr>
      <w:bookmarkStart w:id="60" w:name="_Toc131018040"/>
      <w:r w:rsidRPr="00D52BF4">
        <w:rPr>
          <w:noProof/>
          <w:sz w:val="24"/>
        </w:rPr>
        <w:t>（３）</w:t>
      </w:r>
      <w:r w:rsidRPr="00D52BF4">
        <w:rPr>
          <w:rFonts w:hint="eastAsia"/>
          <w:noProof/>
          <w:sz w:val="24"/>
        </w:rPr>
        <w:t>一人で外出できない場合の外出手段</w:t>
      </w:r>
      <w:bookmarkEnd w:id="60"/>
    </w:p>
    <w:p w14:paraId="48003B54" w14:textId="77777777" w:rsidR="00B734D4" w:rsidRPr="00D52BF4" w:rsidRDefault="00B734D4" w:rsidP="004A0D82">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40　</w:t>
      </w:r>
      <w:r w:rsidRPr="00D52BF4">
        <w:rPr>
          <w:rFonts w:ascii="BIZ UDゴシック" w:eastAsia="BIZ UDゴシック" w:hAnsi="BIZ UDゴシック"/>
        </w:rPr>
        <w:t>一人</w:t>
      </w:r>
      <w:r w:rsidRPr="00D52BF4">
        <w:rPr>
          <w:rFonts w:ascii="BIZ UDゴシック" w:eastAsia="BIZ UDゴシック" w:hAnsi="BIZ UDゴシック" w:hint="eastAsia"/>
        </w:rPr>
        <w:t>で</w:t>
      </w:r>
      <w:r w:rsidRPr="00D52BF4">
        <w:rPr>
          <w:rFonts w:ascii="BIZ UDゴシック" w:eastAsia="BIZ UDゴシック" w:hAnsi="BIZ UDゴシック"/>
        </w:rPr>
        <w:t>外出</w:t>
      </w:r>
      <w:r w:rsidRPr="00D52BF4">
        <w:rPr>
          <w:rFonts w:ascii="BIZ UDゴシック" w:eastAsia="BIZ UDゴシック" w:hAnsi="BIZ UDゴシック" w:hint="eastAsia"/>
        </w:rPr>
        <w:t>できない</w:t>
      </w:r>
      <w:r w:rsidRPr="00D52BF4">
        <w:rPr>
          <w:rFonts w:ascii="BIZ UDゴシック" w:eastAsia="BIZ UDゴシック" w:hAnsi="BIZ UDゴシック"/>
        </w:rPr>
        <w:t>場合</w:t>
      </w:r>
      <w:r w:rsidRPr="00D52BF4">
        <w:rPr>
          <w:rFonts w:ascii="BIZ UDゴシック" w:eastAsia="BIZ UDゴシック" w:hAnsi="BIZ UDゴシック" w:hint="eastAsia"/>
        </w:rPr>
        <w:t>、どのように</w:t>
      </w:r>
      <w:r w:rsidRPr="00D52BF4">
        <w:rPr>
          <w:rFonts w:ascii="BIZ UDゴシック" w:eastAsia="BIZ UDゴシック" w:hAnsi="BIZ UDゴシック"/>
        </w:rPr>
        <w:t>外出</w:t>
      </w:r>
      <w:r w:rsidRPr="00D52BF4">
        <w:rPr>
          <w:rFonts w:ascii="BIZ UDゴシック" w:eastAsia="BIZ UDゴシック" w:hAnsi="BIZ UDゴシック" w:hint="eastAsia"/>
        </w:rPr>
        <w:t>していますか。（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4BF0D95C" w14:textId="77777777" w:rsidR="004A0D82" w:rsidRPr="00D52BF4" w:rsidRDefault="004A0D82" w:rsidP="00484489">
      <w:pPr>
        <w:pStyle w:val="a5"/>
        <w:ind w:firstLineChars="0" w:firstLine="1"/>
        <w:rPr>
          <w:rFonts w:asciiTheme="minorEastAsia" w:hAnsiTheme="minorEastAsia"/>
        </w:rPr>
      </w:pPr>
    </w:p>
    <w:p w14:paraId="613BB3BB" w14:textId="081F7436" w:rsidR="00C07010" w:rsidRPr="00D52BF4" w:rsidRDefault="00C07010" w:rsidP="00C07010">
      <w:pPr>
        <w:pStyle w:val="a5"/>
        <w:ind w:firstLine="220"/>
        <w:rPr>
          <w:rFonts w:asciiTheme="minorEastAsia" w:hAnsiTheme="minorEastAsia"/>
        </w:rPr>
      </w:pPr>
      <w:r w:rsidRPr="00D52BF4">
        <w:rPr>
          <w:rFonts w:asciiTheme="minorEastAsia" w:hAnsiTheme="minorEastAsia" w:hint="eastAsia"/>
        </w:rPr>
        <w:t>一人で外出できない場合の外出手段は、</w:t>
      </w:r>
      <w:r w:rsidR="00892EDD" w:rsidRPr="00D52BF4">
        <w:rPr>
          <w:rFonts w:asciiTheme="minorEastAsia" w:hAnsiTheme="minorEastAsia" w:hint="eastAsia"/>
        </w:rPr>
        <w:t>全体で</w:t>
      </w:r>
      <w:r w:rsidRPr="00D52BF4">
        <w:rPr>
          <w:rFonts w:asciiTheme="minorEastAsia" w:hAnsiTheme="minorEastAsia" w:hint="eastAsia"/>
        </w:rPr>
        <w:t>「家族に付き添ってもらっている」が34.3％と最も高くなっています。一方、「外出しない」は28.8％となっています。</w:t>
      </w:r>
    </w:p>
    <w:p w14:paraId="71CF8213" w14:textId="237F00AF" w:rsidR="00CB0525" w:rsidRPr="00D52BF4" w:rsidRDefault="00664307" w:rsidP="00C07010">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C07010" w:rsidRPr="00D52BF4">
        <w:rPr>
          <w:rFonts w:asciiTheme="minorEastAsia" w:hAnsiTheme="minorEastAsia" w:hint="eastAsia"/>
        </w:rPr>
        <w:t>みると、知</w:t>
      </w:r>
      <w:r w:rsidR="001859B5" w:rsidRPr="00D52BF4">
        <w:rPr>
          <w:rFonts w:asciiTheme="minorEastAsia" w:hAnsiTheme="minorEastAsia" w:hint="eastAsia"/>
        </w:rPr>
        <w:t>的障がい（</w:t>
      </w:r>
      <w:r w:rsidR="00C07010" w:rsidRPr="00D52BF4">
        <w:rPr>
          <w:rFonts w:asciiTheme="minorEastAsia" w:hAnsiTheme="minorEastAsia" w:hint="eastAsia"/>
        </w:rPr>
        <w:t>53.8％</w:t>
      </w:r>
      <w:r w:rsidR="001859B5" w:rsidRPr="00D52BF4">
        <w:rPr>
          <w:rFonts w:asciiTheme="minorEastAsia" w:hAnsiTheme="minorEastAsia" w:hint="eastAsia"/>
        </w:rPr>
        <w:t>）</w:t>
      </w:r>
      <w:r w:rsidR="00C07010" w:rsidRPr="00D52BF4">
        <w:rPr>
          <w:rFonts w:asciiTheme="minorEastAsia" w:hAnsiTheme="minorEastAsia" w:hint="eastAsia"/>
        </w:rPr>
        <w:t>、発達障がい（43.4％）、高次脳機能障がい（41.9％）</w:t>
      </w:r>
      <w:r w:rsidR="001859B5" w:rsidRPr="00D52BF4">
        <w:rPr>
          <w:rFonts w:asciiTheme="minorEastAsia" w:hAnsiTheme="minorEastAsia" w:hint="eastAsia"/>
        </w:rPr>
        <w:t>では「家族に付き添ってもらっている」</w:t>
      </w:r>
      <w:r w:rsidR="00C07010" w:rsidRPr="00D52BF4">
        <w:rPr>
          <w:rFonts w:asciiTheme="minorEastAsia" w:hAnsiTheme="minorEastAsia" w:hint="eastAsia"/>
        </w:rPr>
        <w:t>が高くなっています。精神障がい（37.7％）、難病（35.7％）、発達障がい（31.0％）</w:t>
      </w:r>
      <w:r w:rsidR="001859B5" w:rsidRPr="00D52BF4">
        <w:rPr>
          <w:rFonts w:asciiTheme="minorEastAsia" w:hAnsiTheme="minorEastAsia" w:hint="eastAsia"/>
        </w:rPr>
        <w:t>では「外出しない」</w:t>
      </w:r>
      <w:r w:rsidR="00C07010" w:rsidRPr="00D52BF4">
        <w:rPr>
          <w:rFonts w:asciiTheme="minorEastAsia" w:hAnsiTheme="minorEastAsia" w:hint="eastAsia"/>
        </w:rPr>
        <w:t>が３割台となっています。</w:t>
      </w:r>
    </w:p>
    <w:p w14:paraId="40BE0312" w14:textId="4283DBC9" w:rsidR="00CB0525" w:rsidRPr="00D52BF4" w:rsidRDefault="00CB0525" w:rsidP="00484489">
      <w:pPr>
        <w:pStyle w:val="a5"/>
        <w:ind w:firstLineChars="0" w:firstLine="1"/>
        <w:rPr>
          <w:rFonts w:asciiTheme="minorEastAsia" w:hAnsiTheme="minorEastAsia"/>
        </w:rPr>
      </w:pPr>
    </w:p>
    <w:p w14:paraId="5488A03B" w14:textId="466597F8" w:rsidR="00CB0525" w:rsidRPr="00D52BF4" w:rsidRDefault="00CB0525" w:rsidP="00484489">
      <w:pPr>
        <w:pStyle w:val="a5"/>
        <w:ind w:firstLineChars="0" w:firstLine="1"/>
        <w:rPr>
          <w:rFonts w:asciiTheme="minorEastAsia" w:hAnsiTheme="minorEastAsia"/>
        </w:rPr>
      </w:pPr>
    </w:p>
    <w:p w14:paraId="1877D758" w14:textId="418766DB" w:rsidR="00CB0525" w:rsidRPr="00D52BF4" w:rsidRDefault="00BD35E5" w:rsidP="00484489">
      <w:pPr>
        <w:pStyle w:val="a5"/>
        <w:ind w:firstLineChars="0" w:firstLine="1"/>
        <w:rPr>
          <w:rFonts w:asciiTheme="minorEastAsia" w:hAnsiTheme="minorEastAsia"/>
        </w:rPr>
      </w:pPr>
      <w:r w:rsidRPr="00BD35E5">
        <w:rPr>
          <w:noProof/>
        </w:rPr>
        <w:drawing>
          <wp:anchor distT="0" distB="0" distL="114300" distR="114300" simplePos="0" relativeHeight="252248064" behindDoc="0" locked="0" layoutInCell="1" allowOverlap="1" wp14:anchorId="11A9D570" wp14:editId="5AAFCB73">
            <wp:simplePos x="0" y="0"/>
            <wp:positionH relativeFrom="margin">
              <wp:align>center</wp:align>
            </wp:positionH>
            <wp:positionV relativeFrom="paragraph">
              <wp:posOffset>13715</wp:posOffset>
            </wp:positionV>
            <wp:extent cx="4584065" cy="5367655"/>
            <wp:effectExtent l="0" t="0" r="6985" b="4445"/>
            <wp:wrapNone/>
            <wp:docPr id="746"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4065" cy="536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D11A0" w14:textId="5F29CA6B" w:rsidR="00CB0525" w:rsidRPr="00D52BF4" w:rsidRDefault="00CB0525" w:rsidP="00484489">
      <w:pPr>
        <w:pStyle w:val="a5"/>
        <w:ind w:firstLineChars="0" w:firstLine="1"/>
        <w:rPr>
          <w:rFonts w:asciiTheme="minorEastAsia" w:hAnsiTheme="minorEastAsia"/>
        </w:rPr>
      </w:pPr>
    </w:p>
    <w:p w14:paraId="66EA0BFA" w14:textId="77777777" w:rsidR="00CB0525" w:rsidRPr="00D52BF4" w:rsidRDefault="00CB0525" w:rsidP="00484489">
      <w:pPr>
        <w:pStyle w:val="a5"/>
        <w:ind w:firstLineChars="0" w:firstLine="1"/>
        <w:rPr>
          <w:rFonts w:asciiTheme="minorEastAsia" w:hAnsiTheme="minorEastAsia"/>
        </w:rPr>
      </w:pPr>
    </w:p>
    <w:p w14:paraId="3BDA6264" w14:textId="1BDC2CD5" w:rsidR="00CB0525" w:rsidRPr="00D52BF4" w:rsidRDefault="00CB0525" w:rsidP="00484489">
      <w:pPr>
        <w:pStyle w:val="a5"/>
        <w:ind w:firstLineChars="0" w:firstLine="1"/>
        <w:rPr>
          <w:rFonts w:asciiTheme="minorEastAsia" w:hAnsiTheme="minorEastAsia"/>
        </w:rPr>
      </w:pPr>
    </w:p>
    <w:p w14:paraId="43FD77BC" w14:textId="77777777" w:rsidR="00CB0525" w:rsidRPr="00D52BF4" w:rsidRDefault="00CB0525" w:rsidP="00484489">
      <w:pPr>
        <w:pStyle w:val="a5"/>
        <w:ind w:firstLineChars="0" w:firstLine="1"/>
        <w:rPr>
          <w:rFonts w:asciiTheme="minorEastAsia" w:hAnsiTheme="minorEastAsia"/>
        </w:rPr>
      </w:pPr>
    </w:p>
    <w:p w14:paraId="6DE7463B" w14:textId="77777777" w:rsidR="00CB0525" w:rsidRPr="00D52BF4" w:rsidRDefault="00CB0525" w:rsidP="00484489">
      <w:pPr>
        <w:pStyle w:val="a5"/>
        <w:ind w:firstLineChars="0" w:firstLine="1"/>
        <w:rPr>
          <w:rFonts w:asciiTheme="minorEastAsia" w:hAnsiTheme="minorEastAsia"/>
        </w:rPr>
      </w:pPr>
    </w:p>
    <w:p w14:paraId="5C7E2497" w14:textId="77777777" w:rsidR="00CB0525" w:rsidRPr="00D52BF4" w:rsidRDefault="00CB0525" w:rsidP="00484489">
      <w:pPr>
        <w:pStyle w:val="a5"/>
        <w:ind w:firstLineChars="0" w:firstLine="1"/>
        <w:rPr>
          <w:rFonts w:asciiTheme="minorEastAsia" w:hAnsiTheme="minorEastAsia"/>
        </w:rPr>
      </w:pPr>
    </w:p>
    <w:p w14:paraId="6E4EA911" w14:textId="77777777" w:rsidR="00CB0525" w:rsidRPr="00D52BF4" w:rsidRDefault="00CB0525" w:rsidP="00484489">
      <w:pPr>
        <w:pStyle w:val="a5"/>
        <w:ind w:firstLineChars="0" w:firstLine="1"/>
        <w:rPr>
          <w:rFonts w:asciiTheme="minorEastAsia" w:hAnsiTheme="minorEastAsia"/>
        </w:rPr>
      </w:pPr>
    </w:p>
    <w:p w14:paraId="5AB8E6D0" w14:textId="77777777" w:rsidR="00CB0525" w:rsidRPr="00D52BF4" w:rsidRDefault="00CB0525" w:rsidP="00484489">
      <w:pPr>
        <w:pStyle w:val="a5"/>
        <w:ind w:firstLineChars="0" w:firstLine="1"/>
        <w:rPr>
          <w:rFonts w:asciiTheme="minorEastAsia" w:hAnsiTheme="minorEastAsia"/>
        </w:rPr>
      </w:pPr>
    </w:p>
    <w:p w14:paraId="027B9A4D" w14:textId="77777777" w:rsidR="00CB0525" w:rsidRPr="00D52BF4" w:rsidRDefault="00CB0525" w:rsidP="00484489">
      <w:pPr>
        <w:pStyle w:val="a5"/>
        <w:ind w:firstLineChars="0" w:firstLine="1"/>
        <w:rPr>
          <w:rFonts w:asciiTheme="minorEastAsia" w:hAnsiTheme="minorEastAsia"/>
        </w:rPr>
      </w:pPr>
    </w:p>
    <w:p w14:paraId="5ADB1C31" w14:textId="77777777" w:rsidR="00CB0525" w:rsidRPr="00D52BF4" w:rsidRDefault="00CB0525" w:rsidP="00484489">
      <w:pPr>
        <w:pStyle w:val="a5"/>
        <w:ind w:firstLineChars="0" w:firstLine="1"/>
        <w:rPr>
          <w:rFonts w:asciiTheme="minorEastAsia" w:hAnsiTheme="minorEastAsia"/>
        </w:rPr>
      </w:pPr>
    </w:p>
    <w:p w14:paraId="22D561B1" w14:textId="77777777" w:rsidR="00CB0525" w:rsidRPr="00D52BF4" w:rsidRDefault="00CB0525" w:rsidP="00484489">
      <w:pPr>
        <w:pStyle w:val="a5"/>
        <w:ind w:firstLineChars="0" w:firstLine="1"/>
        <w:rPr>
          <w:rFonts w:asciiTheme="minorEastAsia" w:hAnsiTheme="minorEastAsia"/>
        </w:rPr>
      </w:pPr>
    </w:p>
    <w:p w14:paraId="6F117E44" w14:textId="77777777" w:rsidR="00CB0525" w:rsidRPr="00D52BF4" w:rsidRDefault="00CB0525" w:rsidP="00484489">
      <w:pPr>
        <w:pStyle w:val="a5"/>
        <w:ind w:firstLineChars="0" w:firstLine="1"/>
        <w:rPr>
          <w:rFonts w:asciiTheme="minorEastAsia" w:hAnsiTheme="minorEastAsia"/>
        </w:rPr>
      </w:pPr>
    </w:p>
    <w:p w14:paraId="0D25F509" w14:textId="77777777" w:rsidR="00CB0525" w:rsidRPr="00D52BF4" w:rsidRDefault="00CB0525" w:rsidP="00484489">
      <w:pPr>
        <w:pStyle w:val="a5"/>
        <w:ind w:firstLineChars="0" w:firstLine="1"/>
        <w:rPr>
          <w:rFonts w:asciiTheme="minorEastAsia" w:hAnsiTheme="minorEastAsia"/>
        </w:rPr>
      </w:pPr>
    </w:p>
    <w:p w14:paraId="04361757" w14:textId="77777777" w:rsidR="00CB0525" w:rsidRPr="00D52BF4" w:rsidRDefault="00CB0525" w:rsidP="00484489">
      <w:pPr>
        <w:pStyle w:val="a5"/>
        <w:ind w:firstLineChars="0" w:firstLine="1"/>
        <w:rPr>
          <w:rFonts w:asciiTheme="minorEastAsia" w:hAnsiTheme="minorEastAsia"/>
        </w:rPr>
      </w:pPr>
    </w:p>
    <w:p w14:paraId="2A2A1982" w14:textId="77777777" w:rsidR="00CB0525" w:rsidRPr="00D52BF4" w:rsidRDefault="00CB0525" w:rsidP="00484489">
      <w:pPr>
        <w:pStyle w:val="a5"/>
        <w:ind w:firstLineChars="0" w:firstLine="1"/>
        <w:rPr>
          <w:rFonts w:asciiTheme="minorEastAsia" w:hAnsiTheme="minorEastAsia"/>
        </w:rPr>
      </w:pPr>
    </w:p>
    <w:p w14:paraId="2C214CD8" w14:textId="77777777" w:rsidR="00CB0525" w:rsidRPr="00D52BF4" w:rsidRDefault="00CB0525" w:rsidP="00484489">
      <w:pPr>
        <w:pStyle w:val="a5"/>
        <w:ind w:firstLineChars="0" w:firstLine="1"/>
        <w:rPr>
          <w:rFonts w:asciiTheme="minorEastAsia" w:hAnsiTheme="minorEastAsia"/>
        </w:rPr>
      </w:pPr>
    </w:p>
    <w:p w14:paraId="148DD24A" w14:textId="77777777" w:rsidR="00CB0525" w:rsidRPr="00D52BF4" w:rsidRDefault="00CB0525" w:rsidP="00484489">
      <w:pPr>
        <w:pStyle w:val="a5"/>
        <w:ind w:firstLineChars="0" w:firstLine="1"/>
        <w:rPr>
          <w:rFonts w:asciiTheme="minorEastAsia" w:hAnsiTheme="minorEastAsia"/>
        </w:rPr>
      </w:pPr>
    </w:p>
    <w:p w14:paraId="1FC90FDD" w14:textId="77777777" w:rsidR="00CB0525" w:rsidRPr="00D52BF4" w:rsidRDefault="00CB0525" w:rsidP="00484489">
      <w:pPr>
        <w:pStyle w:val="a5"/>
        <w:ind w:firstLineChars="0" w:firstLine="1"/>
        <w:rPr>
          <w:rFonts w:asciiTheme="minorEastAsia" w:hAnsiTheme="minorEastAsia"/>
        </w:rPr>
      </w:pPr>
    </w:p>
    <w:p w14:paraId="7F7266DA" w14:textId="6CD221BF" w:rsidR="00CB0525" w:rsidRDefault="00CB0525" w:rsidP="00484489">
      <w:pPr>
        <w:pStyle w:val="a5"/>
        <w:ind w:firstLineChars="0" w:firstLine="1"/>
        <w:rPr>
          <w:rFonts w:asciiTheme="minorEastAsia" w:hAnsiTheme="minorEastAsia"/>
        </w:rPr>
      </w:pPr>
    </w:p>
    <w:p w14:paraId="5465946C" w14:textId="3E9D4875" w:rsidR="00B20E1A" w:rsidRDefault="00B20E1A" w:rsidP="00484489">
      <w:pPr>
        <w:pStyle w:val="a5"/>
        <w:ind w:firstLineChars="0" w:firstLine="1"/>
        <w:rPr>
          <w:rFonts w:asciiTheme="minorEastAsia" w:hAnsiTheme="minorEastAsia"/>
        </w:rPr>
      </w:pPr>
    </w:p>
    <w:p w14:paraId="32F1901D" w14:textId="03440282" w:rsidR="00B20E1A" w:rsidRDefault="00B20E1A" w:rsidP="00484489">
      <w:pPr>
        <w:pStyle w:val="a5"/>
        <w:ind w:firstLineChars="0" w:firstLine="1"/>
        <w:rPr>
          <w:rFonts w:asciiTheme="minorEastAsia" w:hAnsiTheme="minorEastAsia"/>
        </w:rPr>
      </w:pPr>
    </w:p>
    <w:p w14:paraId="6320FA02" w14:textId="4867C5D6" w:rsidR="00B20E1A" w:rsidRDefault="00B20E1A" w:rsidP="00484489">
      <w:pPr>
        <w:pStyle w:val="a5"/>
        <w:ind w:firstLineChars="0" w:firstLine="1"/>
        <w:rPr>
          <w:rFonts w:asciiTheme="minorEastAsia" w:hAnsiTheme="minorEastAsia"/>
        </w:rPr>
      </w:pPr>
    </w:p>
    <w:p w14:paraId="501D8CD7" w14:textId="2AF3F498" w:rsidR="00B20E1A" w:rsidRDefault="00B20E1A" w:rsidP="00484489">
      <w:pPr>
        <w:pStyle w:val="a5"/>
        <w:ind w:firstLineChars="0" w:firstLine="1"/>
        <w:rPr>
          <w:rFonts w:asciiTheme="minorEastAsia" w:hAnsiTheme="minorEastAsia"/>
        </w:rPr>
      </w:pPr>
    </w:p>
    <w:p w14:paraId="6BFB4548" w14:textId="0FB149BD"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62E0A3AB"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5EF3B54E" w14:textId="77777777" w:rsidR="00DB6448" w:rsidRPr="00D52BF4" w:rsidRDefault="00DB6448" w:rsidP="00DB6448">
      <w:pPr>
        <w:pStyle w:val="ad"/>
        <w:ind w:leftChars="0" w:left="480" w:hanging="480"/>
        <w:outlineLvl w:val="2"/>
        <w:rPr>
          <w:noProof/>
          <w:sz w:val="24"/>
        </w:rPr>
      </w:pPr>
      <w:bookmarkStart w:id="61" w:name="_Toc131018041"/>
      <w:r w:rsidRPr="00D52BF4">
        <w:rPr>
          <w:noProof/>
          <w:sz w:val="24"/>
        </w:rPr>
        <w:t>（４）</w:t>
      </w:r>
      <w:r w:rsidRPr="00D52BF4">
        <w:rPr>
          <w:rFonts w:hint="eastAsia"/>
          <w:noProof/>
          <w:sz w:val="24"/>
        </w:rPr>
        <w:t>外出する目的</w:t>
      </w:r>
      <w:bookmarkEnd w:id="61"/>
    </w:p>
    <w:p w14:paraId="467F578A" w14:textId="77777777" w:rsidR="00B734D4" w:rsidRPr="00D52BF4" w:rsidRDefault="00B734D4"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41　あなたは、どのような</w:t>
      </w:r>
      <w:r w:rsidRPr="00D52BF4">
        <w:rPr>
          <w:rFonts w:ascii="BIZ UDゴシック" w:eastAsia="BIZ UDゴシック" w:hAnsi="BIZ UDゴシック"/>
        </w:rPr>
        <w:t>目的</w:t>
      </w:r>
      <w:r w:rsidRPr="00D52BF4">
        <w:rPr>
          <w:rFonts w:ascii="BIZ UDゴシック" w:eastAsia="BIZ UDゴシック" w:hAnsi="BIZ UDゴシック" w:hint="eastAsia"/>
        </w:rPr>
        <w:t>で</w:t>
      </w:r>
      <w:r w:rsidRPr="00D52BF4">
        <w:rPr>
          <w:rFonts w:ascii="BIZ UDゴシック" w:eastAsia="BIZ UDゴシック" w:hAnsi="BIZ UDゴシック"/>
        </w:rPr>
        <w:t>外出</w:t>
      </w:r>
      <w:r w:rsidRPr="00D52BF4">
        <w:rPr>
          <w:rFonts w:ascii="BIZ UDゴシック" w:eastAsia="BIZ UDゴシック" w:hAnsi="BIZ UDゴシック" w:hint="eastAsia"/>
        </w:rPr>
        <w:t>することが</w:t>
      </w:r>
      <w:r w:rsidRPr="00D52BF4">
        <w:rPr>
          <w:rFonts w:ascii="BIZ UDゴシック" w:eastAsia="BIZ UDゴシック" w:hAnsi="BIZ UDゴシック"/>
        </w:rPr>
        <w:t>多</w:t>
      </w:r>
      <w:r w:rsidRPr="00D52BF4">
        <w:rPr>
          <w:rFonts w:ascii="BIZ UDゴシック" w:eastAsia="BIZ UDゴシック" w:hAnsi="BIZ UDゴシック" w:hint="eastAsia"/>
        </w:rPr>
        <w:t>いですか。（</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1E4E19AF" w14:textId="77777777" w:rsidR="004A0D82" w:rsidRPr="00D52BF4" w:rsidRDefault="004A0D82" w:rsidP="00484489">
      <w:pPr>
        <w:pStyle w:val="a5"/>
        <w:ind w:firstLineChars="0" w:firstLine="1"/>
        <w:rPr>
          <w:rFonts w:asciiTheme="minorEastAsia" w:hAnsiTheme="minorEastAsia"/>
        </w:rPr>
      </w:pPr>
    </w:p>
    <w:p w14:paraId="23B15200" w14:textId="24F7A3D3" w:rsidR="00E93ECE" w:rsidRPr="00D52BF4" w:rsidRDefault="00E93ECE" w:rsidP="00E93ECE">
      <w:pPr>
        <w:pStyle w:val="a5"/>
        <w:ind w:firstLine="220"/>
        <w:rPr>
          <w:rFonts w:asciiTheme="minorEastAsia" w:hAnsiTheme="minorEastAsia"/>
        </w:rPr>
      </w:pPr>
      <w:r w:rsidRPr="00D52BF4">
        <w:rPr>
          <w:rFonts w:asciiTheme="minorEastAsia" w:hAnsiTheme="minorEastAsia" w:hint="eastAsia"/>
        </w:rPr>
        <w:t>外出する目的は、</w:t>
      </w:r>
      <w:r w:rsidR="00892EDD" w:rsidRPr="00D52BF4">
        <w:rPr>
          <w:rFonts w:asciiTheme="minorEastAsia" w:hAnsiTheme="minorEastAsia" w:hint="eastAsia"/>
        </w:rPr>
        <w:t>全体で</w:t>
      </w:r>
      <w:r w:rsidRPr="00D52BF4">
        <w:rPr>
          <w:rFonts w:asciiTheme="minorEastAsia" w:hAnsiTheme="minorEastAsia" w:hint="eastAsia"/>
        </w:rPr>
        <w:t>「通勤・通学・通所」が31.2％と最も高く、次いで「医療機関への受診」（19.4％）、「買い物に行く」（19.3％）が約２割となっています。</w:t>
      </w:r>
    </w:p>
    <w:p w14:paraId="353C0C2B" w14:textId="52F8F6AC" w:rsidR="00CB0525" w:rsidRPr="00D52BF4" w:rsidRDefault="00664307" w:rsidP="00E93ECE">
      <w:pPr>
        <w:pStyle w:val="a5"/>
        <w:ind w:firstLine="220"/>
        <w:rPr>
          <w:rFonts w:asciiTheme="minorEastAsia" w:hAnsiTheme="minorEastAsia"/>
        </w:rPr>
      </w:pPr>
      <w:r w:rsidRPr="00664307">
        <w:rPr>
          <w:rFonts w:asciiTheme="minorEastAsia" w:hAnsiTheme="minorEastAsia" w:hint="eastAsia"/>
          <w:color w:val="000000" w:themeColor="text1"/>
        </w:rPr>
        <w:t>障がい種別</w:t>
      </w:r>
      <w:r w:rsidR="009B0F8F" w:rsidRPr="003D6BE4">
        <w:rPr>
          <w:rFonts w:asciiTheme="minorEastAsia" w:hAnsiTheme="minorEastAsia" w:hint="eastAsia"/>
        </w:rPr>
        <w:t>ごと</w:t>
      </w:r>
      <w:r w:rsidR="00E93ECE" w:rsidRPr="00D52BF4">
        <w:rPr>
          <w:rFonts w:asciiTheme="minorEastAsia" w:hAnsiTheme="minorEastAsia" w:hint="eastAsia"/>
        </w:rPr>
        <w:t>に</w:t>
      </w:r>
      <w:r w:rsidR="002C487E" w:rsidRPr="003D6BE4">
        <w:rPr>
          <w:rFonts w:asciiTheme="minorEastAsia" w:hAnsiTheme="minorEastAsia" w:hint="eastAsia"/>
        </w:rPr>
        <w:t>比較す</w:t>
      </w:r>
      <w:r w:rsidR="00E93ECE" w:rsidRPr="00D52BF4">
        <w:rPr>
          <w:rFonts w:asciiTheme="minorEastAsia" w:hAnsiTheme="minorEastAsia" w:hint="eastAsia"/>
        </w:rPr>
        <w:t>ると、知的障がい（41.7％）、発達障がい（41.1％）</w:t>
      </w:r>
      <w:r w:rsidR="001859B5" w:rsidRPr="00D52BF4">
        <w:rPr>
          <w:rFonts w:asciiTheme="minorEastAsia" w:hAnsiTheme="minorEastAsia" w:hint="eastAsia"/>
        </w:rPr>
        <w:t>では「通勤・通学・通所」が</w:t>
      </w:r>
      <w:r w:rsidR="00E93ECE" w:rsidRPr="00D52BF4">
        <w:rPr>
          <w:rFonts w:asciiTheme="minorEastAsia" w:hAnsiTheme="minorEastAsia" w:hint="eastAsia"/>
        </w:rPr>
        <w:t>４割台、身体障がい（22.1％）、精神障がい（21.6％）</w:t>
      </w:r>
      <w:r w:rsidR="001859B5" w:rsidRPr="00D52BF4">
        <w:rPr>
          <w:rFonts w:asciiTheme="minorEastAsia" w:hAnsiTheme="minorEastAsia" w:hint="eastAsia"/>
        </w:rPr>
        <w:t>では「医療機関への受診」</w:t>
      </w:r>
      <w:r w:rsidR="00E93ECE" w:rsidRPr="00D52BF4">
        <w:rPr>
          <w:rFonts w:asciiTheme="minorEastAsia" w:hAnsiTheme="minorEastAsia" w:hint="eastAsia"/>
        </w:rPr>
        <w:t>が２割台、高次脳機能障がい</w:t>
      </w:r>
      <w:r w:rsidR="001859B5" w:rsidRPr="00D52BF4">
        <w:rPr>
          <w:rFonts w:asciiTheme="minorEastAsia" w:hAnsiTheme="minorEastAsia" w:hint="eastAsia"/>
        </w:rPr>
        <w:t>では「散歩に行く」が</w:t>
      </w:r>
      <w:r w:rsidR="00E93ECE" w:rsidRPr="00D52BF4">
        <w:rPr>
          <w:rFonts w:asciiTheme="minorEastAsia" w:hAnsiTheme="minorEastAsia" w:hint="eastAsia"/>
        </w:rPr>
        <w:t>14.9％と</w:t>
      </w:r>
      <w:r w:rsidR="00733BBA" w:rsidRPr="003D6BE4">
        <w:rPr>
          <w:rFonts w:asciiTheme="minorEastAsia" w:hAnsiTheme="minorEastAsia" w:hint="eastAsia"/>
        </w:rPr>
        <w:t>ほか</w:t>
      </w:r>
      <w:r w:rsidR="00892EDD" w:rsidRPr="00D52BF4">
        <w:rPr>
          <w:rFonts w:asciiTheme="minorEastAsia" w:hAnsiTheme="minorEastAsia" w:hint="eastAsia"/>
        </w:rPr>
        <w:t>の障がい</w:t>
      </w:r>
      <w:r w:rsidR="009B0F8F" w:rsidRPr="003D6BE4">
        <w:rPr>
          <w:rFonts w:asciiTheme="minorEastAsia" w:hAnsiTheme="minorEastAsia" w:hint="eastAsia"/>
        </w:rPr>
        <w:t>種別</w:t>
      </w:r>
      <w:r w:rsidR="00892EDD" w:rsidRPr="00D52BF4">
        <w:rPr>
          <w:rFonts w:asciiTheme="minorEastAsia" w:hAnsiTheme="minorEastAsia" w:hint="eastAsia"/>
        </w:rPr>
        <w:t>よりそれぞれ</w:t>
      </w:r>
      <w:r w:rsidR="00E93ECE" w:rsidRPr="00D52BF4">
        <w:rPr>
          <w:rFonts w:asciiTheme="minorEastAsia" w:hAnsiTheme="minorEastAsia" w:hint="eastAsia"/>
        </w:rPr>
        <w:t>高くなっています。</w:t>
      </w:r>
    </w:p>
    <w:p w14:paraId="5BAB8CEF" w14:textId="75A67AA5" w:rsidR="00CB0525" w:rsidRPr="00D52BF4" w:rsidRDefault="00BD35E5" w:rsidP="00484489">
      <w:pPr>
        <w:pStyle w:val="a5"/>
        <w:ind w:firstLineChars="0" w:firstLine="1"/>
        <w:rPr>
          <w:rFonts w:asciiTheme="minorEastAsia" w:hAnsiTheme="minorEastAsia"/>
        </w:rPr>
      </w:pPr>
      <w:r w:rsidRPr="00BD35E5">
        <w:rPr>
          <w:noProof/>
        </w:rPr>
        <w:drawing>
          <wp:anchor distT="0" distB="0" distL="114300" distR="114300" simplePos="0" relativeHeight="252249088" behindDoc="0" locked="0" layoutInCell="1" allowOverlap="1" wp14:anchorId="44BCA1F9" wp14:editId="251CD3A5">
            <wp:simplePos x="0" y="0"/>
            <wp:positionH relativeFrom="margin">
              <wp:posOffset>91885</wp:posOffset>
            </wp:positionH>
            <wp:positionV relativeFrom="paragraph">
              <wp:posOffset>206375</wp:posOffset>
            </wp:positionV>
            <wp:extent cx="5942160" cy="4349520"/>
            <wp:effectExtent l="0" t="0" r="1905"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2160" cy="434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A9952" w14:textId="2A6812D0" w:rsidR="00CB0525" w:rsidRPr="00D52BF4" w:rsidRDefault="00CB0525" w:rsidP="00484489">
      <w:pPr>
        <w:pStyle w:val="a5"/>
        <w:ind w:firstLineChars="0" w:firstLine="1"/>
        <w:rPr>
          <w:rFonts w:asciiTheme="minorEastAsia" w:hAnsiTheme="minorEastAsia"/>
        </w:rPr>
      </w:pPr>
    </w:p>
    <w:p w14:paraId="4BE8B93A" w14:textId="30F99A90" w:rsidR="00CB0525" w:rsidRPr="00D52BF4" w:rsidRDefault="00CB0525" w:rsidP="00484489">
      <w:pPr>
        <w:pStyle w:val="a5"/>
        <w:ind w:firstLineChars="0" w:firstLine="1"/>
        <w:rPr>
          <w:rFonts w:asciiTheme="minorEastAsia" w:hAnsiTheme="minorEastAsia"/>
        </w:rPr>
      </w:pPr>
    </w:p>
    <w:p w14:paraId="3A16C920" w14:textId="3ADCD32D" w:rsidR="00CB0525" w:rsidRPr="00D52BF4" w:rsidRDefault="00CB0525" w:rsidP="00484489">
      <w:pPr>
        <w:pStyle w:val="a5"/>
        <w:ind w:firstLineChars="0" w:firstLine="1"/>
        <w:rPr>
          <w:rFonts w:asciiTheme="minorEastAsia" w:hAnsiTheme="minorEastAsia"/>
        </w:rPr>
      </w:pPr>
    </w:p>
    <w:p w14:paraId="172EAF69" w14:textId="2198FC1B" w:rsidR="00CB0525" w:rsidRPr="00D52BF4" w:rsidRDefault="00CB0525" w:rsidP="00484489">
      <w:pPr>
        <w:pStyle w:val="a5"/>
        <w:ind w:firstLineChars="0" w:firstLine="1"/>
        <w:rPr>
          <w:rFonts w:asciiTheme="minorEastAsia" w:hAnsiTheme="minorEastAsia"/>
        </w:rPr>
      </w:pPr>
    </w:p>
    <w:p w14:paraId="750C205D" w14:textId="77777777" w:rsidR="00CB0525" w:rsidRPr="00D52BF4" w:rsidRDefault="00CB0525" w:rsidP="00484489">
      <w:pPr>
        <w:pStyle w:val="a5"/>
        <w:ind w:firstLineChars="0" w:firstLine="1"/>
        <w:rPr>
          <w:rFonts w:asciiTheme="minorEastAsia" w:hAnsiTheme="minorEastAsia"/>
        </w:rPr>
      </w:pPr>
    </w:p>
    <w:p w14:paraId="6D428C17" w14:textId="77777777" w:rsidR="00CB0525" w:rsidRPr="00D52BF4" w:rsidRDefault="00CB0525" w:rsidP="00484489">
      <w:pPr>
        <w:pStyle w:val="a5"/>
        <w:ind w:firstLineChars="0" w:firstLine="1"/>
        <w:rPr>
          <w:rFonts w:asciiTheme="minorEastAsia" w:hAnsiTheme="minorEastAsia"/>
        </w:rPr>
      </w:pPr>
    </w:p>
    <w:p w14:paraId="2D053562" w14:textId="77777777" w:rsidR="00CB0525" w:rsidRPr="00D52BF4" w:rsidRDefault="00CB0525" w:rsidP="00484489">
      <w:pPr>
        <w:pStyle w:val="a5"/>
        <w:ind w:firstLineChars="0" w:firstLine="1"/>
        <w:rPr>
          <w:rFonts w:asciiTheme="minorEastAsia" w:hAnsiTheme="minorEastAsia"/>
        </w:rPr>
      </w:pPr>
    </w:p>
    <w:p w14:paraId="3BDDC126" w14:textId="77777777" w:rsidR="00CB0525" w:rsidRPr="00D52BF4" w:rsidRDefault="00CB0525" w:rsidP="00484489">
      <w:pPr>
        <w:pStyle w:val="a5"/>
        <w:ind w:firstLineChars="0" w:firstLine="1"/>
        <w:rPr>
          <w:rFonts w:asciiTheme="minorEastAsia" w:hAnsiTheme="minorEastAsia"/>
        </w:rPr>
      </w:pPr>
    </w:p>
    <w:p w14:paraId="4547B2C2" w14:textId="77777777" w:rsidR="00CB0525" w:rsidRPr="00D52BF4" w:rsidRDefault="00CB0525" w:rsidP="00484489">
      <w:pPr>
        <w:pStyle w:val="a5"/>
        <w:ind w:firstLineChars="0" w:firstLine="1"/>
        <w:rPr>
          <w:rFonts w:asciiTheme="minorEastAsia" w:hAnsiTheme="minorEastAsia"/>
        </w:rPr>
      </w:pPr>
    </w:p>
    <w:p w14:paraId="6AA1A227" w14:textId="77777777" w:rsidR="00CB0525" w:rsidRPr="00D52BF4" w:rsidRDefault="00CB0525" w:rsidP="00484489">
      <w:pPr>
        <w:pStyle w:val="a5"/>
        <w:ind w:firstLineChars="0" w:firstLine="1"/>
        <w:rPr>
          <w:rFonts w:asciiTheme="minorEastAsia" w:hAnsiTheme="minorEastAsia"/>
        </w:rPr>
      </w:pPr>
    </w:p>
    <w:p w14:paraId="55D69EAA" w14:textId="77777777" w:rsidR="00CB0525" w:rsidRPr="00D52BF4" w:rsidRDefault="00CB0525" w:rsidP="00484489">
      <w:pPr>
        <w:pStyle w:val="a5"/>
        <w:ind w:firstLineChars="0" w:firstLine="1"/>
        <w:rPr>
          <w:rFonts w:asciiTheme="minorEastAsia" w:hAnsiTheme="minorEastAsia"/>
        </w:rPr>
      </w:pPr>
    </w:p>
    <w:p w14:paraId="2591BA33" w14:textId="77777777" w:rsidR="00CB0525" w:rsidRPr="00D52BF4" w:rsidRDefault="00CB0525" w:rsidP="00484489">
      <w:pPr>
        <w:pStyle w:val="a5"/>
        <w:ind w:firstLineChars="0" w:firstLine="1"/>
        <w:rPr>
          <w:rFonts w:asciiTheme="minorEastAsia" w:hAnsiTheme="minorEastAsia"/>
        </w:rPr>
      </w:pPr>
    </w:p>
    <w:p w14:paraId="62A0F338" w14:textId="77777777" w:rsidR="00CB0525" w:rsidRPr="00D52BF4" w:rsidRDefault="00CB0525" w:rsidP="00484489">
      <w:pPr>
        <w:pStyle w:val="a5"/>
        <w:ind w:firstLineChars="0" w:firstLine="1"/>
        <w:rPr>
          <w:rFonts w:asciiTheme="minorEastAsia" w:hAnsiTheme="minorEastAsia"/>
        </w:rPr>
      </w:pPr>
    </w:p>
    <w:p w14:paraId="539F8A21" w14:textId="77777777" w:rsidR="00CB0525" w:rsidRPr="00D52BF4" w:rsidRDefault="00CB0525" w:rsidP="00484489">
      <w:pPr>
        <w:pStyle w:val="a5"/>
        <w:ind w:firstLineChars="0" w:firstLine="1"/>
        <w:rPr>
          <w:rFonts w:asciiTheme="minorEastAsia" w:hAnsiTheme="minorEastAsia"/>
        </w:rPr>
      </w:pPr>
    </w:p>
    <w:p w14:paraId="2A82E536" w14:textId="77777777" w:rsidR="00CB0525" w:rsidRPr="00D52BF4" w:rsidRDefault="00CB0525" w:rsidP="00484489">
      <w:pPr>
        <w:pStyle w:val="a5"/>
        <w:ind w:firstLineChars="0" w:firstLine="1"/>
        <w:rPr>
          <w:rFonts w:asciiTheme="minorEastAsia" w:hAnsiTheme="minorEastAsia"/>
        </w:rPr>
      </w:pPr>
    </w:p>
    <w:p w14:paraId="7AA01E8F" w14:textId="77777777" w:rsidR="00CB0525" w:rsidRPr="00D52BF4" w:rsidRDefault="00CB0525" w:rsidP="00484489">
      <w:pPr>
        <w:pStyle w:val="a5"/>
        <w:ind w:firstLineChars="0" w:firstLine="1"/>
        <w:rPr>
          <w:rFonts w:asciiTheme="minorEastAsia" w:hAnsiTheme="minorEastAsia"/>
        </w:rPr>
      </w:pPr>
    </w:p>
    <w:p w14:paraId="6BC13AE6" w14:textId="77777777" w:rsidR="00CB0525" w:rsidRPr="00D52BF4" w:rsidRDefault="00CB0525" w:rsidP="00484489">
      <w:pPr>
        <w:pStyle w:val="a5"/>
        <w:ind w:firstLineChars="0" w:firstLine="1"/>
        <w:rPr>
          <w:rFonts w:asciiTheme="minorEastAsia" w:hAnsiTheme="minorEastAsia"/>
        </w:rPr>
      </w:pPr>
    </w:p>
    <w:p w14:paraId="0D2DC529" w14:textId="77777777" w:rsidR="00CB0525" w:rsidRPr="00D52BF4" w:rsidRDefault="00CB0525" w:rsidP="00484489">
      <w:pPr>
        <w:pStyle w:val="a5"/>
        <w:ind w:firstLineChars="0" w:firstLine="1"/>
        <w:rPr>
          <w:rFonts w:asciiTheme="minorEastAsia" w:hAnsiTheme="minorEastAsia"/>
        </w:rPr>
      </w:pPr>
    </w:p>
    <w:p w14:paraId="2FF177C2" w14:textId="77777777" w:rsidR="00CB0525" w:rsidRPr="00D52BF4" w:rsidRDefault="00CB0525" w:rsidP="00484489">
      <w:pPr>
        <w:pStyle w:val="a5"/>
        <w:ind w:firstLineChars="0" w:firstLine="1"/>
        <w:rPr>
          <w:rFonts w:asciiTheme="minorEastAsia" w:hAnsiTheme="minorEastAsia"/>
        </w:rPr>
      </w:pPr>
    </w:p>
    <w:p w14:paraId="5D8C1A5A" w14:textId="77777777" w:rsidR="00CB0525" w:rsidRPr="00D52BF4" w:rsidRDefault="00CB0525" w:rsidP="00484489">
      <w:pPr>
        <w:pStyle w:val="a5"/>
        <w:ind w:firstLineChars="0" w:firstLine="1"/>
        <w:rPr>
          <w:rFonts w:asciiTheme="minorEastAsia" w:hAnsiTheme="minorEastAsia"/>
        </w:rPr>
      </w:pPr>
    </w:p>
    <w:p w14:paraId="62DBD678" w14:textId="77777777" w:rsidR="00CB0525" w:rsidRPr="00D52BF4" w:rsidRDefault="00CB0525" w:rsidP="00484489">
      <w:pPr>
        <w:pStyle w:val="a5"/>
        <w:ind w:firstLineChars="0" w:firstLine="1"/>
        <w:rPr>
          <w:rFonts w:asciiTheme="minorEastAsia" w:hAnsiTheme="minorEastAsia"/>
        </w:rPr>
      </w:pPr>
    </w:p>
    <w:p w14:paraId="26BFA963" w14:textId="77777777" w:rsidR="00CB0525" w:rsidRPr="00D52BF4" w:rsidRDefault="00CB0525" w:rsidP="00484489">
      <w:pPr>
        <w:pStyle w:val="a5"/>
        <w:ind w:firstLineChars="0" w:firstLine="1"/>
        <w:rPr>
          <w:rFonts w:asciiTheme="minorEastAsia" w:hAnsiTheme="minorEastAsia"/>
        </w:rPr>
      </w:pPr>
    </w:p>
    <w:p w14:paraId="21D2151B" w14:textId="77777777" w:rsidR="00CB0525" w:rsidRPr="00D52BF4" w:rsidRDefault="00CB0525" w:rsidP="00484489">
      <w:pPr>
        <w:pStyle w:val="a5"/>
        <w:ind w:firstLineChars="0" w:firstLine="1"/>
        <w:rPr>
          <w:rFonts w:asciiTheme="minorEastAsia" w:hAnsiTheme="minorEastAsia"/>
        </w:rPr>
      </w:pPr>
    </w:p>
    <w:p w14:paraId="138073FE"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41EEA02E" w14:textId="77777777" w:rsidR="00DB6448" w:rsidRPr="00D52BF4" w:rsidRDefault="00DB6448" w:rsidP="00DB6448">
      <w:pPr>
        <w:pStyle w:val="ad"/>
        <w:ind w:leftChars="0" w:left="480" w:hanging="480"/>
        <w:outlineLvl w:val="2"/>
        <w:rPr>
          <w:noProof/>
          <w:sz w:val="24"/>
        </w:rPr>
      </w:pPr>
      <w:bookmarkStart w:id="62" w:name="_Toc131018042"/>
      <w:r w:rsidRPr="00D52BF4">
        <w:rPr>
          <w:noProof/>
          <w:sz w:val="24"/>
        </w:rPr>
        <w:t>（５）</w:t>
      </w:r>
      <w:r w:rsidR="00754B7F" w:rsidRPr="00D52BF4">
        <w:rPr>
          <w:rFonts w:hint="eastAsia"/>
          <w:noProof/>
          <w:sz w:val="24"/>
        </w:rPr>
        <w:t>外出の際の困りごと</w:t>
      </w:r>
      <w:bookmarkEnd w:id="62"/>
    </w:p>
    <w:p w14:paraId="7A83D46E" w14:textId="77777777" w:rsidR="00B734D4" w:rsidRPr="00D52BF4" w:rsidRDefault="00B734D4"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42　</w:t>
      </w:r>
      <w:r w:rsidRPr="00D52BF4">
        <w:rPr>
          <w:rFonts w:ascii="BIZ UDゴシック" w:eastAsia="BIZ UDゴシック" w:hAnsi="BIZ UDゴシック"/>
        </w:rPr>
        <w:t>外出</w:t>
      </w:r>
      <w:r w:rsidRPr="00D52BF4">
        <w:rPr>
          <w:rFonts w:ascii="BIZ UDゴシック" w:eastAsia="BIZ UDゴシック" w:hAnsi="BIZ UDゴシック" w:hint="eastAsia"/>
        </w:rPr>
        <w:t>の</w:t>
      </w:r>
      <w:r w:rsidRPr="00D52BF4">
        <w:rPr>
          <w:rFonts w:ascii="BIZ UDゴシック" w:eastAsia="BIZ UDゴシック" w:hAnsi="BIZ UDゴシック"/>
        </w:rPr>
        <w:t>際</w:t>
      </w:r>
      <w:r w:rsidRPr="00D52BF4">
        <w:rPr>
          <w:rFonts w:ascii="BIZ UDゴシック" w:eastAsia="BIZ UDゴシック" w:hAnsi="BIZ UDゴシック" w:hint="eastAsia"/>
        </w:rPr>
        <w:t>に</w:t>
      </w:r>
      <w:r w:rsidRPr="00D52BF4">
        <w:rPr>
          <w:rFonts w:ascii="BIZ UDゴシック" w:eastAsia="BIZ UDゴシック" w:hAnsi="BIZ UDゴシック"/>
        </w:rPr>
        <w:t>困って</w:t>
      </w:r>
      <w:r w:rsidRPr="00D52BF4">
        <w:rPr>
          <w:rFonts w:ascii="BIZ UDゴシック" w:eastAsia="BIZ UDゴシック" w:hAnsi="BIZ UDゴシック" w:hint="eastAsia"/>
        </w:rPr>
        <w:t>いることはありますか。（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2E798A5B" w14:textId="77777777" w:rsidR="004A0D82" w:rsidRPr="00D52BF4" w:rsidRDefault="004A0D82" w:rsidP="00484489">
      <w:pPr>
        <w:pStyle w:val="a5"/>
        <w:ind w:firstLineChars="0" w:firstLine="1"/>
        <w:rPr>
          <w:rFonts w:asciiTheme="minorEastAsia" w:hAnsiTheme="minorEastAsia"/>
        </w:rPr>
      </w:pPr>
    </w:p>
    <w:p w14:paraId="7FC65F42" w14:textId="1F58FF77" w:rsidR="00C07010" w:rsidRPr="00D52BF4" w:rsidRDefault="00C07010" w:rsidP="00C07010">
      <w:pPr>
        <w:pStyle w:val="a5"/>
        <w:ind w:firstLine="220"/>
        <w:rPr>
          <w:rFonts w:asciiTheme="minorEastAsia" w:hAnsiTheme="minorEastAsia"/>
        </w:rPr>
      </w:pPr>
      <w:r w:rsidRPr="00D52BF4">
        <w:rPr>
          <w:rFonts w:asciiTheme="minorEastAsia" w:hAnsiTheme="minorEastAsia" w:hint="eastAsia"/>
        </w:rPr>
        <w:t>外出の際に困っていることは、</w:t>
      </w:r>
      <w:r w:rsidR="00892EDD" w:rsidRPr="00D52BF4">
        <w:rPr>
          <w:rFonts w:asciiTheme="minorEastAsia" w:hAnsiTheme="minorEastAsia" w:hint="eastAsia"/>
        </w:rPr>
        <w:t>全体で</w:t>
      </w:r>
      <w:r w:rsidRPr="00D52BF4">
        <w:rPr>
          <w:rFonts w:asciiTheme="minorEastAsia" w:hAnsiTheme="minorEastAsia" w:hint="eastAsia"/>
        </w:rPr>
        <w:t>「電車やバスなどの交通機関が利用しづらい」（16.2％）</w:t>
      </w:r>
      <w:r w:rsidR="00892EDD" w:rsidRPr="00D52BF4">
        <w:rPr>
          <w:rFonts w:asciiTheme="minorEastAsia" w:hAnsiTheme="minorEastAsia" w:hint="eastAsia"/>
        </w:rPr>
        <w:t>が高く</w:t>
      </w:r>
      <w:r w:rsidRPr="00D52BF4">
        <w:rPr>
          <w:rFonts w:asciiTheme="minorEastAsia" w:hAnsiTheme="minorEastAsia" w:hint="eastAsia"/>
        </w:rPr>
        <w:t>、</w:t>
      </w:r>
      <w:r w:rsidR="00892EDD" w:rsidRPr="00D52BF4">
        <w:rPr>
          <w:rFonts w:asciiTheme="minorEastAsia" w:hAnsiTheme="minorEastAsia" w:hint="eastAsia"/>
        </w:rPr>
        <w:t>次いで</w:t>
      </w:r>
      <w:r w:rsidRPr="00D52BF4">
        <w:rPr>
          <w:rFonts w:asciiTheme="minorEastAsia" w:hAnsiTheme="minorEastAsia" w:hint="eastAsia"/>
        </w:rPr>
        <w:t>「他人との会話が難しい」（11.8％）、「障がい者でも使えるトイレや移動しやすい通路などの情報がない」（11.7％）が１割台となっています。一方、「特に困っていることはない」が41.4％と最も高くなっています。</w:t>
      </w:r>
    </w:p>
    <w:p w14:paraId="07BD8B6C" w14:textId="3426033A" w:rsidR="00CB0525" w:rsidRPr="00D52BF4" w:rsidRDefault="00664307" w:rsidP="00C07010">
      <w:pPr>
        <w:pStyle w:val="a5"/>
        <w:ind w:firstLine="220"/>
        <w:rPr>
          <w:rFonts w:asciiTheme="minorEastAsia" w:hAnsiTheme="minorEastAsia"/>
        </w:rPr>
      </w:pPr>
      <w:r w:rsidRPr="00664307">
        <w:rPr>
          <w:rFonts w:asciiTheme="minorEastAsia" w:hAnsiTheme="minorEastAsia" w:hint="eastAsia"/>
          <w:color w:val="000000" w:themeColor="text1"/>
        </w:rPr>
        <w:t>障がい</w:t>
      </w:r>
      <w:r w:rsidRPr="003D6BE4">
        <w:rPr>
          <w:rFonts w:asciiTheme="minorEastAsia" w:hAnsiTheme="minorEastAsia" w:hint="eastAsia"/>
        </w:rPr>
        <w:t>種別で</w:t>
      </w:r>
      <w:r w:rsidR="00C07010" w:rsidRPr="00D52BF4">
        <w:rPr>
          <w:rFonts w:asciiTheme="minorEastAsia" w:hAnsiTheme="minorEastAsia" w:hint="eastAsia"/>
        </w:rPr>
        <w:t>みると、発達障がい</w:t>
      </w:r>
      <w:r w:rsidR="0050698E" w:rsidRPr="00D52BF4">
        <w:rPr>
          <w:rFonts w:asciiTheme="minorEastAsia" w:hAnsiTheme="minorEastAsia" w:hint="eastAsia"/>
        </w:rPr>
        <w:t>（</w:t>
      </w:r>
      <w:r w:rsidR="00C07010" w:rsidRPr="00D52BF4">
        <w:rPr>
          <w:rFonts w:asciiTheme="minorEastAsia" w:hAnsiTheme="minorEastAsia" w:hint="eastAsia"/>
        </w:rPr>
        <w:t>31.8％</w:t>
      </w:r>
      <w:r w:rsidR="0050698E" w:rsidRPr="00D52BF4">
        <w:rPr>
          <w:rFonts w:asciiTheme="minorEastAsia" w:hAnsiTheme="minorEastAsia" w:hint="eastAsia"/>
        </w:rPr>
        <w:t>）、知的障がい（</w:t>
      </w:r>
      <w:r w:rsidR="00C07010" w:rsidRPr="00D52BF4">
        <w:rPr>
          <w:rFonts w:asciiTheme="minorEastAsia" w:hAnsiTheme="minorEastAsia" w:hint="eastAsia"/>
        </w:rPr>
        <w:t>28.0％</w:t>
      </w:r>
      <w:r w:rsidR="0050698E" w:rsidRPr="00D52BF4">
        <w:rPr>
          <w:rFonts w:asciiTheme="minorEastAsia" w:hAnsiTheme="minorEastAsia" w:hint="eastAsia"/>
        </w:rPr>
        <w:t>）では「他人との会話が難しい」</w:t>
      </w:r>
      <w:r w:rsidR="00C07010" w:rsidRPr="00D52BF4">
        <w:rPr>
          <w:rFonts w:asciiTheme="minorEastAsia" w:hAnsiTheme="minorEastAsia" w:hint="eastAsia"/>
        </w:rPr>
        <w:t>、発達障がい</w:t>
      </w:r>
      <w:r w:rsidR="0050698E" w:rsidRPr="00D52BF4">
        <w:rPr>
          <w:rFonts w:asciiTheme="minorEastAsia" w:hAnsiTheme="minorEastAsia" w:hint="eastAsia"/>
        </w:rPr>
        <w:t>（</w:t>
      </w:r>
      <w:r w:rsidR="00C07010" w:rsidRPr="00D52BF4">
        <w:rPr>
          <w:rFonts w:asciiTheme="minorEastAsia" w:hAnsiTheme="minorEastAsia" w:hint="eastAsia"/>
        </w:rPr>
        <w:t>27.1％</w:t>
      </w:r>
      <w:r w:rsidR="0050698E" w:rsidRPr="00D52BF4">
        <w:rPr>
          <w:rFonts w:asciiTheme="minorEastAsia" w:hAnsiTheme="minorEastAsia" w:hint="eastAsia"/>
        </w:rPr>
        <w:t>）</w:t>
      </w:r>
      <w:r w:rsidR="00C07010" w:rsidRPr="00D52BF4">
        <w:rPr>
          <w:rFonts w:asciiTheme="minorEastAsia" w:hAnsiTheme="minorEastAsia" w:hint="eastAsia"/>
        </w:rPr>
        <w:t>、精神障がい</w:t>
      </w:r>
      <w:r w:rsidR="0050698E" w:rsidRPr="00D52BF4">
        <w:rPr>
          <w:rFonts w:asciiTheme="minorEastAsia" w:hAnsiTheme="minorEastAsia" w:hint="eastAsia"/>
        </w:rPr>
        <w:t>（</w:t>
      </w:r>
      <w:r w:rsidR="00C07010" w:rsidRPr="00D52BF4">
        <w:rPr>
          <w:rFonts w:asciiTheme="minorEastAsia" w:hAnsiTheme="minorEastAsia" w:hint="eastAsia"/>
        </w:rPr>
        <w:t>24.9％</w:t>
      </w:r>
      <w:r w:rsidR="0050698E" w:rsidRPr="00D52BF4">
        <w:rPr>
          <w:rFonts w:asciiTheme="minorEastAsia" w:hAnsiTheme="minorEastAsia" w:hint="eastAsia"/>
        </w:rPr>
        <w:t>）では「他人の視線が気になる」が</w:t>
      </w:r>
      <w:r w:rsidR="00733BBA" w:rsidRPr="003D6BE4">
        <w:rPr>
          <w:rFonts w:asciiTheme="minorEastAsia" w:hAnsiTheme="minorEastAsia" w:hint="eastAsia"/>
        </w:rPr>
        <w:t>ほか</w:t>
      </w:r>
      <w:r w:rsidR="00C07010" w:rsidRPr="00D52BF4">
        <w:rPr>
          <w:rFonts w:asciiTheme="minorEastAsia" w:hAnsiTheme="minorEastAsia" w:hint="eastAsia"/>
        </w:rPr>
        <w:t>の</w:t>
      </w:r>
      <w:r w:rsidR="00B67F2F" w:rsidRPr="00D52BF4">
        <w:rPr>
          <w:rFonts w:asciiTheme="minorEastAsia" w:hAnsiTheme="minorEastAsia" w:hint="eastAsia"/>
        </w:rPr>
        <w:t>障がい</w:t>
      </w:r>
      <w:r w:rsidR="009B0F8F" w:rsidRPr="003D6BE4">
        <w:rPr>
          <w:rFonts w:asciiTheme="minorEastAsia" w:hAnsiTheme="minorEastAsia" w:hint="eastAsia"/>
        </w:rPr>
        <w:t>種別</w:t>
      </w:r>
      <w:r w:rsidR="00C07010" w:rsidRPr="00D52BF4">
        <w:rPr>
          <w:rFonts w:asciiTheme="minorEastAsia" w:hAnsiTheme="minorEastAsia" w:hint="eastAsia"/>
        </w:rPr>
        <w:t>よりそれぞれ高くなっています。</w:t>
      </w:r>
    </w:p>
    <w:p w14:paraId="0D9A50DB" w14:textId="77777777" w:rsidR="00CB0525" w:rsidRPr="00D52BF4" w:rsidRDefault="00CB0525" w:rsidP="00484489">
      <w:pPr>
        <w:pStyle w:val="a5"/>
        <w:ind w:firstLineChars="0" w:firstLine="1"/>
        <w:rPr>
          <w:rFonts w:asciiTheme="minorEastAsia" w:hAnsiTheme="minorEastAsia"/>
        </w:rPr>
      </w:pPr>
    </w:p>
    <w:p w14:paraId="741C91E2" w14:textId="6456110C" w:rsidR="00CB0525" w:rsidRPr="00D52BF4" w:rsidRDefault="00912981" w:rsidP="00484489">
      <w:pPr>
        <w:pStyle w:val="a5"/>
        <w:ind w:firstLineChars="0" w:firstLine="1"/>
        <w:rPr>
          <w:rFonts w:asciiTheme="minorEastAsia" w:hAnsiTheme="minorEastAsia"/>
        </w:rPr>
      </w:pPr>
      <w:r w:rsidRPr="00912981">
        <w:rPr>
          <w:noProof/>
        </w:rPr>
        <w:drawing>
          <wp:anchor distT="0" distB="0" distL="114300" distR="114300" simplePos="0" relativeHeight="252250112" behindDoc="0" locked="0" layoutInCell="1" allowOverlap="1" wp14:anchorId="293D9821" wp14:editId="5DF024C0">
            <wp:simplePos x="0" y="0"/>
            <wp:positionH relativeFrom="margin">
              <wp:align>right</wp:align>
            </wp:positionH>
            <wp:positionV relativeFrom="paragraph">
              <wp:posOffset>10589</wp:posOffset>
            </wp:positionV>
            <wp:extent cx="6120130" cy="5200810"/>
            <wp:effectExtent l="0" t="0" r="0" b="0"/>
            <wp:wrapNone/>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520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59160" w14:textId="1FD5B38E" w:rsidR="00CB0525" w:rsidRPr="00D52BF4" w:rsidRDefault="00CB0525" w:rsidP="00484489">
      <w:pPr>
        <w:pStyle w:val="a5"/>
        <w:ind w:firstLineChars="0" w:firstLine="1"/>
        <w:rPr>
          <w:rFonts w:asciiTheme="minorEastAsia" w:hAnsiTheme="minorEastAsia"/>
        </w:rPr>
      </w:pPr>
    </w:p>
    <w:p w14:paraId="6176D688" w14:textId="77777777" w:rsidR="00CB0525" w:rsidRPr="00D52BF4" w:rsidRDefault="00CB0525" w:rsidP="00484489">
      <w:pPr>
        <w:pStyle w:val="a5"/>
        <w:ind w:firstLineChars="0" w:firstLine="1"/>
        <w:rPr>
          <w:rFonts w:asciiTheme="minorEastAsia" w:hAnsiTheme="minorEastAsia"/>
        </w:rPr>
      </w:pPr>
    </w:p>
    <w:p w14:paraId="27110443" w14:textId="0569830D" w:rsidR="00CB0525" w:rsidRPr="00D52BF4" w:rsidRDefault="00CB0525" w:rsidP="00484489">
      <w:pPr>
        <w:pStyle w:val="a5"/>
        <w:ind w:firstLineChars="0" w:firstLine="1"/>
        <w:rPr>
          <w:rFonts w:asciiTheme="minorEastAsia" w:hAnsiTheme="minorEastAsia"/>
        </w:rPr>
      </w:pPr>
    </w:p>
    <w:p w14:paraId="52DD448C" w14:textId="18AE3E5E" w:rsidR="00CB0525" w:rsidRPr="00D52BF4" w:rsidRDefault="00CB0525" w:rsidP="00484489">
      <w:pPr>
        <w:pStyle w:val="a5"/>
        <w:ind w:firstLineChars="0" w:firstLine="1"/>
        <w:rPr>
          <w:rFonts w:asciiTheme="minorEastAsia" w:hAnsiTheme="minorEastAsia"/>
        </w:rPr>
      </w:pPr>
    </w:p>
    <w:p w14:paraId="0D9B9045" w14:textId="77777777" w:rsidR="00CB0525" w:rsidRPr="00D52BF4" w:rsidRDefault="00CB0525" w:rsidP="00484489">
      <w:pPr>
        <w:pStyle w:val="a5"/>
        <w:ind w:firstLineChars="0" w:firstLine="1"/>
        <w:rPr>
          <w:rFonts w:asciiTheme="minorEastAsia" w:hAnsiTheme="minorEastAsia"/>
        </w:rPr>
      </w:pPr>
    </w:p>
    <w:p w14:paraId="23FA5FA4" w14:textId="77777777" w:rsidR="00CB0525" w:rsidRPr="00D52BF4" w:rsidRDefault="00CB0525" w:rsidP="00484489">
      <w:pPr>
        <w:pStyle w:val="a5"/>
        <w:ind w:firstLineChars="0" w:firstLine="1"/>
        <w:rPr>
          <w:rFonts w:asciiTheme="minorEastAsia" w:hAnsiTheme="minorEastAsia"/>
        </w:rPr>
      </w:pPr>
    </w:p>
    <w:p w14:paraId="5733CF5F" w14:textId="77777777" w:rsidR="00CB0525" w:rsidRPr="00D52BF4" w:rsidRDefault="00CB0525" w:rsidP="00484489">
      <w:pPr>
        <w:pStyle w:val="a5"/>
        <w:ind w:firstLineChars="0" w:firstLine="1"/>
        <w:rPr>
          <w:rFonts w:asciiTheme="minorEastAsia" w:hAnsiTheme="minorEastAsia"/>
        </w:rPr>
      </w:pPr>
    </w:p>
    <w:p w14:paraId="79A76393" w14:textId="77777777" w:rsidR="00CB0525" w:rsidRPr="00D52BF4" w:rsidRDefault="00CB0525" w:rsidP="00484489">
      <w:pPr>
        <w:pStyle w:val="a5"/>
        <w:ind w:firstLineChars="0" w:firstLine="1"/>
        <w:rPr>
          <w:rFonts w:asciiTheme="minorEastAsia" w:hAnsiTheme="minorEastAsia"/>
        </w:rPr>
      </w:pPr>
    </w:p>
    <w:p w14:paraId="25A3E61B" w14:textId="77777777" w:rsidR="00CB0525" w:rsidRPr="00D52BF4" w:rsidRDefault="00CB0525" w:rsidP="00484489">
      <w:pPr>
        <w:pStyle w:val="a5"/>
        <w:ind w:firstLineChars="0" w:firstLine="1"/>
        <w:rPr>
          <w:rFonts w:asciiTheme="minorEastAsia" w:hAnsiTheme="minorEastAsia"/>
        </w:rPr>
      </w:pPr>
    </w:p>
    <w:p w14:paraId="1BBF5C46" w14:textId="77777777" w:rsidR="00CB0525" w:rsidRPr="00D52BF4" w:rsidRDefault="00CB0525" w:rsidP="00484489">
      <w:pPr>
        <w:pStyle w:val="a5"/>
        <w:ind w:firstLineChars="0" w:firstLine="1"/>
        <w:rPr>
          <w:rFonts w:asciiTheme="minorEastAsia" w:hAnsiTheme="minorEastAsia"/>
        </w:rPr>
      </w:pPr>
    </w:p>
    <w:p w14:paraId="1743A154" w14:textId="77777777" w:rsidR="00CB0525" w:rsidRPr="00D52BF4" w:rsidRDefault="00CB0525" w:rsidP="00484489">
      <w:pPr>
        <w:pStyle w:val="a5"/>
        <w:ind w:firstLineChars="0" w:firstLine="1"/>
        <w:rPr>
          <w:rFonts w:asciiTheme="minorEastAsia" w:hAnsiTheme="minorEastAsia"/>
        </w:rPr>
      </w:pPr>
    </w:p>
    <w:p w14:paraId="1890DA53" w14:textId="77777777" w:rsidR="00CB0525" w:rsidRPr="00D52BF4" w:rsidRDefault="00CB0525" w:rsidP="00484489">
      <w:pPr>
        <w:pStyle w:val="a5"/>
        <w:ind w:firstLineChars="0" w:firstLine="1"/>
        <w:rPr>
          <w:rFonts w:asciiTheme="minorEastAsia" w:hAnsiTheme="minorEastAsia"/>
        </w:rPr>
      </w:pPr>
    </w:p>
    <w:p w14:paraId="08146E95" w14:textId="77777777" w:rsidR="00CB0525" w:rsidRPr="00D52BF4" w:rsidRDefault="00CB0525" w:rsidP="00484489">
      <w:pPr>
        <w:pStyle w:val="a5"/>
        <w:ind w:firstLineChars="0" w:firstLine="1"/>
        <w:rPr>
          <w:rFonts w:asciiTheme="minorEastAsia" w:hAnsiTheme="minorEastAsia"/>
        </w:rPr>
      </w:pPr>
    </w:p>
    <w:p w14:paraId="12E30819" w14:textId="77777777" w:rsidR="00CB0525" w:rsidRPr="00D52BF4" w:rsidRDefault="00CB0525" w:rsidP="00484489">
      <w:pPr>
        <w:pStyle w:val="a5"/>
        <w:ind w:firstLineChars="0" w:firstLine="1"/>
        <w:rPr>
          <w:rFonts w:asciiTheme="minorEastAsia" w:hAnsiTheme="minorEastAsia"/>
        </w:rPr>
      </w:pPr>
    </w:p>
    <w:p w14:paraId="2ABA62E0" w14:textId="77777777" w:rsidR="00CB0525" w:rsidRPr="00D52BF4" w:rsidRDefault="00CB0525" w:rsidP="00484489">
      <w:pPr>
        <w:pStyle w:val="a5"/>
        <w:ind w:firstLineChars="0" w:firstLine="1"/>
        <w:rPr>
          <w:rFonts w:asciiTheme="minorEastAsia" w:hAnsiTheme="minorEastAsia"/>
        </w:rPr>
      </w:pPr>
    </w:p>
    <w:p w14:paraId="4B700344" w14:textId="77777777" w:rsidR="00CB0525" w:rsidRPr="00D52BF4" w:rsidRDefault="00CB0525" w:rsidP="00484489">
      <w:pPr>
        <w:pStyle w:val="a5"/>
        <w:ind w:firstLineChars="0" w:firstLine="1"/>
        <w:rPr>
          <w:rFonts w:asciiTheme="minorEastAsia" w:hAnsiTheme="minorEastAsia"/>
        </w:rPr>
      </w:pPr>
    </w:p>
    <w:p w14:paraId="233A2404" w14:textId="77777777" w:rsidR="00CB0525" w:rsidRPr="00D52BF4" w:rsidRDefault="00CB0525" w:rsidP="00484489">
      <w:pPr>
        <w:pStyle w:val="a5"/>
        <w:ind w:firstLineChars="0" w:firstLine="1"/>
        <w:rPr>
          <w:rFonts w:asciiTheme="minorEastAsia" w:hAnsiTheme="minorEastAsia"/>
        </w:rPr>
      </w:pPr>
    </w:p>
    <w:p w14:paraId="08847EE7" w14:textId="77777777" w:rsidR="00CB0525" w:rsidRPr="00D52BF4" w:rsidRDefault="00CB0525" w:rsidP="00484489">
      <w:pPr>
        <w:pStyle w:val="a5"/>
        <w:ind w:firstLineChars="0" w:firstLine="1"/>
        <w:rPr>
          <w:rFonts w:asciiTheme="minorEastAsia" w:hAnsiTheme="minorEastAsia"/>
        </w:rPr>
      </w:pPr>
    </w:p>
    <w:p w14:paraId="5E052867" w14:textId="77777777" w:rsidR="00CB0525" w:rsidRPr="00D52BF4" w:rsidRDefault="00CB0525" w:rsidP="00484489">
      <w:pPr>
        <w:pStyle w:val="a5"/>
        <w:ind w:firstLineChars="0" w:firstLine="1"/>
        <w:rPr>
          <w:rFonts w:asciiTheme="minorEastAsia" w:hAnsiTheme="minorEastAsia"/>
        </w:rPr>
      </w:pPr>
    </w:p>
    <w:p w14:paraId="06EBD203" w14:textId="77777777" w:rsidR="00CB0525" w:rsidRPr="00D52BF4" w:rsidRDefault="00CB0525" w:rsidP="00484489">
      <w:pPr>
        <w:pStyle w:val="a5"/>
        <w:ind w:firstLineChars="0" w:firstLine="1"/>
        <w:rPr>
          <w:rFonts w:asciiTheme="minorEastAsia" w:hAnsiTheme="minorEastAsia"/>
        </w:rPr>
      </w:pPr>
    </w:p>
    <w:p w14:paraId="1FE4615C" w14:textId="77777777" w:rsidR="00CB0525" w:rsidRPr="00D52BF4" w:rsidRDefault="00CB0525" w:rsidP="00484489">
      <w:pPr>
        <w:pStyle w:val="a5"/>
        <w:ind w:firstLineChars="0" w:firstLine="1"/>
        <w:rPr>
          <w:rFonts w:asciiTheme="minorEastAsia" w:hAnsiTheme="minorEastAsia"/>
        </w:rPr>
      </w:pPr>
    </w:p>
    <w:p w14:paraId="10F9993D" w14:textId="31B69676" w:rsidR="00CB0525" w:rsidRDefault="00CB0525" w:rsidP="00484489">
      <w:pPr>
        <w:pStyle w:val="a5"/>
        <w:ind w:firstLineChars="0" w:firstLine="1"/>
        <w:rPr>
          <w:rFonts w:asciiTheme="minorEastAsia" w:hAnsiTheme="minorEastAsia"/>
        </w:rPr>
      </w:pPr>
    </w:p>
    <w:p w14:paraId="44B7092E" w14:textId="61226AB5"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5278770D"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727C08E8" w14:textId="77777777" w:rsidR="00DB6448" w:rsidRPr="00D52BF4" w:rsidRDefault="00DB6448" w:rsidP="00DB6448">
      <w:pPr>
        <w:pStyle w:val="ad"/>
        <w:ind w:leftChars="0" w:left="480" w:hanging="480"/>
        <w:outlineLvl w:val="2"/>
        <w:rPr>
          <w:noProof/>
          <w:sz w:val="24"/>
        </w:rPr>
      </w:pPr>
      <w:bookmarkStart w:id="63" w:name="_Toc131018043"/>
      <w:r w:rsidRPr="00D52BF4">
        <w:rPr>
          <w:noProof/>
          <w:sz w:val="24"/>
        </w:rPr>
        <w:t>（</w:t>
      </w:r>
      <w:r w:rsidR="006E3907" w:rsidRPr="00D52BF4">
        <w:rPr>
          <w:noProof/>
          <w:sz w:val="24"/>
        </w:rPr>
        <w:t>６</w:t>
      </w:r>
      <w:r w:rsidRPr="00D52BF4">
        <w:rPr>
          <w:noProof/>
          <w:sz w:val="24"/>
        </w:rPr>
        <w:t>）</w:t>
      </w:r>
      <w:r w:rsidRPr="00D52BF4">
        <w:rPr>
          <w:rFonts w:hint="eastAsia"/>
          <w:noProof/>
          <w:sz w:val="24"/>
        </w:rPr>
        <w:t>地域の人との交流</w:t>
      </w:r>
      <w:bookmarkEnd w:id="63"/>
    </w:p>
    <w:p w14:paraId="1B6EAEA9" w14:textId="77777777" w:rsidR="00B734D4" w:rsidRPr="00D52BF4" w:rsidRDefault="00B734D4"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43　</w:t>
      </w:r>
      <w:r w:rsidRPr="00D52BF4">
        <w:rPr>
          <w:rFonts w:ascii="BIZ UDゴシック" w:eastAsia="BIZ UDゴシック" w:hAnsi="BIZ UDゴシック"/>
        </w:rPr>
        <w:t>地域</w:t>
      </w:r>
      <w:r w:rsidRPr="00D52BF4">
        <w:rPr>
          <w:rFonts w:ascii="BIZ UDゴシック" w:eastAsia="BIZ UDゴシック" w:hAnsi="BIZ UDゴシック" w:hint="eastAsia"/>
        </w:rPr>
        <w:t>の</w:t>
      </w:r>
      <w:r w:rsidRPr="00D52BF4">
        <w:rPr>
          <w:rFonts w:ascii="BIZ UDゴシック" w:eastAsia="BIZ UDゴシック" w:hAnsi="BIZ UDゴシック"/>
        </w:rPr>
        <w:t>人</w:t>
      </w:r>
      <w:r w:rsidRPr="00D52BF4">
        <w:rPr>
          <w:rFonts w:ascii="BIZ UDゴシック" w:eastAsia="BIZ UDゴシック" w:hAnsi="BIZ UDゴシック" w:hint="eastAsia"/>
        </w:rPr>
        <w:t>との</w:t>
      </w:r>
      <w:r w:rsidRPr="00D52BF4">
        <w:rPr>
          <w:rFonts w:ascii="BIZ UDゴシック" w:eastAsia="BIZ UDゴシック" w:hAnsi="BIZ UDゴシック"/>
        </w:rPr>
        <w:t>交流</w:t>
      </w:r>
      <w:r w:rsidRPr="00D52BF4">
        <w:rPr>
          <w:rFonts w:ascii="BIZ UDゴシック" w:eastAsia="BIZ UDゴシック" w:hAnsi="BIZ UDゴシック" w:hint="eastAsia"/>
        </w:rPr>
        <w:t>は、</w:t>
      </w:r>
      <w:r w:rsidRPr="00D52BF4">
        <w:rPr>
          <w:rFonts w:ascii="BIZ UDゴシック" w:eastAsia="BIZ UDゴシック" w:hAnsi="BIZ UDゴシック"/>
        </w:rPr>
        <w:t>次</w:t>
      </w:r>
      <w:r w:rsidRPr="00D52BF4">
        <w:rPr>
          <w:rFonts w:ascii="BIZ UDゴシック" w:eastAsia="BIZ UDゴシック" w:hAnsi="BIZ UDゴシック" w:hint="eastAsia"/>
        </w:rPr>
        <w:t>のどれにあてはまりますか。（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002F3EF9" w14:textId="77777777" w:rsidR="004A0D82" w:rsidRPr="00D52BF4" w:rsidRDefault="004A0D82" w:rsidP="00484489">
      <w:pPr>
        <w:pStyle w:val="a5"/>
        <w:ind w:firstLineChars="0" w:firstLine="1"/>
        <w:rPr>
          <w:rFonts w:asciiTheme="minorEastAsia" w:hAnsiTheme="minorEastAsia"/>
        </w:rPr>
      </w:pPr>
    </w:p>
    <w:p w14:paraId="49AA806D" w14:textId="7225DA10" w:rsidR="00E93ECE" w:rsidRDefault="00E93ECE" w:rsidP="00E93ECE">
      <w:pPr>
        <w:pStyle w:val="a5"/>
        <w:ind w:firstLine="220"/>
        <w:rPr>
          <w:rFonts w:asciiTheme="minorEastAsia" w:hAnsiTheme="minorEastAsia"/>
        </w:rPr>
      </w:pPr>
      <w:r w:rsidRPr="00D52BF4">
        <w:rPr>
          <w:rFonts w:asciiTheme="minorEastAsia" w:hAnsiTheme="minorEastAsia" w:hint="eastAsia"/>
        </w:rPr>
        <w:t>地域の人との交流</w:t>
      </w:r>
      <w:r w:rsidR="00672885" w:rsidRPr="00D52BF4">
        <w:rPr>
          <w:rFonts w:asciiTheme="minorEastAsia" w:hAnsiTheme="minorEastAsia" w:hint="eastAsia"/>
        </w:rPr>
        <w:t>は、全体で</w:t>
      </w:r>
      <w:r w:rsidR="0050698E" w:rsidRPr="00D52BF4">
        <w:rPr>
          <w:rFonts w:asciiTheme="minorEastAsia" w:hAnsiTheme="minorEastAsia" w:hint="eastAsia"/>
        </w:rPr>
        <w:t>「あいさつ程度はしている」</w:t>
      </w:r>
      <w:r w:rsidR="005953A1" w:rsidRPr="003D6BE4">
        <w:rPr>
          <w:rFonts w:asciiTheme="minorEastAsia" w:hAnsiTheme="minorEastAsia" w:hint="eastAsia"/>
        </w:rPr>
        <w:t>が</w:t>
      </w:r>
      <w:r w:rsidR="0050698E" w:rsidRPr="00D52BF4">
        <w:rPr>
          <w:rFonts w:asciiTheme="minorEastAsia" w:hAnsiTheme="minorEastAsia" w:hint="eastAsia"/>
        </w:rPr>
        <w:t>41.4％</w:t>
      </w:r>
      <w:r w:rsidR="005953A1" w:rsidRPr="003D6BE4">
        <w:rPr>
          <w:rFonts w:asciiTheme="minorEastAsia" w:hAnsiTheme="minorEastAsia" w:hint="eastAsia"/>
        </w:rPr>
        <w:t>と</w:t>
      </w:r>
      <w:r w:rsidR="0050698E" w:rsidRPr="00D52BF4">
        <w:rPr>
          <w:rFonts w:asciiTheme="minorEastAsia" w:hAnsiTheme="minorEastAsia" w:hint="eastAsia"/>
        </w:rPr>
        <w:t>最も高く、次い</w:t>
      </w:r>
      <w:r w:rsidR="0050698E" w:rsidRPr="000E5199">
        <w:rPr>
          <w:rFonts w:asciiTheme="minorEastAsia" w:hAnsiTheme="minorEastAsia" w:hint="eastAsia"/>
        </w:rPr>
        <w:t>で</w:t>
      </w:r>
      <w:r w:rsidR="000E5199" w:rsidRPr="000E5199">
        <w:rPr>
          <w:rFonts w:asciiTheme="minorEastAsia" w:hAnsiTheme="minorEastAsia" w:hint="eastAsia"/>
        </w:rPr>
        <w:t>「ほとんど行っていない」は31.1％</w:t>
      </w:r>
      <w:r w:rsidRPr="000E5199">
        <w:rPr>
          <w:rFonts w:asciiTheme="minorEastAsia" w:hAnsiTheme="minorEastAsia" w:hint="eastAsia"/>
        </w:rPr>
        <w:t>、「必要に応じて行っている」は18.3％、</w:t>
      </w:r>
      <w:r w:rsidR="000E5199" w:rsidRPr="000E5199">
        <w:rPr>
          <w:rFonts w:asciiTheme="minorEastAsia" w:hAnsiTheme="minorEastAsia" w:hint="eastAsia"/>
        </w:rPr>
        <w:t>「積極的に行っている」は2.9％</w:t>
      </w:r>
      <w:r w:rsidRPr="000E5199">
        <w:rPr>
          <w:rFonts w:asciiTheme="minorEastAsia" w:hAnsiTheme="minorEastAsia" w:hint="eastAsia"/>
        </w:rPr>
        <w:t>となっています。</w:t>
      </w:r>
    </w:p>
    <w:p w14:paraId="56F8E59A" w14:textId="7648CE8E" w:rsidR="002C487E" w:rsidRPr="003D6BE4" w:rsidRDefault="009B0F8F" w:rsidP="00E93ECE">
      <w:pPr>
        <w:pStyle w:val="a5"/>
        <w:ind w:firstLine="220"/>
        <w:rPr>
          <w:rFonts w:asciiTheme="minorEastAsia" w:hAnsiTheme="minorEastAsia"/>
        </w:rPr>
      </w:pPr>
      <w:r w:rsidRPr="003D6BE4">
        <w:rPr>
          <w:rFonts w:asciiTheme="minorEastAsia" w:hAnsiTheme="minorEastAsia" w:hint="eastAsia"/>
        </w:rPr>
        <w:t>障がい種別で</w:t>
      </w:r>
      <w:r w:rsidR="002C487E" w:rsidRPr="003D6BE4">
        <w:rPr>
          <w:rFonts w:asciiTheme="minorEastAsia" w:hAnsiTheme="minorEastAsia" w:hint="eastAsia"/>
        </w:rPr>
        <w:t>みると、高次脳機能障がいでは「ほとんど行っていない」が4</w:t>
      </w:r>
      <w:r w:rsidR="002C487E" w:rsidRPr="003D6BE4">
        <w:rPr>
          <w:rFonts w:asciiTheme="minorEastAsia" w:hAnsiTheme="minorEastAsia"/>
        </w:rPr>
        <w:t>3.2</w:t>
      </w:r>
      <w:r w:rsidR="002C487E" w:rsidRPr="003D6BE4">
        <w:rPr>
          <w:rFonts w:asciiTheme="minorEastAsia" w:hAnsiTheme="minorEastAsia" w:hint="eastAsia"/>
        </w:rPr>
        <w:t>％と最も高くなっています。</w:t>
      </w:r>
    </w:p>
    <w:p w14:paraId="2F8F8510" w14:textId="29392555" w:rsidR="00CB0525" w:rsidRPr="00E27188" w:rsidRDefault="00B67F2F" w:rsidP="002C487E">
      <w:pPr>
        <w:pStyle w:val="a5"/>
        <w:ind w:firstLine="220"/>
        <w:rPr>
          <w:rFonts w:asciiTheme="minorEastAsia" w:hAnsiTheme="minorEastAsia"/>
          <w:dstrike/>
          <w:color w:val="000000" w:themeColor="text1"/>
        </w:rPr>
      </w:pPr>
      <w:r w:rsidRPr="00D52BF4">
        <w:rPr>
          <w:rFonts w:asciiTheme="minorEastAsia" w:hAnsiTheme="minorEastAsia" w:hint="eastAsia"/>
        </w:rPr>
        <w:t>障がい</w:t>
      </w:r>
      <w:r w:rsidR="009B0F8F" w:rsidRPr="003D6BE4">
        <w:rPr>
          <w:rFonts w:asciiTheme="minorEastAsia" w:hAnsiTheme="minorEastAsia" w:hint="eastAsia"/>
        </w:rPr>
        <w:t>種</w:t>
      </w:r>
      <w:r w:rsidR="00E93ECE" w:rsidRPr="00D52BF4">
        <w:rPr>
          <w:rFonts w:asciiTheme="minorEastAsia" w:hAnsiTheme="minorEastAsia" w:hint="eastAsia"/>
        </w:rPr>
        <w:t>別</w:t>
      </w:r>
      <w:r w:rsidR="009B0F8F" w:rsidRPr="003D6BE4">
        <w:rPr>
          <w:rFonts w:asciiTheme="minorEastAsia" w:hAnsiTheme="minorEastAsia" w:hint="eastAsia"/>
        </w:rPr>
        <w:t>ごと</w:t>
      </w:r>
      <w:r w:rsidR="00E93ECE" w:rsidRPr="00D52BF4">
        <w:rPr>
          <w:rFonts w:asciiTheme="minorEastAsia" w:hAnsiTheme="minorEastAsia" w:hint="eastAsia"/>
        </w:rPr>
        <w:t>に</w:t>
      </w:r>
      <w:r w:rsidR="002C487E" w:rsidRPr="003D6BE4">
        <w:rPr>
          <w:rFonts w:asciiTheme="minorEastAsia" w:hAnsiTheme="minorEastAsia" w:hint="eastAsia"/>
        </w:rPr>
        <w:t>比較す</w:t>
      </w:r>
      <w:r w:rsidR="00E93ECE" w:rsidRPr="00D52BF4">
        <w:rPr>
          <w:rFonts w:asciiTheme="minorEastAsia" w:hAnsiTheme="minorEastAsia" w:hint="eastAsia"/>
        </w:rPr>
        <w:t>ると、難病</w:t>
      </w:r>
      <w:r w:rsidR="0050698E" w:rsidRPr="00D52BF4">
        <w:rPr>
          <w:rFonts w:asciiTheme="minorEastAsia" w:hAnsiTheme="minorEastAsia" w:hint="eastAsia"/>
        </w:rPr>
        <w:t>では「必要に応じて行っている」が</w:t>
      </w:r>
      <w:r w:rsidR="00E93ECE" w:rsidRPr="00D52BF4">
        <w:rPr>
          <w:rFonts w:asciiTheme="minorEastAsia" w:hAnsiTheme="minorEastAsia" w:hint="eastAsia"/>
        </w:rPr>
        <w:t>23.2％と</w:t>
      </w:r>
      <w:r w:rsidR="00620AAA" w:rsidRPr="003D6BE4">
        <w:rPr>
          <w:rFonts w:asciiTheme="minorEastAsia" w:hAnsiTheme="minorEastAsia" w:hint="eastAsia"/>
        </w:rPr>
        <w:t>ほか</w:t>
      </w:r>
      <w:r w:rsidR="00E93ECE" w:rsidRPr="00D52BF4">
        <w:rPr>
          <w:rFonts w:asciiTheme="minorEastAsia" w:hAnsiTheme="minorEastAsia" w:hint="eastAsia"/>
        </w:rPr>
        <w:t>の</w:t>
      </w:r>
      <w:r w:rsidRPr="00D52BF4">
        <w:rPr>
          <w:rFonts w:asciiTheme="minorEastAsia" w:hAnsiTheme="minorEastAsia" w:hint="eastAsia"/>
        </w:rPr>
        <w:t>障がい</w:t>
      </w:r>
      <w:r w:rsidR="003A5A55" w:rsidRPr="003D6BE4">
        <w:rPr>
          <w:rFonts w:asciiTheme="minorEastAsia" w:hAnsiTheme="minorEastAsia" w:hint="eastAsia"/>
        </w:rPr>
        <w:t>種別</w:t>
      </w:r>
      <w:r w:rsidR="00E93ECE" w:rsidRPr="00D52BF4">
        <w:rPr>
          <w:rFonts w:asciiTheme="minorEastAsia" w:hAnsiTheme="minorEastAsia" w:hint="eastAsia"/>
        </w:rPr>
        <w:t>よりやや高くなっています。</w:t>
      </w:r>
    </w:p>
    <w:p w14:paraId="5541556E" w14:textId="312B8702" w:rsidR="00CB0525" w:rsidRPr="00D52BF4" w:rsidRDefault="00CB0525" w:rsidP="00484489">
      <w:pPr>
        <w:pStyle w:val="a5"/>
        <w:ind w:firstLineChars="0" w:firstLine="1"/>
        <w:rPr>
          <w:rFonts w:asciiTheme="minorEastAsia" w:hAnsiTheme="minorEastAsia"/>
        </w:rPr>
      </w:pPr>
    </w:p>
    <w:p w14:paraId="46772D22" w14:textId="4C4089BD" w:rsidR="00CB0525" w:rsidRPr="00D52BF4" w:rsidRDefault="000F6B2A" w:rsidP="00484489">
      <w:pPr>
        <w:pStyle w:val="a5"/>
        <w:ind w:firstLineChars="0" w:firstLine="1"/>
        <w:rPr>
          <w:rFonts w:asciiTheme="minorEastAsia" w:hAnsiTheme="minorEastAsia"/>
        </w:rPr>
      </w:pPr>
      <w:r w:rsidRPr="00D52BF4">
        <w:rPr>
          <w:noProof/>
        </w:rPr>
        <mc:AlternateContent>
          <mc:Choice Requires="wpg">
            <w:drawing>
              <wp:anchor distT="0" distB="0" distL="114300" distR="114300" simplePos="0" relativeHeight="251873280" behindDoc="0" locked="0" layoutInCell="1" allowOverlap="1" wp14:anchorId="3704E2D1" wp14:editId="60BEC259">
                <wp:simplePos x="0" y="0"/>
                <wp:positionH relativeFrom="column">
                  <wp:posOffset>1952625</wp:posOffset>
                </wp:positionH>
                <wp:positionV relativeFrom="paragraph">
                  <wp:posOffset>170815</wp:posOffset>
                </wp:positionV>
                <wp:extent cx="3434080" cy="133350"/>
                <wp:effectExtent l="0" t="0" r="13970" b="19050"/>
                <wp:wrapNone/>
                <wp:docPr id="1142" name="グループ化 1142"/>
                <wp:cNvGraphicFramePr/>
                <a:graphic xmlns:a="http://schemas.openxmlformats.org/drawingml/2006/main">
                  <a:graphicData uri="http://schemas.microsoft.com/office/word/2010/wordprocessingGroup">
                    <wpg:wgp>
                      <wpg:cNvGrpSpPr/>
                      <wpg:grpSpPr>
                        <a:xfrm>
                          <a:off x="0" y="0"/>
                          <a:ext cx="3434080" cy="133350"/>
                          <a:chOff x="0" y="0"/>
                          <a:chExt cx="3434489" cy="133350"/>
                        </a:xfrm>
                      </wpg:grpSpPr>
                      <wps:wsp>
                        <wps:cNvPr id="1143"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44"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45"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46"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47"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64F41AC8" id="グループ化 1142" o:spid="_x0000_s1026" style="position:absolute;left:0;text-align:left;margin-left:153.75pt;margin-top:13.45pt;width:270.4pt;height:10.5pt;z-index:251873280" coordsize="3434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">
                <v:rect id="Rectangle 3" o:spid="_x0000_s1027"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Ca8IA&#10;AADdAAAADwAAAGRycy9kb3ducmV2LnhtbERPyWrDMBC9B/oPYgq9hFhOW0JxLYcScMm1Weh1sCa2&#10;sTUykmK7/foqEOhtHm+dfDubXozkfGtZwTpJQRBXVrdcKzgdy9UbCB+QNfaWScEPedgWD4scM20n&#10;/qLxEGoRQ9hnqKAJYcik9FVDBn1iB+LIXawzGCJ0tdQOpxhuevmcphtpsOXY0OBAu4aq7nA1Cs56&#10;tG21PH4PPrjfrv4sDe97pZ4e5493EIHm8C++u/c6zl+/vsDtm3iC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cJrwgAAAN0AAAAPAAAAAAAAAAAAAAAAAJgCAABkcnMvZG93&#10;bnJldi54bWxQSwUGAAAAAAQABAD1AAAAhwMAAAAA&#10;" fillcolor="black" strokeweight="0">
                  <v:fill r:id="rId13" o:title="" type="pattern"/>
                  <v:textbox inset="5.85pt,.7pt,5.85pt,.7pt"/>
                </v:rect>
                <v:rect id="Rectangle 4" o:spid="_x0000_s1028"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oWsUA&#10;AADdAAAADwAAAGRycy9kb3ducmV2LnhtbERPTWvCQBC9C/0PywhepG7UYEvqJhRBsEUPaqHXaXaa&#10;BLOzIbtN0v56tyB4m8f7nHU2mFp01LrKsoL5LAJBnFtdcaHg47x9fAbhPLLG2jIp+CUHWfowWmOi&#10;bc9H6k6+ECGEXYIKSu+bREqXl2TQzWxDHLhv2xr0AbaF1C32IdzUchFFK2mw4tBQYkObkvLL6cco&#10;kPH50E2X75+9X+7/4u7w9Labfik1GQ+vLyA8Df4uvrl3OsyfxzH8fxNO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ShaxQAAAN0AAAAPAAAAAAAAAAAAAAAAAJgCAABkcnMv&#10;ZG93bnJldi54bWxQSwUGAAAAAAQABAD1AAAAigMAAAAA&#10;" fillcolor="black" strokeweight="0">
                  <v:fill r:id="rId14" o:title="" type="pattern"/>
                  <v:textbox inset="5.85pt,.7pt,5.85pt,.7pt"/>
                </v:rect>
                <v:rect id="Rectangle 5" o:spid="_x0000_s1029"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ygcIA&#10;AADdAAAADwAAAGRycy9kb3ducmV2LnhtbERP30vDMBB+F/wfwgm+ubSiInVpkYG619Up+HYmZ1Pb&#10;XEoSt+6/N4PB3u7j+3nLZnaj2FGIvWcF5aIAQay96blTsH1/uXkEEROywdEzKThQhKa+vFhiZfye&#10;N7RrUydyCMcKFdiUpkrKqC05jAs/EWfuxweHKcPQSRNwn8PdKG+L4kE67Dk3WJxoZUkP7Z9ToL/G&#10;z3I1/G43b8OHfdX43WIflLq+mp+fQCSa01l8cq9Nnl/e3cPxm3yCr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zKBwgAAAN0AAAAPAAAAAAAAAAAAAAAAAJgCAABkcnMvZG93&#10;bnJldi54bWxQSwUGAAAAAAQABAD1AAAAhwMAAAAA&#10;" fillcolor="black" strokeweight="0">
                  <v:fill r:id="rId15" o:title="" type="pattern"/>
                  <v:textbox inset="5.85pt,.7pt,5.85pt,.7pt"/>
                </v:rect>
                <v:rect id="Rectangle 6" o:spid="_x0000_s1030"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MQA&#10;AADdAAAADwAAAGRycy9kb3ducmV2LnhtbERPTWvCQBC9C/0PyxS8iG4UEYmu0gYKsQdBk4PHITsm&#10;odnZkN2Y+O/dQqG3ebzP2R9H04gHda62rGC5iEAQF1bXXCrIs6/5FoTzyBoby6TgSQ6Oh7fJHmNt&#10;B77Q4+pLEULYxaig8r6NpXRFRQbdwrbEgbvbzqAPsCul7nAI4aaRqyjaSIM1h4YKW0oqKn6uvVFw&#10;Sb/PtzNlyeezLVbJad3np1mv1PR9/NiB8DT6f/GfO9Vh/nK9gd9vwgny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P6DEAAAA3QAAAA8AAAAAAAAAAAAAAAAAmAIAAGRycy9k&#10;b3ducmV2LnhtbFBLBQYAAAAABAAEAPUAAACJAwAAAAA=&#10;" fillcolor="black" strokeweight="0">
                  <v:fill r:id="rId16" o:title="" type="pattern"/>
                  <v:textbox inset="5.85pt,.7pt,5.85pt,.7pt"/>
                </v:rect>
                <v:rect id="Rectangle 8" o:spid="_x0000_s1031"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3nsUA&#10;AADdAAAADwAAAGRycy9kb3ducmV2LnhtbESPQWvCQBCF7wX/wzKCt7qJNirRVUQoeOmhUQRvQ3ZM&#10;gtnZsLs18d+7hUJvM7z3vnmz2Q2mFQ9yvrGsIJ0mIIhLqxuuFJxPn+8rED4ga2wtk4InedhtR28b&#10;zLXt+ZseRahEhLDPUUEdQpdL6cuaDPqp7YijdrPOYIirq6R22Ee4aeUsSRbSYMPxQo0dHWoq78WP&#10;iZSM74dzv5pfvtLsSEWfcequSk3Gw34NItAQ/s1/6aOO9dOPJfx+E0e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eexQAAAN0AAAAPAAAAAAAAAAAAAAAAAJgCAABkcnMv&#10;ZG93bnJldi54bWxQSwUGAAAAAAQABAD1AAAAigMAAAAA&#10;" strokeweight="0">
                  <v:textbox inset="5.85pt,.7pt,5.85pt,.7pt"/>
                </v:rect>
              </v:group>
            </w:pict>
          </mc:Fallback>
        </mc:AlternateContent>
      </w:r>
      <w:r w:rsidR="008D71A4" w:rsidRPr="00D52BF4">
        <w:rPr>
          <w:noProof/>
        </w:rPr>
        <w:drawing>
          <wp:anchor distT="0" distB="0" distL="114300" distR="114300" simplePos="0" relativeHeight="251160230" behindDoc="0" locked="0" layoutInCell="1" allowOverlap="1" wp14:anchorId="67385E3E" wp14:editId="1132C00E">
            <wp:simplePos x="0" y="0"/>
            <wp:positionH relativeFrom="column">
              <wp:posOffset>-694055</wp:posOffset>
            </wp:positionH>
            <wp:positionV relativeFrom="paragraph">
              <wp:posOffset>171450</wp:posOffset>
            </wp:positionV>
            <wp:extent cx="7088942" cy="4753631"/>
            <wp:effectExtent l="0" t="0" r="0" b="0"/>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88942" cy="4753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B58D3" w14:textId="77777777" w:rsidR="00CB0525" w:rsidRPr="00D52BF4" w:rsidRDefault="00CB0525" w:rsidP="00484489">
      <w:pPr>
        <w:pStyle w:val="a5"/>
        <w:ind w:firstLineChars="0" w:firstLine="1"/>
        <w:rPr>
          <w:rFonts w:asciiTheme="minorEastAsia" w:hAnsiTheme="minorEastAsia"/>
        </w:rPr>
      </w:pPr>
    </w:p>
    <w:p w14:paraId="7F5B90EF" w14:textId="77777777" w:rsidR="00CB0525" w:rsidRPr="00D52BF4" w:rsidRDefault="00CB0525" w:rsidP="00484489">
      <w:pPr>
        <w:pStyle w:val="a5"/>
        <w:ind w:firstLineChars="0" w:firstLine="1"/>
        <w:rPr>
          <w:rFonts w:asciiTheme="minorEastAsia" w:hAnsiTheme="minorEastAsia"/>
        </w:rPr>
      </w:pPr>
    </w:p>
    <w:p w14:paraId="76D40B72" w14:textId="77777777" w:rsidR="00CB0525" w:rsidRPr="00D52BF4" w:rsidRDefault="00CB0525" w:rsidP="00484489">
      <w:pPr>
        <w:pStyle w:val="a5"/>
        <w:ind w:firstLineChars="0" w:firstLine="1"/>
        <w:rPr>
          <w:rFonts w:asciiTheme="minorEastAsia" w:hAnsiTheme="minorEastAsia"/>
        </w:rPr>
      </w:pPr>
    </w:p>
    <w:p w14:paraId="3FC80089" w14:textId="77777777" w:rsidR="00CB0525" w:rsidRPr="00D52BF4" w:rsidRDefault="00CB0525" w:rsidP="00484489">
      <w:pPr>
        <w:pStyle w:val="a5"/>
        <w:ind w:firstLineChars="0" w:firstLine="1"/>
        <w:rPr>
          <w:rFonts w:asciiTheme="minorEastAsia" w:hAnsiTheme="minorEastAsia"/>
        </w:rPr>
      </w:pPr>
    </w:p>
    <w:p w14:paraId="76C965CD" w14:textId="77777777" w:rsidR="00CB0525" w:rsidRPr="00D52BF4" w:rsidRDefault="00CB0525" w:rsidP="00484489">
      <w:pPr>
        <w:pStyle w:val="a5"/>
        <w:ind w:firstLineChars="0" w:firstLine="1"/>
        <w:rPr>
          <w:rFonts w:asciiTheme="minorEastAsia" w:hAnsiTheme="minorEastAsia"/>
        </w:rPr>
      </w:pPr>
    </w:p>
    <w:p w14:paraId="2753681A" w14:textId="77777777" w:rsidR="00CB0525" w:rsidRPr="00D52BF4" w:rsidRDefault="00CB0525" w:rsidP="00484489">
      <w:pPr>
        <w:pStyle w:val="a5"/>
        <w:ind w:firstLineChars="0" w:firstLine="1"/>
        <w:rPr>
          <w:rFonts w:asciiTheme="minorEastAsia" w:hAnsiTheme="minorEastAsia"/>
        </w:rPr>
      </w:pPr>
    </w:p>
    <w:p w14:paraId="45CD8663" w14:textId="77777777" w:rsidR="00CB0525" w:rsidRPr="00D52BF4" w:rsidRDefault="00CB0525" w:rsidP="00484489">
      <w:pPr>
        <w:pStyle w:val="a5"/>
        <w:ind w:firstLineChars="0" w:firstLine="1"/>
        <w:rPr>
          <w:rFonts w:asciiTheme="minorEastAsia" w:hAnsiTheme="minorEastAsia"/>
        </w:rPr>
      </w:pPr>
    </w:p>
    <w:p w14:paraId="78A94EBD" w14:textId="77777777" w:rsidR="00CB0525" w:rsidRPr="00D52BF4" w:rsidRDefault="00CB0525" w:rsidP="00484489">
      <w:pPr>
        <w:pStyle w:val="a5"/>
        <w:ind w:firstLineChars="0" w:firstLine="1"/>
        <w:rPr>
          <w:rFonts w:asciiTheme="minorEastAsia" w:hAnsiTheme="minorEastAsia"/>
        </w:rPr>
      </w:pPr>
    </w:p>
    <w:p w14:paraId="123EB381" w14:textId="77777777" w:rsidR="00CB0525" w:rsidRPr="00D52BF4" w:rsidRDefault="00CB0525" w:rsidP="00484489">
      <w:pPr>
        <w:pStyle w:val="a5"/>
        <w:ind w:firstLineChars="0" w:firstLine="1"/>
        <w:rPr>
          <w:rFonts w:asciiTheme="minorEastAsia" w:hAnsiTheme="minorEastAsia"/>
        </w:rPr>
      </w:pPr>
    </w:p>
    <w:p w14:paraId="0A7925AC" w14:textId="77777777" w:rsidR="00CB0525" w:rsidRPr="00D52BF4" w:rsidRDefault="00CB0525" w:rsidP="00484489">
      <w:pPr>
        <w:pStyle w:val="a5"/>
        <w:ind w:firstLineChars="0" w:firstLine="1"/>
        <w:rPr>
          <w:rFonts w:asciiTheme="minorEastAsia" w:hAnsiTheme="minorEastAsia"/>
        </w:rPr>
      </w:pPr>
    </w:p>
    <w:p w14:paraId="64A6E7BC" w14:textId="77777777" w:rsidR="00CB0525" w:rsidRPr="00D52BF4" w:rsidRDefault="00CB0525" w:rsidP="00484489">
      <w:pPr>
        <w:pStyle w:val="a5"/>
        <w:ind w:firstLineChars="0" w:firstLine="1"/>
        <w:rPr>
          <w:rFonts w:asciiTheme="minorEastAsia" w:hAnsiTheme="minorEastAsia"/>
        </w:rPr>
      </w:pPr>
    </w:p>
    <w:p w14:paraId="72151699" w14:textId="77777777" w:rsidR="00CB0525" w:rsidRPr="00D52BF4" w:rsidRDefault="00CB0525" w:rsidP="00484489">
      <w:pPr>
        <w:pStyle w:val="a5"/>
        <w:ind w:firstLineChars="0" w:firstLine="1"/>
        <w:rPr>
          <w:rFonts w:asciiTheme="minorEastAsia" w:hAnsiTheme="minorEastAsia"/>
        </w:rPr>
      </w:pPr>
    </w:p>
    <w:p w14:paraId="2E10DCBA" w14:textId="77777777" w:rsidR="00CB0525" w:rsidRPr="00D52BF4" w:rsidRDefault="00CB0525" w:rsidP="00484489">
      <w:pPr>
        <w:pStyle w:val="a5"/>
        <w:ind w:firstLineChars="0" w:firstLine="1"/>
        <w:rPr>
          <w:rFonts w:asciiTheme="minorEastAsia" w:hAnsiTheme="minorEastAsia"/>
        </w:rPr>
      </w:pPr>
    </w:p>
    <w:p w14:paraId="57F089D6" w14:textId="77777777" w:rsidR="00CB0525" w:rsidRPr="00D52BF4" w:rsidRDefault="00CB0525" w:rsidP="00484489">
      <w:pPr>
        <w:pStyle w:val="a5"/>
        <w:ind w:firstLineChars="0" w:firstLine="1"/>
        <w:rPr>
          <w:rFonts w:asciiTheme="minorEastAsia" w:hAnsiTheme="minorEastAsia"/>
        </w:rPr>
      </w:pPr>
    </w:p>
    <w:p w14:paraId="41E4AE69" w14:textId="77777777" w:rsidR="00CB0525" w:rsidRPr="00D52BF4" w:rsidRDefault="00CB0525" w:rsidP="00484489">
      <w:pPr>
        <w:pStyle w:val="a5"/>
        <w:ind w:firstLineChars="0" w:firstLine="1"/>
        <w:rPr>
          <w:rFonts w:asciiTheme="minorEastAsia" w:hAnsiTheme="minorEastAsia"/>
        </w:rPr>
      </w:pPr>
    </w:p>
    <w:p w14:paraId="7D03B98C" w14:textId="77777777" w:rsidR="00CB0525" w:rsidRPr="00D52BF4" w:rsidRDefault="00CB0525" w:rsidP="00484489">
      <w:pPr>
        <w:pStyle w:val="a5"/>
        <w:ind w:firstLineChars="0" w:firstLine="1"/>
        <w:rPr>
          <w:rFonts w:asciiTheme="minorEastAsia" w:hAnsiTheme="minorEastAsia"/>
        </w:rPr>
      </w:pPr>
    </w:p>
    <w:p w14:paraId="12F23409" w14:textId="77777777" w:rsidR="00CB0525" w:rsidRPr="00D52BF4" w:rsidRDefault="00CB0525" w:rsidP="00484489">
      <w:pPr>
        <w:pStyle w:val="a5"/>
        <w:ind w:firstLineChars="0" w:firstLine="1"/>
        <w:rPr>
          <w:rFonts w:asciiTheme="minorEastAsia" w:hAnsiTheme="minorEastAsia"/>
        </w:rPr>
      </w:pPr>
    </w:p>
    <w:p w14:paraId="70C300A1" w14:textId="77777777" w:rsidR="00CB0525" w:rsidRPr="00D52BF4" w:rsidRDefault="00CB0525" w:rsidP="00484489">
      <w:pPr>
        <w:pStyle w:val="a5"/>
        <w:ind w:firstLineChars="0" w:firstLine="1"/>
        <w:rPr>
          <w:rFonts w:asciiTheme="minorEastAsia" w:hAnsiTheme="minorEastAsia"/>
        </w:rPr>
      </w:pPr>
    </w:p>
    <w:p w14:paraId="4A4655C1" w14:textId="77777777" w:rsidR="00CB0525" w:rsidRPr="00D52BF4" w:rsidRDefault="00CB0525" w:rsidP="00484489">
      <w:pPr>
        <w:pStyle w:val="a5"/>
        <w:ind w:firstLineChars="0" w:firstLine="1"/>
        <w:rPr>
          <w:rFonts w:asciiTheme="minorEastAsia" w:hAnsiTheme="minorEastAsia"/>
        </w:rPr>
      </w:pPr>
    </w:p>
    <w:p w14:paraId="07549A4B" w14:textId="77777777" w:rsidR="00B734D4" w:rsidRPr="00D52BF4" w:rsidRDefault="00EB1F0A" w:rsidP="00484489">
      <w:pPr>
        <w:pStyle w:val="a5"/>
        <w:ind w:firstLineChars="0" w:firstLine="1"/>
        <w:rPr>
          <w:rFonts w:asciiTheme="minorEastAsia" w:hAnsiTheme="minorEastAsia"/>
        </w:rPr>
      </w:pPr>
      <w:r w:rsidRPr="00D52BF4">
        <w:rPr>
          <w:rFonts w:asciiTheme="minorEastAsia" w:hAnsiTheme="minorEastAsia"/>
        </w:rPr>
        <w:br w:type="page"/>
      </w:r>
    </w:p>
    <w:p w14:paraId="53AFE62B" w14:textId="77777777" w:rsidR="005C7709" w:rsidRPr="00D52BF4" w:rsidRDefault="005C7709" w:rsidP="00591FBA">
      <w:pPr>
        <w:pStyle w:val="ad"/>
        <w:ind w:leftChars="0" w:left="560"/>
        <w:rPr>
          <w:noProof/>
        </w:rPr>
      </w:pPr>
      <w:bookmarkStart w:id="64" w:name="_Toc131018044"/>
      <w:r w:rsidRPr="00D52BF4">
        <w:rPr>
          <w:rFonts w:hint="eastAsia"/>
          <w:noProof/>
        </w:rPr>
        <w:t>９</w:t>
      </w:r>
      <w:r w:rsidR="00591FBA" w:rsidRPr="00D52BF4">
        <w:rPr>
          <w:rFonts w:hint="eastAsia"/>
          <w:noProof/>
        </w:rPr>
        <w:t xml:space="preserve">　</w:t>
      </w:r>
      <w:r w:rsidRPr="00D52BF4">
        <w:rPr>
          <w:rFonts w:hint="eastAsia"/>
          <w:noProof/>
        </w:rPr>
        <w:t>災害時の避難などについて</w:t>
      </w:r>
      <w:bookmarkEnd w:id="64"/>
    </w:p>
    <w:p w14:paraId="1E1DDEEF" w14:textId="77777777" w:rsidR="00DB6448" w:rsidRPr="00D52BF4" w:rsidRDefault="00DB6448" w:rsidP="00DB6448">
      <w:pPr>
        <w:pStyle w:val="ad"/>
        <w:ind w:leftChars="0" w:left="480" w:hanging="480"/>
        <w:outlineLvl w:val="2"/>
        <w:rPr>
          <w:noProof/>
          <w:sz w:val="24"/>
        </w:rPr>
      </w:pPr>
      <w:bookmarkStart w:id="65" w:name="_Toc131018045"/>
      <w:r w:rsidRPr="00D52BF4">
        <w:rPr>
          <w:noProof/>
          <w:sz w:val="24"/>
        </w:rPr>
        <w:t>（１）</w:t>
      </w:r>
      <w:r w:rsidRPr="00D52BF4">
        <w:rPr>
          <w:rFonts w:hint="eastAsia"/>
          <w:noProof/>
          <w:sz w:val="24"/>
        </w:rPr>
        <w:t>災害時に一人での避難の可否</w:t>
      </w:r>
      <w:bookmarkEnd w:id="65"/>
    </w:p>
    <w:p w14:paraId="7AFE2C18" w14:textId="77777777" w:rsidR="00B734D4" w:rsidRPr="00D52BF4" w:rsidRDefault="00B734D4"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44　</w:t>
      </w:r>
      <w:r w:rsidRPr="00D52BF4">
        <w:rPr>
          <w:rFonts w:ascii="BIZ UDゴシック" w:eastAsia="BIZ UDゴシック" w:hAnsi="BIZ UDゴシック"/>
        </w:rPr>
        <w:t>あなたは、火事や地震などの災害時に一人で避難できますか。</w:t>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03EE9A8B" w14:textId="77777777" w:rsidR="00EB1F0A" w:rsidRPr="00D52BF4" w:rsidRDefault="00EB1F0A" w:rsidP="00484489">
      <w:pPr>
        <w:pStyle w:val="a5"/>
        <w:ind w:firstLineChars="0" w:firstLine="1"/>
        <w:rPr>
          <w:rFonts w:asciiTheme="minorEastAsia" w:hAnsiTheme="minorEastAsia"/>
        </w:rPr>
      </w:pPr>
    </w:p>
    <w:p w14:paraId="42B02123" w14:textId="48D62D37" w:rsidR="009E2C4F" w:rsidRPr="00D52BF4" w:rsidRDefault="009E2C4F" w:rsidP="009E2C4F">
      <w:pPr>
        <w:pStyle w:val="a5"/>
        <w:ind w:firstLine="220"/>
        <w:rPr>
          <w:rFonts w:asciiTheme="minorEastAsia" w:hAnsiTheme="minorEastAsia"/>
        </w:rPr>
      </w:pPr>
      <w:r w:rsidRPr="00D52BF4">
        <w:rPr>
          <w:rFonts w:asciiTheme="minorEastAsia" w:hAnsiTheme="minorEastAsia" w:hint="eastAsia"/>
        </w:rPr>
        <w:t>災害時に一人での避難</w:t>
      </w:r>
      <w:r w:rsidR="00672885" w:rsidRPr="00D52BF4">
        <w:rPr>
          <w:rFonts w:asciiTheme="minorEastAsia" w:hAnsiTheme="minorEastAsia" w:hint="eastAsia"/>
        </w:rPr>
        <w:t>は、全体で</w:t>
      </w:r>
      <w:r w:rsidRPr="00D52BF4">
        <w:rPr>
          <w:rFonts w:asciiTheme="minorEastAsia" w:hAnsiTheme="minorEastAsia" w:hint="eastAsia"/>
        </w:rPr>
        <w:t>「できる」と答えた人</w:t>
      </w:r>
      <w:r w:rsidR="00672885" w:rsidRPr="00D52BF4">
        <w:rPr>
          <w:rFonts w:asciiTheme="minorEastAsia" w:hAnsiTheme="minorEastAsia" w:hint="eastAsia"/>
        </w:rPr>
        <w:t>が</w:t>
      </w:r>
      <w:r w:rsidRPr="00D52BF4">
        <w:rPr>
          <w:rFonts w:asciiTheme="minorEastAsia" w:hAnsiTheme="minorEastAsia" w:hint="eastAsia"/>
        </w:rPr>
        <w:t>43.8％、「できない」と答えた人は26.3％、「わからない」と答えた人は24.7％となっています。</w:t>
      </w:r>
    </w:p>
    <w:p w14:paraId="73AB89DB" w14:textId="4F58E782" w:rsidR="00CB0525" w:rsidRPr="00D52BF4" w:rsidRDefault="00B67F2F" w:rsidP="009E2C4F">
      <w:pPr>
        <w:pStyle w:val="a5"/>
        <w:ind w:firstLine="220"/>
        <w:rPr>
          <w:rFonts w:asciiTheme="minorEastAsia" w:hAnsiTheme="minorEastAsia"/>
        </w:rPr>
      </w:pPr>
      <w:r w:rsidRPr="00D52BF4">
        <w:rPr>
          <w:rFonts w:asciiTheme="minorEastAsia" w:hAnsiTheme="minorEastAsia" w:hint="eastAsia"/>
        </w:rPr>
        <w:t>障がい</w:t>
      </w:r>
      <w:r w:rsidR="00CA37D5" w:rsidRPr="003D6BE4">
        <w:rPr>
          <w:rFonts w:asciiTheme="minorEastAsia" w:hAnsiTheme="minorEastAsia" w:hint="eastAsia"/>
        </w:rPr>
        <w:t>種</w:t>
      </w:r>
      <w:r w:rsidR="009E2C4F" w:rsidRPr="00D52BF4">
        <w:rPr>
          <w:rFonts w:asciiTheme="minorEastAsia" w:hAnsiTheme="minorEastAsia" w:hint="eastAsia"/>
        </w:rPr>
        <w:t>別</w:t>
      </w:r>
      <w:r w:rsidR="00CA37D5" w:rsidRPr="003D6BE4">
        <w:rPr>
          <w:rFonts w:asciiTheme="minorEastAsia" w:hAnsiTheme="minorEastAsia" w:hint="eastAsia"/>
        </w:rPr>
        <w:t>ごと</w:t>
      </w:r>
      <w:r w:rsidR="009E2C4F" w:rsidRPr="00D52BF4">
        <w:rPr>
          <w:rFonts w:asciiTheme="minorEastAsia" w:hAnsiTheme="minorEastAsia" w:hint="eastAsia"/>
        </w:rPr>
        <w:t>に</w:t>
      </w:r>
      <w:r w:rsidR="002C487E" w:rsidRPr="003D6BE4">
        <w:rPr>
          <w:rFonts w:asciiTheme="minorEastAsia" w:hAnsiTheme="minorEastAsia" w:hint="eastAsia"/>
        </w:rPr>
        <w:t>比較す</w:t>
      </w:r>
      <w:r w:rsidR="009E2C4F" w:rsidRPr="00D52BF4">
        <w:rPr>
          <w:rFonts w:asciiTheme="minorEastAsia" w:hAnsiTheme="minorEastAsia" w:hint="eastAsia"/>
        </w:rPr>
        <w:t>ると、難病</w:t>
      </w:r>
      <w:r w:rsidR="0050698E" w:rsidRPr="00D52BF4">
        <w:rPr>
          <w:rFonts w:asciiTheme="minorEastAsia" w:hAnsiTheme="minorEastAsia" w:hint="eastAsia"/>
        </w:rPr>
        <w:t>では「できる」と答えた人が</w:t>
      </w:r>
      <w:r w:rsidR="009E2C4F" w:rsidRPr="00D52BF4">
        <w:rPr>
          <w:rFonts w:asciiTheme="minorEastAsia" w:hAnsiTheme="minorEastAsia" w:hint="eastAsia"/>
        </w:rPr>
        <w:t>54.8％と最も高く、身体障がい（41.4％）、精神障がい（41.0％）が約４割となっています。一方、高次脳機能障がい</w:t>
      </w:r>
      <w:r w:rsidR="0050698E" w:rsidRPr="00D52BF4">
        <w:rPr>
          <w:rFonts w:asciiTheme="minorEastAsia" w:hAnsiTheme="minorEastAsia" w:hint="eastAsia"/>
        </w:rPr>
        <w:t>では「できない」と答えた人</w:t>
      </w:r>
      <w:r w:rsidR="009E2C4F" w:rsidRPr="00D52BF4">
        <w:rPr>
          <w:rFonts w:asciiTheme="minorEastAsia" w:hAnsiTheme="minorEastAsia" w:hint="eastAsia"/>
        </w:rPr>
        <w:t>が59.5％と</w:t>
      </w:r>
      <w:r w:rsidR="00733BBA" w:rsidRPr="003D6BE4">
        <w:rPr>
          <w:rFonts w:asciiTheme="minorEastAsia" w:hAnsiTheme="minorEastAsia" w:hint="eastAsia"/>
        </w:rPr>
        <w:t>ほか</w:t>
      </w:r>
      <w:r w:rsidR="00CA37D5" w:rsidRPr="003D6BE4">
        <w:rPr>
          <w:rFonts w:asciiTheme="minorEastAsia" w:hAnsiTheme="minorEastAsia" w:hint="eastAsia"/>
        </w:rPr>
        <w:t>の障がい種別</w:t>
      </w:r>
      <w:r w:rsidR="002C487E" w:rsidRPr="003D6BE4">
        <w:rPr>
          <w:rFonts w:asciiTheme="minorEastAsia" w:hAnsiTheme="minorEastAsia" w:hint="eastAsia"/>
        </w:rPr>
        <w:t>より</w:t>
      </w:r>
      <w:r w:rsidR="009E2C4F" w:rsidRPr="00D52BF4">
        <w:rPr>
          <w:rFonts w:asciiTheme="minorEastAsia" w:hAnsiTheme="minorEastAsia" w:hint="eastAsia"/>
        </w:rPr>
        <w:t>高く、</w:t>
      </w:r>
      <w:r w:rsidR="005953A1" w:rsidRPr="003D6BE4">
        <w:rPr>
          <w:rFonts w:asciiTheme="minorEastAsia" w:hAnsiTheme="minorEastAsia" w:hint="eastAsia"/>
        </w:rPr>
        <w:t>次いで</w:t>
      </w:r>
      <w:r w:rsidR="009E2C4F" w:rsidRPr="00D52BF4">
        <w:rPr>
          <w:rFonts w:asciiTheme="minorEastAsia" w:hAnsiTheme="minorEastAsia" w:hint="eastAsia"/>
        </w:rPr>
        <w:t>知的障がいが50.0％</w:t>
      </w:r>
      <w:r w:rsidR="005953A1" w:rsidRPr="003D6BE4">
        <w:rPr>
          <w:rFonts w:asciiTheme="minorEastAsia" w:hAnsiTheme="minorEastAsia" w:hint="eastAsia"/>
        </w:rPr>
        <w:t>となって</w:t>
      </w:r>
      <w:r w:rsidR="009E2C4F" w:rsidRPr="00D52BF4">
        <w:rPr>
          <w:rFonts w:asciiTheme="minorEastAsia" w:hAnsiTheme="minorEastAsia" w:hint="eastAsia"/>
        </w:rPr>
        <w:t>います。</w:t>
      </w:r>
    </w:p>
    <w:p w14:paraId="709AD758" w14:textId="60746793" w:rsidR="00CB0525" w:rsidRPr="00D52BF4" w:rsidRDefault="00CB0525" w:rsidP="00484489">
      <w:pPr>
        <w:pStyle w:val="a5"/>
        <w:ind w:firstLineChars="0" w:firstLine="1"/>
        <w:rPr>
          <w:rFonts w:asciiTheme="minorEastAsia" w:hAnsiTheme="minorEastAsia"/>
        </w:rPr>
      </w:pPr>
    </w:p>
    <w:p w14:paraId="7F445030" w14:textId="1D86C179" w:rsidR="00CB0525" w:rsidRPr="00D52BF4" w:rsidRDefault="008D71A4" w:rsidP="00484489">
      <w:pPr>
        <w:pStyle w:val="a5"/>
        <w:ind w:firstLineChars="0" w:firstLine="1"/>
        <w:rPr>
          <w:rFonts w:asciiTheme="minorEastAsia" w:hAnsiTheme="minorEastAsia"/>
        </w:rPr>
      </w:pPr>
      <w:r w:rsidRPr="00D52BF4">
        <w:rPr>
          <w:noProof/>
        </w:rPr>
        <w:drawing>
          <wp:anchor distT="0" distB="0" distL="114300" distR="114300" simplePos="0" relativeHeight="251159205" behindDoc="0" locked="0" layoutInCell="1" allowOverlap="1" wp14:anchorId="3DEEBE5E" wp14:editId="62FE85E4">
            <wp:simplePos x="0" y="0"/>
            <wp:positionH relativeFrom="column">
              <wp:posOffset>-722630</wp:posOffset>
            </wp:positionH>
            <wp:positionV relativeFrom="paragraph">
              <wp:posOffset>304800</wp:posOffset>
            </wp:positionV>
            <wp:extent cx="7088942" cy="4419642"/>
            <wp:effectExtent l="0" t="0" r="0" b="0"/>
            <wp:wrapNone/>
            <wp:docPr id="754" name="図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88942" cy="4419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54023" w14:textId="55B907A3" w:rsidR="00CB0525" w:rsidRPr="00D52BF4" w:rsidRDefault="005D35F2"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03648" behindDoc="0" locked="0" layoutInCell="1" allowOverlap="1" wp14:anchorId="0CD37464" wp14:editId="59636D7E">
                <wp:simplePos x="0" y="0"/>
                <wp:positionH relativeFrom="column">
                  <wp:posOffset>2053141</wp:posOffset>
                </wp:positionH>
                <wp:positionV relativeFrom="paragraph">
                  <wp:posOffset>75565</wp:posOffset>
                </wp:positionV>
                <wp:extent cx="3216275" cy="133350"/>
                <wp:effectExtent l="0" t="0" r="22225" b="19050"/>
                <wp:wrapNone/>
                <wp:docPr id="1040" name="グループ化 1040"/>
                <wp:cNvGraphicFramePr/>
                <a:graphic xmlns:a="http://schemas.openxmlformats.org/drawingml/2006/main">
                  <a:graphicData uri="http://schemas.microsoft.com/office/word/2010/wordprocessingGroup">
                    <wpg:wgp>
                      <wpg:cNvGrpSpPr/>
                      <wpg:grpSpPr>
                        <a:xfrm>
                          <a:off x="0" y="0"/>
                          <a:ext cx="3216275" cy="133350"/>
                          <a:chOff x="0" y="0"/>
                          <a:chExt cx="3216878" cy="133350"/>
                        </a:xfrm>
                      </wpg:grpSpPr>
                      <wps:wsp>
                        <wps:cNvPr id="1041"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42"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43"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44"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0B95867E" id="グループ化 1040" o:spid="_x0000_s1026" style="position:absolute;left:0;text-align:left;margin-left:161.65pt;margin-top:5.95pt;width:253.25pt;height:10.5pt;z-index:251803648" coordsize="32168,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">
                <v:rect id="Rectangle 3" o:spid="_x0000_s1027"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2GsAA&#10;AADdAAAADwAAAGRycy9kb3ducmV2LnhtbERPS4vCMBC+C/sfwgheZE0VkaXbtMiC4nV94HVoZtti&#10;MylJrNVfvxEEb/PxPScrBtOKnpxvLCuYzxIQxKXVDVcKjofN5xcIH5A1tpZJwZ08FPnHKMNU2xv/&#10;Ur8PlYgh7FNUUIfQpVL6siaDfmY74sj9WWcwROgqqR3eYrhp5SJJVtJgw7Ghxo5+aiov+6tRcNK9&#10;bcrp4dz54B6XarsxvGuVmoyH9TeIQEN4i1/unY7zk+Ucnt/EE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r2GsAAAADdAAAADwAAAAAAAAAAAAAAAACYAgAAZHJzL2Rvd25y&#10;ZXYueG1sUEsFBgAAAAAEAAQA9QAAAIUDAAAAAA==&#10;" fillcolor="black" strokeweight="0">
                  <v:fill r:id="rId13" o:title="" type="pattern"/>
                  <v:textbox inset="5.85pt,.7pt,5.85pt,.7pt"/>
                </v:rect>
                <v:rect id="Rectangle 4" o:spid="_x0000_s1028"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aKMUA&#10;AADdAAAADwAAAGRycy9kb3ducmV2LnhtbERPTWvCQBC9C/6HZQq9SN2ooZXoKiIUrOihWuh1zI5J&#10;aHY2ZLdJ9Ne7guBtHu9z5svOlKKh2hWWFYyGEQji1OqCMwU/x8+3KQjnkTWWlknBhRwsF/3eHBNt&#10;W/6m5uAzEULYJagg975KpHRpTgbd0FbEgTvb2qAPsM6krrEN4aaU4yh6lwYLDg05VrTOKf07/BsF&#10;Mj7um8Fk+9v6ye4aN/uPr83gpNTrS7eagfDU+af44d7oMD+Kx3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RooxQAAAN0AAAAPAAAAAAAAAAAAAAAAAJgCAABkcnMv&#10;ZG93bnJldi54bWxQSwUGAAAAAAQABAD1AAAAigMAAAAA&#10;" fillcolor="black" strokeweight="0">
                  <v:fill r:id="rId14" o:title="" type="pattern"/>
                  <v:textbox inset="5.85pt,.7pt,5.85pt,.7pt"/>
                </v:rect>
                <v:rect id="Rectangle 5" o:spid="_x0000_s1029"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A88IA&#10;AADdAAAADwAAAGRycy9kb3ducmV2LnhtbERPTWsCMRC9F/wPYQq91axtKbIapQjWXt1qobcxmW62&#10;u5ksSdTtv28Ewds83ufMl4PrxIlCbDwrmIwLEMTam4ZrBbvP9eMUREzIBjvPpOCPIiwXo7s5lsaf&#10;eUunKtUih3AsUYFNqS+ljNqSwzj2PXHmfnxwmDIMtTQBzzncdfKpKF6lw4Zzg8WeVpZ0Wx2dAv3d&#10;fU1W7e9uu2n39l3jocImKPVwP7zNQCQa0k18dX+YPL94eYbL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wDzwgAAAN0AAAAPAAAAAAAAAAAAAAAAAJgCAABkcnMvZG93&#10;bnJldi54bWxQSwUGAAAAAAQABAD1AAAAhwMAAAAA&#10;" fillcolor="black" strokeweight="0">
                  <v:fill r:id="rId15" o:title="" type="pattern"/>
                  <v:textbox inset="5.85pt,.7pt,5.85pt,.7pt"/>
                </v:rect>
                <v:rect id="Rectangle 8" o:spid="_x0000_s1030"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mdMQA&#10;AADdAAAADwAAAGRycy9kb3ducmV2LnhtbESPQYvCMBCF78L+hzAL3jTtakW6RlkEwYsHqwjehma2&#10;LTaTkkTb/fcbQfA2w3vvmzerzWBa8SDnG8sK0mkCgri0uuFKwfm0myxB+ICssbVMCv7Iw2b9MVph&#10;rm3PR3oUoRIRwj5HBXUIXS6lL2sy6Ke2I47ar3UGQ1xdJbXDPsJNK7+SZCENNhwv1NjRtqbyVtxN&#10;pGR825775exySLM9FX3GqbsqNf4cfr5BBBrC2/xK73Wsn8zn8Pwmj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2JnTEAAAA3QAAAA8AAAAAAAAAAAAAAAAAmAIAAGRycy9k&#10;b3ducmV2LnhtbFBLBQYAAAAABAAEAPUAAACJAwAAAAA=&#10;" strokeweight="0">
                  <v:textbox inset="5.85pt,.7pt,5.85pt,.7pt"/>
                </v:rect>
              </v:group>
            </w:pict>
          </mc:Fallback>
        </mc:AlternateContent>
      </w:r>
    </w:p>
    <w:p w14:paraId="7C3A84E8" w14:textId="77777777" w:rsidR="00CB0525" w:rsidRPr="00D52BF4" w:rsidRDefault="00CB0525" w:rsidP="00484489">
      <w:pPr>
        <w:pStyle w:val="a5"/>
        <w:ind w:firstLineChars="0" w:firstLine="1"/>
        <w:rPr>
          <w:rFonts w:asciiTheme="minorEastAsia" w:hAnsiTheme="minorEastAsia"/>
        </w:rPr>
      </w:pPr>
    </w:p>
    <w:p w14:paraId="6C09C4C5" w14:textId="77777777" w:rsidR="00CB0525" w:rsidRPr="00D52BF4" w:rsidRDefault="00CB0525" w:rsidP="00484489">
      <w:pPr>
        <w:pStyle w:val="a5"/>
        <w:ind w:firstLineChars="0" w:firstLine="1"/>
        <w:rPr>
          <w:rFonts w:asciiTheme="minorEastAsia" w:hAnsiTheme="minorEastAsia"/>
        </w:rPr>
      </w:pPr>
    </w:p>
    <w:p w14:paraId="4DCEA995" w14:textId="77777777" w:rsidR="00CB0525" w:rsidRPr="00D52BF4" w:rsidRDefault="00CB0525" w:rsidP="00484489">
      <w:pPr>
        <w:pStyle w:val="a5"/>
        <w:ind w:firstLineChars="0" w:firstLine="1"/>
        <w:rPr>
          <w:rFonts w:asciiTheme="minorEastAsia" w:hAnsiTheme="minorEastAsia"/>
        </w:rPr>
      </w:pPr>
    </w:p>
    <w:p w14:paraId="0C4CA840" w14:textId="77777777" w:rsidR="00CB0525" w:rsidRPr="00D52BF4" w:rsidRDefault="00CB0525" w:rsidP="00484489">
      <w:pPr>
        <w:pStyle w:val="a5"/>
        <w:ind w:firstLineChars="0" w:firstLine="1"/>
        <w:rPr>
          <w:rFonts w:asciiTheme="minorEastAsia" w:hAnsiTheme="minorEastAsia"/>
        </w:rPr>
      </w:pPr>
    </w:p>
    <w:p w14:paraId="73DF6109" w14:textId="77777777" w:rsidR="00CB0525" w:rsidRPr="00D52BF4" w:rsidRDefault="00CB0525" w:rsidP="00484489">
      <w:pPr>
        <w:pStyle w:val="a5"/>
        <w:ind w:firstLineChars="0" w:firstLine="1"/>
        <w:rPr>
          <w:rFonts w:asciiTheme="minorEastAsia" w:hAnsiTheme="minorEastAsia"/>
        </w:rPr>
      </w:pPr>
    </w:p>
    <w:p w14:paraId="5B9A828A" w14:textId="77777777" w:rsidR="00CB0525" w:rsidRPr="00D52BF4" w:rsidRDefault="00CB0525" w:rsidP="00484489">
      <w:pPr>
        <w:pStyle w:val="a5"/>
        <w:ind w:firstLineChars="0" w:firstLine="1"/>
        <w:rPr>
          <w:rFonts w:asciiTheme="minorEastAsia" w:hAnsiTheme="minorEastAsia"/>
        </w:rPr>
      </w:pPr>
    </w:p>
    <w:p w14:paraId="518ED41B" w14:textId="77777777" w:rsidR="00CB0525" w:rsidRPr="00D52BF4" w:rsidRDefault="00CB0525" w:rsidP="00484489">
      <w:pPr>
        <w:pStyle w:val="a5"/>
        <w:ind w:firstLineChars="0" w:firstLine="1"/>
        <w:rPr>
          <w:rFonts w:asciiTheme="minorEastAsia" w:hAnsiTheme="minorEastAsia"/>
        </w:rPr>
      </w:pPr>
    </w:p>
    <w:p w14:paraId="6F6BDFD4" w14:textId="77777777" w:rsidR="00CB0525" w:rsidRPr="00D52BF4" w:rsidRDefault="00CB0525" w:rsidP="00484489">
      <w:pPr>
        <w:pStyle w:val="a5"/>
        <w:ind w:firstLineChars="0" w:firstLine="1"/>
        <w:rPr>
          <w:rFonts w:asciiTheme="minorEastAsia" w:hAnsiTheme="minorEastAsia"/>
        </w:rPr>
      </w:pPr>
    </w:p>
    <w:p w14:paraId="1876C7EC" w14:textId="77777777" w:rsidR="00CB0525" w:rsidRPr="00D52BF4" w:rsidRDefault="00CB0525" w:rsidP="00484489">
      <w:pPr>
        <w:pStyle w:val="a5"/>
        <w:ind w:firstLineChars="0" w:firstLine="1"/>
        <w:rPr>
          <w:rFonts w:asciiTheme="minorEastAsia" w:hAnsiTheme="minorEastAsia"/>
        </w:rPr>
      </w:pPr>
    </w:p>
    <w:p w14:paraId="1FE05E9C" w14:textId="77777777" w:rsidR="00CB0525" w:rsidRPr="00D52BF4" w:rsidRDefault="00CB0525" w:rsidP="00484489">
      <w:pPr>
        <w:pStyle w:val="a5"/>
        <w:ind w:firstLineChars="0" w:firstLine="1"/>
        <w:rPr>
          <w:rFonts w:asciiTheme="minorEastAsia" w:hAnsiTheme="minorEastAsia"/>
        </w:rPr>
      </w:pPr>
    </w:p>
    <w:p w14:paraId="7D9A5126" w14:textId="77777777" w:rsidR="00CB0525" w:rsidRPr="00D52BF4" w:rsidRDefault="00CB0525" w:rsidP="00484489">
      <w:pPr>
        <w:pStyle w:val="a5"/>
        <w:ind w:firstLineChars="0" w:firstLine="1"/>
        <w:rPr>
          <w:rFonts w:asciiTheme="minorEastAsia" w:hAnsiTheme="minorEastAsia"/>
        </w:rPr>
      </w:pPr>
    </w:p>
    <w:p w14:paraId="61714CBE" w14:textId="77777777" w:rsidR="00CB0525" w:rsidRPr="00D52BF4" w:rsidRDefault="00CB0525" w:rsidP="00484489">
      <w:pPr>
        <w:pStyle w:val="a5"/>
        <w:ind w:firstLineChars="0" w:firstLine="1"/>
        <w:rPr>
          <w:rFonts w:asciiTheme="minorEastAsia" w:hAnsiTheme="minorEastAsia"/>
        </w:rPr>
      </w:pPr>
    </w:p>
    <w:p w14:paraId="529A0B09" w14:textId="77777777" w:rsidR="00CB0525" w:rsidRPr="00D52BF4" w:rsidRDefault="00CB0525" w:rsidP="00484489">
      <w:pPr>
        <w:pStyle w:val="a5"/>
        <w:ind w:firstLineChars="0" w:firstLine="1"/>
        <w:rPr>
          <w:rFonts w:asciiTheme="minorEastAsia" w:hAnsiTheme="minorEastAsia"/>
        </w:rPr>
      </w:pPr>
    </w:p>
    <w:p w14:paraId="7AA63554" w14:textId="77777777" w:rsidR="00CB0525" w:rsidRPr="00D52BF4" w:rsidRDefault="00CB0525" w:rsidP="00484489">
      <w:pPr>
        <w:pStyle w:val="a5"/>
        <w:ind w:firstLineChars="0" w:firstLine="1"/>
        <w:rPr>
          <w:rFonts w:asciiTheme="minorEastAsia" w:hAnsiTheme="minorEastAsia"/>
        </w:rPr>
      </w:pPr>
    </w:p>
    <w:p w14:paraId="5558C848" w14:textId="77777777" w:rsidR="00CB0525" w:rsidRPr="00D52BF4" w:rsidRDefault="00CB0525" w:rsidP="00484489">
      <w:pPr>
        <w:pStyle w:val="a5"/>
        <w:ind w:firstLineChars="0" w:firstLine="1"/>
        <w:rPr>
          <w:rFonts w:asciiTheme="minorEastAsia" w:hAnsiTheme="minorEastAsia"/>
        </w:rPr>
      </w:pPr>
    </w:p>
    <w:p w14:paraId="4A085A3B" w14:textId="77777777" w:rsidR="00CB0525" w:rsidRPr="00D52BF4" w:rsidRDefault="00CB0525" w:rsidP="00484489">
      <w:pPr>
        <w:pStyle w:val="a5"/>
        <w:ind w:firstLineChars="0" w:firstLine="1"/>
        <w:rPr>
          <w:rFonts w:asciiTheme="minorEastAsia" w:hAnsiTheme="minorEastAsia"/>
        </w:rPr>
      </w:pPr>
    </w:p>
    <w:p w14:paraId="3D7A6EBD" w14:textId="77777777" w:rsidR="00CB0525" w:rsidRPr="00D52BF4" w:rsidRDefault="00CB0525" w:rsidP="00484489">
      <w:pPr>
        <w:pStyle w:val="a5"/>
        <w:ind w:firstLineChars="0" w:firstLine="1"/>
        <w:rPr>
          <w:rFonts w:asciiTheme="minorEastAsia" w:hAnsiTheme="minorEastAsia"/>
        </w:rPr>
      </w:pPr>
    </w:p>
    <w:p w14:paraId="1CF71251"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4D86761B" w14:textId="77777777" w:rsidR="00DB6448" w:rsidRPr="00D52BF4" w:rsidRDefault="00DB6448" w:rsidP="00DB6448">
      <w:pPr>
        <w:pStyle w:val="ad"/>
        <w:ind w:leftChars="0" w:left="480" w:hanging="480"/>
        <w:outlineLvl w:val="2"/>
      </w:pPr>
      <w:bookmarkStart w:id="66" w:name="_Toc131018046"/>
      <w:r w:rsidRPr="00D52BF4">
        <w:rPr>
          <w:noProof/>
          <w:sz w:val="24"/>
        </w:rPr>
        <w:t>（２）</w:t>
      </w:r>
      <w:r w:rsidR="00754B7F" w:rsidRPr="00D52BF4">
        <w:rPr>
          <w:rFonts w:hint="eastAsia"/>
          <w:noProof/>
          <w:sz w:val="24"/>
        </w:rPr>
        <w:t>一人</w:t>
      </w:r>
      <w:r w:rsidRPr="00D52BF4">
        <w:rPr>
          <w:rFonts w:hint="eastAsia"/>
          <w:noProof/>
          <w:sz w:val="24"/>
        </w:rPr>
        <w:t>でいるときの近所の支援者の有無</w:t>
      </w:r>
      <w:bookmarkEnd w:id="66"/>
    </w:p>
    <w:p w14:paraId="3A6DCAFE"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45　</w:t>
      </w:r>
      <w:r w:rsidRPr="00D52BF4">
        <w:rPr>
          <w:rFonts w:ascii="BIZ UDゴシック" w:eastAsia="BIZ UDゴシック" w:hAnsi="BIZ UDゴシック"/>
        </w:rPr>
        <w:t>家族が不在の場合や一人暮らしの場合、近所にあなたを助けてくれる人はいますか。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1113C4E" w14:textId="77777777" w:rsidR="00EB1F0A" w:rsidRPr="00D52BF4" w:rsidRDefault="00EB1F0A" w:rsidP="00484489">
      <w:pPr>
        <w:pStyle w:val="a5"/>
        <w:ind w:firstLineChars="0" w:firstLine="1"/>
        <w:rPr>
          <w:rFonts w:asciiTheme="minorEastAsia" w:hAnsiTheme="minorEastAsia"/>
        </w:rPr>
      </w:pPr>
    </w:p>
    <w:p w14:paraId="0B71D300" w14:textId="466226A3" w:rsidR="005B622E" w:rsidRPr="00D52BF4" w:rsidRDefault="005B622E" w:rsidP="005B622E">
      <w:pPr>
        <w:pStyle w:val="a5"/>
        <w:ind w:firstLine="220"/>
        <w:rPr>
          <w:rFonts w:asciiTheme="minorEastAsia" w:hAnsiTheme="minorEastAsia"/>
        </w:rPr>
      </w:pPr>
      <w:r w:rsidRPr="00D52BF4">
        <w:rPr>
          <w:rFonts w:asciiTheme="minorEastAsia" w:hAnsiTheme="minorEastAsia" w:hint="eastAsia"/>
        </w:rPr>
        <w:t>一人でいるときの近所の支援者</w:t>
      </w:r>
      <w:r w:rsidR="00672885" w:rsidRPr="00D52BF4">
        <w:rPr>
          <w:rFonts w:asciiTheme="minorEastAsia" w:hAnsiTheme="minorEastAsia" w:hint="eastAsia"/>
        </w:rPr>
        <w:t>は、全体</w:t>
      </w:r>
      <w:r w:rsidR="005953A1" w:rsidRPr="003D6BE4">
        <w:rPr>
          <w:rFonts w:asciiTheme="minorEastAsia" w:hAnsiTheme="minorEastAsia" w:hint="eastAsia"/>
        </w:rPr>
        <w:t>で</w:t>
      </w:r>
      <w:r w:rsidRPr="00D52BF4">
        <w:rPr>
          <w:rFonts w:asciiTheme="minorEastAsia" w:hAnsiTheme="minorEastAsia" w:hint="eastAsia"/>
        </w:rPr>
        <w:t>「いない」と答えた人</w:t>
      </w:r>
      <w:r w:rsidR="00903ADF" w:rsidRPr="00D52BF4">
        <w:rPr>
          <w:rFonts w:asciiTheme="minorEastAsia" w:hAnsiTheme="minorEastAsia" w:hint="eastAsia"/>
        </w:rPr>
        <w:t>が</w:t>
      </w:r>
      <w:r w:rsidRPr="00D52BF4">
        <w:rPr>
          <w:rFonts w:asciiTheme="minorEastAsia" w:hAnsiTheme="minorEastAsia" w:hint="eastAsia"/>
        </w:rPr>
        <w:t>46.1％</w:t>
      </w:r>
      <w:r w:rsidR="00903ADF" w:rsidRPr="00D52BF4">
        <w:rPr>
          <w:rFonts w:asciiTheme="minorEastAsia" w:hAnsiTheme="minorEastAsia" w:hint="eastAsia"/>
        </w:rPr>
        <w:t>と最も高く</w:t>
      </w:r>
      <w:r w:rsidRPr="00D52BF4">
        <w:rPr>
          <w:rFonts w:asciiTheme="minorEastAsia" w:hAnsiTheme="minorEastAsia" w:hint="eastAsia"/>
        </w:rPr>
        <w:t>、</w:t>
      </w:r>
      <w:r w:rsidR="002C487E">
        <w:rPr>
          <w:rFonts w:asciiTheme="minorEastAsia" w:hAnsiTheme="minorEastAsia" w:hint="eastAsia"/>
        </w:rPr>
        <w:t>「いる」と答えた</w:t>
      </w:r>
      <w:r w:rsidR="00903ADF" w:rsidRPr="00D52BF4">
        <w:rPr>
          <w:rFonts w:asciiTheme="minorEastAsia" w:hAnsiTheme="minorEastAsia" w:hint="eastAsia"/>
        </w:rPr>
        <w:t>20.6％</w:t>
      </w:r>
      <w:r w:rsidR="002C487E" w:rsidRPr="003D6BE4">
        <w:rPr>
          <w:rFonts w:asciiTheme="minorEastAsia" w:hAnsiTheme="minorEastAsia" w:hint="eastAsia"/>
        </w:rPr>
        <w:t>を大きく上回</w:t>
      </w:r>
      <w:r w:rsidR="00903ADF" w:rsidRPr="00D52BF4">
        <w:rPr>
          <w:rFonts w:asciiTheme="minorEastAsia" w:hAnsiTheme="minorEastAsia" w:hint="eastAsia"/>
        </w:rPr>
        <w:t>っています。一方、</w:t>
      </w:r>
      <w:r w:rsidRPr="00D52BF4">
        <w:rPr>
          <w:rFonts w:asciiTheme="minorEastAsia" w:hAnsiTheme="minorEastAsia" w:hint="eastAsia"/>
        </w:rPr>
        <w:t>「わからない」と答えた人は26.5％となっています。</w:t>
      </w:r>
    </w:p>
    <w:p w14:paraId="2D43417F" w14:textId="231D5390" w:rsidR="00CB0525" w:rsidRPr="00D52BF4" w:rsidRDefault="006F5886" w:rsidP="005B622E">
      <w:pPr>
        <w:pStyle w:val="a5"/>
        <w:ind w:firstLine="220"/>
        <w:rPr>
          <w:rFonts w:asciiTheme="minorEastAsia" w:hAnsiTheme="minorEastAsia"/>
        </w:rPr>
      </w:pPr>
      <w:r w:rsidRPr="00D52BF4">
        <w:rPr>
          <w:rFonts w:asciiTheme="minorEastAsia" w:hAnsiTheme="minorEastAsia" w:hint="eastAsia"/>
          <w:noProof/>
        </w:rPr>
        <mc:AlternateContent>
          <mc:Choice Requires="wpg">
            <w:drawing>
              <wp:anchor distT="0" distB="0" distL="114300" distR="114300" simplePos="0" relativeHeight="251806720" behindDoc="0" locked="0" layoutInCell="1" allowOverlap="1" wp14:anchorId="220CF074" wp14:editId="566C69AB">
                <wp:simplePos x="0" y="0"/>
                <wp:positionH relativeFrom="column">
                  <wp:posOffset>-929640</wp:posOffset>
                </wp:positionH>
                <wp:positionV relativeFrom="paragraph">
                  <wp:posOffset>763270</wp:posOffset>
                </wp:positionV>
                <wp:extent cx="7088505" cy="5184775"/>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7088505" cy="5184775"/>
                          <a:chOff x="0" y="0"/>
                          <a:chExt cx="7088505" cy="5184775"/>
                        </a:xfrm>
                      </wpg:grpSpPr>
                      <pic:pic xmlns:pic="http://schemas.openxmlformats.org/drawingml/2006/picture">
                        <pic:nvPicPr>
                          <pic:cNvPr id="182" name="図 182"/>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088505" cy="5184775"/>
                          </a:xfrm>
                          <a:prstGeom prst="rect">
                            <a:avLst/>
                          </a:prstGeom>
                          <a:noFill/>
                          <a:ln>
                            <a:noFill/>
                          </a:ln>
                        </pic:spPr>
                      </pic:pic>
                      <wpg:grpSp>
                        <wpg:cNvPr id="1045" name="グループ化 1045"/>
                        <wpg:cNvGrpSpPr/>
                        <wpg:grpSpPr>
                          <a:xfrm>
                            <a:off x="2762250" y="581025"/>
                            <a:ext cx="3216275" cy="133350"/>
                            <a:chOff x="0" y="0"/>
                            <a:chExt cx="3216878" cy="133350"/>
                          </a:xfrm>
                        </wpg:grpSpPr>
                        <wps:wsp>
                          <wps:cNvPr id="1046"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47"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48"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49"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16B06B90" id="グループ化 62" o:spid="_x0000_s1026" style="position:absolute;left:0;text-align:left;margin-left:-73.2pt;margin-top:60.1pt;width:558.15pt;height:408.25pt;z-index:251806720" coordsize="70885,518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">
                <v:shape id="図 182" o:spid="_x0000_s1027" type="#_x0000_t75" style="position:absolute;width:70885;height:5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Y2+AAAA3AAAAA8AAABkcnMvZG93bnJldi54bWxET02LwjAQvS/4H8IIe1tTPUipRhFBcBcv&#10;ddf70IxtMZkpTdT6782C4G0e73OW68E7daM+tMIGppMMFHEltuXawN/v7isHFSKyRSdMBh4UYL0a&#10;fSyxsHLnkm7HWKsUwqFAA02MXaF1qBryGCbSESfuLL3HmGBfa9vjPYV7p2dZNtceW04NDXa0bai6&#10;HK/ewEY7N/zgIc+232W4nkopo4gxn+NhswAVaYhv8cu9t2l+PoP/Z9IFe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jqY2+AAAA3AAAAA8AAAAAAAAAAAAAAAAAnwIAAGRy&#10;cy9kb3ducmV2LnhtbFBLBQYAAAAABAAEAPcAAACKAwAAAAA=&#10;">
                  <v:imagedata r:id="rId91" o:title=""/>
                  <v:path arrowok="t"/>
                </v:shape>
                <v:group id="グループ化 1045" o:spid="_x0000_s1028" style="position:absolute;left:27622;top:5810;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ubr8A&#10;AADdAAAADwAAAGRycy9kb3ducmV2LnhtbERPy6rCMBDdX/AfwghuLpoqIlIbRQTF7fWB26EZ22Iz&#10;KUms1a83FwR3czjPyVadqUVLzleWFYxHCQji3OqKCwWn43Y4B+EDssbaMil4kofVsveTYartg/+o&#10;PYRCxBD2KSooQ2hSKX1ekkE/sg1x5K7WGQwRukJqh48Ybmo5SZKZNFhxbCixoU1J+e1wNwrOurVV&#10;/nu8ND64163YbQ3va6UG/W69ABGoC1/xx73XcX4yncH/N/EE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I25uvwAAAN0AAAAPAAAAAAAAAAAAAAAAAJgCAABkcnMvZG93bnJl&#10;di54bWxQSwUGAAAAAAQABAD1AAAAhAM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5sMUA&#10;AADdAAAADwAAAGRycy9kb3ducmV2LnhtbERPTWvCQBC9F/wPywi9SN1Yg5boKiIIWvSgFnods9Mk&#10;NDsbsmsS/fVuQehtHu9z5svOlKKh2hWWFYyGEQji1OqCMwVf583bBwjnkTWWlknBjRwsF72XOSba&#10;tnyk5uQzEULYJagg975KpHRpTgbd0FbEgfuxtUEfYJ1JXWMbwk0p36NoIg0WHBpyrGidU/p7uhoF&#10;Mj4fmsH487v14/09bg7T3XZwUeq1361mIDx1/l/8dG91mB/FU/j7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rmwxQAAAN0AAAAPAAAAAAAAAAAAAAAAAJgCAABkcnMv&#10;ZG93bnJldi54bWxQSwUGAAAAAAQABAD1AAAAig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SgsQA&#10;AADdAAAADwAAAGRycy9kb3ducmV2LnhtbESPQUsDMRCF70L/Q5iCN5utiMjatJRC1WvXVvA2JuNm&#10;3c1kSWK7/nvnIHib4b1575vVZgqDOlPKXWQDy0UFithG13Fr4Pi6v3kAlQuywyEyGfihDJv17GqF&#10;tYsXPtC5Ka2SEM41GvCljLXW2XoKmBdxJBbtM6aARdbUapfwIuFh0LdVda8DdiwNHkfaebJ98x0M&#10;2Pfhbbnrv46H5/7knyx+NNglY67n0/YRVKGp/Jv/rl+c4Fd3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koLEAAAA3QAAAA8AAAAAAAAAAAAAAAAAmAIAAGRycy9k&#10;b3ducmV2LnhtbFBLBQYAAAAABAAEAPUAAACJAw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J6sUA&#10;AADdAAAADwAAAGRycy9kb3ducmV2LnhtbESPQWvCQBCF74L/YRmhN93EmmKjq4hQ8OLBGAq9Ddkx&#10;CWZnw+7WpP++Wyh4m+G9982b7X40nXiQ861lBekiAUFcWd1yraC8fszXIHxA1thZJgU/5GG/m062&#10;mGs78IUeRahFhLDPUUETQp9L6auGDPqF7YmjdrPOYIirq6V2OES46eQySd6kwZbjhQZ7OjZU3Ytv&#10;EykZ34/lsH79PKfZiYoh49R9KfUyGw8bEIHG8DT/p0861k9W7/D3TRx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4nqxQAAAN0AAAAPAAAAAAAAAAAAAAAAAJgCAABkcnMv&#10;ZG93bnJldi54bWxQSwUGAAAAAAQABAD1AAAAigMAAAAA&#10;" strokeweight="0">
                    <v:textbox inset="5.85pt,.7pt,5.85pt,.7pt"/>
                  </v:rect>
                </v:group>
              </v:group>
            </w:pict>
          </mc:Fallback>
        </mc:AlternateContent>
      </w:r>
      <w:r w:rsidR="00B67F2F" w:rsidRPr="00D52BF4">
        <w:rPr>
          <w:rFonts w:asciiTheme="minorEastAsia" w:hAnsiTheme="minorEastAsia" w:hint="eastAsia"/>
        </w:rPr>
        <w:t>障がい</w:t>
      </w:r>
      <w:r w:rsidR="00CA37D5" w:rsidRPr="003D6BE4">
        <w:rPr>
          <w:rFonts w:asciiTheme="minorEastAsia" w:hAnsiTheme="minorEastAsia" w:hint="eastAsia"/>
        </w:rPr>
        <w:t>種</w:t>
      </w:r>
      <w:r w:rsidR="005B622E" w:rsidRPr="00D52BF4">
        <w:rPr>
          <w:rFonts w:asciiTheme="minorEastAsia" w:hAnsiTheme="minorEastAsia" w:hint="eastAsia"/>
        </w:rPr>
        <w:t>別</w:t>
      </w:r>
      <w:r w:rsidR="00CA37D5" w:rsidRPr="003D6BE4">
        <w:rPr>
          <w:rFonts w:asciiTheme="minorEastAsia" w:hAnsiTheme="minorEastAsia" w:hint="eastAsia"/>
        </w:rPr>
        <w:t>ごと</w:t>
      </w:r>
      <w:r w:rsidR="005B622E" w:rsidRPr="00D52BF4">
        <w:rPr>
          <w:rFonts w:asciiTheme="minorEastAsia" w:hAnsiTheme="minorEastAsia" w:hint="eastAsia"/>
        </w:rPr>
        <w:t>に</w:t>
      </w:r>
      <w:r w:rsidR="002C487E" w:rsidRPr="003D6BE4">
        <w:rPr>
          <w:rFonts w:asciiTheme="minorEastAsia" w:hAnsiTheme="minorEastAsia" w:hint="eastAsia"/>
        </w:rPr>
        <w:t>比較す</w:t>
      </w:r>
      <w:r w:rsidR="005B622E" w:rsidRPr="00D52BF4">
        <w:rPr>
          <w:rFonts w:asciiTheme="minorEastAsia" w:hAnsiTheme="minorEastAsia" w:hint="eastAsia"/>
        </w:rPr>
        <w:t>ると、難病（23.7％）、身体障がい（20.8％）</w:t>
      </w:r>
      <w:r w:rsidR="00903ADF" w:rsidRPr="00D52BF4">
        <w:rPr>
          <w:rFonts w:asciiTheme="minorEastAsia" w:hAnsiTheme="minorEastAsia" w:hint="eastAsia"/>
        </w:rPr>
        <w:t>では「いる」と答えた人</w:t>
      </w:r>
      <w:r w:rsidR="002C487E">
        <w:rPr>
          <w:rFonts w:asciiTheme="minorEastAsia" w:hAnsiTheme="minorEastAsia" w:hint="eastAsia"/>
        </w:rPr>
        <w:t>が２割台と</w:t>
      </w:r>
      <w:r w:rsidR="00733BBA" w:rsidRPr="003D6BE4">
        <w:rPr>
          <w:rFonts w:asciiTheme="minorEastAsia" w:hAnsiTheme="minorEastAsia" w:hint="eastAsia"/>
        </w:rPr>
        <w:t>ほか</w:t>
      </w:r>
      <w:r w:rsidR="00CA37D5" w:rsidRPr="003D6BE4">
        <w:rPr>
          <w:rFonts w:asciiTheme="minorEastAsia" w:hAnsiTheme="minorEastAsia" w:hint="eastAsia"/>
        </w:rPr>
        <w:t>の障がい種別</w:t>
      </w:r>
      <w:r w:rsidR="002C487E" w:rsidRPr="003D6BE4">
        <w:rPr>
          <w:rFonts w:asciiTheme="minorEastAsia" w:hAnsiTheme="minorEastAsia" w:hint="eastAsia"/>
        </w:rPr>
        <w:t>より</w:t>
      </w:r>
      <w:r w:rsidR="005B622E" w:rsidRPr="00D52BF4">
        <w:rPr>
          <w:rFonts w:asciiTheme="minorEastAsia" w:hAnsiTheme="minorEastAsia" w:hint="eastAsia"/>
        </w:rPr>
        <w:t>高くなっています。一方、精神障がい</w:t>
      </w:r>
      <w:r w:rsidR="00903ADF" w:rsidRPr="00D52BF4">
        <w:rPr>
          <w:rFonts w:asciiTheme="minorEastAsia" w:hAnsiTheme="minorEastAsia" w:hint="eastAsia"/>
        </w:rPr>
        <w:t>では「いない」と答えた人が</w:t>
      </w:r>
      <w:r w:rsidR="005B622E" w:rsidRPr="00D52BF4">
        <w:rPr>
          <w:rFonts w:asciiTheme="minorEastAsia" w:hAnsiTheme="minorEastAsia" w:hint="eastAsia"/>
        </w:rPr>
        <w:t>52.1％と最も高く、その他の</w:t>
      </w:r>
      <w:r w:rsidR="00B67F2F" w:rsidRPr="00D52BF4">
        <w:rPr>
          <w:rFonts w:asciiTheme="minorEastAsia" w:hAnsiTheme="minorEastAsia" w:hint="eastAsia"/>
        </w:rPr>
        <w:t>障がい</w:t>
      </w:r>
      <w:r w:rsidR="003A5A55" w:rsidRPr="003D6BE4">
        <w:rPr>
          <w:rFonts w:asciiTheme="minorEastAsia" w:hAnsiTheme="minorEastAsia" w:hint="eastAsia"/>
        </w:rPr>
        <w:t>種別</w:t>
      </w:r>
      <w:r w:rsidR="005B622E" w:rsidRPr="00D52BF4">
        <w:rPr>
          <w:rFonts w:asciiTheme="minorEastAsia" w:hAnsiTheme="minorEastAsia" w:hint="eastAsia"/>
        </w:rPr>
        <w:t>は４割台となっています。</w:t>
      </w:r>
      <w:r w:rsidR="00903ADF" w:rsidRPr="00D52BF4">
        <w:rPr>
          <w:rFonts w:asciiTheme="minorEastAsia" w:hAnsiTheme="minorEastAsia" w:hint="eastAsia"/>
        </w:rPr>
        <w:t>高次脳機能障がいでは「わからない」と答えた人が</w:t>
      </w:r>
      <w:r w:rsidR="005B622E" w:rsidRPr="00D52BF4">
        <w:rPr>
          <w:rFonts w:asciiTheme="minorEastAsia" w:hAnsiTheme="minorEastAsia" w:hint="eastAsia"/>
        </w:rPr>
        <w:t>35.1％と</w:t>
      </w:r>
      <w:r w:rsidR="00733BBA" w:rsidRPr="003D6BE4">
        <w:rPr>
          <w:rFonts w:asciiTheme="minorEastAsia" w:hAnsiTheme="minorEastAsia" w:hint="eastAsia"/>
        </w:rPr>
        <w:t>ほか</w:t>
      </w:r>
      <w:r w:rsidR="00CA37D5" w:rsidRPr="003D6BE4">
        <w:rPr>
          <w:rFonts w:asciiTheme="minorEastAsia" w:hAnsiTheme="minorEastAsia" w:hint="eastAsia"/>
        </w:rPr>
        <w:t>の障がい種別</w:t>
      </w:r>
      <w:r w:rsidR="002C487E" w:rsidRPr="003D6BE4">
        <w:rPr>
          <w:rFonts w:asciiTheme="minorEastAsia" w:hAnsiTheme="minorEastAsia" w:hint="eastAsia"/>
        </w:rPr>
        <w:t>より</w:t>
      </w:r>
      <w:r w:rsidR="005B622E" w:rsidRPr="00D52BF4">
        <w:rPr>
          <w:rFonts w:asciiTheme="minorEastAsia" w:hAnsiTheme="minorEastAsia" w:hint="eastAsia"/>
        </w:rPr>
        <w:t>高くなっています。</w:t>
      </w:r>
    </w:p>
    <w:p w14:paraId="083471B8" w14:textId="48056544" w:rsidR="00CB0525" w:rsidRPr="00D52BF4" w:rsidRDefault="00CB0525" w:rsidP="00484489">
      <w:pPr>
        <w:pStyle w:val="a5"/>
        <w:ind w:firstLineChars="0" w:firstLine="1"/>
        <w:rPr>
          <w:rFonts w:asciiTheme="minorEastAsia" w:hAnsiTheme="minorEastAsia"/>
        </w:rPr>
      </w:pPr>
    </w:p>
    <w:p w14:paraId="5EFB4562" w14:textId="5A8A593D" w:rsidR="00CB0525" w:rsidRPr="00D52BF4" w:rsidRDefault="00CB0525" w:rsidP="00484489">
      <w:pPr>
        <w:pStyle w:val="a5"/>
        <w:ind w:firstLineChars="0" w:firstLine="1"/>
        <w:rPr>
          <w:rFonts w:asciiTheme="minorEastAsia" w:hAnsiTheme="minorEastAsia"/>
        </w:rPr>
      </w:pPr>
    </w:p>
    <w:p w14:paraId="68A19A83" w14:textId="77777777" w:rsidR="00CB0525" w:rsidRPr="00D52BF4" w:rsidRDefault="00CB0525" w:rsidP="00484489">
      <w:pPr>
        <w:pStyle w:val="a5"/>
        <w:ind w:firstLineChars="0" w:firstLine="1"/>
        <w:rPr>
          <w:rFonts w:asciiTheme="minorEastAsia" w:hAnsiTheme="minorEastAsia"/>
        </w:rPr>
      </w:pPr>
    </w:p>
    <w:p w14:paraId="1AB19299" w14:textId="77777777" w:rsidR="00CB0525" w:rsidRPr="00D52BF4" w:rsidRDefault="00CB0525" w:rsidP="00484489">
      <w:pPr>
        <w:pStyle w:val="a5"/>
        <w:ind w:firstLineChars="0" w:firstLine="1"/>
        <w:rPr>
          <w:rFonts w:asciiTheme="minorEastAsia" w:hAnsiTheme="minorEastAsia"/>
        </w:rPr>
      </w:pPr>
    </w:p>
    <w:p w14:paraId="2951A67D" w14:textId="77777777" w:rsidR="00CB0525" w:rsidRPr="00D52BF4" w:rsidRDefault="00CB0525" w:rsidP="00484489">
      <w:pPr>
        <w:pStyle w:val="a5"/>
        <w:ind w:firstLineChars="0" w:firstLine="1"/>
        <w:rPr>
          <w:rFonts w:asciiTheme="minorEastAsia" w:hAnsiTheme="minorEastAsia"/>
        </w:rPr>
      </w:pPr>
    </w:p>
    <w:p w14:paraId="3C6CD803" w14:textId="77777777" w:rsidR="00CB0525" w:rsidRPr="00D52BF4" w:rsidRDefault="00CB0525" w:rsidP="00484489">
      <w:pPr>
        <w:pStyle w:val="a5"/>
        <w:ind w:firstLineChars="0" w:firstLine="1"/>
        <w:rPr>
          <w:rFonts w:asciiTheme="minorEastAsia" w:hAnsiTheme="minorEastAsia"/>
        </w:rPr>
      </w:pPr>
    </w:p>
    <w:p w14:paraId="36A7B352" w14:textId="77777777" w:rsidR="00CB0525" w:rsidRPr="00D52BF4" w:rsidRDefault="00CB0525" w:rsidP="00484489">
      <w:pPr>
        <w:pStyle w:val="a5"/>
        <w:ind w:firstLineChars="0" w:firstLine="1"/>
        <w:rPr>
          <w:rFonts w:asciiTheme="minorEastAsia" w:hAnsiTheme="minorEastAsia"/>
        </w:rPr>
      </w:pPr>
    </w:p>
    <w:p w14:paraId="5A972E86" w14:textId="77777777" w:rsidR="00CB0525" w:rsidRPr="00D52BF4" w:rsidRDefault="00CB0525" w:rsidP="00484489">
      <w:pPr>
        <w:pStyle w:val="a5"/>
        <w:ind w:firstLineChars="0" w:firstLine="1"/>
        <w:rPr>
          <w:rFonts w:asciiTheme="minorEastAsia" w:hAnsiTheme="minorEastAsia"/>
        </w:rPr>
      </w:pPr>
    </w:p>
    <w:p w14:paraId="74E0AD6F" w14:textId="77777777" w:rsidR="00CB0525" w:rsidRPr="00D52BF4" w:rsidRDefault="00CB0525" w:rsidP="00484489">
      <w:pPr>
        <w:pStyle w:val="a5"/>
        <w:ind w:firstLineChars="0" w:firstLine="1"/>
        <w:rPr>
          <w:rFonts w:asciiTheme="minorEastAsia" w:hAnsiTheme="minorEastAsia"/>
        </w:rPr>
      </w:pPr>
    </w:p>
    <w:p w14:paraId="6A6A6499" w14:textId="77777777" w:rsidR="00CB0525" w:rsidRPr="00D52BF4" w:rsidRDefault="00CB0525" w:rsidP="00484489">
      <w:pPr>
        <w:pStyle w:val="a5"/>
        <w:ind w:firstLineChars="0" w:firstLine="1"/>
        <w:rPr>
          <w:rFonts w:asciiTheme="minorEastAsia" w:hAnsiTheme="minorEastAsia"/>
        </w:rPr>
      </w:pPr>
    </w:p>
    <w:p w14:paraId="0EA2235E" w14:textId="77777777" w:rsidR="00CB0525" w:rsidRPr="00D52BF4" w:rsidRDefault="00CB0525" w:rsidP="00484489">
      <w:pPr>
        <w:pStyle w:val="a5"/>
        <w:ind w:firstLineChars="0" w:firstLine="1"/>
        <w:rPr>
          <w:rFonts w:asciiTheme="minorEastAsia" w:hAnsiTheme="minorEastAsia"/>
        </w:rPr>
      </w:pPr>
    </w:p>
    <w:p w14:paraId="7D338232" w14:textId="77777777" w:rsidR="00CB0525" w:rsidRPr="00D52BF4" w:rsidRDefault="00CB0525" w:rsidP="00484489">
      <w:pPr>
        <w:pStyle w:val="a5"/>
        <w:ind w:firstLineChars="0" w:firstLine="1"/>
        <w:rPr>
          <w:rFonts w:asciiTheme="minorEastAsia" w:hAnsiTheme="minorEastAsia"/>
        </w:rPr>
      </w:pPr>
    </w:p>
    <w:p w14:paraId="3C16A915" w14:textId="77777777" w:rsidR="00CB0525" w:rsidRPr="00D52BF4" w:rsidRDefault="00CB0525" w:rsidP="00484489">
      <w:pPr>
        <w:pStyle w:val="a5"/>
        <w:ind w:firstLineChars="0" w:firstLine="1"/>
        <w:rPr>
          <w:rFonts w:asciiTheme="minorEastAsia" w:hAnsiTheme="minorEastAsia"/>
        </w:rPr>
      </w:pPr>
    </w:p>
    <w:p w14:paraId="4C615A47" w14:textId="77777777" w:rsidR="00CB0525" w:rsidRPr="00D52BF4" w:rsidRDefault="00CB0525" w:rsidP="00484489">
      <w:pPr>
        <w:pStyle w:val="a5"/>
        <w:ind w:firstLineChars="0" w:firstLine="1"/>
        <w:rPr>
          <w:rFonts w:asciiTheme="minorEastAsia" w:hAnsiTheme="minorEastAsia"/>
        </w:rPr>
      </w:pPr>
    </w:p>
    <w:p w14:paraId="4DD132DA" w14:textId="77777777" w:rsidR="00CB0525" w:rsidRPr="00D52BF4" w:rsidRDefault="00CB0525" w:rsidP="00484489">
      <w:pPr>
        <w:pStyle w:val="a5"/>
        <w:ind w:firstLineChars="0" w:firstLine="1"/>
        <w:rPr>
          <w:rFonts w:asciiTheme="minorEastAsia" w:hAnsiTheme="minorEastAsia"/>
        </w:rPr>
      </w:pPr>
    </w:p>
    <w:p w14:paraId="6D98C5F6" w14:textId="77777777" w:rsidR="00CB0525" w:rsidRPr="00D52BF4" w:rsidRDefault="00CB0525" w:rsidP="00484489">
      <w:pPr>
        <w:pStyle w:val="a5"/>
        <w:ind w:firstLineChars="0" w:firstLine="1"/>
        <w:rPr>
          <w:rFonts w:asciiTheme="minorEastAsia" w:hAnsiTheme="minorEastAsia"/>
        </w:rPr>
      </w:pPr>
    </w:p>
    <w:p w14:paraId="18EF565F" w14:textId="77777777" w:rsidR="00CB0525" w:rsidRPr="00D52BF4" w:rsidRDefault="00CB0525" w:rsidP="00484489">
      <w:pPr>
        <w:pStyle w:val="a5"/>
        <w:ind w:firstLineChars="0" w:firstLine="1"/>
        <w:rPr>
          <w:rFonts w:asciiTheme="minorEastAsia" w:hAnsiTheme="minorEastAsia"/>
        </w:rPr>
      </w:pPr>
    </w:p>
    <w:p w14:paraId="30D1327C" w14:textId="77777777" w:rsidR="00CB0525" w:rsidRPr="00D52BF4" w:rsidRDefault="00CB0525" w:rsidP="00484489">
      <w:pPr>
        <w:pStyle w:val="a5"/>
        <w:ind w:firstLineChars="0" w:firstLine="1"/>
        <w:rPr>
          <w:rFonts w:asciiTheme="minorEastAsia" w:hAnsiTheme="minorEastAsia"/>
        </w:rPr>
      </w:pPr>
    </w:p>
    <w:p w14:paraId="648A8CD2" w14:textId="77777777" w:rsidR="00CB0525" w:rsidRPr="00D52BF4" w:rsidRDefault="00CB0525" w:rsidP="00484489">
      <w:pPr>
        <w:pStyle w:val="a5"/>
        <w:ind w:firstLineChars="0" w:firstLine="1"/>
        <w:rPr>
          <w:rFonts w:asciiTheme="minorEastAsia" w:hAnsiTheme="minorEastAsia"/>
        </w:rPr>
      </w:pPr>
    </w:p>
    <w:p w14:paraId="324942F6" w14:textId="77777777" w:rsidR="00CB0525" w:rsidRPr="00D52BF4" w:rsidRDefault="00CB0525" w:rsidP="00484489">
      <w:pPr>
        <w:pStyle w:val="a5"/>
        <w:ind w:firstLineChars="0" w:firstLine="1"/>
        <w:rPr>
          <w:rFonts w:asciiTheme="minorEastAsia" w:hAnsiTheme="minorEastAsia"/>
        </w:rPr>
      </w:pPr>
    </w:p>
    <w:p w14:paraId="3F9A95B5" w14:textId="77777777" w:rsidR="00CB0525" w:rsidRPr="00D52BF4" w:rsidRDefault="00CB0525" w:rsidP="00484489">
      <w:pPr>
        <w:pStyle w:val="a5"/>
        <w:ind w:firstLineChars="0" w:firstLine="1"/>
        <w:rPr>
          <w:rFonts w:asciiTheme="minorEastAsia" w:hAnsiTheme="minorEastAsia"/>
        </w:rPr>
      </w:pPr>
    </w:p>
    <w:p w14:paraId="286E1F64" w14:textId="77777777" w:rsidR="00CB0525" w:rsidRPr="00D52BF4" w:rsidRDefault="00CB0525" w:rsidP="00484489">
      <w:pPr>
        <w:pStyle w:val="a5"/>
        <w:ind w:firstLineChars="0" w:firstLine="1"/>
        <w:rPr>
          <w:rFonts w:asciiTheme="minorEastAsia" w:hAnsiTheme="minorEastAsia"/>
        </w:rPr>
      </w:pPr>
    </w:p>
    <w:p w14:paraId="23B7029E"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3EEC1F38" w14:textId="77777777" w:rsidR="00DB6448" w:rsidRPr="00D52BF4" w:rsidRDefault="00DB6448" w:rsidP="00DB6448">
      <w:pPr>
        <w:pStyle w:val="ad"/>
        <w:ind w:leftChars="0" w:left="480" w:hanging="480"/>
        <w:outlineLvl w:val="2"/>
      </w:pPr>
      <w:bookmarkStart w:id="67" w:name="_Toc131018047"/>
      <w:r w:rsidRPr="00D52BF4">
        <w:rPr>
          <w:noProof/>
          <w:sz w:val="24"/>
        </w:rPr>
        <w:t>（３）</w:t>
      </w:r>
      <w:r w:rsidRPr="00D52BF4">
        <w:rPr>
          <w:rFonts w:hint="eastAsia"/>
          <w:noProof/>
          <w:sz w:val="24"/>
        </w:rPr>
        <w:t>災害時の困りごと</w:t>
      </w:r>
      <w:bookmarkEnd w:id="67"/>
    </w:p>
    <w:p w14:paraId="03768D8D" w14:textId="77777777" w:rsidR="00B734D4" w:rsidRPr="00D52BF4" w:rsidRDefault="00B734D4"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46　</w:t>
      </w:r>
      <w:r w:rsidRPr="00D52BF4">
        <w:rPr>
          <w:rFonts w:ascii="BIZ UDゴシック" w:eastAsia="BIZ UDゴシック" w:hAnsi="BIZ UDゴシック"/>
        </w:rPr>
        <w:t>火事や地震などの災害時に困ることは何ですか。</w:t>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76210468" w14:textId="77777777" w:rsidR="00B734D4" w:rsidRPr="00D52BF4" w:rsidRDefault="00B734D4" w:rsidP="00484489">
      <w:pPr>
        <w:pStyle w:val="a5"/>
        <w:ind w:firstLineChars="0" w:firstLine="1"/>
        <w:rPr>
          <w:rFonts w:asciiTheme="minorEastAsia" w:hAnsiTheme="minorEastAsia"/>
        </w:rPr>
      </w:pPr>
    </w:p>
    <w:p w14:paraId="2DCD48E5" w14:textId="7F969F9A" w:rsidR="00C07010" w:rsidRPr="00D52BF4" w:rsidRDefault="00C07010" w:rsidP="00C07010">
      <w:pPr>
        <w:pStyle w:val="a5"/>
        <w:ind w:firstLine="220"/>
        <w:rPr>
          <w:rFonts w:asciiTheme="minorEastAsia" w:hAnsiTheme="minorEastAsia"/>
        </w:rPr>
      </w:pPr>
      <w:r w:rsidRPr="00D52BF4">
        <w:rPr>
          <w:rFonts w:asciiTheme="minorEastAsia" w:hAnsiTheme="minorEastAsia" w:hint="eastAsia"/>
        </w:rPr>
        <w:t>災害時に困ることは、</w:t>
      </w:r>
      <w:r w:rsidR="00672885" w:rsidRPr="00D52BF4">
        <w:rPr>
          <w:rFonts w:asciiTheme="minorEastAsia" w:hAnsiTheme="minorEastAsia" w:hint="eastAsia"/>
        </w:rPr>
        <w:t>全体で</w:t>
      </w:r>
      <w:r w:rsidRPr="00D52BF4">
        <w:rPr>
          <w:rFonts w:asciiTheme="minorEastAsia" w:hAnsiTheme="minorEastAsia" w:hint="eastAsia"/>
        </w:rPr>
        <w:t>「投薬や治療が受けられない」が50.0％と最も高く、次いで「避難場所の設備（トイレなど）や生活環境が不安」が44.8％、「安全なところまで、迅速に避難することができない」が37.3％となっています。</w:t>
      </w:r>
    </w:p>
    <w:p w14:paraId="6BB2EDBC" w14:textId="6E8980B8" w:rsidR="00CB0525" w:rsidRPr="00D52BF4" w:rsidRDefault="00664307" w:rsidP="00C07010">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C07010" w:rsidRPr="00D52BF4">
        <w:rPr>
          <w:rFonts w:asciiTheme="minorEastAsia" w:hAnsiTheme="minorEastAsia" w:hint="eastAsia"/>
        </w:rPr>
        <w:t>みると、難病（67.0％）、精神障がい（61.0％）</w:t>
      </w:r>
      <w:r w:rsidR="00437ED9" w:rsidRPr="00D52BF4">
        <w:rPr>
          <w:rFonts w:asciiTheme="minorEastAsia" w:hAnsiTheme="minorEastAsia" w:hint="eastAsia"/>
        </w:rPr>
        <w:t>では「投薬や治療が受けられない」</w:t>
      </w:r>
      <w:r w:rsidR="00C07010" w:rsidRPr="00D52BF4">
        <w:rPr>
          <w:rFonts w:asciiTheme="minorEastAsia" w:hAnsiTheme="minorEastAsia" w:hint="eastAsia"/>
        </w:rPr>
        <w:t>が６割台、</w:t>
      </w:r>
      <w:r w:rsidR="000E5199" w:rsidRPr="000E5199">
        <w:rPr>
          <w:rFonts w:asciiTheme="minorEastAsia" w:hAnsiTheme="minorEastAsia" w:hint="eastAsia"/>
        </w:rPr>
        <w:t>高次脳機能障がい（51.4％）、知的障がい（51.3％）では「安全なところまで、迅速に避難することができない」が５割台</w:t>
      </w:r>
      <w:r w:rsidR="00C07010" w:rsidRPr="000E5199">
        <w:rPr>
          <w:rFonts w:asciiTheme="minorEastAsia" w:hAnsiTheme="minorEastAsia" w:hint="eastAsia"/>
        </w:rPr>
        <w:t>、</w:t>
      </w:r>
      <w:r w:rsidR="000E5199" w:rsidRPr="000E5199">
        <w:rPr>
          <w:rFonts w:asciiTheme="minorEastAsia" w:hAnsiTheme="minorEastAsia" w:hint="eastAsia"/>
        </w:rPr>
        <w:t>発達障がい（49.6％）、知的障がい（</w:t>
      </w:r>
      <w:r w:rsidR="000E5199" w:rsidRPr="000E5199">
        <w:rPr>
          <w:rFonts w:asciiTheme="minorEastAsia" w:hAnsiTheme="minorEastAsia"/>
        </w:rPr>
        <w:t>48.1％）、</w:t>
      </w:r>
      <w:r w:rsidR="000E5199" w:rsidRPr="000E5199">
        <w:rPr>
          <w:rFonts w:asciiTheme="minorEastAsia" w:hAnsiTheme="minorEastAsia" w:hint="eastAsia"/>
        </w:rPr>
        <w:t>身体障がい（47.6％）では「避難場所の設備（トイレなど）や生活環境が不安」が４割台</w:t>
      </w:r>
      <w:r w:rsidR="00C07010" w:rsidRPr="000E5199">
        <w:rPr>
          <w:rFonts w:asciiTheme="minorEastAsia" w:hAnsiTheme="minorEastAsia" w:hint="eastAsia"/>
        </w:rPr>
        <w:t>と高くなっています。</w:t>
      </w:r>
    </w:p>
    <w:p w14:paraId="4A572B20" w14:textId="4DCB36F2" w:rsidR="00CB0525" w:rsidRPr="003D6BE4" w:rsidRDefault="00CA37D5" w:rsidP="003D6BE4">
      <w:pPr>
        <w:pStyle w:val="a5"/>
        <w:ind w:firstLine="220"/>
        <w:rPr>
          <w:rFonts w:asciiTheme="minorEastAsia" w:hAnsiTheme="minorEastAsia"/>
        </w:rPr>
      </w:pPr>
      <w:r w:rsidRPr="003D6BE4">
        <w:rPr>
          <w:rFonts w:asciiTheme="minorEastAsia" w:hAnsiTheme="minorEastAsia" w:hint="eastAsia"/>
        </w:rPr>
        <w:t>障がい種</w:t>
      </w:r>
      <w:r w:rsidR="00835838" w:rsidRPr="003D6BE4">
        <w:rPr>
          <w:rFonts w:asciiTheme="minorEastAsia" w:hAnsiTheme="minorEastAsia" w:hint="eastAsia"/>
        </w:rPr>
        <w:t>別</w:t>
      </w:r>
      <w:r w:rsidRPr="003D6BE4">
        <w:rPr>
          <w:rFonts w:asciiTheme="minorEastAsia" w:hAnsiTheme="minorEastAsia" w:hint="eastAsia"/>
        </w:rPr>
        <w:t>ごと</w:t>
      </w:r>
      <w:r w:rsidR="00835838" w:rsidRPr="003D6BE4">
        <w:rPr>
          <w:rFonts w:asciiTheme="minorEastAsia" w:hAnsiTheme="minorEastAsia" w:hint="eastAsia"/>
        </w:rPr>
        <w:t>に比較すると、知的障がい、発達障がいでは「周囲とコ</w:t>
      </w:r>
      <w:r w:rsidR="00733BBA" w:rsidRPr="003D6BE4">
        <w:rPr>
          <w:rFonts w:asciiTheme="minorEastAsia" w:hAnsiTheme="minorEastAsia" w:hint="eastAsia"/>
        </w:rPr>
        <w:t>ミュニケーションがとれない」、「救助を求めることができない」がほか</w:t>
      </w:r>
      <w:r w:rsidR="003A5A55" w:rsidRPr="003D6BE4">
        <w:rPr>
          <w:rFonts w:asciiTheme="minorEastAsia" w:hAnsiTheme="minorEastAsia" w:hint="eastAsia"/>
        </w:rPr>
        <w:t>の障がい種別</w:t>
      </w:r>
      <w:r w:rsidR="00835838" w:rsidRPr="003D6BE4">
        <w:rPr>
          <w:rFonts w:asciiTheme="minorEastAsia" w:hAnsiTheme="minorEastAsia" w:hint="eastAsia"/>
        </w:rPr>
        <w:t>より高くなっています。</w:t>
      </w:r>
    </w:p>
    <w:p w14:paraId="25BDF884" w14:textId="2C1BFEF8" w:rsidR="00835838" w:rsidRPr="00D52BF4" w:rsidRDefault="00835838" w:rsidP="00484489">
      <w:pPr>
        <w:pStyle w:val="a5"/>
        <w:ind w:firstLineChars="0" w:firstLine="1"/>
        <w:rPr>
          <w:rFonts w:asciiTheme="minorEastAsia" w:hAnsiTheme="minorEastAsia"/>
        </w:rPr>
      </w:pPr>
    </w:p>
    <w:p w14:paraId="0D1E3EC6" w14:textId="262F8095" w:rsidR="00CB0525" w:rsidRPr="00D52BF4" w:rsidRDefault="00CB0525" w:rsidP="00484489">
      <w:pPr>
        <w:pStyle w:val="a5"/>
        <w:ind w:firstLineChars="0" w:firstLine="1"/>
        <w:rPr>
          <w:rFonts w:asciiTheme="minorEastAsia" w:hAnsiTheme="minorEastAsia"/>
        </w:rPr>
      </w:pPr>
    </w:p>
    <w:p w14:paraId="5C5AE4BB" w14:textId="54692BB4" w:rsidR="00A446D5" w:rsidRPr="00D52BF4" w:rsidRDefault="007A4F0D" w:rsidP="00484489">
      <w:pPr>
        <w:pStyle w:val="a5"/>
        <w:ind w:firstLineChars="0" w:firstLine="1"/>
        <w:rPr>
          <w:rFonts w:asciiTheme="minorEastAsia" w:hAnsiTheme="minorEastAsia"/>
        </w:rPr>
      </w:pPr>
      <w:r w:rsidRPr="007A4F0D">
        <w:rPr>
          <w:noProof/>
        </w:rPr>
        <w:drawing>
          <wp:anchor distT="0" distB="0" distL="114300" distR="114300" simplePos="0" relativeHeight="252284928" behindDoc="0" locked="0" layoutInCell="1" allowOverlap="1" wp14:anchorId="2FCE3526" wp14:editId="181E985F">
            <wp:simplePos x="0" y="0"/>
            <wp:positionH relativeFrom="margin">
              <wp:align>left</wp:align>
            </wp:positionH>
            <wp:positionV relativeFrom="paragraph">
              <wp:posOffset>9702</wp:posOffset>
            </wp:positionV>
            <wp:extent cx="6120130" cy="4676467"/>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4676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5B99E" w14:textId="77777777" w:rsidR="00CB0525" w:rsidRPr="00D52BF4" w:rsidRDefault="00CB0525" w:rsidP="00484489">
      <w:pPr>
        <w:pStyle w:val="a5"/>
        <w:ind w:firstLineChars="0" w:firstLine="1"/>
        <w:rPr>
          <w:rFonts w:asciiTheme="minorEastAsia" w:hAnsiTheme="minorEastAsia"/>
        </w:rPr>
      </w:pPr>
    </w:p>
    <w:p w14:paraId="44AEBA84" w14:textId="32715E46" w:rsidR="00CB0525" w:rsidRPr="00D52BF4" w:rsidRDefault="00CB0525" w:rsidP="00484489">
      <w:pPr>
        <w:pStyle w:val="a5"/>
        <w:ind w:firstLineChars="0" w:firstLine="1"/>
        <w:rPr>
          <w:rFonts w:asciiTheme="minorEastAsia" w:hAnsiTheme="minorEastAsia"/>
        </w:rPr>
      </w:pPr>
    </w:p>
    <w:p w14:paraId="7E3624CE" w14:textId="77777777" w:rsidR="00CB0525" w:rsidRPr="00D52BF4" w:rsidRDefault="00CB0525" w:rsidP="00484489">
      <w:pPr>
        <w:pStyle w:val="a5"/>
        <w:ind w:firstLineChars="0" w:firstLine="1"/>
        <w:rPr>
          <w:rFonts w:asciiTheme="minorEastAsia" w:hAnsiTheme="minorEastAsia"/>
        </w:rPr>
      </w:pPr>
    </w:p>
    <w:p w14:paraId="7E2EDE48" w14:textId="77777777" w:rsidR="00CB0525" w:rsidRPr="00D52BF4" w:rsidRDefault="00CB0525" w:rsidP="00484489">
      <w:pPr>
        <w:pStyle w:val="a5"/>
        <w:ind w:firstLineChars="0" w:firstLine="1"/>
        <w:rPr>
          <w:rFonts w:asciiTheme="minorEastAsia" w:hAnsiTheme="minorEastAsia"/>
        </w:rPr>
      </w:pPr>
    </w:p>
    <w:p w14:paraId="67125C47" w14:textId="77777777" w:rsidR="00CB0525" w:rsidRPr="00D52BF4" w:rsidRDefault="00CB0525" w:rsidP="00484489">
      <w:pPr>
        <w:pStyle w:val="a5"/>
        <w:ind w:firstLineChars="0" w:firstLine="1"/>
        <w:rPr>
          <w:rFonts w:asciiTheme="minorEastAsia" w:hAnsiTheme="minorEastAsia"/>
        </w:rPr>
      </w:pPr>
    </w:p>
    <w:p w14:paraId="466AEDD4" w14:textId="77777777" w:rsidR="00CB0525" w:rsidRPr="00D52BF4" w:rsidRDefault="00CB0525" w:rsidP="00484489">
      <w:pPr>
        <w:pStyle w:val="a5"/>
        <w:ind w:firstLineChars="0" w:firstLine="1"/>
        <w:rPr>
          <w:rFonts w:asciiTheme="minorEastAsia" w:hAnsiTheme="minorEastAsia"/>
        </w:rPr>
      </w:pPr>
    </w:p>
    <w:p w14:paraId="0F32B649" w14:textId="77777777" w:rsidR="00CB0525" w:rsidRPr="00D52BF4" w:rsidRDefault="00CB0525" w:rsidP="00484489">
      <w:pPr>
        <w:pStyle w:val="a5"/>
        <w:ind w:firstLineChars="0" w:firstLine="1"/>
        <w:rPr>
          <w:rFonts w:asciiTheme="minorEastAsia" w:hAnsiTheme="minorEastAsia"/>
        </w:rPr>
      </w:pPr>
    </w:p>
    <w:p w14:paraId="2787C0F3" w14:textId="77777777" w:rsidR="00CB0525" w:rsidRPr="00D52BF4" w:rsidRDefault="00CB0525" w:rsidP="00484489">
      <w:pPr>
        <w:pStyle w:val="a5"/>
        <w:ind w:firstLineChars="0" w:firstLine="1"/>
        <w:rPr>
          <w:rFonts w:asciiTheme="minorEastAsia" w:hAnsiTheme="minorEastAsia"/>
        </w:rPr>
      </w:pPr>
    </w:p>
    <w:p w14:paraId="1E01E71F" w14:textId="77777777" w:rsidR="00CB0525" w:rsidRPr="00D52BF4" w:rsidRDefault="00CB0525" w:rsidP="00484489">
      <w:pPr>
        <w:pStyle w:val="a5"/>
        <w:ind w:firstLineChars="0" w:firstLine="1"/>
        <w:rPr>
          <w:rFonts w:asciiTheme="minorEastAsia" w:hAnsiTheme="minorEastAsia"/>
        </w:rPr>
      </w:pPr>
    </w:p>
    <w:p w14:paraId="4A0C569E" w14:textId="77777777" w:rsidR="00CB0525" w:rsidRPr="00D52BF4" w:rsidRDefault="00CB0525" w:rsidP="00484489">
      <w:pPr>
        <w:pStyle w:val="a5"/>
        <w:ind w:firstLineChars="0" w:firstLine="1"/>
        <w:rPr>
          <w:rFonts w:asciiTheme="minorEastAsia" w:hAnsiTheme="minorEastAsia"/>
        </w:rPr>
      </w:pPr>
    </w:p>
    <w:p w14:paraId="5663DABE" w14:textId="77777777" w:rsidR="00CB0525" w:rsidRPr="00D52BF4" w:rsidRDefault="00CB0525" w:rsidP="00484489">
      <w:pPr>
        <w:pStyle w:val="a5"/>
        <w:ind w:firstLineChars="0" w:firstLine="1"/>
        <w:rPr>
          <w:rFonts w:asciiTheme="minorEastAsia" w:hAnsiTheme="minorEastAsia"/>
        </w:rPr>
      </w:pPr>
    </w:p>
    <w:p w14:paraId="4FCB81B7" w14:textId="77777777" w:rsidR="00CB0525" w:rsidRPr="00D52BF4" w:rsidRDefault="00CB0525" w:rsidP="00484489">
      <w:pPr>
        <w:pStyle w:val="a5"/>
        <w:ind w:firstLineChars="0" w:firstLine="1"/>
        <w:rPr>
          <w:rFonts w:asciiTheme="minorEastAsia" w:hAnsiTheme="minorEastAsia"/>
        </w:rPr>
      </w:pPr>
    </w:p>
    <w:p w14:paraId="44100B57" w14:textId="77777777" w:rsidR="00CB0525" w:rsidRPr="00D52BF4" w:rsidRDefault="00CB0525" w:rsidP="00484489">
      <w:pPr>
        <w:pStyle w:val="a5"/>
        <w:ind w:firstLineChars="0" w:firstLine="1"/>
        <w:rPr>
          <w:rFonts w:asciiTheme="minorEastAsia" w:hAnsiTheme="minorEastAsia"/>
        </w:rPr>
      </w:pPr>
    </w:p>
    <w:p w14:paraId="368FE7C4" w14:textId="77777777" w:rsidR="00CB0525" w:rsidRPr="00D52BF4" w:rsidRDefault="00CB0525" w:rsidP="00484489">
      <w:pPr>
        <w:pStyle w:val="a5"/>
        <w:ind w:firstLineChars="0" w:firstLine="1"/>
        <w:rPr>
          <w:rFonts w:asciiTheme="minorEastAsia" w:hAnsiTheme="minorEastAsia"/>
        </w:rPr>
      </w:pPr>
    </w:p>
    <w:p w14:paraId="49BB17E7" w14:textId="77777777" w:rsidR="00CB0525" w:rsidRPr="00D52BF4" w:rsidRDefault="00CB0525" w:rsidP="00484489">
      <w:pPr>
        <w:pStyle w:val="a5"/>
        <w:ind w:firstLineChars="0" w:firstLine="1"/>
        <w:rPr>
          <w:rFonts w:asciiTheme="minorEastAsia" w:hAnsiTheme="minorEastAsia"/>
        </w:rPr>
      </w:pPr>
    </w:p>
    <w:p w14:paraId="2990E09F" w14:textId="77777777" w:rsidR="00CB0525" w:rsidRPr="00D52BF4" w:rsidRDefault="00CB0525" w:rsidP="00484489">
      <w:pPr>
        <w:pStyle w:val="a5"/>
        <w:ind w:firstLineChars="0" w:firstLine="1"/>
        <w:rPr>
          <w:rFonts w:asciiTheme="minorEastAsia" w:hAnsiTheme="minorEastAsia"/>
        </w:rPr>
      </w:pPr>
    </w:p>
    <w:p w14:paraId="3605F639" w14:textId="77777777" w:rsidR="00CB0525" w:rsidRPr="00D52BF4" w:rsidRDefault="00CB0525" w:rsidP="00484489">
      <w:pPr>
        <w:pStyle w:val="a5"/>
        <w:ind w:firstLineChars="0" w:firstLine="1"/>
        <w:rPr>
          <w:rFonts w:asciiTheme="minorEastAsia" w:hAnsiTheme="minorEastAsia"/>
        </w:rPr>
      </w:pPr>
    </w:p>
    <w:p w14:paraId="1DC3C6F8" w14:textId="77777777" w:rsidR="00CB0525" w:rsidRPr="00D52BF4" w:rsidRDefault="00CB0525" w:rsidP="00484489">
      <w:pPr>
        <w:pStyle w:val="a5"/>
        <w:ind w:firstLineChars="0" w:firstLine="1"/>
        <w:rPr>
          <w:rFonts w:asciiTheme="minorEastAsia" w:hAnsiTheme="minorEastAsia"/>
        </w:rPr>
      </w:pPr>
    </w:p>
    <w:p w14:paraId="7AB4DEE6" w14:textId="77777777" w:rsidR="00CB0525" w:rsidRPr="00D52BF4" w:rsidRDefault="00CB0525" w:rsidP="00484489">
      <w:pPr>
        <w:pStyle w:val="a5"/>
        <w:ind w:firstLineChars="0" w:firstLine="1"/>
        <w:rPr>
          <w:rFonts w:asciiTheme="minorEastAsia" w:hAnsiTheme="minorEastAsia"/>
        </w:rPr>
      </w:pPr>
    </w:p>
    <w:p w14:paraId="07D81059" w14:textId="77777777" w:rsidR="00CB0525" w:rsidRPr="00D52BF4" w:rsidRDefault="00CB0525" w:rsidP="00484489">
      <w:pPr>
        <w:pStyle w:val="a5"/>
        <w:ind w:firstLineChars="0" w:firstLine="1"/>
        <w:rPr>
          <w:rFonts w:asciiTheme="minorEastAsia" w:hAnsiTheme="minorEastAsia"/>
        </w:rPr>
      </w:pPr>
    </w:p>
    <w:p w14:paraId="06F7E44D" w14:textId="06458D86" w:rsidR="00CB0525" w:rsidRPr="00D52BF4" w:rsidRDefault="00B20E1A" w:rsidP="00484489">
      <w:pPr>
        <w:pStyle w:val="a5"/>
        <w:ind w:firstLineChars="0" w:firstLine="1"/>
        <w:rPr>
          <w:rFonts w:asciiTheme="minorEastAsia" w:hAnsiTheme="minor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6EFE19C3" w14:textId="77777777" w:rsidR="00B734D4" w:rsidRPr="00D52BF4" w:rsidRDefault="00EB1F0A" w:rsidP="00484489">
      <w:pPr>
        <w:pStyle w:val="a5"/>
        <w:ind w:firstLineChars="0" w:firstLine="1"/>
        <w:rPr>
          <w:rFonts w:asciiTheme="minorEastAsia" w:hAnsiTheme="minorEastAsia"/>
        </w:rPr>
      </w:pPr>
      <w:r w:rsidRPr="00D52BF4">
        <w:rPr>
          <w:rFonts w:asciiTheme="minorEastAsia" w:hAnsiTheme="minorEastAsia"/>
        </w:rPr>
        <w:br w:type="page"/>
      </w:r>
    </w:p>
    <w:p w14:paraId="252F4C19" w14:textId="77777777" w:rsidR="005C7709" w:rsidRPr="00D52BF4" w:rsidRDefault="005C7709" w:rsidP="00591FBA">
      <w:pPr>
        <w:pStyle w:val="ad"/>
        <w:ind w:leftChars="0" w:left="560"/>
        <w:rPr>
          <w:noProof/>
        </w:rPr>
      </w:pPr>
      <w:bookmarkStart w:id="68" w:name="_Toc131018048"/>
      <w:r w:rsidRPr="00D52BF4">
        <w:rPr>
          <w:rFonts w:hint="eastAsia"/>
          <w:noProof/>
        </w:rPr>
        <w:t>10</w:t>
      </w:r>
      <w:r w:rsidR="00591FBA" w:rsidRPr="00D52BF4">
        <w:rPr>
          <w:rFonts w:hint="eastAsia"/>
          <w:noProof/>
        </w:rPr>
        <w:t xml:space="preserve">　</w:t>
      </w:r>
      <w:r w:rsidRPr="00D52BF4">
        <w:rPr>
          <w:rFonts w:hint="eastAsia"/>
          <w:noProof/>
        </w:rPr>
        <w:t>差別や権利擁護などについて</w:t>
      </w:r>
      <w:bookmarkEnd w:id="68"/>
    </w:p>
    <w:p w14:paraId="2287111C" w14:textId="41529E3F" w:rsidR="00DB6448" w:rsidRPr="00D52BF4" w:rsidRDefault="00DB6448" w:rsidP="00DB6448">
      <w:pPr>
        <w:pStyle w:val="ad"/>
        <w:ind w:leftChars="0" w:left="480" w:hanging="480"/>
        <w:outlineLvl w:val="2"/>
      </w:pPr>
      <w:bookmarkStart w:id="69" w:name="_Toc131018049"/>
      <w:r w:rsidRPr="00D52BF4">
        <w:rPr>
          <w:noProof/>
          <w:sz w:val="24"/>
        </w:rPr>
        <w:t>（１）</w:t>
      </w:r>
      <w:r w:rsidRPr="00D52BF4">
        <w:rPr>
          <w:rFonts w:hint="eastAsia"/>
          <w:noProof/>
          <w:sz w:val="24"/>
        </w:rPr>
        <w:t>障がい者差別の経験</w:t>
      </w:r>
      <w:bookmarkEnd w:id="69"/>
    </w:p>
    <w:p w14:paraId="32A8113A" w14:textId="77777777" w:rsidR="00B734D4" w:rsidRPr="00D52BF4" w:rsidRDefault="00B734D4"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47　</w:t>
      </w:r>
      <w:bookmarkStart w:id="70" w:name="_Hlk488246160"/>
      <w:r w:rsidRPr="00D52BF4">
        <w:rPr>
          <w:rFonts w:ascii="BIZ UDゴシック" w:eastAsia="BIZ UDゴシック" w:hAnsi="BIZ UDゴシック"/>
        </w:rPr>
        <w:t>障</w:t>
      </w:r>
      <w:r w:rsidRPr="00D52BF4">
        <w:rPr>
          <w:rFonts w:ascii="BIZ UDゴシック" w:eastAsia="BIZ UDゴシック" w:hAnsi="BIZ UDゴシック" w:hint="eastAsia"/>
        </w:rPr>
        <w:t>がい</w:t>
      </w:r>
      <w:bookmarkEnd w:id="70"/>
      <w:r w:rsidRPr="00D52BF4">
        <w:rPr>
          <w:rFonts w:ascii="BIZ UDゴシック" w:eastAsia="BIZ UDゴシック" w:hAnsi="BIZ UDゴシック" w:hint="eastAsia"/>
        </w:rPr>
        <w:t>があることで、</w:t>
      </w:r>
      <w:r w:rsidRPr="00D52BF4">
        <w:rPr>
          <w:rFonts w:ascii="BIZ UDゴシック" w:eastAsia="BIZ UDゴシック" w:hAnsi="BIZ UDゴシック"/>
        </w:rPr>
        <w:t>差別</w:t>
      </w:r>
      <w:r w:rsidRPr="00D52BF4">
        <w:rPr>
          <w:rFonts w:ascii="BIZ UDゴシック" w:eastAsia="BIZ UDゴシック" w:hAnsi="BIZ UDゴシック" w:hint="eastAsia"/>
        </w:rPr>
        <w:t>を</w:t>
      </w:r>
      <w:r w:rsidRPr="00D52BF4">
        <w:rPr>
          <w:rFonts w:ascii="BIZ UDゴシック" w:eastAsia="BIZ UDゴシック" w:hAnsi="BIZ UDゴシック"/>
        </w:rPr>
        <w:t>感じたり</w:t>
      </w:r>
      <w:r w:rsidRPr="00D52BF4">
        <w:rPr>
          <w:rFonts w:ascii="BIZ UDゴシック" w:eastAsia="BIZ UDゴシック" w:hAnsi="BIZ UDゴシック" w:hint="eastAsia"/>
        </w:rPr>
        <w:t>、</w:t>
      </w:r>
      <w:r w:rsidRPr="00D52BF4">
        <w:rPr>
          <w:rFonts w:ascii="BIZ UDゴシック" w:eastAsia="BIZ UDゴシック" w:hAnsi="BIZ UDゴシック"/>
        </w:rPr>
        <w:t>嫌</w:t>
      </w:r>
      <w:r w:rsidRPr="00D52BF4">
        <w:rPr>
          <w:rFonts w:ascii="BIZ UDゴシック" w:eastAsia="BIZ UDゴシック" w:hAnsi="BIZ UDゴシック" w:hint="eastAsia"/>
        </w:rPr>
        <w:t>な</w:t>
      </w:r>
      <w:r w:rsidRPr="00D52BF4">
        <w:rPr>
          <w:rFonts w:ascii="BIZ UDゴシック" w:eastAsia="BIZ UDゴシック" w:hAnsi="BIZ UDゴシック"/>
        </w:rPr>
        <w:t>思い</w:t>
      </w:r>
      <w:r w:rsidRPr="00D52BF4">
        <w:rPr>
          <w:rFonts w:ascii="BIZ UDゴシック" w:eastAsia="BIZ UDゴシック" w:hAnsi="BIZ UDゴシック" w:hint="eastAsia"/>
        </w:rPr>
        <w:t>をしたことがありますか。（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74A99E6E" w14:textId="77777777" w:rsidR="00EB1F0A" w:rsidRPr="00D52BF4" w:rsidRDefault="00EB1F0A" w:rsidP="00484489">
      <w:pPr>
        <w:pStyle w:val="a5"/>
        <w:ind w:firstLineChars="0" w:firstLine="1"/>
        <w:rPr>
          <w:rFonts w:asciiTheme="minorEastAsia" w:hAnsiTheme="minorEastAsia"/>
        </w:rPr>
      </w:pPr>
    </w:p>
    <w:p w14:paraId="35958843" w14:textId="5DA43AAC" w:rsidR="009E2C4F" w:rsidRPr="00D52BF4" w:rsidRDefault="009E2C4F" w:rsidP="009E2C4F">
      <w:pPr>
        <w:pStyle w:val="a5"/>
        <w:ind w:firstLine="220"/>
        <w:rPr>
          <w:rFonts w:asciiTheme="minorEastAsia" w:hAnsiTheme="minorEastAsia"/>
        </w:rPr>
      </w:pPr>
      <w:r w:rsidRPr="00D52BF4">
        <w:rPr>
          <w:rFonts w:asciiTheme="minorEastAsia" w:hAnsiTheme="minorEastAsia" w:hint="eastAsia"/>
        </w:rPr>
        <w:t>障がい者差別の経験</w:t>
      </w:r>
      <w:r w:rsidR="00672885" w:rsidRPr="00D52BF4">
        <w:rPr>
          <w:rFonts w:asciiTheme="minorEastAsia" w:hAnsiTheme="minorEastAsia" w:hint="eastAsia"/>
        </w:rPr>
        <w:t>は、全体で</w:t>
      </w:r>
      <w:r w:rsidRPr="00D52BF4">
        <w:rPr>
          <w:rFonts w:asciiTheme="minorEastAsia" w:hAnsiTheme="minorEastAsia" w:hint="eastAsia"/>
        </w:rPr>
        <w:t>「よくある」</w:t>
      </w:r>
      <w:r w:rsidR="00672885" w:rsidRPr="00D52BF4">
        <w:rPr>
          <w:rFonts w:asciiTheme="minorEastAsia" w:hAnsiTheme="minorEastAsia" w:hint="eastAsia"/>
        </w:rPr>
        <w:t>（</w:t>
      </w:r>
      <w:r w:rsidRPr="00D52BF4">
        <w:rPr>
          <w:rFonts w:asciiTheme="minorEastAsia" w:hAnsiTheme="minorEastAsia" w:hint="eastAsia"/>
        </w:rPr>
        <w:t>9.0％</w:t>
      </w:r>
      <w:r w:rsidR="00672885" w:rsidRPr="00D52BF4">
        <w:rPr>
          <w:rFonts w:asciiTheme="minorEastAsia" w:hAnsiTheme="minorEastAsia" w:hint="eastAsia"/>
        </w:rPr>
        <w:t>）</w:t>
      </w:r>
      <w:r w:rsidRPr="00D52BF4">
        <w:rPr>
          <w:rFonts w:asciiTheme="minorEastAsia" w:hAnsiTheme="minorEastAsia" w:hint="eastAsia"/>
        </w:rPr>
        <w:t>、「少しある」</w:t>
      </w:r>
      <w:r w:rsidR="00672885" w:rsidRPr="00D52BF4">
        <w:rPr>
          <w:rFonts w:asciiTheme="minorEastAsia" w:hAnsiTheme="minorEastAsia" w:hint="eastAsia"/>
        </w:rPr>
        <w:t>（</w:t>
      </w:r>
      <w:r w:rsidRPr="00D52BF4">
        <w:rPr>
          <w:rFonts w:asciiTheme="minorEastAsia" w:hAnsiTheme="minorEastAsia" w:hint="eastAsia"/>
        </w:rPr>
        <w:t>26.0％</w:t>
      </w:r>
      <w:r w:rsidR="00672885" w:rsidRPr="00D52BF4">
        <w:rPr>
          <w:rFonts w:asciiTheme="minorEastAsia" w:hAnsiTheme="minorEastAsia" w:hint="eastAsia"/>
        </w:rPr>
        <w:t>）</w:t>
      </w:r>
      <w:r w:rsidRPr="00D52BF4">
        <w:rPr>
          <w:rFonts w:asciiTheme="minorEastAsia" w:hAnsiTheme="minorEastAsia" w:hint="eastAsia"/>
        </w:rPr>
        <w:t>を合わせた</w:t>
      </w:r>
      <w:r w:rsidR="00672885" w:rsidRPr="00D52BF4">
        <w:rPr>
          <w:rFonts w:asciiTheme="minorEastAsia" w:hAnsiTheme="minorEastAsia" w:hint="eastAsia"/>
        </w:rPr>
        <w:t>「</w:t>
      </w:r>
      <w:r w:rsidRPr="00D52BF4">
        <w:rPr>
          <w:rFonts w:asciiTheme="minorEastAsia" w:hAnsiTheme="minorEastAsia" w:hint="eastAsia"/>
        </w:rPr>
        <w:t>差別経験あり</w:t>
      </w:r>
      <w:r w:rsidR="00672885" w:rsidRPr="00D52BF4">
        <w:rPr>
          <w:rFonts w:asciiTheme="minorEastAsia" w:hAnsiTheme="minorEastAsia" w:hint="eastAsia"/>
        </w:rPr>
        <w:t>」</w:t>
      </w:r>
      <w:r w:rsidRPr="00D52BF4">
        <w:rPr>
          <w:rFonts w:asciiTheme="minorEastAsia" w:hAnsiTheme="minorEastAsia" w:hint="eastAsia"/>
        </w:rPr>
        <w:t>は35.0％となっています。一方、障がい者差別の経験が「ない」と答えた人は55.6％となっています。</w:t>
      </w:r>
    </w:p>
    <w:p w14:paraId="2A2FE34A" w14:textId="0D988C3D" w:rsidR="00CB0525" w:rsidRPr="00D52BF4" w:rsidRDefault="00B67F2F" w:rsidP="00835838">
      <w:pPr>
        <w:pStyle w:val="a5"/>
        <w:ind w:firstLine="220"/>
        <w:rPr>
          <w:rFonts w:asciiTheme="minorEastAsia" w:hAnsiTheme="minorEastAsia"/>
        </w:rPr>
      </w:pPr>
      <w:r w:rsidRPr="00D52BF4">
        <w:rPr>
          <w:rFonts w:asciiTheme="minorEastAsia" w:hAnsiTheme="minorEastAsia" w:hint="eastAsia"/>
        </w:rPr>
        <w:t>障がい</w:t>
      </w:r>
      <w:r w:rsidR="00CA37D5" w:rsidRPr="003D6BE4">
        <w:rPr>
          <w:rFonts w:asciiTheme="minorEastAsia" w:hAnsiTheme="minorEastAsia" w:hint="eastAsia"/>
        </w:rPr>
        <w:t>種</w:t>
      </w:r>
      <w:r w:rsidR="009E2C4F" w:rsidRPr="00D52BF4">
        <w:rPr>
          <w:rFonts w:asciiTheme="minorEastAsia" w:hAnsiTheme="minorEastAsia" w:hint="eastAsia"/>
        </w:rPr>
        <w:t>別</w:t>
      </w:r>
      <w:r w:rsidR="00CA37D5" w:rsidRPr="003D6BE4">
        <w:rPr>
          <w:rFonts w:asciiTheme="minorEastAsia" w:hAnsiTheme="minorEastAsia" w:hint="eastAsia"/>
        </w:rPr>
        <w:t>ごと</w:t>
      </w:r>
      <w:r w:rsidR="009E2C4F" w:rsidRPr="00D52BF4">
        <w:rPr>
          <w:rFonts w:asciiTheme="minorEastAsia" w:hAnsiTheme="minorEastAsia" w:hint="eastAsia"/>
        </w:rPr>
        <w:t>に</w:t>
      </w:r>
      <w:r w:rsidR="006E0F2E" w:rsidRPr="003D6BE4">
        <w:rPr>
          <w:rFonts w:asciiTheme="minorEastAsia" w:hAnsiTheme="minorEastAsia" w:hint="eastAsia"/>
        </w:rPr>
        <w:t>比較す</w:t>
      </w:r>
      <w:r w:rsidR="009E2C4F" w:rsidRPr="00D52BF4">
        <w:rPr>
          <w:rFonts w:asciiTheme="minorEastAsia" w:hAnsiTheme="minorEastAsia" w:hint="eastAsia"/>
        </w:rPr>
        <w:t>ると、発</w:t>
      </w:r>
      <w:r w:rsidR="00437ED9" w:rsidRPr="00D52BF4">
        <w:rPr>
          <w:rFonts w:asciiTheme="minorEastAsia" w:hAnsiTheme="minorEastAsia" w:hint="eastAsia"/>
        </w:rPr>
        <w:t>達障がいでは「差別経験あり」が</w:t>
      </w:r>
      <w:r w:rsidR="009E2C4F" w:rsidRPr="00D52BF4">
        <w:rPr>
          <w:rFonts w:asciiTheme="minorEastAsia" w:hAnsiTheme="minorEastAsia" w:hint="eastAsia"/>
        </w:rPr>
        <w:t>61.2％と最も高く、次いで知的障がい52.5％、精神障がいが47.8％となっています。</w:t>
      </w:r>
      <w:r w:rsidR="00437ED9" w:rsidRPr="00D52BF4">
        <w:rPr>
          <w:rFonts w:asciiTheme="minorEastAsia" w:hAnsiTheme="minorEastAsia" w:hint="eastAsia"/>
        </w:rPr>
        <w:t>難病</w:t>
      </w:r>
      <w:r w:rsidR="00835838" w:rsidRPr="003D6BE4">
        <w:rPr>
          <w:rFonts w:asciiTheme="minorEastAsia" w:hAnsiTheme="minorEastAsia" w:hint="eastAsia"/>
        </w:rPr>
        <w:t>（6</w:t>
      </w:r>
      <w:r w:rsidR="00835838" w:rsidRPr="003D6BE4">
        <w:rPr>
          <w:rFonts w:asciiTheme="minorEastAsia" w:hAnsiTheme="minorEastAsia"/>
        </w:rPr>
        <w:t>9.7</w:t>
      </w:r>
      <w:r w:rsidR="00835838" w:rsidRPr="003D6BE4">
        <w:rPr>
          <w:rFonts w:asciiTheme="minorEastAsia" w:hAnsiTheme="minorEastAsia" w:hint="eastAsia"/>
        </w:rPr>
        <w:t>％）、高次脳機能障がい（6</w:t>
      </w:r>
      <w:r w:rsidR="00835838" w:rsidRPr="003D6BE4">
        <w:rPr>
          <w:rFonts w:asciiTheme="minorEastAsia" w:hAnsiTheme="minorEastAsia"/>
        </w:rPr>
        <w:t>3.5</w:t>
      </w:r>
      <w:r w:rsidR="00835838" w:rsidRPr="003D6BE4">
        <w:rPr>
          <w:rFonts w:asciiTheme="minorEastAsia" w:hAnsiTheme="minorEastAsia" w:hint="eastAsia"/>
        </w:rPr>
        <w:t>％）</w:t>
      </w:r>
      <w:r w:rsidR="00437ED9" w:rsidRPr="00D52BF4">
        <w:rPr>
          <w:rFonts w:asciiTheme="minorEastAsia" w:hAnsiTheme="minorEastAsia" w:hint="eastAsia"/>
        </w:rPr>
        <w:t>では障がい者差別の経験が「ない」と答えた人が</w:t>
      </w:r>
      <w:r w:rsidR="00733BBA" w:rsidRPr="003D6BE4">
        <w:rPr>
          <w:rFonts w:asciiTheme="minorEastAsia" w:hAnsiTheme="minorEastAsia" w:hint="eastAsia"/>
        </w:rPr>
        <w:t>ほか</w:t>
      </w:r>
      <w:r w:rsidR="00CA37D5" w:rsidRPr="003D6BE4">
        <w:rPr>
          <w:rFonts w:asciiTheme="minorEastAsia" w:hAnsiTheme="minorEastAsia" w:hint="eastAsia"/>
        </w:rPr>
        <w:t>の障がい種別</w:t>
      </w:r>
      <w:r w:rsidR="00835838" w:rsidRPr="003D6BE4">
        <w:rPr>
          <w:rFonts w:asciiTheme="minorEastAsia" w:hAnsiTheme="minorEastAsia" w:hint="eastAsia"/>
        </w:rPr>
        <w:t>より</w:t>
      </w:r>
      <w:r w:rsidR="009E2C4F" w:rsidRPr="00D52BF4">
        <w:rPr>
          <w:rFonts w:asciiTheme="minorEastAsia" w:hAnsiTheme="minorEastAsia" w:hint="eastAsia"/>
        </w:rPr>
        <w:t>高くなっています。</w:t>
      </w:r>
    </w:p>
    <w:p w14:paraId="0A2F5525" w14:textId="57BC34F2" w:rsidR="00CB0525" w:rsidRPr="00D52BF4" w:rsidRDefault="00CB0525" w:rsidP="00484489">
      <w:pPr>
        <w:pStyle w:val="a5"/>
        <w:ind w:firstLineChars="0" w:firstLine="1"/>
        <w:rPr>
          <w:rFonts w:asciiTheme="minorEastAsia" w:hAnsiTheme="minorEastAsia"/>
        </w:rPr>
      </w:pPr>
    </w:p>
    <w:p w14:paraId="54E215F3" w14:textId="6A480F76" w:rsidR="00CB0525" w:rsidRPr="00D52BF4" w:rsidRDefault="005D35F2"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08768" behindDoc="0" locked="0" layoutInCell="1" allowOverlap="1" wp14:anchorId="73A80F5A" wp14:editId="68C8206B">
                <wp:simplePos x="0" y="0"/>
                <wp:positionH relativeFrom="column">
                  <wp:posOffset>1781175</wp:posOffset>
                </wp:positionH>
                <wp:positionV relativeFrom="paragraph">
                  <wp:posOffset>180340</wp:posOffset>
                </wp:positionV>
                <wp:extent cx="3216275" cy="133350"/>
                <wp:effectExtent l="0" t="0" r="22225" b="19050"/>
                <wp:wrapNone/>
                <wp:docPr id="1050" name="グループ化 1050"/>
                <wp:cNvGraphicFramePr/>
                <a:graphic xmlns:a="http://schemas.openxmlformats.org/drawingml/2006/main">
                  <a:graphicData uri="http://schemas.microsoft.com/office/word/2010/wordprocessingGroup">
                    <wpg:wgp>
                      <wpg:cNvGrpSpPr/>
                      <wpg:grpSpPr>
                        <a:xfrm>
                          <a:off x="0" y="0"/>
                          <a:ext cx="3216275" cy="133350"/>
                          <a:chOff x="0" y="0"/>
                          <a:chExt cx="3216878" cy="133350"/>
                        </a:xfrm>
                      </wpg:grpSpPr>
                      <wps:wsp>
                        <wps:cNvPr id="1051"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52"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53"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54"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5F2AED47" id="グループ化 1050" o:spid="_x0000_s1026" style="position:absolute;left:0;text-align:left;margin-left:140.25pt;margin-top:14.2pt;width:253.25pt;height:10.5pt;z-index:251808768" coordsize="32168,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">
                <v:rect id="Rectangle 3" o:spid="_x0000_s1027"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gx8AA&#10;AADdAAAADwAAAGRycy9kb3ducmV2LnhtbERPS4vCMBC+C/sfwgheZE0VlKXbtMiC4nV94HVoZtti&#10;MylJrNVfvxEEb/PxPScrBtOKnpxvLCuYzxIQxKXVDVcKjofN5xcIH5A1tpZJwZ08FPnHKMNU2xv/&#10;Ur8PlYgh7FNUUIfQpVL6siaDfmY74sj9WWcwROgqqR3eYrhp5SJJVtJgw7Ghxo5+aiov+6tRcNK9&#10;bcrp4dz54B6XarsxvGuVmoyH9TeIQEN4i1/unY7zk+Ucnt/EE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Ngx8AAAADdAAAADwAAAAAAAAAAAAAAAACYAgAAZHJzL2Rvd25y&#10;ZXYueG1sUEsFBgAAAAAEAAQA9QAAAIUDAAAAAA==&#10;" fillcolor="black" strokeweight="0">
                  <v:fill r:id="rId13" o:title="" type="pattern"/>
                  <v:textbox inset="5.85pt,.7pt,5.85pt,.7pt"/>
                </v:rect>
                <v:rect id="Rectangle 4" o:spid="_x0000_s1028"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M9cUA&#10;AADdAAAADwAAAGRycy9kb3ducmV2LnhtbERPS2vCQBC+F/wPywi9iG7qm+gqpVCwpR58gNcxOybB&#10;7GzIbpPUX+8KQm/z8T1nuW5NIWqqXG5ZwdsgAkGcWJ1zquB4+OzPQTiPrLGwTAr+yMF61XlZYqxt&#10;wzuq9z4VIYRdjAoy78tYSpdkZNANbEkcuIutDPoAq1TqCpsQbgo5jKKpNJhzaMiwpI+Mkuv+1yiQ&#10;48O27o2+T40f/dzG9Xb2temdlXrttu8LEJ5a/y9+ujc6zI8mQ3h8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Iz1xQAAAN0AAAAPAAAAAAAAAAAAAAAAAJgCAABkcnMv&#10;ZG93bnJldi54bWxQSwUGAAAAAAQABAD1AAAAigMAAAAA&#10;" fillcolor="black" strokeweight="0">
                  <v:fill r:id="rId14" o:title="" type="pattern"/>
                  <v:textbox inset="5.85pt,.7pt,5.85pt,.7pt"/>
                </v:rect>
                <v:rect id="Rectangle 5" o:spid="_x0000_s1029"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WLsIA&#10;AADdAAAADwAAAGRycy9kb3ducmV2LnhtbERPTWsCMRC9F/wPYQq91awtLbIapQjWXt1qobcxmW62&#10;u5ksSdTtv28Ewds83ufMl4PrxIlCbDwrmIwLEMTam4ZrBbvP9eMUREzIBjvPpOCPIiwXo7s5lsaf&#10;eUunKtUih3AsUYFNqS+ljNqSwzj2PXHmfnxwmDIMtTQBzzncdfKpKF6lw4Zzg8WeVpZ0Wx2dAv3d&#10;fU1W7e9uu2n39l3jocImKPVwP7zNQCQa0k18dX+YPL94eYbL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pYuwgAAAN0AAAAPAAAAAAAAAAAAAAAAAJgCAABkcnMvZG93&#10;bnJldi54bWxQSwUGAAAAAAQABAD1AAAAhwMAAAAA&#10;" fillcolor="black" strokeweight="0">
                  <v:fill r:id="rId15" o:title="" type="pattern"/>
                  <v:textbox inset="5.85pt,.7pt,5.85pt,.7pt"/>
                </v:rect>
                <v:rect id="Rectangle 8" o:spid="_x0000_s1030"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qcUA&#10;AADdAAAADwAAAGRycy9kb3ducmV2LnhtbESPQWvDMAyF74P9B6PCbquTrRkhrRtGYNDLDkvDoDcR&#10;q0loLAfba7J/Pw8KvUm89z497crFjOJKzg+WFaTrBARxa/XAnYLm+PGcg/ABWeNomRT8kody//iw&#10;w0Lbmb/oWodORAj7AhX0IUyFlL7tyaBf24k4amfrDIa4uk5qh3OEm1G+JMmbNDhwvNDjRFVP7aX+&#10;MZGS8aVq5vz1+zPNDlTPGafupNTTannfggi0hLv5lj7oWD/JNvD/TRxB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7CpxQAAAN0AAAAPAAAAAAAAAAAAAAAAAJgCAABkcnMv&#10;ZG93bnJldi54bWxQSwUGAAAAAAQABAD1AAAAigMAAAAA&#10;" strokeweight="0">
                  <v:textbox inset="5.85pt,.7pt,5.85pt,.7pt"/>
                </v:rect>
              </v:group>
            </w:pict>
          </mc:Fallback>
        </mc:AlternateContent>
      </w:r>
    </w:p>
    <w:p w14:paraId="5B5636C8" w14:textId="0796C380" w:rsidR="00960E6F" w:rsidRPr="00D52BF4" w:rsidRDefault="00680F89" w:rsidP="00960E6F">
      <w:pPr>
        <w:pStyle w:val="a5"/>
        <w:ind w:firstLineChars="0" w:firstLine="1"/>
        <w:rPr>
          <w:rFonts w:asciiTheme="minorEastAsia" w:hAnsiTheme="minorEastAsia"/>
        </w:rPr>
      </w:pPr>
      <w:r w:rsidRPr="00D52BF4">
        <w:rPr>
          <w:rFonts w:asciiTheme="majorEastAsia" w:eastAsiaTheme="majorEastAsia" w:hAnsiTheme="majorEastAsia" w:hint="eastAsia"/>
          <w:noProof/>
          <w:sz w:val="18"/>
          <w:szCs w:val="18"/>
        </w:rPr>
        <mc:AlternateContent>
          <mc:Choice Requires="wpg">
            <w:drawing>
              <wp:anchor distT="0" distB="0" distL="114300" distR="114300" simplePos="0" relativeHeight="251607040" behindDoc="0" locked="0" layoutInCell="1" allowOverlap="1" wp14:anchorId="416484AD" wp14:editId="0A493291">
                <wp:simplePos x="0" y="0"/>
                <wp:positionH relativeFrom="margin">
                  <wp:posOffset>-968511</wp:posOffset>
                </wp:positionH>
                <wp:positionV relativeFrom="paragraph">
                  <wp:posOffset>227080</wp:posOffset>
                </wp:positionV>
                <wp:extent cx="7087870" cy="4761865"/>
                <wp:effectExtent l="0" t="0" r="0" b="0"/>
                <wp:wrapNone/>
                <wp:docPr id="61" name="グループ化 61"/>
                <wp:cNvGraphicFramePr/>
                <a:graphic xmlns:a="http://schemas.openxmlformats.org/drawingml/2006/main">
                  <a:graphicData uri="http://schemas.microsoft.com/office/word/2010/wordprocessingGroup">
                    <wpg:wgp>
                      <wpg:cNvGrpSpPr/>
                      <wpg:grpSpPr>
                        <a:xfrm>
                          <a:off x="0" y="0"/>
                          <a:ext cx="7087870" cy="4761865"/>
                          <a:chOff x="-2350" y="-19050"/>
                          <a:chExt cx="7087870" cy="4761865"/>
                        </a:xfrm>
                      </wpg:grpSpPr>
                      <pic:pic xmlns:pic="http://schemas.openxmlformats.org/drawingml/2006/picture">
                        <pic:nvPicPr>
                          <pic:cNvPr id="183" name="図 183"/>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350" y="-19050"/>
                            <a:ext cx="7087870" cy="4761865"/>
                          </a:xfrm>
                          <a:prstGeom prst="rect">
                            <a:avLst/>
                          </a:prstGeom>
                          <a:noFill/>
                          <a:ln>
                            <a:noFill/>
                          </a:ln>
                        </pic:spPr>
                      </pic:pic>
                      <wps:wsp>
                        <wps:cNvPr id="56" name="左大かっこ 56"/>
                        <wps:cNvSpPr>
                          <a:spLocks/>
                        </wps:cNvSpPr>
                        <wps:spPr bwMode="auto">
                          <a:xfrm rot="5400000">
                            <a:off x="3304463" y="-730620"/>
                            <a:ext cx="72000" cy="2047557"/>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w14:anchorId="18F505B1" id="グループ化 61" o:spid="_x0000_s1026" style="position:absolute;left:0;text-align:left;margin-left:-76.25pt;margin-top:17.9pt;width:558.1pt;height:374.95pt;z-index:251607040;mso-position-horizontal-relative:margin" coordorigin="-23,-190" coordsize="70878,476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3" o:spid="_x0000_s1027" type="#_x0000_t75" style="position:absolute;left:-23;top:-190;width:70878;height:47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Rqg/AAAAA3AAAAA8AAABkcnMvZG93bnJldi54bWxET0uLwjAQvgv+hzCCN02rILVrLCosLLgX&#10;H3gemtm2u82kNGmt/34jCN7m43vOJhtMLXpqXWVZQTyPQBDnVldcKLhePmcJCOeRNdaWScGDHGTb&#10;8WiDqbZ3PlF/9oUIIexSVFB636RSurwkg25uG+LA/djWoA+wLaRu8R7CTS0XUbSSBisODSU2dCgp&#10;/zt3RgHp5Xfc193eROvj4/abkLmuOqWmk2H3AcLT4N/il/tLh/nJEp7PhAv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VGqD8AAAADcAAAADwAAAAAAAAAAAAAAAACfAgAA&#10;ZHJzL2Rvd25yZXYueG1sUEsFBgAAAAAEAAQA9wAAAIwDAAAAAA==&#10;">
                  <v:imagedata r:id="rId94" o:title=""/>
                  <v:path arrowok="t"/>
                </v:shape>
                <v:shape id="左大かっこ 56" o:spid="_x0000_s1028" type="#_x0000_t85" style="position:absolute;left:33044;top:-7307;width:720;height:204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ZkcIA&#10;AADbAAAADwAAAGRycy9kb3ducmV2LnhtbESPT4vCMBTE78J+h/AWvGmqoLjVKK4oerUuu9dH8/oH&#10;m5duE2310xtB8DjMzG+YxaozlbhS40rLCkbDCARxanXJuYKf024wA+E8ssbKMim4kYPV8qO3wFjb&#10;lo90TXwuAoRdjAoK7+tYSpcWZNANbU0cvMw2Bn2QTS51g22Am0qOo2gqDZYcFgqsaVNQek4uRsF/&#10;Jt3l+7ap9/u/r2RmWvl732ZK9T+79RyEp86/w6/2QSuYTOH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tmRwgAAANsAAAAPAAAAAAAAAAAAAAAAAJgCAABkcnMvZG93&#10;bnJldi54bWxQSwUGAAAAAAQABAD1AAAAhwMAAAAA&#10;" adj="707" strokeweight="0">
                  <v:textbox inset="5.85pt,.7pt,5.85pt,.7pt"/>
                </v:shape>
                <w10:wrap anchorx="margin"/>
              </v:group>
            </w:pict>
          </mc:Fallback>
        </mc:AlternateContent>
      </w:r>
    </w:p>
    <w:p w14:paraId="158075D1" w14:textId="7A50C4B1" w:rsidR="00960E6F" w:rsidRPr="00D52BF4" w:rsidRDefault="00960E6F" w:rsidP="00680F89">
      <w:pPr>
        <w:pStyle w:val="a5"/>
        <w:ind w:firstLineChars="1655" w:firstLine="2979"/>
        <w:rPr>
          <w:rFonts w:asciiTheme="minorEastAsia" w:hAnsiTheme="minorEastAsia"/>
        </w:rPr>
      </w:pPr>
      <w:r w:rsidRPr="00D52BF4">
        <w:rPr>
          <w:rFonts w:asciiTheme="majorEastAsia" w:eastAsiaTheme="majorEastAsia" w:hAnsiTheme="majorEastAsia" w:hint="eastAsia"/>
          <w:sz w:val="18"/>
          <w:szCs w:val="18"/>
        </w:rPr>
        <w:t>《</w:t>
      </w:r>
      <w:r w:rsidR="00680F89" w:rsidRPr="00D52BF4">
        <w:rPr>
          <w:rFonts w:asciiTheme="majorEastAsia" w:eastAsiaTheme="majorEastAsia" w:hAnsiTheme="majorEastAsia" w:hint="eastAsia"/>
          <w:sz w:val="18"/>
          <w:szCs w:val="18"/>
        </w:rPr>
        <w:t>差別経験あり</w:t>
      </w:r>
      <w:r w:rsidRPr="00D52BF4">
        <w:rPr>
          <w:rFonts w:asciiTheme="majorEastAsia" w:eastAsiaTheme="majorEastAsia" w:hAnsiTheme="majorEastAsia" w:hint="eastAsia"/>
          <w:sz w:val="18"/>
          <w:szCs w:val="18"/>
        </w:rPr>
        <w:t>》</w:t>
      </w:r>
    </w:p>
    <w:p w14:paraId="0070FD3F" w14:textId="7D36F609" w:rsidR="00CB0525" w:rsidRPr="00D52BF4" w:rsidRDefault="00CB0525" w:rsidP="00484489">
      <w:pPr>
        <w:pStyle w:val="a5"/>
        <w:ind w:firstLineChars="0" w:firstLine="1"/>
        <w:rPr>
          <w:rFonts w:asciiTheme="minorEastAsia" w:hAnsiTheme="minorEastAsia"/>
        </w:rPr>
      </w:pPr>
    </w:p>
    <w:p w14:paraId="09B017EE" w14:textId="1D5891C8" w:rsidR="00CB0525" w:rsidRPr="00D52BF4" w:rsidRDefault="00CB0525" w:rsidP="00484489">
      <w:pPr>
        <w:pStyle w:val="a5"/>
        <w:ind w:firstLineChars="0" w:firstLine="1"/>
        <w:rPr>
          <w:rFonts w:asciiTheme="minorEastAsia" w:hAnsiTheme="minorEastAsia"/>
        </w:rPr>
      </w:pPr>
    </w:p>
    <w:p w14:paraId="4392C839" w14:textId="77777777" w:rsidR="00CB0525" w:rsidRPr="00D52BF4" w:rsidRDefault="00CB0525" w:rsidP="00484489">
      <w:pPr>
        <w:pStyle w:val="a5"/>
        <w:ind w:firstLineChars="0" w:firstLine="1"/>
        <w:rPr>
          <w:rFonts w:asciiTheme="minorEastAsia" w:hAnsiTheme="minorEastAsia"/>
        </w:rPr>
      </w:pPr>
    </w:p>
    <w:p w14:paraId="711811FA" w14:textId="77777777" w:rsidR="00CB0525" w:rsidRPr="00D52BF4" w:rsidRDefault="00CB0525" w:rsidP="00484489">
      <w:pPr>
        <w:pStyle w:val="a5"/>
        <w:ind w:firstLineChars="0" w:firstLine="1"/>
        <w:rPr>
          <w:rFonts w:asciiTheme="minorEastAsia" w:hAnsiTheme="minorEastAsia"/>
        </w:rPr>
      </w:pPr>
    </w:p>
    <w:p w14:paraId="43768F1E" w14:textId="77777777" w:rsidR="00CB0525" w:rsidRPr="00D52BF4" w:rsidRDefault="00CB0525" w:rsidP="00484489">
      <w:pPr>
        <w:pStyle w:val="a5"/>
        <w:ind w:firstLineChars="0" w:firstLine="1"/>
        <w:rPr>
          <w:rFonts w:asciiTheme="minorEastAsia" w:hAnsiTheme="minorEastAsia"/>
        </w:rPr>
      </w:pPr>
    </w:p>
    <w:p w14:paraId="365D4FEF" w14:textId="77777777" w:rsidR="00CB0525" w:rsidRPr="00D52BF4" w:rsidRDefault="00CB0525" w:rsidP="00484489">
      <w:pPr>
        <w:pStyle w:val="a5"/>
        <w:ind w:firstLineChars="0" w:firstLine="1"/>
        <w:rPr>
          <w:rFonts w:asciiTheme="minorEastAsia" w:hAnsiTheme="minorEastAsia"/>
        </w:rPr>
      </w:pPr>
    </w:p>
    <w:p w14:paraId="34D05C17" w14:textId="77777777" w:rsidR="00CB0525" w:rsidRPr="00D52BF4" w:rsidRDefault="00CB0525" w:rsidP="00484489">
      <w:pPr>
        <w:pStyle w:val="a5"/>
        <w:ind w:firstLineChars="0" w:firstLine="1"/>
        <w:rPr>
          <w:rFonts w:asciiTheme="minorEastAsia" w:hAnsiTheme="minorEastAsia"/>
        </w:rPr>
      </w:pPr>
    </w:p>
    <w:p w14:paraId="3869B725" w14:textId="77777777" w:rsidR="00CB0525" w:rsidRPr="00D52BF4" w:rsidRDefault="00CB0525" w:rsidP="00484489">
      <w:pPr>
        <w:pStyle w:val="a5"/>
        <w:ind w:firstLineChars="0" w:firstLine="1"/>
        <w:rPr>
          <w:rFonts w:asciiTheme="minorEastAsia" w:hAnsiTheme="minorEastAsia"/>
        </w:rPr>
      </w:pPr>
    </w:p>
    <w:p w14:paraId="4AA3E9A5" w14:textId="77777777" w:rsidR="00CB0525" w:rsidRPr="00D52BF4" w:rsidRDefault="00CB0525" w:rsidP="00484489">
      <w:pPr>
        <w:pStyle w:val="a5"/>
        <w:ind w:firstLineChars="0" w:firstLine="1"/>
        <w:rPr>
          <w:rFonts w:asciiTheme="minorEastAsia" w:hAnsiTheme="minorEastAsia"/>
        </w:rPr>
      </w:pPr>
    </w:p>
    <w:p w14:paraId="0D474BAA" w14:textId="77777777" w:rsidR="00CB0525" w:rsidRPr="00D52BF4" w:rsidRDefault="00CB0525" w:rsidP="00484489">
      <w:pPr>
        <w:pStyle w:val="a5"/>
        <w:ind w:firstLineChars="0" w:firstLine="1"/>
        <w:rPr>
          <w:rFonts w:asciiTheme="minorEastAsia" w:hAnsiTheme="minorEastAsia"/>
        </w:rPr>
      </w:pPr>
    </w:p>
    <w:p w14:paraId="032E81BE" w14:textId="77777777" w:rsidR="00CB0525" w:rsidRPr="00D52BF4" w:rsidRDefault="00CB0525" w:rsidP="00484489">
      <w:pPr>
        <w:pStyle w:val="a5"/>
        <w:ind w:firstLineChars="0" w:firstLine="1"/>
        <w:rPr>
          <w:rFonts w:asciiTheme="minorEastAsia" w:hAnsiTheme="minorEastAsia"/>
        </w:rPr>
      </w:pPr>
    </w:p>
    <w:p w14:paraId="2A34065B" w14:textId="77777777" w:rsidR="00CB0525" w:rsidRPr="00D52BF4" w:rsidRDefault="00CB0525" w:rsidP="00484489">
      <w:pPr>
        <w:pStyle w:val="a5"/>
        <w:ind w:firstLineChars="0" w:firstLine="1"/>
        <w:rPr>
          <w:rFonts w:asciiTheme="minorEastAsia" w:hAnsiTheme="minorEastAsia"/>
        </w:rPr>
      </w:pPr>
    </w:p>
    <w:p w14:paraId="28E48A9C" w14:textId="77777777" w:rsidR="00CB0525" w:rsidRPr="00D52BF4" w:rsidRDefault="00CB0525" w:rsidP="00484489">
      <w:pPr>
        <w:pStyle w:val="a5"/>
        <w:ind w:firstLineChars="0" w:firstLine="1"/>
        <w:rPr>
          <w:rFonts w:asciiTheme="minorEastAsia" w:hAnsiTheme="minorEastAsia"/>
        </w:rPr>
      </w:pPr>
    </w:p>
    <w:p w14:paraId="62A639F8" w14:textId="77777777" w:rsidR="00CB0525" w:rsidRPr="00D52BF4" w:rsidRDefault="00CB0525" w:rsidP="00484489">
      <w:pPr>
        <w:pStyle w:val="a5"/>
        <w:ind w:firstLineChars="0" w:firstLine="1"/>
        <w:rPr>
          <w:rFonts w:asciiTheme="minorEastAsia" w:hAnsiTheme="minorEastAsia"/>
        </w:rPr>
      </w:pPr>
    </w:p>
    <w:p w14:paraId="1E0ABAE2" w14:textId="77777777" w:rsidR="00CB0525" w:rsidRPr="00D52BF4" w:rsidRDefault="00CB0525" w:rsidP="00484489">
      <w:pPr>
        <w:pStyle w:val="a5"/>
        <w:ind w:firstLineChars="0" w:firstLine="1"/>
        <w:rPr>
          <w:rFonts w:asciiTheme="minorEastAsia" w:hAnsiTheme="minorEastAsia"/>
        </w:rPr>
      </w:pPr>
    </w:p>
    <w:p w14:paraId="1CB03723" w14:textId="77777777" w:rsidR="00CB0525" w:rsidRPr="00D52BF4" w:rsidRDefault="00CB0525" w:rsidP="00484489">
      <w:pPr>
        <w:pStyle w:val="a5"/>
        <w:ind w:firstLineChars="0" w:firstLine="1"/>
        <w:rPr>
          <w:rFonts w:asciiTheme="minorEastAsia" w:hAnsiTheme="minorEastAsia"/>
        </w:rPr>
      </w:pPr>
    </w:p>
    <w:p w14:paraId="2F3FF4AF" w14:textId="77777777" w:rsidR="00CB0525" w:rsidRPr="00D52BF4" w:rsidRDefault="00CB0525" w:rsidP="00484489">
      <w:pPr>
        <w:pStyle w:val="a5"/>
        <w:ind w:firstLineChars="0" w:firstLine="1"/>
        <w:rPr>
          <w:rFonts w:asciiTheme="minorEastAsia" w:hAnsiTheme="minorEastAsia"/>
        </w:rPr>
      </w:pPr>
    </w:p>
    <w:p w14:paraId="439AB58A" w14:textId="77777777" w:rsidR="00CB0525" w:rsidRPr="00D52BF4" w:rsidRDefault="00CB0525" w:rsidP="00484489">
      <w:pPr>
        <w:pStyle w:val="a5"/>
        <w:ind w:firstLineChars="0" w:firstLine="1"/>
        <w:rPr>
          <w:rFonts w:asciiTheme="minorEastAsia" w:hAnsiTheme="minorEastAsia"/>
        </w:rPr>
      </w:pPr>
    </w:p>
    <w:p w14:paraId="2133526A" w14:textId="77777777" w:rsidR="00CB0525" w:rsidRPr="00D52BF4" w:rsidRDefault="00CB0525" w:rsidP="00484489">
      <w:pPr>
        <w:pStyle w:val="a5"/>
        <w:ind w:firstLineChars="0" w:firstLine="1"/>
        <w:rPr>
          <w:rFonts w:asciiTheme="minorEastAsia" w:hAnsiTheme="minorEastAsia"/>
        </w:rPr>
      </w:pPr>
    </w:p>
    <w:p w14:paraId="48ED79D5" w14:textId="77777777" w:rsidR="00CB0525" w:rsidRPr="00D52BF4" w:rsidRDefault="00CB0525" w:rsidP="00484489">
      <w:pPr>
        <w:pStyle w:val="a5"/>
        <w:ind w:firstLineChars="0" w:firstLine="1"/>
        <w:rPr>
          <w:rFonts w:asciiTheme="minorEastAsia" w:hAnsiTheme="minorEastAsia"/>
        </w:rPr>
      </w:pPr>
    </w:p>
    <w:p w14:paraId="5967CB9A" w14:textId="77777777" w:rsidR="00CB0525" w:rsidRPr="00D52BF4" w:rsidRDefault="00CB0525" w:rsidP="00484489">
      <w:pPr>
        <w:pStyle w:val="a5"/>
        <w:ind w:firstLineChars="0" w:firstLine="1"/>
        <w:rPr>
          <w:rFonts w:asciiTheme="minorEastAsia" w:hAnsiTheme="minorEastAsia"/>
        </w:rPr>
      </w:pPr>
    </w:p>
    <w:p w14:paraId="7EB5EBE4" w14:textId="77777777" w:rsidR="00CB0525" w:rsidRPr="00D52BF4" w:rsidRDefault="00CB0525" w:rsidP="00484489">
      <w:pPr>
        <w:pStyle w:val="a5"/>
        <w:ind w:firstLineChars="0" w:firstLine="1"/>
        <w:rPr>
          <w:rFonts w:asciiTheme="minorEastAsia" w:hAnsiTheme="minorEastAsia"/>
        </w:rPr>
      </w:pPr>
    </w:p>
    <w:p w14:paraId="24278709"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1B742BD4" w14:textId="14FA8759" w:rsidR="00DB6448" w:rsidRPr="00D52BF4" w:rsidRDefault="00DB6448" w:rsidP="00DB6448">
      <w:pPr>
        <w:pStyle w:val="ad"/>
        <w:ind w:leftChars="0" w:left="480" w:hanging="480"/>
        <w:outlineLvl w:val="2"/>
      </w:pPr>
      <w:bookmarkStart w:id="71" w:name="_Toc131018050"/>
      <w:r w:rsidRPr="00D52BF4">
        <w:rPr>
          <w:noProof/>
          <w:sz w:val="24"/>
        </w:rPr>
        <w:t>（２）</w:t>
      </w:r>
      <w:r w:rsidR="00754B7F" w:rsidRPr="00D52BF4">
        <w:rPr>
          <w:rFonts w:hint="eastAsia"/>
          <w:noProof/>
          <w:sz w:val="24"/>
        </w:rPr>
        <w:t>差別</w:t>
      </w:r>
      <w:r w:rsidR="00634816">
        <w:rPr>
          <w:rFonts w:hint="eastAsia"/>
          <w:noProof/>
          <w:sz w:val="24"/>
        </w:rPr>
        <w:t>を受けた場面（</w:t>
      </w:r>
      <w:r w:rsidR="00754B7F" w:rsidRPr="00D52BF4">
        <w:rPr>
          <w:rFonts w:hint="eastAsia"/>
          <w:noProof/>
          <w:sz w:val="24"/>
        </w:rPr>
        <w:t>具体的内容</w:t>
      </w:r>
      <w:r w:rsidR="00634816">
        <w:rPr>
          <w:rFonts w:hint="eastAsia"/>
          <w:noProof/>
          <w:sz w:val="24"/>
        </w:rPr>
        <w:t>）</w:t>
      </w:r>
      <w:bookmarkEnd w:id="71"/>
    </w:p>
    <w:p w14:paraId="52C22966" w14:textId="2651CE98" w:rsidR="00B734D4" w:rsidRPr="00D52BF4" w:rsidRDefault="00B734D4"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47で「</w:t>
      </w:r>
      <w:r w:rsidRPr="00D52BF4">
        <w:rPr>
          <w:rFonts w:ascii="BIZ UDゴシック" w:eastAsia="BIZ UDゴシック" w:hAnsi="BIZ UDゴシック"/>
          <w:b/>
          <w:shd w:val="pct15" w:color="auto" w:fill="FFFFFF"/>
        </w:rPr>
        <w:t>よくある</w:t>
      </w:r>
      <w:r w:rsidRPr="00D52BF4">
        <w:rPr>
          <w:rFonts w:ascii="BIZ UDゴシック" w:eastAsia="BIZ UDゴシック" w:hAnsi="BIZ UDゴシック" w:cs="MS UI Gothic" w:hint="eastAsia"/>
          <w:b/>
          <w:kern w:val="0"/>
          <w:shd w:val="pct15" w:color="auto" w:fill="FFFFFF"/>
        </w:rPr>
        <w:t>」</w:t>
      </w:r>
      <w:r w:rsidRPr="00D52BF4">
        <w:rPr>
          <w:rFonts w:ascii="BIZ UDゴシック" w:eastAsia="BIZ UDゴシック" w:hAnsi="BIZ UDゴシック" w:cs="MS UI Gothic"/>
          <w:b/>
          <w:kern w:val="0"/>
          <w:shd w:val="pct15" w:color="auto" w:fill="FFFFFF"/>
        </w:rPr>
        <w:t>又</w:t>
      </w:r>
      <w:r w:rsidRPr="00D52BF4">
        <w:rPr>
          <w:rFonts w:ascii="BIZ UDゴシック" w:eastAsia="BIZ UDゴシック" w:hAnsi="BIZ UDゴシック" w:cs="MS UI Gothic" w:hint="eastAsia"/>
          <w:b/>
          <w:kern w:val="0"/>
          <w:shd w:val="pct15" w:color="auto" w:fill="FFFFFF"/>
        </w:rPr>
        <w:t>は「</w:t>
      </w:r>
      <w:r w:rsidRPr="00D52BF4">
        <w:rPr>
          <w:rFonts w:ascii="BIZ UDゴシック" w:eastAsia="BIZ UDゴシック" w:hAnsi="BIZ UDゴシック"/>
          <w:b/>
          <w:shd w:val="pct15" w:color="auto" w:fill="FFFFFF"/>
        </w:rPr>
        <w:t>少しある</w:t>
      </w:r>
      <w:r w:rsidRPr="00D52BF4">
        <w:rPr>
          <w:rFonts w:ascii="BIZ UDゴシック" w:eastAsia="BIZ UDゴシック" w:hAnsi="BIZ UDゴシック" w:cs="MS UI Gothic" w:hint="eastAsia"/>
          <w:b/>
          <w:kern w:val="0"/>
          <w:shd w:val="pct15" w:color="auto" w:fill="FFFFFF"/>
        </w:rPr>
        <w:t>」と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7DBB0F88" w14:textId="77777777" w:rsidR="00B734D4" w:rsidRPr="00D52BF4" w:rsidRDefault="00B734D4"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48　</w:t>
      </w:r>
      <w:r w:rsidRPr="00D52BF4">
        <w:rPr>
          <w:rFonts w:ascii="BIZ UDゴシック" w:eastAsia="BIZ UDゴシック" w:hAnsi="BIZ UDゴシック"/>
        </w:rPr>
        <w:t>具体的</w:t>
      </w:r>
      <w:r w:rsidRPr="00D52BF4">
        <w:rPr>
          <w:rFonts w:ascii="BIZ UDゴシック" w:eastAsia="BIZ UDゴシック" w:hAnsi="BIZ UDゴシック" w:hint="eastAsia"/>
        </w:rPr>
        <w:t>には、どのようなときに</w:t>
      </w:r>
      <w:r w:rsidRPr="00D52BF4">
        <w:rPr>
          <w:rFonts w:ascii="BIZ UDゴシック" w:eastAsia="BIZ UDゴシック" w:hAnsi="BIZ UDゴシック"/>
        </w:rPr>
        <w:t>差別</w:t>
      </w:r>
      <w:r w:rsidRPr="00D52BF4">
        <w:rPr>
          <w:rFonts w:ascii="BIZ UDゴシック" w:eastAsia="BIZ UDゴシック" w:hAnsi="BIZ UDゴシック" w:hint="eastAsia"/>
        </w:rPr>
        <w:t>を</w:t>
      </w:r>
      <w:r w:rsidRPr="00D52BF4">
        <w:rPr>
          <w:rFonts w:ascii="BIZ UDゴシック" w:eastAsia="BIZ UDゴシック" w:hAnsi="BIZ UDゴシック"/>
        </w:rPr>
        <w:t>感じたり</w:t>
      </w:r>
      <w:r w:rsidRPr="00D52BF4">
        <w:rPr>
          <w:rFonts w:ascii="BIZ UDゴシック" w:eastAsia="BIZ UDゴシック" w:hAnsi="BIZ UDゴシック" w:hint="eastAsia"/>
        </w:rPr>
        <w:t>、</w:t>
      </w:r>
      <w:r w:rsidRPr="00D52BF4">
        <w:rPr>
          <w:rFonts w:ascii="BIZ UDゴシック" w:eastAsia="BIZ UDゴシック" w:hAnsi="BIZ UDゴシック"/>
        </w:rPr>
        <w:t>嫌</w:t>
      </w:r>
      <w:r w:rsidRPr="00D52BF4">
        <w:rPr>
          <w:rFonts w:ascii="BIZ UDゴシック" w:eastAsia="BIZ UDゴシック" w:hAnsi="BIZ UDゴシック" w:hint="eastAsia"/>
        </w:rPr>
        <w:t>な</w:t>
      </w:r>
      <w:r w:rsidRPr="00D52BF4">
        <w:rPr>
          <w:rFonts w:ascii="BIZ UDゴシック" w:eastAsia="BIZ UDゴシック" w:hAnsi="BIZ UDゴシック"/>
        </w:rPr>
        <w:t>思い</w:t>
      </w:r>
      <w:r w:rsidRPr="00D52BF4">
        <w:rPr>
          <w:rFonts w:ascii="BIZ UDゴシック" w:eastAsia="BIZ UDゴシック" w:hAnsi="BIZ UDゴシック" w:hint="eastAsia"/>
        </w:rPr>
        <w:t>をしましたか。（</w:t>
      </w:r>
      <w:r w:rsidRPr="00D52BF4">
        <w:rPr>
          <w:rFonts w:ascii="BIZ UDゴシック" w:eastAsia="BIZ UDゴシック" w:hAnsi="BIZ UDゴシック"/>
        </w:rPr>
        <w:t>形式自由</w:t>
      </w:r>
      <w:r w:rsidRPr="00D52BF4">
        <w:rPr>
          <w:rFonts w:ascii="BIZ UDゴシック" w:eastAsia="BIZ UDゴシック" w:hAnsi="BIZ UDゴシック" w:hint="eastAsia"/>
        </w:rPr>
        <w:t>）</w:t>
      </w:r>
    </w:p>
    <w:p w14:paraId="01896E85" w14:textId="77777777" w:rsidR="00E52E16" w:rsidRPr="00D52BF4" w:rsidRDefault="00E52E16" w:rsidP="00E52E16">
      <w:pPr>
        <w:pStyle w:val="a5"/>
        <w:ind w:firstLineChars="0" w:firstLine="1"/>
        <w:rPr>
          <w:rFonts w:asciiTheme="minorEastAsia" w:hAnsiTheme="minorEastAsia"/>
        </w:rPr>
      </w:pPr>
    </w:p>
    <w:p w14:paraId="1061A6EE" w14:textId="0F977480" w:rsidR="00E52E16" w:rsidRPr="00BE3618" w:rsidRDefault="00E52E16" w:rsidP="00E52E16">
      <w:pPr>
        <w:widowControl/>
        <w:topLinePunct w:val="0"/>
        <w:autoSpaceDE/>
        <w:autoSpaceDN/>
        <w:ind w:firstLineChars="100" w:firstLine="220"/>
        <w:jc w:val="left"/>
        <w:rPr>
          <w:rFonts w:ascii="BIZ UD明朝 Medium" w:hAnsi="BIZ UD明朝 Medium"/>
          <w:color w:val="000000" w:themeColor="text1"/>
        </w:rPr>
      </w:pPr>
      <w:r>
        <w:rPr>
          <w:rFonts w:ascii="BIZ UD明朝 Medium" w:hAnsi="BIZ UD明朝 Medium" w:hint="eastAsia"/>
        </w:rPr>
        <w:t>差別を受け</w:t>
      </w:r>
      <w:r w:rsidRPr="00BE3618">
        <w:rPr>
          <w:rFonts w:ascii="BIZ UD明朝 Medium" w:hAnsi="BIZ UD明朝 Medium" w:hint="eastAsia"/>
          <w:color w:val="000000" w:themeColor="text1"/>
        </w:rPr>
        <w:t>たことがあると回答した方に受けた差別の具体的内容を聞いたところ、回答者274名から延べ305件の意見があ</w:t>
      </w:r>
      <w:r w:rsidR="00226693" w:rsidRPr="00BE3618">
        <w:rPr>
          <w:rFonts w:ascii="BIZ UD明朝 Medium" w:hAnsi="BIZ UD明朝 Medium" w:hint="eastAsia"/>
          <w:color w:val="000000" w:themeColor="text1"/>
        </w:rPr>
        <w:t>りまし</w:t>
      </w:r>
      <w:r w:rsidRPr="00BE3618">
        <w:rPr>
          <w:rFonts w:ascii="BIZ UD明朝 Medium" w:hAnsi="BIZ UD明朝 Medium" w:hint="eastAsia"/>
          <w:color w:val="000000" w:themeColor="text1"/>
        </w:rPr>
        <w:t>た。</w:t>
      </w:r>
    </w:p>
    <w:p w14:paraId="0D4DBE4C" w14:textId="4C08B600" w:rsidR="00E52E16" w:rsidRPr="00BE3618" w:rsidRDefault="00E52E16" w:rsidP="00E52E16">
      <w:pPr>
        <w:widowControl/>
        <w:topLinePunct w:val="0"/>
        <w:autoSpaceDE/>
        <w:autoSpaceDN/>
        <w:ind w:firstLineChars="100" w:firstLine="220"/>
        <w:jc w:val="left"/>
        <w:rPr>
          <w:rFonts w:ascii="BIZ UD明朝 Medium" w:hAnsi="BIZ UD明朝 Medium"/>
          <w:color w:val="000000" w:themeColor="text1"/>
        </w:rPr>
      </w:pPr>
      <w:r w:rsidRPr="00BE3618">
        <w:rPr>
          <w:rFonts w:ascii="BIZ UD明朝 Medium" w:hAnsi="BIZ UD明朝 Medium" w:hint="eastAsia"/>
          <w:color w:val="000000" w:themeColor="text1"/>
        </w:rPr>
        <w:t>主な意見内容として、「見た目や行動、障</w:t>
      </w:r>
      <w:r w:rsidR="00FE1D4B" w:rsidRPr="00BE3618">
        <w:rPr>
          <w:rFonts w:ascii="BIZ UD明朝 Medium" w:hAnsi="BIZ UD明朝 Medium" w:hint="eastAsia"/>
          <w:color w:val="000000" w:themeColor="text1"/>
        </w:rPr>
        <w:t>がい</w:t>
      </w:r>
      <w:r w:rsidRPr="00BE3618">
        <w:rPr>
          <w:rFonts w:ascii="BIZ UD明朝 Medium" w:hAnsi="BIZ UD明朝 Medium" w:hint="eastAsia"/>
          <w:color w:val="000000" w:themeColor="text1"/>
        </w:rPr>
        <w:t>の開示で」（77件）が特に多く、</w:t>
      </w:r>
      <w:r w:rsidR="00226693" w:rsidRPr="00BE3618">
        <w:rPr>
          <w:rFonts w:ascii="BIZ UD明朝 Medium" w:hAnsi="BIZ UD明朝 Medium" w:hint="eastAsia"/>
          <w:color w:val="000000" w:themeColor="text1"/>
        </w:rPr>
        <w:t>次いで</w:t>
      </w:r>
      <w:r w:rsidRPr="00BE3618">
        <w:rPr>
          <w:rFonts w:ascii="BIZ UD明朝 Medium" w:hAnsi="BIZ UD明朝 Medium" w:hint="eastAsia"/>
          <w:color w:val="000000" w:themeColor="text1"/>
        </w:rPr>
        <w:t>「職場・仕事探しで」（46件）、「外出時・移動時に」（29件）と</w:t>
      </w:r>
      <w:r w:rsidR="00226693" w:rsidRPr="00BE3618">
        <w:rPr>
          <w:rFonts w:ascii="BIZ UD明朝 Medium" w:hAnsi="BIZ UD明朝 Medium" w:hint="eastAsia"/>
          <w:color w:val="000000" w:themeColor="text1"/>
        </w:rPr>
        <w:t>なっています</w:t>
      </w:r>
      <w:r w:rsidRPr="00BE3618">
        <w:rPr>
          <w:rFonts w:ascii="BIZ UD明朝 Medium" w:hAnsi="BIZ UD明朝 Medium" w:hint="eastAsia"/>
          <w:color w:val="000000" w:themeColor="text1"/>
        </w:rPr>
        <w:t>。</w:t>
      </w:r>
    </w:p>
    <w:p w14:paraId="1A93CAB4" w14:textId="4D3A2384" w:rsidR="00647C1D" w:rsidRPr="00BE3618" w:rsidRDefault="00647C1D" w:rsidP="00E52E16">
      <w:pPr>
        <w:widowControl/>
        <w:topLinePunct w:val="0"/>
        <w:autoSpaceDE/>
        <w:autoSpaceDN/>
        <w:ind w:firstLineChars="100" w:firstLine="220"/>
        <w:jc w:val="left"/>
        <w:rPr>
          <w:rFonts w:ascii="BIZ UD明朝 Medium" w:hAnsi="BIZ UD明朝 Medium"/>
          <w:color w:val="000000" w:themeColor="text1"/>
        </w:rPr>
      </w:pPr>
    </w:p>
    <w:p w14:paraId="4A715E7D" w14:textId="75FC837C" w:rsidR="00647C1D" w:rsidRPr="00BE3618" w:rsidRDefault="00647C1D" w:rsidP="00E52E16">
      <w:pPr>
        <w:widowControl/>
        <w:topLinePunct w:val="0"/>
        <w:autoSpaceDE/>
        <w:autoSpaceDN/>
        <w:ind w:firstLineChars="100" w:firstLine="220"/>
        <w:jc w:val="left"/>
        <w:rPr>
          <w:rFonts w:ascii="BIZ UD明朝 Medium" w:hAnsi="BIZ UD明朝 Medium"/>
          <w:color w:val="000000" w:themeColor="text1"/>
        </w:rPr>
      </w:pPr>
      <w:r w:rsidRPr="00BE3618">
        <w:rPr>
          <w:rFonts w:ascii="BIZ UD明朝 Medium" w:hAnsi="BIZ UD明朝 Medium" w:hint="eastAsia"/>
          <w:color w:val="000000" w:themeColor="text1"/>
        </w:rPr>
        <w:t>以下、寄せられた回答の中からご意見を抜粋しました。</w:t>
      </w:r>
    </w:p>
    <w:p w14:paraId="7A8A33AC" w14:textId="77777777" w:rsidR="00E52E16" w:rsidRPr="00BE3618" w:rsidRDefault="00E52E16" w:rsidP="00E52E16">
      <w:pPr>
        <w:widowControl/>
        <w:topLinePunct w:val="0"/>
        <w:autoSpaceDE/>
        <w:autoSpaceDN/>
        <w:ind w:firstLineChars="100" w:firstLine="220"/>
        <w:jc w:val="left"/>
        <w:rPr>
          <w:rFonts w:ascii="BIZ UD明朝 Medium" w:hAnsi="BIZ UD明朝 Medium"/>
          <w:color w:val="000000" w:themeColor="text1"/>
        </w:rPr>
      </w:pPr>
    </w:p>
    <w:p w14:paraId="22ED4FAD" w14:textId="053AFB37" w:rsidR="00E52E16" w:rsidRPr="00BE3618" w:rsidRDefault="00E52E16" w:rsidP="00E52E16">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BE3618">
        <w:rPr>
          <w:rFonts w:ascii="BIZ UDゴシック" w:eastAsia="BIZ UDゴシック" w:hAnsi="BIZ UDゴシック" w:cs="ＭＳ Ｐゴシック" w:hint="eastAsia"/>
          <w:b/>
          <w:color w:val="000000" w:themeColor="text1"/>
          <w:kern w:val="0"/>
          <w:sz w:val="24"/>
        </w:rPr>
        <w:t>■見た目や行動、障</w:t>
      </w:r>
      <w:r w:rsidR="00FE1D4B" w:rsidRPr="00BE3618">
        <w:rPr>
          <w:rFonts w:ascii="BIZ UDゴシック" w:eastAsia="BIZ UDゴシック" w:hAnsi="BIZ UDゴシック" w:cs="ＭＳ Ｐゴシック" w:hint="eastAsia"/>
          <w:b/>
          <w:color w:val="000000" w:themeColor="text1"/>
          <w:kern w:val="0"/>
          <w:sz w:val="24"/>
        </w:rPr>
        <w:t>がい</w:t>
      </w:r>
      <w:r w:rsidRPr="00BE3618">
        <w:rPr>
          <w:rFonts w:ascii="BIZ UDゴシック" w:eastAsia="BIZ UDゴシック" w:hAnsi="BIZ UDゴシック" w:cs="ＭＳ Ｐゴシック" w:hint="eastAsia"/>
          <w:b/>
          <w:color w:val="000000" w:themeColor="text1"/>
          <w:kern w:val="0"/>
          <w:sz w:val="24"/>
        </w:rPr>
        <w:t>の開示で（77件）</w:t>
      </w:r>
    </w:p>
    <w:tbl>
      <w:tblPr>
        <w:tblStyle w:val="affa"/>
        <w:tblW w:w="0" w:type="auto"/>
        <w:tblInd w:w="-5" w:type="dxa"/>
        <w:tblLook w:val="04A0" w:firstRow="1" w:lastRow="0" w:firstColumn="1" w:lastColumn="0" w:noHBand="0" w:noVBand="1"/>
      </w:tblPr>
      <w:tblGrid>
        <w:gridCol w:w="9633"/>
      </w:tblGrid>
      <w:tr w:rsidR="00BE3618" w:rsidRPr="00BE3618" w14:paraId="001AC25C" w14:textId="77777777" w:rsidTr="006729FC">
        <w:tc>
          <w:tcPr>
            <w:tcW w:w="9633" w:type="dxa"/>
          </w:tcPr>
          <w:p w14:paraId="05165739" w14:textId="77777777" w:rsidR="00E52E16" w:rsidRPr="00BE3618" w:rsidRDefault="00E52E16"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hint="eastAsia"/>
                <w:color w:val="000000" w:themeColor="text1"/>
                <w:kern w:val="0"/>
                <w:szCs w:val="21"/>
              </w:rPr>
              <w:t>・発病当時、近所の人から歩きの練習をしていると、「かわいそうに」と言われ、ショックでした。今は外出は車イスですが、声かけしてくれたり、皆さん親切な方が多いと思います。</w:t>
            </w:r>
          </w:p>
          <w:p w14:paraId="451CE219" w14:textId="77777777" w:rsidR="00E52E16" w:rsidRPr="00BE3618" w:rsidRDefault="00E52E16"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先天性疾患の為身体に奇形があります。車イスに乗って外出したりしますが、回りの方々に好奇の目で見られる事が度々あります。</w:t>
            </w:r>
          </w:p>
        </w:tc>
      </w:tr>
    </w:tbl>
    <w:p w14:paraId="1D9EFEC4" w14:textId="77777777" w:rsidR="00E52E16" w:rsidRPr="00BE3618" w:rsidRDefault="00E52E16" w:rsidP="00E52E16">
      <w:pPr>
        <w:widowControl/>
        <w:topLinePunct w:val="0"/>
        <w:autoSpaceDE/>
        <w:autoSpaceDN/>
        <w:ind w:firstLineChars="100" w:firstLine="220"/>
        <w:jc w:val="left"/>
        <w:rPr>
          <w:rFonts w:ascii="BIZ UD明朝 Medium" w:hAnsi="BIZ UD明朝 Medium"/>
          <w:color w:val="000000" w:themeColor="text1"/>
        </w:rPr>
      </w:pPr>
    </w:p>
    <w:p w14:paraId="77A079A5" w14:textId="77777777" w:rsidR="00E52E16" w:rsidRPr="00BE3618" w:rsidRDefault="00E52E16" w:rsidP="00E52E16">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BE3618">
        <w:rPr>
          <w:rFonts w:ascii="BIZ UDゴシック" w:eastAsia="BIZ UDゴシック" w:hAnsi="BIZ UDゴシック" w:cs="ＭＳ Ｐゴシック" w:hint="eastAsia"/>
          <w:b/>
          <w:color w:val="000000" w:themeColor="text1"/>
          <w:kern w:val="0"/>
          <w:sz w:val="24"/>
        </w:rPr>
        <w:t>■職場・仕事探しで（43件）</w:t>
      </w:r>
    </w:p>
    <w:tbl>
      <w:tblPr>
        <w:tblStyle w:val="affa"/>
        <w:tblW w:w="0" w:type="auto"/>
        <w:tblInd w:w="-5" w:type="dxa"/>
        <w:tblLook w:val="04A0" w:firstRow="1" w:lastRow="0" w:firstColumn="1" w:lastColumn="0" w:noHBand="0" w:noVBand="1"/>
      </w:tblPr>
      <w:tblGrid>
        <w:gridCol w:w="9633"/>
      </w:tblGrid>
      <w:tr w:rsidR="00BE3618" w:rsidRPr="00BE3618" w14:paraId="10FFEAF8" w14:textId="77777777" w:rsidTr="006729FC">
        <w:tc>
          <w:tcPr>
            <w:tcW w:w="9633" w:type="dxa"/>
          </w:tcPr>
          <w:p w14:paraId="6267B25D" w14:textId="77777777" w:rsidR="00E52E16" w:rsidRPr="00BE3618" w:rsidRDefault="00E52E16"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hint="eastAsia"/>
                <w:color w:val="000000" w:themeColor="text1"/>
                <w:kern w:val="0"/>
                <w:szCs w:val="21"/>
              </w:rPr>
              <w:t>・会社での仕事の配慮をわがままや、ひいきと思われていたことがある。産まれてくる子供が障がい者になると言われた。</w:t>
            </w:r>
          </w:p>
          <w:p w14:paraId="3F328AB4" w14:textId="77777777" w:rsidR="00E52E16" w:rsidRPr="00BE3618" w:rsidRDefault="00E52E16"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障害者雇用で長年働いているが、厳しくされたほうがありがたく、逆にネコなで声をかけられるほうがバカにされた気持ちになる。無視されたりは散々経験があるが、それは正直な対応であり、ネコなで声よりはマシに感じた程である、私はいつも特別扱いが大キライで普通に接してほしく思っている、普通がそんなにむずかしいですかと、皆に問いたい。</w:t>
            </w:r>
          </w:p>
        </w:tc>
      </w:tr>
    </w:tbl>
    <w:p w14:paraId="44E5DBD3" w14:textId="77777777" w:rsidR="00E52E16" w:rsidRPr="00BE3618" w:rsidRDefault="00E52E16" w:rsidP="00E52E16">
      <w:pPr>
        <w:widowControl/>
        <w:topLinePunct w:val="0"/>
        <w:autoSpaceDE/>
        <w:autoSpaceDN/>
        <w:ind w:firstLineChars="100" w:firstLine="220"/>
        <w:jc w:val="left"/>
        <w:rPr>
          <w:rFonts w:ascii="BIZ UD明朝 Medium" w:hAnsi="BIZ UD明朝 Medium"/>
          <w:color w:val="000000" w:themeColor="text1"/>
        </w:rPr>
      </w:pPr>
    </w:p>
    <w:p w14:paraId="412EFC2D" w14:textId="77777777" w:rsidR="00E52E16" w:rsidRPr="00BE3618" w:rsidRDefault="00E52E16" w:rsidP="00E52E16">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BE3618">
        <w:rPr>
          <w:rFonts w:ascii="BIZ UDゴシック" w:eastAsia="BIZ UDゴシック" w:hAnsi="BIZ UDゴシック" w:cs="ＭＳ Ｐゴシック" w:hint="eastAsia"/>
          <w:b/>
          <w:color w:val="000000" w:themeColor="text1"/>
          <w:kern w:val="0"/>
          <w:sz w:val="24"/>
        </w:rPr>
        <w:t>■外出時・移動時に（28件）</w:t>
      </w:r>
    </w:p>
    <w:tbl>
      <w:tblPr>
        <w:tblStyle w:val="affa"/>
        <w:tblW w:w="0" w:type="auto"/>
        <w:tblInd w:w="-5" w:type="dxa"/>
        <w:tblLook w:val="04A0" w:firstRow="1" w:lastRow="0" w:firstColumn="1" w:lastColumn="0" w:noHBand="0" w:noVBand="1"/>
      </w:tblPr>
      <w:tblGrid>
        <w:gridCol w:w="9633"/>
      </w:tblGrid>
      <w:tr w:rsidR="00BE3618" w:rsidRPr="00BE3618" w14:paraId="7CC98271" w14:textId="77777777" w:rsidTr="006729FC">
        <w:tc>
          <w:tcPr>
            <w:tcW w:w="9633" w:type="dxa"/>
          </w:tcPr>
          <w:p w14:paraId="428D31F9" w14:textId="34FCFFBC" w:rsidR="00E52E16" w:rsidRPr="00BE3618" w:rsidRDefault="00E52E16"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hint="eastAsia"/>
                <w:color w:val="000000" w:themeColor="text1"/>
                <w:kern w:val="0"/>
                <w:szCs w:val="21"/>
              </w:rPr>
              <w:t>・ヘルプマークを付けているのに、認知度が低いのか、特にバスではヘルプマーク</w:t>
            </w:r>
            <w:r w:rsidR="00FE1D4B" w:rsidRPr="00BE3618">
              <w:rPr>
                <w:rFonts w:hAnsi="ＭＳ 明朝" w:cs="ＭＳ Ｐゴシック" w:hint="eastAsia"/>
                <w:color w:val="000000" w:themeColor="text1"/>
                <w:kern w:val="0"/>
                <w:szCs w:val="21"/>
              </w:rPr>
              <w:t>が</w:t>
            </w:r>
            <w:r w:rsidRPr="00BE3618">
              <w:rPr>
                <w:rFonts w:hAnsi="ＭＳ 明朝" w:cs="ＭＳ Ｐゴシック" w:hint="eastAsia"/>
                <w:color w:val="000000" w:themeColor="text1"/>
                <w:kern w:val="0"/>
                <w:szCs w:val="21"/>
              </w:rPr>
              <w:t>表示されてないので席をゆずってもらえない。</w:t>
            </w:r>
          </w:p>
          <w:p w14:paraId="3DC2FF50" w14:textId="77777777" w:rsidR="00E52E16" w:rsidRPr="00BE3618" w:rsidRDefault="00E52E16"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やはり障害者手帳を見せる時、見せた時。障害者駐車スペースにいる時などに他人が気になり不快になる。</w:t>
            </w:r>
          </w:p>
        </w:tc>
      </w:tr>
    </w:tbl>
    <w:p w14:paraId="599E15D8" w14:textId="77777777" w:rsidR="00E52E16" w:rsidRDefault="00E52E16" w:rsidP="00E52E16">
      <w:pPr>
        <w:widowControl/>
        <w:topLinePunct w:val="0"/>
        <w:autoSpaceDE/>
        <w:autoSpaceDN/>
        <w:ind w:firstLineChars="100" w:firstLine="220"/>
        <w:jc w:val="left"/>
        <w:rPr>
          <w:rFonts w:ascii="BIZ UD明朝 Medium" w:hAnsi="BIZ UD明朝 Medium"/>
        </w:rPr>
      </w:pPr>
    </w:p>
    <w:p w14:paraId="20B8F5C8" w14:textId="77777777" w:rsidR="00E52E16" w:rsidRPr="00BD1656" w:rsidRDefault="00E52E16" w:rsidP="00E52E16">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F52FB2">
        <w:rPr>
          <w:rFonts w:ascii="BIZ UDゴシック" w:eastAsia="BIZ UDゴシック" w:hAnsi="BIZ UDゴシック" w:cs="ＭＳ Ｐゴシック" w:hint="eastAsia"/>
          <w:b/>
          <w:kern w:val="0"/>
          <w:sz w:val="24"/>
        </w:rPr>
        <w:t>交通機関</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27</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E52E16" w14:paraId="18F33F46" w14:textId="77777777" w:rsidTr="006729FC">
        <w:tc>
          <w:tcPr>
            <w:tcW w:w="9633" w:type="dxa"/>
          </w:tcPr>
          <w:p w14:paraId="72B9CC39"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5A26AE">
              <w:rPr>
                <w:rFonts w:hAnsi="ＭＳ 明朝" w:cs="ＭＳ Ｐゴシック" w:hint="eastAsia"/>
                <w:kern w:val="0"/>
                <w:szCs w:val="21"/>
              </w:rPr>
              <w:t>公共の乗り物での、臨機応変な行動(急いで乗り換えが必要な時に走る、混んでいる車内での人との距離や体の向き等)が出来ないときに、背中を押されたり暴言をはかれる。</w:t>
            </w:r>
          </w:p>
          <w:p w14:paraId="5CDCAD5A"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26AE">
              <w:rPr>
                <w:rFonts w:hAnsi="ＭＳ 明朝" w:cs="ＭＳ Ｐゴシック" w:hint="eastAsia"/>
                <w:kern w:val="0"/>
                <w:szCs w:val="21"/>
              </w:rPr>
              <w:t>都バスに乗る際に無料パスを提示したら嫌な顔をされました。国際興業バスの半額対応で嫌なことは</w:t>
            </w:r>
            <w:r>
              <w:rPr>
                <w:rFonts w:hAnsi="ＭＳ 明朝" w:cs="ＭＳ Ｐゴシック" w:hint="eastAsia"/>
                <w:kern w:val="0"/>
                <w:szCs w:val="21"/>
              </w:rPr>
              <w:t>１</w:t>
            </w:r>
            <w:r w:rsidRPr="005A26AE">
              <w:rPr>
                <w:rFonts w:hAnsi="ＭＳ 明朝" w:cs="ＭＳ Ｐゴシック" w:hint="eastAsia"/>
                <w:kern w:val="0"/>
                <w:szCs w:val="21"/>
              </w:rPr>
              <w:t>度もないです。</w:t>
            </w:r>
          </w:p>
        </w:tc>
      </w:tr>
    </w:tbl>
    <w:p w14:paraId="46CF1148" w14:textId="77777777" w:rsidR="00E52E16" w:rsidRDefault="00E52E16" w:rsidP="00E52E16">
      <w:pPr>
        <w:widowControl/>
        <w:topLinePunct w:val="0"/>
        <w:autoSpaceDE/>
        <w:autoSpaceDN/>
        <w:ind w:firstLineChars="100" w:firstLine="220"/>
        <w:jc w:val="left"/>
        <w:rPr>
          <w:rFonts w:ascii="BIZ UD明朝 Medium" w:hAnsi="BIZ UD明朝 Medium"/>
        </w:rPr>
      </w:pPr>
    </w:p>
    <w:p w14:paraId="548EE809" w14:textId="77777777" w:rsidR="00E52E16" w:rsidRPr="00BD1656" w:rsidRDefault="00E52E16" w:rsidP="00E52E16">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F52FB2">
        <w:rPr>
          <w:rFonts w:ascii="BIZ UDゴシック" w:eastAsia="BIZ UDゴシック" w:hAnsi="BIZ UDゴシック" w:cs="ＭＳ Ｐゴシック" w:hint="eastAsia"/>
          <w:b/>
          <w:kern w:val="0"/>
          <w:sz w:val="24"/>
        </w:rPr>
        <w:t>保育・教育の場で</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18</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BE3618" w:rsidRPr="00BE3618" w14:paraId="39EA347F" w14:textId="77777777" w:rsidTr="006729FC">
        <w:tc>
          <w:tcPr>
            <w:tcW w:w="9633" w:type="dxa"/>
          </w:tcPr>
          <w:p w14:paraId="09687531" w14:textId="51666BD8" w:rsidR="00E52E16" w:rsidRPr="00BE3618" w:rsidRDefault="00E52E16"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hint="eastAsia"/>
                <w:color w:val="000000" w:themeColor="text1"/>
                <w:kern w:val="0"/>
                <w:szCs w:val="21"/>
              </w:rPr>
              <w:t>・子供が小学生の時、特別</w:t>
            </w:r>
            <w:r w:rsidR="00647C1D" w:rsidRPr="00BE3618">
              <w:rPr>
                <w:rFonts w:hAnsi="ＭＳ 明朝" w:cs="ＭＳ Ｐゴシック" w:hint="eastAsia"/>
                <w:color w:val="000000" w:themeColor="text1"/>
                <w:kern w:val="0"/>
                <w:szCs w:val="21"/>
              </w:rPr>
              <w:t>支援</w:t>
            </w:r>
            <w:r w:rsidRPr="00BE3618">
              <w:rPr>
                <w:rFonts w:hAnsi="ＭＳ 明朝" w:cs="ＭＳ Ｐゴシック" w:hint="eastAsia"/>
                <w:color w:val="000000" w:themeColor="text1"/>
                <w:kern w:val="0"/>
                <w:szCs w:val="21"/>
              </w:rPr>
              <w:t>学級に通っていたが、他のクラスの子にバカにされたり、他の子の親が子供に「言う事聞けないなら特別</w:t>
            </w:r>
            <w:r w:rsidR="00647C1D" w:rsidRPr="00BE3618">
              <w:rPr>
                <w:rFonts w:hAnsi="ＭＳ 明朝" w:cs="ＭＳ Ｐゴシック" w:hint="eastAsia"/>
                <w:color w:val="000000" w:themeColor="text1"/>
                <w:kern w:val="0"/>
                <w:szCs w:val="21"/>
              </w:rPr>
              <w:t>支援</w:t>
            </w:r>
            <w:r w:rsidRPr="00BE3618">
              <w:rPr>
                <w:rFonts w:hAnsi="ＭＳ 明朝" w:cs="ＭＳ Ｐゴシック" w:hint="eastAsia"/>
                <w:color w:val="000000" w:themeColor="text1"/>
                <w:kern w:val="0"/>
                <w:szCs w:val="21"/>
              </w:rPr>
              <w:t>学級に入れるよ」と注意したりしているのを聞いて、障がい者と無関係な人達にとっては差別の対象でしかないのだなと感じた。</w:t>
            </w:r>
          </w:p>
          <w:p w14:paraId="07649D10" w14:textId="77777777" w:rsidR="00E52E16" w:rsidRPr="00BE3618" w:rsidRDefault="00E52E16"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特別支援学級のことを良かれと思って「さん」付けで呼ばれることが差別だと感じる。</w:t>
            </w:r>
          </w:p>
        </w:tc>
      </w:tr>
    </w:tbl>
    <w:p w14:paraId="68ECC320" w14:textId="77777777" w:rsidR="00E52E16" w:rsidRPr="00BE3618" w:rsidRDefault="00E52E16" w:rsidP="00E52E16">
      <w:pPr>
        <w:widowControl/>
        <w:topLinePunct w:val="0"/>
        <w:autoSpaceDE/>
        <w:autoSpaceDN/>
        <w:ind w:firstLineChars="100" w:firstLine="220"/>
        <w:jc w:val="left"/>
        <w:rPr>
          <w:rFonts w:ascii="BIZ UD明朝 Medium" w:hAnsi="BIZ UD明朝 Medium"/>
          <w:color w:val="000000" w:themeColor="text1"/>
        </w:rPr>
      </w:pPr>
    </w:p>
    <w:p w14:paraId="5E069E68" w14:textId="77777777" w:rsidR="00E52E16" w:rsidRPr="00BE3618" w:rsidRDefault="00E52E16" w:rsidP="00E52E16">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BE3618">
        <w:rPr>
          <w:rFonts w:ascii="BIZ UDゴシック" w:eastAsia="BIZ UDゴシック" w:hAnsi="BIZ UDゴシック" w:cs="ＭＳ Ｐゴシック" w:hint="eastAsia"/>
          <w:b/>
          <w:color w:val="000000" w:themeColor="text1"/>
          <w:kern w:val="0"/>
          <w:sz w:val="24"/>
        </w:rPr>
        <w:t>■店などの民間施設、習い事やジム等利用時に（18件）</w:t>
      </w:r>
    </w:p>
    <w:tbl>
      <w:tblPr>
        <w:tblStyle w:val="affa"/>
        <w:tblW w:w="0" w:type="auto"/>
        <w:tblInd w:w="-5" w:type="dxa"/>
        <w:tblLook w:val="04A0" w:firstRow="1" w:lastRow="0" w:firstColumn="1" w:lastColumn="0" w:noHBand="0" w:noVBand="1"/>
      </w:tblPr>
      <w:tblGrid>
        <w:gridCol w:w="9633"/>
      </w:tblGrid>
      <w:tr w:rsidR="00BE3618" w:rsidRPr="00BE3618" w14:paraId="3DA98DC7" w14:textId="77777777" w:rsidTr="006729FC">
        <w:tc>
          <w:tcPr>
            <w:tcW w:w="9633" w:type="dxa"/>
          </w:tcPr>
          <w:p w14:paraId="3EF7D851" w14:textId="77777777" w:rsidR="00E52E16" w:rsidRPr="00BE3618" w:rsidRDefault="00E52E16"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お店のレジで聴こえない事を伝えるとあからさまに嫌な顔をされる、中途失聴なので、普通に話す事は出来るので、特に不思議そうな顔で見られる事が多い。病院や公共の場などもそういうことはあります。聴覚障がい＝手話ではないので、その辺の細かい部分が伝わらず、嫌な思いは、かなりしています。</w:t>
            </w:r>
          </w:p>
          <w:p w14:paraId="453281C7" w14:textId="77777777" w:rsidR="00E52E16" w:rsidRPr="00BE3618" w:rsidRDefault="00E52E16"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聞こえないという理由で、習い事を断られた事がある。</w:t>
            </w:r>
          </w:p>
        </w:tc>
      </w:tr>
    </w:tbl>
    <w:p w14:paraId="2CB0E702" w14:textId="77777777" w:rsidR="00E52E16" w:rsidRPr="00BE3618" w:rsidRDefault="00E52E16" w:rsidP="00E52E16">
      <w:pPr>
        <w:widowControl/>
        <w:topLinePunct w:val="0"/>
        <w:autoSpaceDE/>
        <w:autoSpaceDN/>
        <w:ind w:firstLineChars="100" w:firstLine="220"/>
        <w:jc w:val="left"/>
        <w:rPr>
          <w:rFonts w:ascii="BIZ UD明朝 Medium" w:hAnsi="BIZ UD明朝 Medium"/>
          <w:color w:val="000000" w:themeColor="text1"/>
        </w:rPr>
      </w:pPr>
    </w:p>
    <w:p w14:paraId="199AF7CB" w14:textId="42380C7A" w:rsidR="00E52E16" w:rsidRPr="00BD1656" w:rsidRDefault="00E52E16" w:rsidP="00E52E16">
      <w:pPr>
        <w:widowControl/>
        <w:tabs>
          <w:tab w:val="right" w:pos="9639"/>
        </w:tabs>
        <w:autoSpaceDE/>
        <w:autoSpaceDN/>
        <w:jc w:val="left"/>
        <w:rPr>
          <w:rFonts w:ascii="BIZ UDゴシック" w:eastAsia="BIZ UDゴシック" w:hAnsi="BIZ UDゴシック" w:cs="ＭＳ Ｐゴシック"/>
          <w:b/>
          <w:kern w:val="0"/>
          <w:sz w:val="24"/>
        </w:rPr>
      </w:pPr>
      <w:r w:rsidRPr="00BE3618">
        <w:rPr>
          <w:rFonts w:ascii="BIZ UDゴシック" w:eastAsia="BIZ UDゴシック" w:hAnsi="BIZ UDゴシック" w:cs="ＭＳ Ｐゴシック" w:hint="eastAsia"/>
          <w:b/>
          <w:color w:val="000000" w:themeColor="text1"/>
          <w:kern w:val="0"/>
          <w:sz w:val="24"/>
        </w:rPr>
        <w:t>■健常</w:t>
      </w:r>
      <w:r w:rsidR="00647C1D" w:rsidRPr="00BE3618">
        <w:rPr>
          <w:rFonts w:ascii="BIZ UDゴシック" w:eastAsia="BIZ UDゴシック" w:hAnsi="BIZ UDゴシック" w:cs="ＭＳ Ｐゴシック" w:hint="eastAsia"/>
          <w:b/>
          <w:color w:val="000000" w:themeColor="text1"/>
          <w:kern w:val="0"/>
          <w:sz w:val="24"/>
        </w:rPr>
        <w:t>者</w:t>
      </w:r>
      <w:r w:rsidRPr="00BE3618">
        <w:rPr>
          <w:rFonts w:ascii="BIZ UDゴシック" w:eastAsia="BIZ UDゴシック" w:hAnsi="BIZ UDゴシック" w:cs="ＭＳ Ｐゴシック" w:hint="eastAsia"/>
          <w:b/>
          <w:color w:val="000000" w:themeColor="text1"/>
          <w:kern w:val="0"/>
          <w:sz w:val="24"/>
        </w:rPr>
        <w:t>だと勘違いされたとき</w:t>
      </w:r>
      <w:r w:rsidRPr="00F52FB2">
        <w:rPr>
          <w:rFonts w:ascii="BIZ UDゴシック" w:eastAsia="BIZ UDゴシック" w:hAnsi="BIZ UDゴシック" w:cs="ＭＳ Ｐゴシック" w:hint="eastAsia"/>
          <w:b/>
          <w:kern w:val="0"/>
          <w:sz w:val="24"/>
        </w:rPr>
        <w:t>に</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15</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E52E16" w14:paraId="53E515AE" w14:textId="77777777" w:rsidTr="006729FC">
        <w:tc>
          <w:tcPr>
            <w:tcW w:w="9633" w:type="dxa"/>
          </w:tcPr>
          <w:p w14:paraId="6920E5D5"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外見から健常者ではないことがわからないため、周囲の理解が得られない。攻撃的な言葉を言われる。必要な支援が得にくい。</w:t>
            </w:r>
          </w:p>
          <w:p w14:paraId="2E1E1A56"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E52E16">
              <w:rPr>
                <w:rFonts w:hAnsi="ＭＳ 明朝" w:cs="ＭＳ Ｐゴシック" w:hint="eastAsia"/>
                <w:kern w:val="0"/>
                <w:szCs w:val="21"/>
              </w:rPr>
              <w:t>時々、周囲から一線を引かれるような対応をされたりすることがある（例えば、親しくしていた方々でも、こちらが精神障がい者だと分かると急によそよそしくなる等）。また、一見健常者にみえるので日常生活の動作や仕事の遂行能力に多少の問題があっても周囲から理解されにくく、周囲が望むような行動がきちんと達成できないと普通に叱責されたりする。</w:t>
            </w:r>
          </w:p>
        </w:tc>
      </w:tr>
    </w:tbl>
    <w:p w14:paraId="167D9625" w14:textId="77777777" w:rsidR="00E52E16" w:rsidRDefault="00E52E16" w:rsidP="00E52E16">
      <w:pPr>
        <w:widowControl/>
        <w:topLinePunct w:val="0"/>
        <w:autoSpaceDE/>
        <w:autoSpaceDN/>
        <w:ind w:firstLineChars="100" w:firstLine="220"/>
        <w:jc w:val="left"/>
        <w:rPr>
          <w:rFonts w:ascii="BIZ UD明朝 Medium" w:hAnsi="BIZ UD明朝 Medium"/>
        </w:rPr>
      </w:pPr>
    </w:p>
    <w:p w14:paraId="6AF5CC6D" w14:textId="77777777" w:rsidR="00E52E16" w:rsidRPr="00BD1656" w:rsidRDefault="00E52E16" w:rsidP="00E52E16">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F52FB2">
        <w:rPr>
          <w:rFonts w:ascii="BIZ UDゴシック" w:eastAsia="BIZ UDゴシック" w:hAnsi="BIZ UDゴシック" w:cs="ＭＳ Ｐゴシック" w:hint="eastAsia"/>
          <w:b/>
          <w:kern w:val="0"/>
          <w:sz w:val="24"/>
        </w:rPr>
        <w:t>医療機関</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10</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E52E16" w14:paraId="4CFA3E1C" w14:textId="77777777" w:rsidTr="006729FC">
        <w:tc>
          <w:tcPr>
            <w:tcW w:w="9633" w:type="dxa"/>
          </w:tcPr>
          <w:p w14:paraId="72B05A45"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近くの医者に通っている時、先生が私の順番を早くしてしまったのに、となりの処理室で「今の人は精神の人なので待てないのよ。」とうそを言っていた。他の人にも「精神の人ってあつかいがわからないのよ。」と言っていたのが聞こえた。それからそこには行かないようにした。</w:t>
            </w:r>
          </w:p>
          <w:p w14:paraId="7283FFD3"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E52E16">
              <w:rPr>
                <w:rFonts w:hAnsi="ＭＳ 明朝" w:cs="ＭＳ Ｐゴシック" w:hint="eastAsia"/>
                <w:kern w:val="0"/>
                <w:szCs w:val="21"/>
              </w:rPr>
              <w:t>例えば医療制度（福祉制度）を受ける時に、時々病院、受付などにあからさまに嫌な態度やきつい言葉での対応をされる等。</w:t>
            </w:r>
          </w:p>
        </w:tc>
      </w:tr>
    </w:tbl>
    <w:p w14:paraId="372D86C6" w14:textId="77777777" w:rsidR="00E52E16" w:rsidRDefault="00E52E16" w:rsidP="00E52E16">
      <w:pPr>
        <w:pStyle w:val="a5"/>
        <w:ind w:firstLine="220"/>
        <w:rPr>
          <w:rFonts w:hAnsi="BIZ UD明朝 Medium"/>
        </w:rPr>
      </w:pPr>
    </w:p>
    <w:p w14:paraId="68982229" w14:textId="77777777" w:rsidR="00E52E16" w:rsidRPr="00BD1656" w:rsidRDefault="00E52E16" w:rsidP="00E52E16">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6F4280">
        <w:rPr>
          <w:rFonts w:ascii="BIZ UDゴシック" w:eastAsia="BIZ UDゴシック" w:hAnsi="BIZ UDゴシック" w:cs="ＭＳ Ｐゴシック" w:hint="eastAsia"/>
          <w:b/>
          <w:kern w:val="0"/>
          <w:sz w:val="24"/>
        </w:rPr>
        <w:t>行政・制度、公共施設</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10</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E52E16" w14:paraId="29E986CD" w14:textId="77777777" w:rsidTr="006729FC">
        <w:tc>
          <w:tcPr>
            <w:tcW w:w="9633" w:type="dxa"/>
          </w:tcPr>
          <w:p w14:paraId="2F635CA2"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タクシーに乗車した際に、身体障がい者は割引できるが精神障がい者は割引できないと言われた。同じ障がい者で体調が悪いのに割引してもらえないことに憤りを感じた。</w:t>
            </w:r>
          </w:p>
          <w:p w14:paraId="11E56F3F"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生まれて間もない頃に、福祉センターの窓口で差別的な発言をされた。手当の受給手続きの際に、「障害者が生まれて良かったね」と。こんな人、いるんだなと感じた。福祉の窓口なのに。基本的に年配者は、若い人に対してモラルが無い。</w:t>
            </w:r>
          </w:p>
        </w:tc>
      </w:tr>
    </w:tbl>
    <w:p w14:paraId="7EE521D0" w14:textId="77777777" w:rsidR="00E52E16" w:rsidRDefault="00E52E16" w:rsidP="00E52E16">
      <w:pPr>
        <w:widowControl/>
        <w:topLinePunct w:val="0"/>
        <w:autoSpaceDE/>
        <w:autoSpaceDN/>
        <w:ind w:firstLineChars="100" w:firstLine="220"/>
        <w:jc w:val="left"/>
        <w:rPr>
          <w:rFonts w:ascii="BIZ UD明朝 Medium" w:hAnsi="BIZ UD明朝 Medium"/>
        </w:rPr>
      </w:pPr>
    </w:p>
    <w:p w14:paraId="1B8E2672" w14:textId="77777777" w:rsidR="00E52E16" w:rsidRDefault="00E52E16" w:rsidP="00E52E16">
      <w:pPr>
        <w:widowControl/>
        <w:topLinePunct w:val="0"/>
        <w:autoSpaceDE/>
        <w:autoSpaceDN/>
        <w:ind w:firstLineChars="100" w:firstLine="220"/>
        <w:jc w:val="left"/>
        <w:rPr>
          <w:rFonts w:ascii="BIZ UD明朝 Medium" w:hAnsi="BIZ UD明朝 Medium"/>
        </w:rPr>
      </w:pPr>
    </w:p>
    <w:p w14:paraId="374F235F" w14:textId="77777777" w:rsidR="00E52E16" w:rsidRPr="00BD1656" w:rsidRDefault="00E52E16" w:rsidP="00E52E16">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6F4280">
        <w:rPr>
          <w:rFonts w:ascii="BIZ UDゴシック" w:eastAsia="BIZ UDゴシック" w:hAnsi="BIZ UDゴシック" w:cs="ＭＳ Ｐゴシック" w:hint="eastAsia"/>
          <w:b/>
          <w:kern w:val="0"/>
          <w:sz w:val="24"/>
        </w:rPr>
        <w:t>他人との会話時に</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９</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E52E16" w14:paraId="0CEE02E0" w14:textId="77777777" w:rsidTr="006729FC">
        <w:tc>
          <w:tcPr>
            <w:tcW w:w="9633" w:type="dxa"/>
          </w:tcPr>
          <w:p w14:paraId="720CC242"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仲間に入りにくい（他の方がおしゃべりしているのに聞こえてないからと、ききかえすと場がしらけてしまうとかが嫌なので）。</w:t>
            </w:r>
          </w:p>
          <w:p w14:paraId="6E855A81"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E52E16">
              <w:rPr>
                <w:rFonts w:hAnsi="ＭＳ 明朝" w:cs="ＭＳ Ｐゴシック" w:hint="eastAsia"/>
                <w:kern w:val="0"/>
                <w:szCs w:val="21"/>
              </w:rPr>
              <w:t>差別を受けたり、嫌なことをされることはほとんどありませんが(懇親会などの場で)、他の人がコミュニケーション取れている中で自分はコミュニケーションがあまり取れないという状況になると少し気が滅入ることはあります。</w:t>
            </w:r>
          </w:p>
        </w:tc>
      </w:tr>
    </w:tbl>
    <w:p w14:paraId="21F0F02B" w14:textId="77777777" w:rsidR="00E52E16" w:rsidRDefault="00E52E16" w:rsidP="00E52E16">
      <w:pPr>
        <w:widowControl/>
        <w:topLinePunct w:val="0"/>
        <w:autoSpaceDE/>
        <w:autoSpaceDN/>
        <w:ind w:firstLineChars="100" w:firstLine="220"/>
        <w:jc w:val="left"/>
        <w:rPr>
          <w:rFonts w:ascii="BIZ UD明朝 Medium" w:hAnsi="BIZ UD明朝 Medium"/>
        </w:rPr>
      </w:pPr>
    </w:p>
    <w:p w14:paraId="333A5C37" w14:textId="77777777" w:rsidR="00E52E16" w:rsidRPr="00BD1656" w:rsidRDefault="00E52E16" w:rsidP="00E52E16">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6F4280">
        <w:rPr>
          <w:rFonts w:ascii="BIZ UDゴシック" w:eastAsia="BIZ UDゴシック" w:hAnsi="BIZ UDゴシック" w:cs="ＭＳ Ｐゴシック" w:hint="eastAsia"/>
          <w:b/>
          <w:kern w:val="0"/>
          <w:sz w:val="24"/>
        </w:rPr>
        <w:t>家庭・家族内で</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７</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E52E16" w14:paraId="71B93059" w14:textId="77777777" w:rsidTr="006729FC">
        <w:tc>
          <w:tcPr>
            <w:tcW w:w="9633" w:type="dxa"/>
          </w:tcPr>
          <w:p w14:paraId="60F08577"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家族と生涯トラウマになるようなケンカをした時に、浴びせられた言葉がひどかった。彼の怒りが適当と思ったのは最初だけで、そのあとに続いたのは「ただ自分がムシャクシャしたから」という罵詈雑言であったと思う。ＴＶやＷｅｂでも「キチガイ」扱いが人を傷つける手段になっている。</w:t>
            </w:r>
          </w:p>
          <w:p w14:paraId="063D1E1F"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障害があるとわかった時に家族の理解を得るまでに時間がかかり、嫌な思いをしました。  他人に理解を得るまでは時間かかかると思います。</w:t>
            </w:r>
          </w:p>
        </w:tc>
      </w:tr>
    </w:tbl>
    <w:p w14:paraId="6880C329" w14:textId="77777777" w:rsidR="00E52E16" w:rsidRDefault="00E52E16" w:rsidP="00E52E16">
      <w:pPr>
        <w:widowControl/>
        <w:topLinePunct w:val="0"/>
        <w:autoSpaceDE/>
        <w:autoSpaceDN/>
        <w:ind w:firstLineChars="100" w:firstLine="220"/>
        <w:jc w:val="left"/>
        <w:rPr>
          <w:rFonts w:ascii="BIZ UD明朝 Medium" w:hAnsi="BIZ UD明朝 Medium"/>
        </w:rPr>
      </w:pPr>
    </w:p>
    <w:p w14:paraId="2ECBED6A" w14:textId="77777777" w:rsidR="00E52E16" w:rsidRPr="00BD1656" w:rsidRDefault="00E52E16" w:rsidP="00E52E16">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6F4280">
        <w:rPr>
          <w:rFonts w:ascii="BIZ UDゴシック" w:eastAsia="BIZ UDゴシック" w:hAnsi="BIZ UDゴシック" w:cs="ＭＳ Ｐゴシック" w:hint="eastAsia"/>
          <w:b/>
          <w:kern w:val="0"/>
          <w:sz w:val="24"/>
        </w:rPr>
        <w:t>インターネットやＴＶ放送で</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５</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E52E16" w14:paraId="0B4A485A" w14:textId="77777777" w:rsidTr="006729FC">
        <w:tc>
          <w:tcPr>
            <w:tcW w:w="9633" w:type="dxa"/>
          </w:tcPr>
          <w:p w14:paraId="605FB61A"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ネットでは障がい者に対してひどい暴言を見ることがよくある。</w:t>
            </w:r>
          </w:p>
          <w:p w14:paraId="52D9DEEF"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自分向けではないが、SNS等で障がい者を非難する人がいると自分の心も滅入る。</w:t>
            </w:r>
          </w:p>
        </w:tc>
      </w:tr>
    </w:tbl>
    <w:p w14:paraId="3BC649C9" w14:textId="77777777" w:rsidR="00E52E16" w:rsidRDefault="00E52E16" w:rsidP="00E52E16">
      <w:pPr>
        <w:widowControl/>
        <w:topLinePunct w:val="0"/>
        <w:autoSpaceDE/>
        <w:autoSpaceDN/>
        <w:ind w:firstLineChars="100" w:firstLine="220"/>
        <w:jc w:val="left"/>
        <w:rPr>
          <w:rFonts w:ascii="BIZ UD明朝 Medium" w:hAnsi="BIZ UD明朝 Medium"/>
        </w:rPr>
      </w:pPr>
    </w:p>
    <w:p w14:paraId="41097A7D" w14:textId="77777777" w:rsidR="00E52E16" w:rsidRPr="00BD1656" w:rsidRDefault="00E52E16" w:rsidP="00E52E16">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6F4280">
        <w:rPr>
          <w:rFonts w:ascii="BIZ UDゴシック" w:eastAsia="BIZ UDゴシック" w:hAnsi="BIZ UDゴシック" w:cs="ＭＳ Ｐゴシック" w:hint="eastAsia"/>
          <w:b/>
          <w:kern w:val="0"/>
          <w:sz w:val="24"/>
        </w:rPr>
        <w:t>障害者手帳を持っていることで</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４</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E52E16" w14:paraId="7D9A77C5" w14:textId="77777777" w:rsidTr="006729FC">
        <w:tc>
          <w:tcPr>
            <w:tcW w:w="9633" w:type="dxa"/>
          </w:tcPr>
          <w:p w14:paraId="23ACD86A"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障害者手帳を人に見られそうになった時に、障害者だと思われるのが嫌な気持ちになりました。</w:t>
            </w:r>
          </w:p>
          <w:p w14:paraId="38F72D87"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障害手帳を持っていることをネタにされて自分のいないところで笑い話になっていたのが辛かった。</w:t>
            </w:r>
          </w:p>
        </w:tc>
      </w:tr>
    </w:tbl>
    <w:p w14:paraId="29F1B7B4" w14:textId="77777777" w:rsidR="00E52E16" w:rsidRDefault="00E52E16" w:rsidP="00E52E16">
      <w:pPr>
        <w:widowControl/>
        <w:topLinePunct w:val="0"/>
        <w:autoSpaceDE/>
        <w:autoSpaceDN/>
        <w:ind w:firstLineChars="100" w:firstLine="220"/>
        <w:jc w:val="left"/>
        <w:rPr>
          <w:rFonts w:ascii="BIZ UD明朝 Medium" w:hAnsi="BIZ UD明朝 Medium"/>
        </w:rPr>
      </w:pPr>
    </w:p>
    <w:p w14:paraId="3921470A" w14:textId="77777777" w:rsidR="00E52E16" w:rsidRPr="00BD1656" w:rsidRDefault="00E52E16" w:rsidP="00E52E16">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■その他</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39</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E52E16" w14:paraId="7AF4C749" w14:textId="77777777" w:rsidTr="006729FC">
        <w:tc>
          <w:tcPr>
            <w:tcW w:w="9633" w:type="dxa"/>
          </w:tcPr>
          <w:p w14:paraId="4CAF0B85"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何らかのトラブルを起して世間を騒がせている有名人が、ＡＳＤやＡＤＨＤを安易にカミングアウトしてしまうこと。これまでの過ちを障害のせいにして、気軽に許しを請うている姿勢が許せない。</w:t>
            </w:r>
          </w:p>
          <w:p w14:paraId="7259D2B1" w14:textId="77777777" w:rsidR="00E52E16" w:rsidRPr="00F44436" w:rsidRDefault="00E52E16"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52E16">
              <w:rPr>
                <w:rFonts w:hAnsi="ＭＳ 明朝" w:cs="ＭＳ Ｐゴシック" w:hint="eastAsia"/>
                <w:kern w:val="0"/>
                <w:szCs w:val="21"/>
              </w:rPr>
              <w:t>近所の人に無視されて</w:t>
            </w:r>
            <w:r>
              <w:rPr>
                <w:rFonts w:hAnsi="ＭＳ 明朝" w:cs="ＭＳ Ｐゴシック" w:hint="eastAsia"/>
                <w:kern w:val="0"/>
                <w:szCs w:val="21"/>
              </w:rPr>
              <w:t>い</w:t>
            </w:r>
            <w:r w:rsidRPr="00E52E16">
              <w:rPr>
                <w:rFonts w:hAnsi="ＭＳ 明朝" w:cs="ＭＳ Ｐゴシック" w:hint="eastAsia"/>
                <w:kern w:val="0"/>
                <w:szCs w:val="21"/>
              </w:rPr>
              <w:t>ます。災害時には家族以外には助けてもらえません。しかたないと思っています。</w:t>
            </w:r>
          </w:p>
        </w:tc>
      </w:tr>
    </w:tbl>
    <w:p w14:paraId="60CA9679"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56FB94D8" w14:textId="07762A97" w:rsidR="00DB6448" w:rsidRPr="00D52BF4" w:rsidRDefault="00DB6448" w:rsidP="00DB6448">
      <w:pPr>
        <w:pStyle w:val="ad"/>
        <w:ind w:leftChars="0" w:left="480" w:hanging="480"/>
        <w:outlineLvl w:val="2"/>
      </w:pPr>
      <w:bookmarkStart w:id="72" w:name="_Toc131018051"/>
      <w:r w:rsidRPr="00D52BF4">
        <w:rPr>
          <w:noProof/>
          <w:sz w:val="24"/>
        </w:rPr>
        <w:t>（３）</w:t>
      </w:r>
      <w:r w:rsidRPr="00D52BF4">
        <w:rPr>
          <w:rFonts w:hint="eastAsia"/>
          <w:noProof/>
          <w:sz w:val="24"/>
        </w:rPr>
        <w:t>障がい</w:t>
      </w:r>
      <w:r w:rsidR="004D05C6" w:rsidRPr="00D52BF4">
        <w:rPr>
          <w:rFonts w:hint="eastAsia"/>
          <w:noProof/>
          <w:sz w:val="24"/>
        </w:rPr>
        <w:t>のある人</w:t>
      </w:r>
      <w:r w:rsidRPr="00D52BF4">
        <w:rPr>
          <w:rFonts w:hint="eastAsia"/>
          <w:noProof/>
          <w:sz w:val="24"/>
        </w:rPr>
        <w:t>への</w:t>
      </w:r>
      <w:r w:rsidRPr="00D52BF4">
        <w:rPr>
          <w:noProof/>
          <w:sz w:val="24"/>
        </w:rPr>
        <w:t>区民の</w:t>
      </w:r>
      <w:r w:rsidRPr="00D52BF4">
        <w:rPr>
          <w:rFonts w:hint="eastAsia"/>
          <w:noProof/>
          <w:sz w:val="24"/>
        </w:rPr>
        <w:t>対応や理解度</w:t>
      </w:r>
      <w:bookmarkEnd w:id="72"/>
    </w:p>
    <w:p w14:paraId="0C8A0A19"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49　</w:t>
      </w:r>
      <w:r w:rsidRPr="00D52BF4">
        <w:rPr>
          <w:rFonts w:ascii="BIZ UDゴシック" w:eastAsia="BIZ UDゴシック" w:hAnsi="BIZ UDゴシック"/>
        </w:rPr>
        <w:t>あなたは、区民の、障がいのある人への対応や理解が足りていると思いますか。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6B21C94" w14:textId="77777777" w:rsidR="00EB1F0A" w:rsidRPr="00D52BF4" w:rsidRDefault="00EB1F0A" w:rsidP="00484489">
      <w:pPr>
        <w:pStyle w:val="a5"/>
        <w:ind w:firstLineChars="0" w:firstLine="1"/>
        <w:rPr>
          <w:rFonts w:asciiTheme="minorEastAsia" w:hAnsiTheme="minorEastAsia"/>
        </w:rPr>
      </w:pPr>
    </w:p>
    <w:p w14:paraId="4BBCA03E" w14:textId="5C30E95F" w:rsidR="009E2C4F" w:rsidRPr="00D52BF4" w:rsidRDefault="009E2C4F" w:rsidP="009E2C4F">
      <w:pPr>
        <w:pStyle w:val="a5"/>
        <w:ind w:firstLine="220"/>
        <w:rPr>
          <w:rFonts w:asciiTheme="minorEastAsia" w:hAnsiTheme="minorEastAsia"/>
        </w:rPr>
      </w:pPr>
      <w:r w:rsidRPr="00D52BF4">
        <w:rPr>
          <w:rFonts w:asciiTheme="minorEastAsia" w:hAnsiTheme="minorEastAsia" w:hint="eastAsia"/>
        </w:rPr>
        <w:t>障がい</w:t>
      </w:r>
      <w:r w:rsidR="004D05C6" w:rsidRPr="00D52BF4">
        <w:rPr>
          <w:rFonts w:asciiTheme="minorEastAsia" w:hAnsiTheme="minorEastAsia" w:hint="eastAsia"/>
        </w:rPr>
        <w:t>のある人</w:t>
      </w:r>
      <w:r w:rsidRPr="00D52BF4">
        <w:rPr>
          <w:rFonts w:asciiTheme="minorEastAsia" w:hAnsiTheme="minorEastAsia" w:hint="eastAsia"/>
        </w:rPr>
        <w:t>への区民の対応や理解度</w:t>
      </w:r>
      <w:r w:rsidR="00334F03" w:rsidRPr="00D52BF4">
        <w:rPr>
          <w:rFonts w:asciiTheme="minorEastAsia" w:hAnsiTheme="minorEastAsia" w:hint="eastAsia"/>
        </w:rPr>
        <w:t>は、全体で</w:t>
      </w:r>
      <w:r w:rsidRPr="00D52BF4">
        <w:rPr>
          <w:rFonts w:asciiTheme="minorEastAsia" w:hAnsiTheme="minorEastAsia" w:hint="eastAsia"/>
        </w:rPr>
        <w:t>「足りていると思う」と答えた人</w:t>
      </w:r>
      <w:r w:rsidR="00334F03" w:rsidRPr="00D52BF4">
        <w:rPr>
          <w:rFonts w:asciiTheme="minorEastAsia" w:hAnsiTheme="minorEastAsia" w:hint="eastAsia"/>
        </w:rPr>
        <w:t>が</w:t>
      </w:r>
      <w:r w:rsidRPr="00D52BF4">
        <w:rPr>
          <w:rFonts w:asciiTheme="minorEastAsia" w:hAnsiTheme="minorEastAsia" w:hint="eastAsia"/>
        </w:rPr>
        <w:t>11.3％となっています。一方、「少し足りていないと思う」</w:t>
      </w:r>
      <w:r w:rsidR="00334F03" w:rsidRPr="00D52BF4">
        <w:rPr>
          <w:rFonts w:asciiTheme="minorEastAsia" w:hAnsiTheme="minorEastAsia" w:hint="eastAsia"/>
        </w:rPr>
        <w:t>（</w:t>
      </w:r>
      <w:r w:rsidRPr="00D52BF4">
        <w:rPr>
          <w:rFonts w:asciiTheme="minorEastAsia" w:hAnsiTheme="minorEastAsia" w:hint="eastAsia"/>
        </w:rPr>
        <w:t>26.0％</w:t>
      </w:r>
      <w:r w:rsidR="00334F03" w:rsidRPr="00D52BF4">
        <w:rPr>
          <w:rFonts w:asciiTheme="minorEastAsia" w:hAnsiTheme="minorEastAsia" w:hint="eastAsia"/>
        </w:rPr>
        <w:t>）</w:t>
      </w:r>
      <w:r w:rsidRPr="00D52BF4">
        <w:rPr>
          <w:rFonts w:asciiTheme="minorEastAsia" w:hAnsiTheme="minorEastAsia" w:hint="eastAsia"/>
        </w:rPr>
        <w:t>、「全然足りていないと思う」</w:t>
      </w:r>
      <w:r w:rsidR="00334F03" w:rsidRPr="00D52BF4">
        <w:rPr>
          <w:rFonts w:asciiTheme="minorEastAsia" w:hAnsiTheme="minorEastAsia" w:hint="eastAsia"/>
        </w:rPr>
        <w:t>（</w:t>
      </w:r>
      <w:r w:rsidRPr="00D52BF4">
        <w:rPr>
          <w:rFonts w:asciiTheme="minorEastAsia" w:hAnsiTheme="minorEastAsia" w:hint="eastAsia"/>
        </w:rPr>
        <w:t>14.6％</w:t>
      </w:r>
      <w:r w:rsidR="00334F03" w:rsidRPr="00D52BF4">
        <w:rPr>
          <w:rFonts w:asciiTheme="minorEastAsia" w:hAnsiTheme="minorEastAsia" w:hint="eastAsia"/>
        </w:rPr>
        <w:t>）</w:t>
      </w:r>
      <w:r w:rsidRPr="00D52BF4">
        <w:rPr>
          <w:rFonts w:asciiTheme="minorEastAsia" w:hAnsiTheme="minorEastAsia" w:hint="eastAsia"/>
        </w:rPr>
        <w:t>を合わせた</w:t>
      </w:r>
      <w:r w:rsidR="00334F03" w:rsidRPr="00D52BF4">
        <w:rPr>
          <w:rFonts w:asciiTheme="minorEastAsia" w:hAnsiTheme="minorEastAsia" w:hint="eastAsia"/>
        </w:rPr>
        <w:t>「</w:t>
      </w:r>
      <w:r w:rsidRPr="00D52BF4">
        <w:rPr>
          <w:rFonts w:asciiTheme="minorEastAsia" w:hAnsiTheme="minorEastAsia" w:hint="eastAsia"/>
        </w:rPr>
        <w:t>足</w:t>
      </w:r>
      <w:r w:rsidR="00334F03" w:rsidRPr="00D52BF4">
        <w:rPr>
          <w:rFonts w:asciiTheme="minorEastAsia" w:hAnsiTheme="minorEastAsia" w:hint="eastAsia"/>
        </w:rPr>
        <w:t>りてい</w:t>
      </w:r>
      <w:r w:rsidRPr="00D52BF4">
        <w:rPr>
          <w:rFonts w:asciiTheme="minorEastAsia" w:hAnsiTheme="minorEastAsia" w:hint="eastAsia"/>
        </w:rPr>
        <w:t>ない</w:t>
      </w:r>
      <w:r w:rsidR="00334F03" w:rsidRPr="00D52BF4">
        <w:rPr>
          <w:rFonts w:asciiTheme="minorEastAsia" w:hAnsiTheme="minorEastAsia" w:hint="eastAsia"/>
        </w:rPr>
        <w:t>」</w:t>
      </w:r>
      <w:r w:rsidRPr="00D52BF4">
        <w:rPr>
          <w:rFonts w:asciiTheme="minorEastAsia" w:hAnsiTheme="minorEastAsia" w:hint="eastAsia"/>
        </w:rPr>
        <w:t>は40.6％となっています。「わからない」と答えた人は40.8％となっています。</w:t>
      </w:r>
    </w:p>
    <w:p w14:paraId="19FF15C9" w14:textId="3C23BF12" w:rsidR="00CB0525" w:rsidRPr="00D52BF4" w:rsidRDefault="006B18A9" w:rsidP="009E2C4F">
      <w:pPr>
        <w:pStyle w:val="a5"/>
        <w:ind w:firstLine="220"/>
        <w:rPr>
          <w:rFonts w:asciiTheme="minorEastAsia" w:hAnsiTheme="minorEastAsia"/>
        </w:rPr>
      </w:pPr>
      <w:r w:rsidRPr="003D6BE4">
        <w:rPr>
          <w:rFonts w:asciiTheme="minorEastAsia" w:hAnsiTheme="minorEastAsia" w:hint="eastAsia"/>
        </w:rPr>
        <w:t>いずれの</w:t>
      </w:r>
      <w:r w:rsidR="00B67F2F" w:rsidRPr="00D52BF4">
        <w:rPr>
          <w:rFonts w:asciiTheme="minorEastAsia" w:hAnsiTheme="minorEastAsia" w:hint="eastAsia"/>
        </w:rPr>
        <w:t>障がい</w:t>
      </w:r>
      <w:r w:rsidR="00CA37D5" w:rsidRPr="003D6BE4">
        <w:rPr>
          <w:rFonts w:asciiTheme="minorEastAsia" w:hAnsiTheme="minorEastAsia" w:hint="eastAsia"/>
        </w:rPr>
        <w:t>種</w:t>
      </w:r>
      <w:r w:rsidR="009E2C4F" w:rsidRPr="00CA37D5">
        <w:rPr>
          <w:rFonts w:asciiTheme="minorEastAsia" w:hAnsiTheme="minorEastAsia" w:hint="eastAsia"/>
        </w:rPr>
        <w:t>別</w:t>
      </w:r>
      <w:r w:rsidRPr="003D6BE4">
        <w:rPr>
          <w:rFonts w:asciiTheme="minorEastAsia" w:hAnsiTheme="minorEastAsia" w:hint="eastAsia"/>
        </w:rPr>
        <w:t>でも</w:t>
      </w:r>
      <w:r w:rsidR="009E2C4F" w:rsidRPr="00D52BF4">
        <w:rPr>
          <w:rFonts w:asciiTheme="minorEastAsia" w:hAnsiTheme="minorEastAsia" w:hint="eastAsia"/>
        </w:rPr>
        <w:t>、</w:t>
      </w:r>
      <w:r w:rsidR="00437ED9" w:rsidRPr="00D52BF4">
        <w:rPr>
          <w:rFonts w:asciiTheme="minorEastAsia" w:hAnsiTheme="minorEastAsia" w:hint="eastAsia"/>
        </w:rPr>
        <w:t>区民の対応や理解度が「足りていない」と答えた人</w:t>
      </w:r>
      <w:r w:rsidR="009E2C4F" w:rsidRPr="00D52BF4">
        <w:rPr>
          <w:rFonts w:asciiTheme="minorEastAsia" w:hAnsiTheme="minorEastAsia" w:hint="eastAsia"/>
        </w:rPr>
        <w:t>が</w:t>
      </w:r>
      <w:r w:rsidRPr="003D6BE4">
        <w:rPr>
          <w:rFonts w:asciiTheme="minorEastAsia" w:hAnsiTheme="minorEastAsia" w:hint="eastAsia"/>
        </w:rPr>
        <w:t>４</w:t>
      </w:r>
      <w:r w:rsidR="009E2C4F" w:rsidRPr="00D52BF4">
        <w:rPr>
          <w:rFonts w:asciiTheme="minorEastAsia" w:hAnsiTheme="minorEastAsia" w:hint="eastAsia"/>
        </w:rPr>
        <w:t>割</w:t>
      </w:r>
      <w:r w:rsidRPr="003D6BE4">
        <w:rPr>
          <w:rFonts w:asciiTheme="minorEastAsia" w:hAnsiTheme="minorEastAsia" w:hint="eastAsia"/>
        </w:rPr>
        <w:t>台</w:t>
      </w:r>
      <w:r w:rsidR="009E2C4F" w:rsidRPr="00D52BF4">
        <w:rPr>
          <w:rFonts w:asciiTheme="minorEastAsia" w:hAnsiTheme="minorEastAsia" w:hint="eastAsia"/>
        </w:rPr>
        <w:t>と高くなっています。</w:t>
      </w:r>
    </w:p>
    <w:p w14:paraId="48281BC8" w14:textId="77777777" w:rsidR="00437ED9" w:rsidRPr="00D52BF4" w:rsidRDefault="00437ED9" w:rsidP="009E2C4F">
      <w:pPr>
        <w:pStyle w:val="a5"/>
        <w:ind w:firstLine="220"/>
        <w:rPr>
          <w:rFonts w:asciiTheme="minorEastAsia" w:hAnsiTheme="minorEastAsia"/>
        </w:rPr>
      </w:pPr>
    </w:p>
    <w:p w14:paraId="69F38673" w14:textId="1FB5CFE5" w:rsidR="00CB0525" w:rsidRPr="00D52BF4" w:rsidRDefault="00437ED9"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76352" behindDoc="0" locked="0" layoutInCell="1" allowOverlap="1" wp14:anchorId="4CE70870" wp14:editId="2473005B">
                <wp:simplePos x="0" y="0"/>
                <wp:positionH relativeFrom="column">
                  <wp:posOffset>-957940</wp:posOffset>
                </wp:positionH>
                <wp:positionV relativeFrom="paragraph">
                  <wp:posOffset>238239</wp:posOffset>
                </wp:positionV>
                <wp:extent cx="7087870" cy="500126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7087870" cy="5001260"/>
                          <a:chOff x="0" y="0"/>
                          <a:chExt cx="7087870" cy="5001260"/>
                        </a:xfrm>
                      </wpg:grpSpPr>
                      <wpg:grpSp>
                        <wpg:cNvPr id="947" name="グループ化 947"/>
                        <wpg:cNvGrpSpPr/>
                        <wpg:grpSpPr>
                          <a:xfrm>
                            <a:off x="0" y="247650"/>
                            <a:ext cx="7087870" cy="4753610"/>
                            <a:chOff x="0" y="0"/>
                            <a:chExt cx="7087870" cy="4753610"/>
                          </a:xfrm>
                        </wpg:grpSpPr>
                        <pic:pic xmlns:pic="http://schemas.openxmlformats.org/drawingml/2006/picture">
                          <pic:nvPicPr>
                            <pic:cNvPr id="184" name="図 184"/>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87870" cy="4753610"/>
                            </a:xfrm>
                            <a:prstGeom prst="rect">
                              <a:avLst/>
                            </a:prstGeom>
                            <a:noFill/>
                            <a:ln>
                              <a:noFill/>
                            </a:ln>
                          </pic:spPr>
                        </pic:pic>
                        <wps:wsp>
                          <wps:cNvPr id="233" name="左大かっこ 233"/>
                          <wps:cNvSpPr>
                            <a:spLocks/>
                          </wps:cNvSpPr>
                          <wps:spPr bwMode="auto">
                            <a:xfrm rot="5400000">
                              <a:off x="3920585" y="-518066"/>
                              <a:ext cx="80316" cy="1646237"/>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0294DF5" w14:textId="77777777" w:rsidR="00E5536F" w:rsidRDefault="00E5536F" w:rsidP="00680F89">
                                <w:pPr>
                                  <w:jc w:val="center"/>
                                </w:pPr>
                                <w:r>
                                  <w:rPr>
                                    <w:rFonts w:hint="eastAsia"/>
                                  </w:rPr>
                                  <w:t>ｃ</w:t>
                                </w:r>
                              </w:p>
                            </w:txbxContent>
                          </wps:txbx>
                          <wps:bodyPr rot="0" vert="horz" wrap="square" lIns="74295" tIns="8890" rIns="74295" bIns="8890" anchor="t" anchorCtr="0" upright="1">
                            <a:noAutofit/>
                          </wps:bodyPr>
                        </wps:wsp>
                      </wpg:grpSp>
                      <wpg:grpSp>
                        <wpg:cNvPr id="1148" name="グループ化 1148"/>
                        <wpg:cNvGrpSpPr/>
                        <wpg:grpSpPr>
                          <a:xfrm>
                            <a:off x="2667000" y="0"/>
                            <a:ext cx="3434080" cy="133350"/>
                            <a:chOff x="0" y="0"/>
                            <a:chExt cx="3434489" cy="133350"/>
                          </a:xfrm>
                        </wpg:grpSpPr>
                        <wps:wsp>
                          <wps:cNvPr id="1149"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50"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51"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52"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53"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4CE70870" id="グループ化 51" o:spid="_x0000_s1026" style="position:absolute;left:0;text-align:left;margin-left:-75.45pt;margin-top:18.75pt;width:558.1pt;height:393.8pt;z-index:251876352" coordsize="70878,500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">
                <v:group id="グループ化 947" o:spid="_x0000_s1027" style="position:absolute;top:2476;width:70878;height:47536" coordsize="70878,4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4" o:spid="_x0000_s1028" type="#_x0000_t75" style="position:absolute;width:70878;height:4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">
                    <v:imagedata r:id="rId96" o:title=""/>
                    <v:path arrowok="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33" o:spid="_x0000_s1029" type="#_x0000_t85" style="position:absolute;left:39205;top:-5181;width:804;height:164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" adj="981" strokeweight="0">
                    <v:textbox inset="5.85pt,.7pt,5.85pt,.7pt">
                      <w:txbxContent>
                        <w:p w14:paraId="70294DF5" w14:textId="77777777" w:rsidR="00E5536F" w:rsidRDefault="00E5536F" w:rsidP="00680F89">
                          <w:pPr>
                            <w:jc w:val="center"/>
                          </w:pPr>
                          <w:r>
                            <w:rPr>
                              <w:rFonts w:hint="eastAsia"/>
                            </w:rPr>
                            <w:t>ｃ</w:t>
                          </w:r>
                        </w:p>
                      </w:txbxContent>
                    </v:textbox>
                  </v:shape>
                </v:group>
                <v:group id="グループ化 1148" o:spid="_x0000_s1030" style="position:absolute;left:26670;width:34340;height:1333" coordsize="34344,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rect id="Rectangle 3" o:spid="_x0000_s1031" alt="50%" style="position:absolute;width:13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" fillcolor="black" strokeweight="0">
                    <v:fill r:id="rId97" o:title="" type="pattern"/>
                    <v:textbox inset="5.85pt,.7pt,5.85pt,.7pt"/>
                  </v:rect>
                  <v:rect id="Rectangle 4" o:spid="_x0000_s1032" alt="右下がり対角線" style="position:absolute;left:8291;width:1334;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" fillcolor="black" strokeweight="0">
                    <v:fill r:id="rId98" o:title="" type="pattern"/>
                    <v:textbox inset="5.85pt,.7pt,5.85pt,.7pt"/>
                  </v:rect>
                  <v:rect id="Rectangle 5" o:spid="_x0000_s1033" alt="20%" style="position:absolute;left:16505;width:1334;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" fillcolor="black" strokeweight="0">
                    <v:fill r:id="rId99" o:title="" type="pattern"/>
                    <v:textbox inset="5.85pt,.7pt,5.85pt,.7pt"/>
                  </v:rect>
                  <v:rect id="Rectangle 6" o:spid="_x0000_s1034" alt="5%" style="position:absolute;left:24797;width:13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" fillcolor="black" strokeweight="0">
                    <v:fill r:id="rId100" o:title="" type="pattern"/>
                    <v:textbox inset="5.85pt,.7pt,5.85pt,.7pt"/>
                  </v:rect>
                  <v:rect id="Rectangle 8" o:spid="_x0000_s1035" style="position:absolute;left:33011;width:13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" strokeweight="0">
                    <v:textbox inset="5.85pt,.7pt,5.85pt,.7pt"/>
                  </v:rect>
                </v:group>
              </v:group>
            </w:pict>
          </mc:Fallback>
        </mc:AlternateContent>
      </w:r>
    </w:p>
    <w:p w14:paraId="3E79E017" w14:textId="368ECF5C" w:rsidR="00CB0525" w:rsidRPr="00D52BF4" w:rsidRDefault="00CB0525" w:rsidP="00484489">
      <w:pPr>
        <w:pStyle w:val="a5"/>
        <w:ind w:firstLineChars="0" w:firstLine="1"/>
        <w:rPr>
          <w:rFonts w:asciiTheme="minorEastAsia" w:hAnsiTheme="minorEastAsia"/>
        </w:rPr>
      </w:pPr>
    </w:p>
    <w:p w14:paraId="28BB62E1" w14:textId="3929AD91" w:rsidR="00680F89" w:rsidRPr="00D52BF4" w:rsidRDefault="00680F89" w:rsidP="00680F89">
      <w:pPr>
        <w:pStyle w:val="a5"/>
        <w:ind w:firstLineChars="2255" w:firstLine="4059"/>
        <w:rPr>
          <w:rFonts w:asciiTheme="minorEastAsia" w:hAnsiTheme="minorEastAsia"/>
        </w:rPr>
      </w:pPr>
      <w:r w:rsidRPr="00D52BF4">
        <w:rPr>
          <w:rFonts w:asciiTheme="majorEastAsia" w:eastAsiaTheme="majorEastAsia" w:hAnsiTheme="majorEastAsia" w:hint="eastAsia"/>
          <w:sz w:val="18"/>
          <w:szCs w:val="18"/>
        </w:rPr>
        <w:t>《足りていない》</w:t>
      </w:r>
    </w:p>
    <w:p w14:paraId="6496A4ED" w14:textId="3C750212" w:rsidR="00CB0525" w:rsidRPr="00D52BF4" w:rsidRDefault="00CB0525" w:rsidP="00484489">
      <w:pPr>
        <w:pStyle w:val="a5"/>
        <w:ind w:firstLineChars="0" w:firstLine="1"/>
        <w:rPr>
          <w:rFonts w:asciiTheme="minorEastAsia" w:hAnsiTheme="minorEastAsia"/>
        </w:rPr>
      </w:pPr>
    </w:p>
    <w:p w14:paraId="0241F862" w14:textId="4987DF06" w:rsidR="00CB0525" w:rsidRPr="00D52BF4" w:rsidRDefault="00CB0525" w:rsidP="00484489">
      <w:pPr>
        <w:pStyle w:val="a5"/>
        <w:ind w:firstLineChars="0" w:firstLine="1"/>
        <w:rPr>
          <w:rFonts w:asciiTheme="minorEastAsia" w:hAnsiTheme="minorEastAsia"/>
        </w:rPr>
      </w:pPr>
    </w:p>
    <w:p w14:paraId="37E28ABD" w14:textId="77777777" w:rsidR="00CB0525" w:rsidRPr="00D52BF4" w:rsidRDefault="00CB0525" w:rsidP="00484489">
      <w:pPr>
        <w:pStyle w:val="a5"/>
        <w:ind w:firstLineChars="0" w:firstLine="1"/>
        <w:rPr>
          <w:rFonts w:asciiTheme="minorEastAsia" w:hAnsiTheme="minorEastAsia"/>
        </w:rPr>
      </w:pPr>
    </w:p>
    <w:p w14:paraId="08F144EA" w14:textId="77777777" w:rsidR="00CB0525" w:rsidRPr="00D52BF4" w:rsidRDefault="00CB0525" w:rsidP="00484489">
      <w:pPr>
        <w:pStyle w:val="a5"/>
        <w:ind w:firstLineChars="0" w:firstLine="1"/>
        <w:rPr>
          <w:rFonts w:asciiTheme="minorEastAsia" w:hAnsiTheme="minorEastAsia"/>
        </w:rPr>
      </w:pPr>
    </w:p>
    <w:p w14:paraId="2AED7DBB" w14:textId="77777777" w:rsidR="00CB0525" w:rsidRPr="00D52BF4" w:rsidRDefault="00CB0525" w:rsidP="00484489">
      <w:pPr>
        <w:pStyle w:val="a5"/>
        <w:ind w:firstLineChars="0" w:firstLine="1"/>
        <w:rPr>
          <w:rFonts w:asciiTheme="minorEastAsia" w:hAnsiTheme="minorEastAsia"/>
        </w:rPr>
      </w:pPr>
    </w:p>
    <w:p w14:paraId="73FD35AA" w14:textId="77777777" w:rsidR="00CB0525" w:rsidRPr="00D52BF4" w:rsidRDefault="00CB0525" w:rsidP="00484489">
      <w:pPr>
        <w:pStyle w:val="a5"/>
        <w:ind w:firstLineChars="0" w:firstLine="1"/>
        <w:rPr>
          <w:rFonts w:asciiTheme="minorEastAsia" w:hAnsiTheme="minorEastAsia"/>
        </w:rPr>
      </w:pPr>
    </w:p>
    <w:p w14:paraId="5400A694" w14:textId="77777777" w:rsidR="00CB0525" w:rsidRPr="00D52BF4" w:rsidRDefault="00CB0525" w:rsidP="00484489">
      <w:pPr>
        <w:pStyle w:val="a5"/>
        <w:ind w:firstLineChars="0" w:firstLine="1"/>
        <w:rPr>
          <w:rFonts w:asciiTheme="minorEastAsia" w:hAnsiTheme="minorEastAsia"/>
        </w:rPr>
      </w:pPr>
    </w:p>
    <w:p w14:paraId="3803644B" w14:textId="77777777" w:rsidR="00CB0525" w:rsidRPr="00D52BF4" w:rsidRDefault="00CB0525" w:rsidP="00484489">
      <w:pPr>
        <w:pStyle w:val="a5"/>
        <w:ind w:firstLineChars="0" w:firstLine="1"/>
        <w:rPr>
          <w:rFonts w:asciiTheme="minorEastAsia" w:hAnsiTheme="minorEastAsia"/>
        </w:rPr>
      </w:pPr>
    </w:p>
    <w:p w14:paraId="752B53A1" w14:textId="77777777" w:rsidR="00CB0525" w:rsidRPr="00D52BF4" w:rsidRDefault="00CB0525" w:rsidP="00484489">
      <w:pPr>
        <w:pStyle w:val="a5"/>
        <w:ind w:firstLineChars="0" w:firstLine="1"/>
        <w:rPr>
          <w:rFonts w:asciiTheme="minorEastAsia" w:hAnsiTheme="minorEastAsia"/>
        </w:rPr>
      </w:pPr>
    </w:p>
    <w:p w14:paraId="1A344525" w14:textId="77777777" w:rsidR="00CB0525" w:rsidRPr="00D52BF4" w:rsidRDefault="00CB0525" w:rsidP="00484489">
      <w:pPr>
        <w:pStyle w:val="a5"/>
        <w:ind w:firstLineChars="0" w:firstLine="1"/>
        <w:rPr>
          <w:rFonts w:asciiTheme="minorEastAsia" w:hAnsiTheme="minorEastAsia"/>
        </w:rPr>
      </w:pPr>
    </w:p>
    <w:p w14:paraId="624D6771" w14:textId="77777777" w:rsidR="00CB0525" w:rsidRPr="00D52BF4" w:rsidRDefault="00CB0525" w:rsidP="00484489">
      <w:pPr>
        <w:pStyle w:val="a5"/>
        <w:ind w:firstLineChars="0" w:firstLine="1"/>
        <w:rPr>
          <w:rFonts w:asciiTheme="minorEastAsia" w:hAnsiTheme="minorEastAsia"/>
        </w:rPr>
      </w:pPr>
    </w:p>
    <w:p w14:paraId="4E86536F" w14:textId="77777777" w:rsidR="00CB0525" w:rsidRPr="00D52BF4" w:rsidRDefault="00CB0525" w:rsidP="00484489">
      <w:pPr>
        <w:pStyle w:val="a5"/>
        <w:ind w:firstLineChars="0" w:firstLine="1"/>
        <w:rPr>
          <w:rFonts w:asciiTheme="minorEastAsia" w:hAnsiTheme="minorEastAsia"/>
        </w:rPr>
      </w:pPr>
    </w:p>
    <w:p w14:paraId="123BAD0F" w14:textId="77777777" w:rsidR="00CB0525" w:rsidRPr="00D52BF4" w:rsidRDefault="00CB0525" w:rsidP="00484489">
      <w:pPr>
        <w:pStyle w:val="a5"/>
        <w:ind w:firstLineChars="0" w:firstLine="1"/>
        <w:rPr>
          <w:rFonts w:asciiTheme="minorEastAsia" w:hAnsiTheme="minorEastAsia"/>
        </w:rPr>
      </w:pPr>
    </w:p>
    <w:p w14:paraId="166AC2DD" w14:textId="77777777" w:rsidR="00CB0525" w:rsidRPr="00D52BF4" w:rsidRDefault="00CB0525" w:rsidP="00484489">
      <w:pPr>
        <w:pStyle w:val="a5"/>
        <w:ind w:firstLineChars="0" w:firstLine="1"/>
        <w:rPr>
          <w:rFonts w:asciiTheme="minorEastAsia" w:hAnsiTheme="minorEastAsia"/>
        </w:rPr>
      </w:pPr>
    </w:p>
    <w:p w14:paraId="18C2446C" w14:textId="77777777" w:rsidR="00CB0525" w:rsidRPr="00D52BF4" w:rsidRDefault="00CB0525" w:rsidP="00484489">
      <w:pPr>
        <w:pStyle w:val="a5"/>
        <w:ind w:firstLineChars="0" w:firstLine="1"/>
        <w:rPr>
          <w:rFonts w:asciiTheme="minorEastAsia" w:hAnsiTheme="minorEastAsia"/>
        </w:rPr>
      </w:pPr>
    </w:p>
    <w:p w14:paraId="6FC7962F" w14:textId="77777777" w:rsidR="00CB0525" w:rsidRPr="00D52BF4" w:rsidRDefault="00CB0525" w:rsidP="00484489">
      <w:pPr>
        <w:pStyle w:val="a5"/>
        <w:ind w:firstLineChars="0" w:firstLine="1"/>
        <w:rPr>
          <w:rFonts w:asciiTheme="minorEastAsia" w:hAnsiTheme="minorEastAsia"/>
        </w:rPr>
      </w:pPr>
    </w:p>
    <w:p w14:paraId="56D976B1" w14:textId="77777777" w:rsidR="00CB0525" w:rsidRPr="00D52BF4" w:rsidRDefault="00CB0525" w:rsidP="00484489">
      <w:pPr>
        <w:pStyle w:val="a5"/>
        <w:ind w:firstLineChars="0" w:firstLine="1"/>
        <w:rPr>
          <w:rFonts w:asciiTheme="minorEastAsia" w:hAnsiTheme="minorEastAsia"/>
        </w:rPr>
      </w:pPr>
    </w:p>
    <w:p w14:paraId="6FAB5A9C" w14:textId="77777777" w:rsidR="00CB0525" w:rsidRPr="00D52BF4" w:rsidRDefault="00CB0525" w:rsidP="00484489">
      <w:pPr>
        <w:pStyle w:val="a5"/>
        <w:ind w:firstLineChars="0" w:firstLine="1"/>
        <w:rPr>
          <w:rFonts w:asciiTheme="minorEastAsia" w:hAnsiTheme="minorEastAsia"/>
        </w:rPr>
      </w:pPr>
    </w:p>
    <w:p w14:paraId="1BC00B9C" w14:textId="77777777" w:rsidR="00CB0525" w:rsidRPr="00D52BF4" w:rsidRDefault="00CB0525" w:rsidP="00484489">
      <w:pPr>
        <w:pStyle w:val="a5"/>
        <w:ind w:firstLineChars="0" w:firstLine="1"/>
        <w:rPr>
          <w:rFonts w:asciiTheme="minorEastAsia" w:hAnsiTheme="minorEastAsia"/>
        </w:rPr>
      </w:pPr>
    </w:p>
    <w:p w14:paraId="318A19BE" w14:textId="77777777" w:rsidR="00CB0525" w:rsidRPr="00D52BF4" w:rsidRDefault="00CB0525" w:rsidP="00484489">
      <w:pPr>
        <w:pStyle w:val="a5"/>
        <w:ind w:firstLineChars="0" w:firstLine="1"/>
        <w:rPr>
          <w:rFonts w:asciiTheme="minorEastAsia" w:hAnsiTheme="minorEastAsia"/>
        </w:rPr>
      </w:pPr>
    </w:p>
    <w:p w14:paraId="1A0A5F19" w14:textId="77777777" w:rsidR="00CB0525" w:rsidRPr="00D52BF4" w:rsidRDefault="00CB0525" w:rsidP="00484489">
      <w:pPr>
        <w:pStyle w:val="a5"/>
        <w:ind w:firstLineChars="0" w:firstLine="1"/>
        <w:rPr>
          <w:rFonts w:asciiTheme="minorEastAsia" w:hAnsiTheme="minorEastAsia"/>
        </w:rPr>
      </w:pPr>
    </w:p>
    <w:p w14:paraId="1AEF0A17"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5F62DD2F" w14:textId="77777777" w:rsidR="00DB6448" w:rsidRPr="00D52BF4" w:rsidRDefault="00DB6448" w:rsidP="00DB6448">
      <w:pPr>
        <w:pStyle w:val="ad"/>
        <w:ind w:leftChars="0" w:left="480" w:hanging="480"/>
        <w:outlineLvl w:val="2"/>
      </w:pPr>
      <w:bookmarkStart w:id="73" w:name="_Toc131018052"/>
      <w:r w:rsidRPr="00D52BF4">
        <w:rPr>
          <w:noProof/>
          <w:sz w:val="24"/>
        </w:rPr>
        <w:t>（４）</w:t>
      </w:r>
      <w:r w:rsidR="000D71E7" w:rsidRPr="00D52BF4">
        <w:rPr>
          <w:noProof/>
          <w:sz w:val="24"/>
        </w:rPr>
        <w:t>「</w:t>
      </w:r>
      <w:r w:rsidRPr="00D52BF4">
        <w:rPr>
          <w:rFonts w:hint="eastAsia"/>
          <w:noProof/>
          <w:sz w:val="24"/>
        </w:rPr>
        <w:t>障害者差別解消法</w:t>
      </w:r>
      <w:r w:rsidR="000D71E7" w:rsidRPr="00D52BF4">
        <w:rPr>
          <w:rFonts w:hint="eastAsia"/>
          <w:noProof/>
          <w:sz w:val="24"/>
        </w:rPr>
        <w:t>」</w:t>
      </w:r>
      <w:r w:rsidRPr="00D52BF4">
        <w:rPr>
          <w:rFonts w:hint="eastAsia"/>
          <w:noProof/>
          <w:sz w:val="24"/>
        </w:rPr>
        <w:t>の認知度</w:t>
      </w:r>
      <w:bookmarkEnd w:id="73"/>
    </w:p>
    <w:p w14:paraId="6ECC4331"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50　</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方々</w:t>
      </w:r>
      <w:r w:rsidRPr="00D52BF4">
        <w:rPr>
          <w:rFonts w:ascii="BIZ UDゴシック" w:eastAsia="BIZ UDゴシック" w:hAnsi="BIZ UDゴシック" w:hint="eastAsia"/>
        </w:rPr>
        <w:t>への</w:t>
      </w:r>
      <w:r w:rsidRPr="00D52BF4">
        <w:rPr>
          <w:rFonts w:ascii="BIZ UDゴシック" w:eastAsia="BIZ UDゴシック" w:hAnsi="BIZ UDゴシック"/>
        </w:rPr>
        <w:t>差別</w:t>
      </w:r>
      <w:r w:rsidRPr="00D52BF4">
        <w:rPr>
          <w:rFonts w:ascii="BIZ UDゴシック" w:eastAsia="BIZ UDゴシック" w:hAnsi="BIZ UDゴシック" w:hint="eastAsia"/>
        </w:rPr>
        <w:t>をなくすことを</w:t>
      </w:r>
      <w:r w:rsidRPr="00D52BF4">
        <w:rPr>
          <w:rFonts w:ascii="BIZ UDゴシック" w:eastAsia="BIZ UDゴシック" w:hAnsi="BIZ UDゴシック"/>
        </w:rPr>
        <w:t>目的</w:t>
      </w:r>
      <w:r w:rsidRPr="00D52BF4">
        <w:rPr>
          <w:rFonts w:ascii="BIZ UDゴシック" w:eastAsia="BIZ UDゴシック" w:hAnsi="BIZ UDゴシック" w:hint="eastAsia"/>
        </w:rPr>
        <w:t>として、</w:t>
      </w:r>
      <w:r w:rsidRPr="00D52BF4">
        <w:rPr>
          <w:rFonts w:ascii="BIZ UDゴシック" w:eastAsia="BIZ UDゴシック" w:hAnsi="BIZ UDゴシック"/>
        </w:rPr>
        <w:t>平成28年４月１日</w:t>
      </w:r>
      <w:r w:rsidRPr="00D52BF4">
        <w:rPr>
          <w:rFonts w:ascii="BIZ UDゴシック" w:eastAsia="BIZ UDゴシック" w:hAnsi="BIZ UDゴシック" w:hint="eastAsia"/>
        </w:rPr>
        <w:t>に「</w:t>
      </w:r>
      <w:r w:rsidRPr="00D52BF4">
        <w:rPr>
          <w:rFonts w:ascii="BIZ UDゴシック" w:eastAsia="BIZ UDゴシック" w:hAnsi="BIZ UDゴシック"/>
        </w:rPr>
        <w:t>障害者差別</w:t>
      </w:r>
      <w:r w:rsidRPr="00D52BF4">
        <w:rPr>
          <w:rFonts w:ascii="BIZ UDゴシック" w:eastAsia="BIZ UDゴシック" w:hAnsi="BIZ UDゴシック"/>
        </w:rPr>
        <w:br/>
        <w:t>解消法</w:t>
      </w:r>
      <w:r w:rsidRPr="00D52BF4">
        <w:rPr>
          <w:rFonts w:ascii="BIZ UDゴシック" w:eastAsia="BIZ UDゴシック" w:hAnsi="BIZ UDゴシック" w:hint="eastAsia"/>
        </w:rPr>
        <w:t>」が</w:t>
      </w:r>
      <w:r w:rsidRPr="00D52BF4">
        <w:rPr>
          <w:rFonts w:ascii="BIZ UDゴシック" w:eastAsia="BIZ UDゴシック" w:hAnsi="BIZ UDゴシック"/>
        </w:rPr>
        <w:t>施行</w:t>
      </w:r>
      <w:r w:rsidRPr="00D52BF4">
        <w:rPr>
          <w:rFonts w:ascii="BIZ UDゴシック" w:eastAsia="BIZ UDゴシック" w:hAnsi="BIZ UDゴシック" w:hint="eastAsia"/>
        </w:rPr>
        <w:t>されましたが、このことを</w:t>
      </w:r>
      <w:r w:rsidRPr="00D52BF4">
        <w:rPr>
          <w:rFonts w:ascii="BIZ UDゴシック" w:eastAsia="BIZ UDゴシック" w:hAnsi="BIZ UDゴシック"/>
        </w:rPr>
        <w:t>知って</w:t>
      </w:r>
      <w:r w:rsidRPr="00D52BF4">
        <w:rPr>
          <w:rFonts w:ascii="BIZ UDゴシック" w:eastAsia="BIZ UDゴシック" w:hAnsi="BIZ UDゴシック" w:hint="eastAsia"/>
        </w:rPr>
        <w:t>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D3A96F4" w14:textId="77777777" w:rsidR="00EB1F0A" w:rsidRPr="00D52BF4" w:rsidRDefault="00EB1F0A" w:rsidP="00484489">
      <w:pPr>
        <w:pStyle w:val="a5"/>
        <w:ind w:firstLineChars="0" w:firstLine="1"/>
        <w:rPr>
          <w:rFonts w:asciiTheme="minorEastAsia" w:hAnsiTheme="minorEastAsia"/>
        </w:rPr>
      </w:pPr>
    </w:p>
    <w:p w14:paraId="4278D005" w14:textId="245E51C4" w:rsidR="009E2C4F" w:rsidRPr="00D52BF4" w:rsidRDefault="009E2C4F" w:rsidP="009E2C4F">
      <w:pPr>
        <w:pStyle w:val="a5"/>
        <w:ind w:firstLine="220"/>
        <w:rPr>
          <w:rFonts w:asciiTheme="minorEastAsia" w:hAnsiTheme="minorEastAsia"/>
        </w:rPr>
      </w:pPr>
      <w:r w:rsidRPr="00D52BF4">
        <w:rPr>
          <w:rFonts w:asciiTheme="minorEastAsia" w:hAnsiTheme="minorEastAsia" w:hint="eastAsia"/>
        </w:rPr>
        <w:t>障害者差別解消法</w:t>
      </w:r>
      <w:r w:rsidR="00437ED9" w:rsidRPr="00D52BF4">
        <w:rPr>
          <w:rFonts w:asciiTheme="minorEastAsia" w:hAnsiTheme="minorEastAsia" w:hint="eastAsia"/>
        </w:rPr>
        <w:t>の認知度は、全体</w:t>
      </w:r>
      <w:r w:rsidR="000A3C5F" w:rsidRPr="00D52BF4">
        <w:rPr>
          <w:rFonts w:asciiTheme="minorEastAsia" w:hAnsiTheme="minorEastAsia" w:hint="eastAsia"/>
        </w:rPr>
        <w:t>で</w:t>
      </w:r>
      <w:r w:rsidR="00437ED9" w:rsidRPr="00D52BF4">
        <w:rPr>
          <w:rFonts w:asciiTheme="minorEastAsia" w:hAnsiTheme="minorEastAsia" w:hint="eastAsia"/>
        </w:rPr>
        <w:t>「知らない」が63.7％</w:t>
      </w:r>
      <w:r w:rsidR="00023338" w:rsidRPr="00D52BF4">
        <w:rPr>
          <w:rFonts w:asciiTheme="minorEastAsia" w:hAnsiTheme="minorEastAsia" w:hint="eastAsia"/>
        </w:rPr>
        <w:t>と</w:t>
      </w:r>
      <w:r w:rsidR="00437ED9" w:rsidRPr="00D52BF4">
        <w:rPr>
          <w:rFonts w:asciiTheme="minorEastAsia" w:hAnsiTheme="minorEastAsia" w:hint="eastAsia"/>
        </w:rPr>
        <w:t>最も高く、次いで</w:t>
      </w:r>
      <w:r w:rsidRPr="00D52BF4">
        <w:rPr>
          <w:rFonts w:asciiTheme="minorEastAsia" w:hAnsiTheme="minorEastAsia" w:hint="eastAsia"/>
        </w:rPr>
        <w:t>「名前だけ知っている」は20.8％</w:t>
      </w:r>
      <w:r w:rsidR="00437ED9" w:rsidRPr="00D52BF4">
        <w:rPr>
          <w:rFonts w:asciiTheme="minorEastAsia" w:hAnsiTheme="minorEastAsia" w:hint="eastAsia"/>
        </w:rPr>
        <w:t>、「目的内容まで、ある程度知っている」は8.9％</w:t>
      </w:r>
      <w:r w:rsidRPr="00D52BF4">
        <w:rPr>
          <w:rFonts w:asciiTheme="minorEastAsia" w:hAnsiTheme="minorEastAsia" w:hint="eastAsia"/>
        </w:rPr>
        <w:t>となっています。</w:t>
      </w:r>
    </w:p>
    <w:p w14:paraId="3BBDD4B3" w14:textId="4265E497" w:rsidR="00CB0525" w:rsidRPr="00D52BF4" w:rsidRDefault="00B67F2F" w:rsidP="009E2C4F">
      <w:pPr>
        <w:pStyle w:val="a5"/>
        <w:ind w:firstLine="220"/>
        <w:rPr>
          <w:rFonts w:asciiTheme="minorEastAsia" w:hAnsiTheme="minorEastAsia"/>
        </w:rPr>
      </w:pPr>
      <w:r w:rsidRPr="00D52BF4">
        <w:rPr>
          <w:rFonts w:asciiTheme="minorEastAsia" w:hAnsiTheme="minorEastAsia" w:hint="eastAsia"/>
        </w:rPr>
        <w:t>障がい</w:t>
      </w:r>
      <w:r w:rsidR="00CA37D5" w:rsidRPr="003D6BE4">
        <w:rPr>
          <w:rFonts w:asciiTheme="minorEastAsia" w:hAnsiTheme="minorEastAsia" w:hint="eastAsia"/>
        </w:rPr>
        <w:t>種</w:t>
      </w:r>
      <w:r w:rsidR="009E2C4F" w:rsidRPr="00D52BF4">
        <w:rPr>
          <w:rFonts w:asciiTheme="minorEastAsia" w:hAnsiTheme="minorEastAsia" w:hint="eastAsia"/>
        </w:rPr>
        <w:t>別</w:t>
      </w:r>
      <w:r w:rsidR="00CA37D5" w:rsidRPr="003D6BE4">
        <w:rPr>
          <w:rFonts w:asciiTheme="minorEastAsia" w:hAnsiTheme="minorEastAsia" w:hint="eastAsia"/>
        </w:rPr>
        <w:t>ごと</w:t>
      </w:r>
      <w:r w:rsidR="009E2C4F" w:rsidRPr="00D52BF4">
        <w:rPr>
          <w:rFonts w:asciiTheme="minorEastAsia" w:hAnsiTheme="minorEastAsia" w:hint="eastAsia"/>
        </w:rPr>
        <w:t>に</w:t>
      </w:r>
      <w:r w:rsidR="006B18A9" w:rsidRPr="003D6BE4">
        <w:rPr>
          <w:rFonts w:asciiTheme="minorEastAsia" w:hAnsiTheme="minorEastAsia" w:hint="eastAsia"/>
        </w:rPr>
        <w:t>全体と比較す</w:t>
      </w:r>
      <w:r w:rsidR="009E2C4F" w:rsidRPr="00D52BF4">
        <w:rPr>
          <w:rFonts w:asciiTheme="minorEastAsia" w:hAnsiTheme="minorEastAsia" w:hint="eastAsia"/>
        </w:rPr>
        <w:t>ると、精神障がい（70.5％）、高次脳機能障がい（70.3％）</w:t>
      </w:r>
      <w:r w:rsidR="006B18A9" w:rsidRPr="003D6BE4">
        <w:rPr>
          <w:rFonts w:asciiTheme="minorEastAsia" w:hAnsiTheme="minorEastAsia" w:hint="eastAsia"/>
        </w:rPr>
        <w:t>、難病（6</w:t>
      </w:r>
      <w:r w:rsidR="006B18A9" w:rsidRPr="003D6BE4">
        <w:rPr>
          <w:rFonts w:asciiTheme="minorEastAsia" w:hAnsiTheme="minorEastAsia"/>
        </w:rPr>
        <w:t>6.0</w:t>
      </w:r>
      <w:r w:rsidR="006B18A9" w:rsidRPr="003D6BE4">
        <w:rPr>
          <w:rFonts w:asciiTheme="minorEastAsia" w:hAnsiTheme="minorEastAsia" w:hint="eastAsia"/>
        </w:rPr>
        <w:t>％）</w:t>
      </w:r>
      <w:r w:rsidR="00437ED9" w:rsidRPr="00D52BF4">
        <w:rPr>
          <w:rFonts w:asciiTheme="minorEastAsia" w:hAnsiTheme="minorEastAsia" w:hint="eastAsia"/>
        </w:rPr>
        <w:t>では「知らない」</w:t>
      </w:r>
      <w:r w:rsidR="009E2C4F" w:rsidRPr="00D52BF4">
        <w:rPr>
          <w:rFonts w:asciiTheme="minorEastAsia" w:hAnsiTheme="minorEastAsia" w:hint="eastAsia"/>
        </w:rPr>
        <w:t>が高くなっています。</w:t>
      </w:r>
    </w:p>
    <w:p w14:paraId="7C95AA7E" w14:textId="54DC0E52" w:rsidR="00CB0525" w:rsidRPr="00D52BF4" w:rsidRDefault="00437ED9"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11840" behindDoc="0" locked="0" layoutInCell="1" allowOverlap="1" wp14:anchorId="191E4F6F" wp14:editId="45BF0710">
                <wp:simplePos x="0" y="0"/>
                <wp:positionH relativeFrom="column">
                  <wp:posOffset>-1015365</wp:posOffset>
                </wp:positionH>
                <wp:positionV relativeFrom="paragraph">
                  <wp:posOffset>182245</wp:posOffset>
                </wp:positionV>
                <wp:extent cx="7649845" cy="481076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7649845" cy="4810760"/>
                          <a:chOff x="0" y="0"/>
                          <a:chExt cx="7649845" cy="4810760"/>
                        </a:xfrm>
                      </wpg:grpSpPr>
                      <pic:pic xmlns:pic="http://schemas.openxmlformats.org/drawingml/2006/picture">
                        <pic:nvPicPr>
                          <pic:cNvPr id="185" name="図 185"/>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57150"/>
                            <a:ext cx="7649845" cy="4753610"/>
                          </a:xfrm>
                          <a:prstGeom prst="rect">
                            <a:avLst/>
                          </a:prstGeom>
                          <a:noFill/>
                          <a:ln>
                            <a:noFill/>
                          </a:ln>
                        </pic:spPr>
                      </pic:pic>
                      <wpg:grpSp>
                        <wpg:cNvPr id="1055" name="グループ化 1055"/>
                        <wpg:cNvGrpSpPr/>
                        <wpg:grpSpPr>
                          <a:xfrm>
                            <a:off x="2762250" y="0"/>
                            <a:ext cx="3216275" cy="133350"/>
                            <a:chOff x="0" y="0"/>
                            <a:chExt cx="3216878" cy="133350"/>
                          </a:xfrm>
                        </wpg:grpSpPr>
                        <wps:wsp>
                          <wps:cNvPr id="1056"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57"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58"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59"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37CD64A2" id="グループ化 52" o:spid="_x0000_s1026" style="position:absolute;left:0;text-align:left;margin-left:-79.95pt;margin-top:14.35pt;width:602.35pt;height:378.8pt;z-index:251811840" coordsize="76498,481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">
                <v:shape id="図 185" o:spid="_x0000_s1027" type="#_x0000_t75" style="position:absolute;top:571;width:76498;height:47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lHbFAAAA3AAAAA8AAABkcnMvZG93bnJldi54bWxET9tqAjEQfRf8hzCCL0WztVRkNUopioLg&#10;rYXSt2Ezu1m7mSybqNu/N4WCb3M415ktWluJKzW+dKzgeZiAIM6cLrlQ8PmxGkxA+ICssXJMCn7J&#10;w2Le7cww1e7GR7qeQiFiCPsUFZgQ6lRKnxmy6IeuJo5c7hqLIcKmkLrBWwy3lRwlyVhaLDk2GKzp&#10;3VD2c7pYBS/V9/pwfNrny/X5a5Mbsy1Hu61S/V77NgURqA0P8b97o+P8ySv8PRMv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y5R2xQAAANwAAAAPAAAAAAAAAAAAAAAA&#10;AJ8CAABkcnMvZG93bnJldi54bWxQSwUGAAAAAAQABAD3AAAAkQMAAAAA&#10;">
                  <v:imagedata r:id="rId102" o:title=""/>
                  <v:path arrowok="t"/>
                </v:shape>
                <v:group id="グループ化 1055" o:spid="_x0000_s1028" style="position:absolute;left:27622;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s78A&#10;AADdAAAADwAAAGRycy9kb3ducmV2LnhtbERPy6rCMBDdX/AfwghuLpoqKFIbRQTF7fWB26EZ22Iz&#10;KUms1a83FwR3czjPyVadqUVLzleWFYxHCQji3OqKCwWn43Y4B+EDssbaMil4kofVsveTYartg/+o&#10;PYRCxBD2KSooQ2hSKX1ekkE/sg1x5K7WGQwRukJqh48Ybmo5SZKZNFhxbCixoU1J+e1wNwrOurVV&#10;/nu8ND64163YbQ3va6UG/W69ABGoC1/xx73XcX4yncH/N/EE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vizvwAAAN0AAAAPAAAAAAAAAAAAAAAAAJgCAABkcnMvZG93bnJl&#10;di54bWxQSwUGAAAAAAQABAD1AAAAhAM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vbcYA&#10;AADdAAAADwAAAGRycy9kb3ducmV2LnhtbERPTWvCQBC9C/0PyxR6kWbTapuSuooIgooeqoLXaXaa&#10;hGZnQ3ZNYn+9WxC8zeN9zmTWm0q01LjSsoKXKAZBnFldcq7geFg+f4BwHlljZZkUXMjBbPowmGCq&#10;bcdf1O59LkIIuxQVFN7XqZQuK8igi2xNHLgf2xj0ATa51A12IdxU8jWO36XBkkNDgTUtCsp+92ej&#10;QI4Pu3Y42pw6P9r+jdtdsl4Nv5V6euznnyA89f4uvrlXOsyP3xL4/yac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MvbcYAAADdAAAADwAAAAAAAAAAAAAAAACYAgAAZHJz&#10;L2Rvd25yZXYueG1sUEsFBgAAAAAEAAQA9QAAAIsDA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EX8QA&#10;AADdAAAADwAAAGRycy9kb3ducmV2LnhtbESPQUsDMRCF70L/Q5iCN5utoMjatJRC1WvXVvA2JuNm&#10;3c1kSWK7/nvnIHib4b1575vVZgqDOlPKXWQDy0UFithG13Fr4Pi6v3kAlQuywyEyGfihDJv17GqF&#10;tYsXPtC5Ka2SEM41GvCljLXW2XoKmBdxJBbtM6aARdbUapfwIuFh0LdVda8DdiwNHkfaebJ98x0M&#10;2Pfhbbnrv46H5/7knyx+NNglY67n0/YRVKGp/Jv/rl+c4Fd3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BF/EAAAA3QAAAA8AAAAAAAAAAAAAAAAAmAIAAGRycy9k&#10;b3ducmV2LnhtbFBLBQYAAAAABAAEAPUAAACJAw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fN8UA&#10;AADdAAAADwAAAGRycy9kb3ducmV2LnhtbESPQWvDMAyF74P9B6PCbquTjZQ0rRtGYNDLDkvDYDcR&#10;q0loLAfba7J/Pw8KvUm89z497cvFjOJKzg+WFaTrBARxa/XAnYLm9P6cg/ABWeNomRT8kofy8Piw&#10;x0LbmT/pWodORAj7AhX0IUyFlL7tyaBf24k4amfrDIa4uk5qh3OEm1G+JMlGGhw4Xuhxoqqn9lL/&#10;mEjJ+FI1c/769ZFmR6rnjFP3rdTTannbgQi0hLv5lj7qWD/JtvD/TRxB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h83xQAAAN0AAAAPAAAAAAAAAAAAAAAAAJgCAABkcnMv&#10;ZG93bnJldi54bWxQSwUGAAAAAAQABAD1AAAAigMAAAAA&#10;" strokeweight="0">
                    <v:textbox inset="5.85pt,.7pt,5.85pt,.7pt"/>
                  </v:rect>
                </v:group>
              </v:group>
            </w:pict>
          </mc:Fallback>
        </mc:AlternateContent>
      </w:r>
    </w:p>
    <w:p w14:paraId="14BAB151" w14:textId="2BDF59C9" w:rsidR="00CB0525" w:rsidRPr="00D52BF4" w:rsidRDefault="00CB0525" w:rsidP="00484489">
      <w:pPr>
        <w:pStyle w:val="a5"/>
        <w:ind w:firstLineChars="0" w:firstLine="1"/>
        <w:rPr>
          <w:rFonts w:asciiTheme="minorEastAsia" w:hAnsiTheme="minorEastAsia"/>
        </w:rPr>
      </w:pPr>
    </w:p>
    <w:p w14:paraId="5931288C" w14:textId="0B9BB611" w:rsidR="00CB0525" w:rsidRPr="00D52BF4" w:rsidRDefault="00CB0525" w:rsidP="00484489">
      <w:pPr>
        <w:pStyle w:val="a5"/>
        <w:ind w:firstLineChars="0" w:firstLine="1"/>
        <w:rPr>
          <w:rFonts w:asciiTheme="minorEastAsia" w:hAnsiTheme="minorEastAsia"/>
        </w:rPr>
      </w:pPr>
    </w:p>
    <w:p w14:paraId="4DED5E92" w14:textId="771BA837" w:rsidR="00CB0525" w:rsidRPr="00D52BF4" w:rsidRDefault="00CB0525" w:rsidP="00484489">
      <w:pPr>
        <w:pStyle w:val="a5"/>
        <w:ind w:firstLineChars="0" w:firstLine="1"/>
        <w:rPr>
          <w:rFonts w:asciiTheme="minorEastAsia" w:hAnsiTheme="minorEastAsia"/>
        </w:rPr>
      </w:pPr>
    </w:p>
    <w:p w14:paraId="2651ED78" w14:textId="40B72216" w:rsidR="00CB0525" w:rsidRPr="00D52BF4" w:rsidRDefault="00CB0525" w:rsidP="00484489">
      <w:pPr>
        <w:pStyle w:val="a5"/>
        <w:ind w:firstLineChars="0" w:firstLine="1"/>
        <w:rPr>
          <w:rFonts w:asciiTheme="minorEastAsia" w:hAnsiTheme="minorEastAsia"/>
        </w:rPr>
      </w:pPr>
    </w:p>
    <w:p w14:paraId="300FD3AF" w14:textId="77777777" w:rsidR="00CB0525" w:rsidRPr="00D52BF4" w:rsidRDefault="00CB0525" w:rsidP="00484489">
      <w:pPr>
        <w:pStyle w:val="a5"/>
        <w:ind w:firstLineChars="0" w:firstLine="1"/>
        <w:rPr>
          <w:rFonts w:asciiTheme="minorEastAsia" w:hAnsiTheme="minorEastAsia"/>
        </w:rPr>
      </w:pPr>
    </w:p>
    <w:p w14:paraId="6A38B82A" w14:textId="77777777" w:rsidR="00CB0525" w:rsidRPr="00D52BF4" w:rsidRDefault="00CB0525" w:rsidP="00484489">
      <w:pPr>
        <w:pStyle w:val="a5"/>
        <w:ind w:firstLineChars="0" w:firstLine="1"/>
        <w:rPr>
          <w:rFonts w:asciiTheme="minorEastAsia" w:hAnsiTheme="minorEastAsia"/>
        </w:rPr>
      </w:pPr>
    </w:p>
    <w:p w14:paraId="1CFE0A10" w14:textId="77777777" w:rsidR="00CB0525" w:rsidRPr="00D52BF4" w:rsidRDefault="00CB0525" w:rsidP="00484489">
      <w:pPr>
        <w:pStyle w:val="a5"/>
        <w:ind w:firstLineChars="0" w:firstLine="1"/>
        <w:rPr>
          <w:rFonts w:asciiTheme="minorEastAsia" w:hAnsiTheme="minorEastAsia"/>
        </w:rPr>
      </w:pPr>
    </w:p>
    <w:p w14:paraId="58D4C361" w14:textId="77777777" w:rsidR="00CB0525" w:rsidRPr="00D52BF4" w:rsidRDefault="00CB0525" w:rsidP="00484489">
      <w:pPr>
        <w:pStyle w:val="a5"/>
        <w:ind w:firstLineChars="0" w:firstLine="1"/>
        <w:rPr>
          <w:rFonts w:asciiTheme="minorEastAsia" w:hAnsiTheme="minorEastAsia"/>
        </w:rPr>
      </w:pPr>
    </w:p>
    <w:p w14:paraId="75584996" w14:textId="77777777" w:rsidR="00CB0525" w:rsidRPr="00D52BF4" w:rsidRDefault="00CB0525" w:rsidP="00484489">
      <w:pPr>
        <w:pStyle w:val="a5"/>
        <w:ind w:firstLineChars="0" w:firstLine="1"/>
        <w:rPr>
          <w:rFonts w:asciiTheme="minorEastAsia" w:hAnsiTheme="minorEastAsia"/>
        </w:rPr>
      </w:pPr>
    </w:p>
    <w:p w14:paraId="570BE82A" w14:textId="77777777" w:rsidR="00CB0525" w:rsidRPr="00D52BF4" w:rsidRDefault="00CB0525" w:rsidP="00484489">
      <w:pPr>
        <w:pStyle w:val="a5"/>
        <w:ind w:firstLineChars="0" w:firstLine="1"/>
        <w:rPr>
          <w:rFonts w:asciiTheme="minorEastAsia" w:hAnsiTheme="minorEastAsia"/>
        </w:rPr>
      </w:pPr>
    </w:p>
    <w:p w14:paraId="7ED68A04" w14:textId="77777777" w:rsidR="00CB0525" w:rsidRPr="00D52BF4" w:rsidRDefault="00CB0525" w:rsidP="00484489">
      <w:pPr>
        <w:pStyle w:val="a5"/>
        <w:ind w:firstLineChars="0" w:firstLine="1"/>
        <w:rPr>
          <w:rFonts w:asciiTheme="minorEastAsia" w:hAnsiTheme="minorEastAsia"/>
        </w:rPr>
      </w:pPr>
    </w:p>
    <w:p w14:paraId="0779B7D6" w14:textId="77777777" w:rsidR="00CB0525" w:rsidRPr="00D52BF4" w:rsidRDefault="00CB0525" w:rsidP="00484489">
      <w:pPr>
        <w:pStyle w:val="a5"/>
        <w:ind w:firstLineChars="0" w:firstLine="1"/>
        <w:rPr>
          <w:rFonts w:asciiTheme="minorEastAsia" w:hAnsiTheme="minorEastAsia"/>
        </w:rPr>
      </w:pPr>
    </w:p>
    <w:p w14:paraId="638E544C" w14:textId="77777777" w:rsidR="00CB0525" w:rsidRPr="00D52BF4" w:rsidRDefault="00CB0525" w:rsidP="00484489">
      <w:pPr>
        <w:pStyle w:val="a5"/>
        <w:ind w:firstLineChars="0" w:firstLine="1"/>
        <w:rPr>
          <w:rFonts w:asciiTheme="minorEastAsia" w:hAnsiTheme="minorEastAsia"/>
        </w:rPr>
      </w:pPr>
    </w:p>
    <w:p w14:paraId="6644D35B" w14:textId="77777777" w:rsidR="00CB0525" w:rsidRPr="00D52BF4" w:rsidRDefault="00CB0525" w:rsidP="00484489">
      <w:pPr>
        <w:pStyle w:val="a5"/>
        <w:ind w:firstLineChars="0" w:firstLine="1"/>
        <w:rPr>
          <w:rFonts w:asciiTheme="minorEastAsia" w:hAnsiTheme="minorEastAsia"/>
        </w:rPr>
      </w:pPr>
    </w:p>
    <w:p w14:paraId="796D2B8A" w14:textId="77777777" w:rsidR="00CB0525" w:rsidRPr="00D52BF4" w:rsidRDefault="00CB0525" w:rsidP="00484489">
      <w:pPr>
        <w:pStyle w:val="a5"/>
        <w:ind w:firstLineChars="0" w:firstLine="1"/>
        <w:rPr>
          <w:rFonts w:asciiTheme="minorEastAsia" w:hAnsiTheme="minorEastAsia"/>
        </w:rPr>
      </w:pPr>
    </w:p>
    <w:p w14:paraId="6C2C3308" w14:textId="77777777" w:rsidR="00CB0525" w:rsidRPr="00D52BF4" w:rsidRDefault="00CB0525" w:rsidP="00484489">
      <w:pPr>
        <w:pStyle w:val="a5"/>
        <w:ind w:firstLineChars="0" w:firstLine="1"/>
        <w:rPr>
          <w:rFonts w:asciiTheme="minorEastAsia" w:hAnsiTheme="minorEastAsia"/>
        </w:rPr>
      </w:pPr>
    </w:p>
    <w:p w14:paraId="76AEBB4E" w14:textId="77777777" w:rsidR="00CB0525" w:rsidRPr="00D52BF4" w:rsidRDefault="00CB0525" w:rsidP="00484489">
      <w:pPr>
        <w:pStyle w:val="a5"/>
        <w:ind w:firstLineChars="0" w:firstLine="1"/>
        <w:rPr>
          <w:rFonts w:asciiTheme="minorEastAsia" w:hAnsiTheme="minorEastAsia"/>
        </w:rPr>
      </w:pPr>
    </w:p>
    <w:p w14:paraId="285493DA" w14:textId="77777777" w:rsidR="00CB0525" w:rsidRPr="00D52BF4" w:rsidRDefault="00CB0525" w:rsidP="00484489">
      <w:pPr>
        <w:pStyle w:val="a5"/>
        <w:ind w:firstLineChars="0" w:firstLine="1"/>
        <w:rPr>
          <w:rFonts w:asciiTheme="minorEastAsia" w:hAnsiTheme="minorEastAsia"/>
        </w:rPr>
      </w:pPr>
    </w:p>
    <w:p w14:paraId="4FB8D70E" w14:textId="77777777" w:rsidR="00CB0525" w:rsidRPr="00D52BF4" w:rsidRDefault="00CB0525" w:rsidP="00484489">
      <w:pPr>
        <w:pStyle w:val="a5"/>
        <w:ind w:firstLineChars="0" w:firstLine="1"/>
        <w:rPr>
          <w:rFonts w:asciiTheme="minorEastAsia" w:hAnsiTheme="minorEastAsia"/>
        </w:rPr>
      </w:pPr>
    </w:p>
    <w:p w14:paraId="011F0B28" w14:textId="77777777" w:rsidR="00A7473E" w:rsidRPr="00D52BF4" w:rsidRDefault="00A7473E" w:rsidP="00484489">
      <w:pPr>
        <w:pStyle w:val="a5"/>
        <w:ind w:firstLineChars="0" w:firstLine="1"/>
        <w:rPr>
          <w:rFonts w:asciiTheme="minorEastAsia" w:hAnsiTheme="minorEastAsia"/>
        </w:rPr>
      </w:pPr>
    </w:p>
    <w:p w14:paraId="1EFBB38F" w14:textId="77777777" w:rsidR="00A7473E" w:rsidRPr="00D52BF4" w:rsidRDefault="00A7473E" w:rsidP="00484489">
      <w:pPr>
        <w:pStyle w:val="a5"/>
        <w:ind w:firstLineChars="0" w:firstLine="1"/>
        <w:rPr>
          <w:rFonts w:asciiTheme="minorEastAsia" w:hAnsiTheme="minorEastAsia"/>
        </w:rPr>
      </w:pPr>
    </w:p>
    <w:p w14:paraId="39242701" w14:textId="77777777" w:rsidR="00A7473E" w:rsidRPr="00D52BF4" w:rsidRDefault="00A7473E" w:rsidP="00484489">
      <w:pPr>
        <w:pStyle w:val="a5"/>
        <w:ind w:firstLineChars="0" w:firstLine="1"/>
        <w:rPr>
          <w:rFonts w:asciiTheme="minorEastAsia" w:hAnsiTheme="minorEastAsia"/>
        </w:rPr>
      </w:pPr>
    </w:p>
    <w:p w14:paraId="01E323B9" w14:textId="77777777" w:rsidR="00A7473E" w:rsidRPr="00D52BF4" w:rsidRDefault="00A7473E" w:rsidP="00484489">
      <w:pPr>
        <w:pStyle w:val="a5"/>
        <w:ind w:firstLineChars="0" w:firstLine="1"/>
        <w:rPr>
          <w:rFonts w:asciiTheme="minorEastAsia" w:hAnsiTheme="minorEastAsia"/>
        </w:rPr>
      </w:pPr>
    </w:p>
    <w:p w14:paraId="01DE2808" w14:textId="77777777" w:rsidR="00A7473E" w:rsidRPr="00D52BF4" w:rsidRDefault="00A7473E" w:rsidP="00484489">
      <w:pPr>
        <w:pStyle w:val="a5"/>
        <w:ind w:firstLineChars="0" w:firstLine="1"/>
        <w:rPr>
          <w:rFonts w:asciiTheme="minorEastAsia" w:hAnsiTheme="minorEastAsia"/>
        </w:rPr>
      </w:pPr>
    </w:p>
    <w:p w14:paraId="42B27ABF" w14:textId="77777777" w:rsidR="00CB0525" w:rsidRPr="00D52BF4" w:rsidRDefault="00CB0525" w:rsidP="00484489">
      <w:pPr>
        <w:pStyle w:val="a5"/>
        <w:ind w:firstLineChars="0" w:firstLine="1"/>
        <w:rPr>
          <w:rFonts w:asciiTheme="minorEastAsia" w:hAnsiTheme="minorEastAsia"/>
        </w:rPr>
      </w:pPr>
      <w:r w:rsidRPr="00D52BF4">
        <w:rPr>
          <w:rFonts w:asciiTheme="minorEastAsia" w:hAnsiTheme="minorEastAsia"/>
        </w:rPr>
        <w:br w:type="page"/>
      </w:r>
    </w:p>
    <w:p w14:paraId="541BD8EF" w14:textId="77777777" w:rsidR="00DB6448" w:rsidRPr="00D52BF4" w:rsidRDefault="00DB6448" w:rsidP="008553BF">
      <w:pPr>
        <w:pStyle w:val="ad"/>
        <w:ind w:leftChars="0" w:left="288" w:hangingChars="120" w:hanging="288"/>
        <w:outlineLvl w:val="2"/>
      </w:pPr>
      <w:bookmarkStart w:id="74" w:name="_Toc131018053"/>
      <w:r w:rsidRPr="00D52BF4">
        <w:rPr>
          <w:noProof/>
          <w:sz w:val="24"/>
        </w:rPr>
        <w:t>（５）</w:t>
      </w:r>
      <w:r w:rsidRPr="00D52BF4">
        <w:rPr>
          <w:rFonts w:hint="eastAsia"/>
          <w:noProof/>
          <w:sz w:val="24"/>
        </w:rPr>
        <w:t>共生社会の実現のために力を入れるべきこと</w:t>
      </w:r>
      <w:bookmarkEnd w:id="74"/>
    </w:p>
    <w:p w14:paraId="4B5E1C12"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51　</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人</w:t>
      </w:r>
      <w:r w:rsidRPr="00D52BF4">
        <w:rPr>
          <w:rFonts w:ascii="BIZ UDゴシック" w:eastAsia="BIZ UDゴシック" w:hAnsi="BIZ UDゴシック" w:hint="eastAsia"/>
        </w:rPr>
        <w:t>も</w:t>
      </w:r>
      <w:r w:rsidRPr="00D52BF4">
        <w:rPr>
          <w:rFonts w:ascii="BIZ UDゴシック" w:eastAsia="BIZ UDゴシック" w:hAnsi="BIZ UDゴシック"/>
        </w:rPr>
        <w:t>ない人</w:t>
      </w:r>
      <w:r w:rsidRPr="00D52BF4">
        <w:rPr>
          <w:rFonts w:ascii="BIZ UDゴシック" w:eastAsia="BIZ UDゴシック" w:hAnsi="BIZ UDゴシック" w:hint="eastAsia"/>
        </w:rPr>
        <w:t>も、</w:t>
      </w:r>
      <w:r w:rsidRPr="00D52BF4">
        <w:rPr>
          <w:rFonts w:ascii="BIZ UDゴシック" w:eastAsia="BIZ UDゴシック" w:hAnsi="BIZ UDゴシック"/>
        </w:rPr>
        <w:t>共</w:t>
      </w:r>
      <w:r w:rsidRPr="00D52BF4">
        <w:rPr>
          <w:rFonts w:ascii="BIZ UDゴシック" w:eastAsia="BIZ UDゴシック" w:hAnsi="BIZ UDゴシック" w:hint="eastAsia"/>
        </w:rPr>
        <w:t>に</w:t>
      </w:r>
      <w:r w:rsidRPr="00D52BF4">
        <w:rPr>
          <w:rFonts w:ascii="BIZ UDゴシック" w:eastAsia="BIZ UDゴシック" w:hAnsi="BIZ UDゴシック"/>
        </w:rPr>
        <w:t>支</w:t>
      </w:r>
      <w:r w:rsidRPr="00D52BF4">
        <w:rPr>
          <w:rFonts w:ascii="BIZ UDゴシック" w:eastAsia="BIZ UDゴシック" w:hAnsi="BIZ UDゴシック" w:hint="eastAsia"/>
        </w:rPr>
        <w:t>え</w:t>
      </w:r>
      <w:r w:rsidRPr="00D52BF4">
        <w:rPr>
          <w:rFonts w:ascii="BIZ UDゴシック" w:eastAsia="BIZ UDゴシック" w:hAnsi="BIZ UDゴシック"/>
        </w:rPr>
        <w:t>合</w:t>
      </w:r>
      <w:r w:rsidRPr="00D52BF4">
        <w:rPr>
          <w:rFonts w:ascii="BIZ UDゴシック" w:eastAsia="BIZ UDゴシック" w:hAnsi="BIZ UDゴシック" w:hint="eastAsia"/>
        </w:rPr>
        <w:t>いながら</w:t>
      </w:r>
      <w:r w:rsidRPr="00D52BF4">
        <w:rPr>
          <w:rFonts w:ascii="BIZ UDゴシック" w:eastAsia="BIZ UDゴシック" w:hAnsi="BIZ UDゴシック"/>
        </w:rPr>
        <w:t>暮</w:t>
      </w:r>
      <w:r w:rsidRPr="00D52BF4">
        <w:rPr>
          <w:rFonts w:ascii="BIZ UDゴシック" w:eastAsia="BIZ UDゴシック" w:hAnsi="BIZ UDゴシック" w:hint="eastAsia"/>
        </w:rPr>
        <w:t>らすことができるように、</w:t>
      </w:r>
      <w:r w:rsidRPr="00D52BF4">
        <w:rPr>
          <w:rFonts w:ascii="BIZ UDゴシック" w:eastAsia="BIZ UDゴシック" w:hAnsi="BIZ UDゴシック"/>
        </w:rPr>
        <w:t>地域</w:t>
      </w:r>
      <w:r w:rsidRPr="00D52BF4">
        <w:rPr>
          <w:rFonts w:ascii="BIZ UDゴシック" w:eastAsia="BIZ UDゴシック" w:hAnsi="BIZ UDゴシック" w:hint="eastAsia"/>
        </w:rPr>
        <w:t>の</w:t>
      </w:r>
      <w:r w:rsidRPr="00D52BF4">
        <w:rPr>
          <w:rFonts w:ascii="BIZ UDゴシック" w:eastAsia="BIZ UDゴシック" w:hAnsi="BIZ UDゴシック"/>
        </w:rPr>
        <w:t>理解</w:t>
      </w:r>
      <w:r w:rsidRPr="00D52BF4">
        <w:rPr>
          <w:rFonts w:ascii="BIZ UDゴシック" w:eastAsia="BIZ UDゴシック" w:hAnsi="BIZ UDゴシック" w:hint="eastAsia"/>
        </w:rPr>
        <w:t>を</w:t>
      </w:r>
      <w:r w:rsidRPr="00D52BF4">
        <w:rPr>
          <w:rFonts w:ascii="BIZ UDゴシック" w:eastAsia="BIZ UDゴシック" w:hAnsi="BIZ UDゴシック"/>
        </w:rPr>
        <w:t>進めて</w:t>
      </w:r>
      <w:r w:rsidRPr="00D52BF4">
        <w:rPr>
          <w:rFonts w:ascii="BIZ UDゴシック" w:eastAsia="BIZ UDゴシック" w:hAnsi="BIZ UDゴシック" w:hint="eastAsia"/>
        </w:rPr>
        <w:t>いくために、</w:t>
      </w:r>
      <w:r w:rsidRPr="00D52BF4">
        <w:rPr>
          <w:rFonts w:ascii="BIZ UDゴシック" w:eastAsia="BIZ UDゴシック" w:hAnsi="BIZ UDゴシック"/>
        </w:rPr>
        <w:t>特</w:t>
      </w:r>
      <w:r w:rsidRPr="00D52BF4">
        <w:rPr>
          <w:rFonts w:ascii="BIZ UDゴシック" w:eastAsia="BIZ UDゴシック" w:hAnsi="BIZ UDゴシック" w:hint="eastAsia"/>
        </w:rPr>
        <w:t>に</w:t>
      </w:r>
      <w:r w:rsidRPr="00D52BF4">
        <w:rPr>
          <w:rFonts w:ascii="BIZ UDゴシック" w:eastAsia="BIZ UDゴシック" w:hAnsi="BIZ UDゴシック"/>
        </w:rPr>
        <w:t>力</w:t>
      </w:r>
      <w:r w:rsidRPr="00D52BF4">
        <w:rPr>
          <w:rFonts w:ascii="BIZ UDゴシック" w:eastAsia="BIZ UDゴシック" w:hAnsi="BIZ UDゴシック" w:hint="eastAsia"/>
        </w:rPr>
        <w:t>を</w:t>
      </w:r>
      <w:r w:rsidRPr="00D52BF4">
        <w:rPr>
          <w:rFonts w:ascii="BIZ UDゴシック" w:eastAsia="BIZ UDゴシック" w:hAnsi="BIZ UDゴシック"/>
        </w:rPr>
        <w:t>入れる</w:t>
      </w:r>
      <w:r w:rsidRPr="00D52BF4">
        <w:rPr>
          <w:rFonts w:ascii="BIZ UDゴシック" w:eastAsia="BIZ UDゴシック" w:hAnsi="BIZ UDゴシック" w:hint="eastAsia"/>
        </w:rPr>
        <w:t>べきことは</w:t>
      </w:r>
      <w:r w:rsidRPr="00D52BF4">
        <w:rPr>
          <w:rFonts w:ascii="BIZ UDゴシック" w:eastAsia="BIZ UDゴシック" w:hAnsi="BIZ UDゴシック"/>
        </w:rPr>
        <w:t>何</w:t>
      </w:r>
      <w:r w:rsidRPr="00D52BF4">
        <w:rPr>
          <w:rFonts w:ascii="BIZ UDゴシック" w:eastAsia="BIZ UDゴシック" w:hAnsi="BIZ UDゴシック" w:hint="eastAsia"/>
        </w:rPr>
        <w:t>だと</w:t>
      </w:r>
      <w:r w:rsidRPr="00D52BF4">
        <w:rPr>
          <w:rFonts w:ascii="BIZ UDゴシック" w:eastAsia="BIZ UDゴシック" w:hAnsi="BIZ UDゴシック"/>
        </w:rPr>
        <w:t>思います</w:t>
      </w:r>
      <w:r w:rsidRPr="00D52BF4">
        <w:rPr>
          <w:rFonts w:ascii="BIZ UDゴシック" w:eastAsia="BIZ UDゴシック" w:hAnsi="BIZ UDゴシック" w:hint="eastAsia"/>
        </w:rPr>
        <w:t>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は３つまで）</w:t>
      </w:r>
    </w:p>
    <w:p w14:paraId="7467B0CF" w14:textId="77777777" w:rsidR="00EB1F0A" w:rsidRPr="00D52BF4" w:rsidRDefault="00EB1F0A" w:rsidP="00484489">
      <w:pPr>
        <w:pStyle w:val="a5"/>
        <w:ind w:firstLineChars="0" w:firstLine="1"/>
        <w:rPr>
          <w:rFonts w:asciiTheme="minorEastAsia" w:hAnsiTheme="minorEastAsia"/>
        </w:rPr>
      </w:pPr>
    </w:p>
    <w:p w14:paraId="6B3253FD" w14:textId="7CA25153" w:rsidR="00C07010" w:rsidRPr="00D52BF4" w:rsidRDefault="006B389D" w:rsidP="00C07010">
      <w:pPr>
        <w:pStyle w:val="a5"/>
        <w:ind w:firstLine="220"/>
        <w:rPr>
          <w:rFonts w:asciiTheme="minorEastAsia" w:hAnsiTheme="minorEastAsia"/>
        </w:rPr>
      </w:pPr>
      <w:r w:rsidRPr="00D52BF4">
        <w:rPr>
          <w:rFonts w:asciiTheme="minorEastAsia" w:hAnsiTheme="minorEastAsia" w:hint="eastAsia"/>
        </w:rPr>
        <w:t>共生社会の実現のために力を入れるべきこと</w:t>
      </w:r>
      <w:r w:rsidR="00C07010" w:rsidRPr="00D52BF4">
        <w:rPr>
          <w:rFonts w:asciiTheme="minorEastAsia" w:hAnsiTheme="minorEastAsia" w:hint="eastAsia"/>
        </w:rPr>
        <w:t>は、</w:t>
      </w:r>
      <w:r w:rsidR="00334F03" w:rsidRPr="00D52BF4">
        <w:rPr>
          <w:rFonts w:asciiTheme="minorEastAsia" w:hAnsiTheme="minorEastAsia" w:hint="eastAsia"/>
        </w:rPr>
        <w:t>全体で</w:t>
      </w:r>
      <w:r w:rsidR="00C07010" w:rsidRPr="00D52BF4">
        <w:rPr>
          <w:rFonts w:asciiTheme="minorEastAsia" w:hAnsiTheme="minorEastAsia" w:hint="eastAsia"/>
        </w:rPr>
        <w:t>「障がい者の一般企業への就労の促進」が42.4％と</w:t>
      </w:r>
      <w:r w:rsidR="00334F03" w:rsidRPr="00D52BF4">
        <w:rPr>
          <w:rFonts w:asciiTheme="minorEastAsia" w:hAnsiTheme="minorEastAsia" w:hint="eastAsia"/>
        </w:rPr>
        <w:t>最も</w:t>
      </w:r>
      <w:r w:rsidR="00C07010" w:rsidRPr="00D52BF4">
        <w:rPr>
          <w:rFonts w:asciiTheme="minorEastAsia" w:hAnsiTheme="minorEastAsia" w:hint="eastAsia"/>
        </w:rPr>
        <w:t>高く、次いで「学校での障がいに関する教育や情報の提供」が38.3％、「地域行事への障がい者の参加を促進するなど、地域住民などとの交流の場を増やすこと」が25.4％となっています。</w:t>
      </w:r>
    </w:p>
    <w:p w14:paraId="48F6DFF9" w14:textId="59FF4088" w:rsidR="00A7473E" w:rsidRPr="00D52BF4" w:rsidRDefault="00B67F2F" w:rsidP="00C07010">
      <w:pPr>
        <w:pStyle w:val="a5"/>
        <w:ind w:firstLine="220"/>
        <w:rPr>
          <w:rFonts w:asciiTheme="minorEastAsia" w:hAnsiTheme="minorEastAsia"/>
        </w:rPr>
      </w:pPr>
      <w:r w:rsidRPr="00D52BF4">
        <w:rPr>
          <w:rFonts w:asciiTheme="minorEastAsia" w:hAnsiTheme="minorEastAsia" w:hint="eastAsia"/>
        </w:rPr>
        <w:t>障がい</w:t>
      </w:r>
      <w:r w:rsidR="00CA37D5" w:rsidRPr="003D6BE4">
        <w:rPr>
          <w:rFonts w:asciiTheme="minorEastAsia" w:hAnsiTheme="minorEastAsia" w:hint="eastAsia"/>
        </w:rPr>
        <w:t>種</w:t>
      </w:r>
      <w:r w:rsidR="00C07010" w:rsidRPr="00D52BF4">
        <w:rPr>
          <w:rFonts w:asciiTheme="minorEastAsia" w:hAnsiTheme="minorEastAsia" w:hint="eastAsia"/>
        </w:rPr>
        <w:t>別</w:t>
      </w:r>
      <w:r w:rsidR="00CA37D5" w:rsidRPr="003D6BE4">
        <w:rPr>
          <w:rFonts w:asciiTheme="minorEastAsia" w:hAnsiTheme="minorEastAsia" w:hint="eastAsia"/>
        </w:rPr>
        <w:t>ごと</w:t>
      </w:r>
      <w:r w:rsidR="00C07010" w:rsidRPr="00D52BF4">
        <w:rPr>
          <w:rFonts w:asciiTheme="minorEastAsia" w:hAnsiTheme="minorEastAsia" w:hint="eastAsia"/>
        </w:rPr>
        <w:t>に</w:t>
      </w:r>
      <w:r w:rsidR="002D70F7" w:rsidRPr="003D6BE4">
        <w:rPr>
          <w:rFonts w:asciiTheme="minorEastAsia" w:hAnsiTheme="minorEastAsia" w:hint="eastAsia"/>
        </w:rPr>
        <w:t>比較す</w:t>
      </w:r>
      <w:r w:rsidR="00C07010" w:rsidRPr="00D52BF4">
        <w:rPr>
          <w:rFonts w:asciiTheme="minorEastAsia" w:hAnsiTheme="minorEastAsia" w:hint="eastAsia"/>
        </w:rPr>
        <w:t>ると、発達障がい（48.1％）、難病（44.5％）、知的障がい（42.7％）で</w:t>
      </w:r>
      <w:r w:rsidR="00FA4B68" w:rsidRPr="00D52BF4">
        <w:rPr>
          <w:rFonts w:asciiTheme="minorEastAsia" w:hAnsiTheme="minorEastAsia" w:hint="eastAsia"/>
        </w:rPr>
        <w:t>は「学校での障がいに関する教育や情報の提供」が</w:t>
      </w:r>
      <w:r w:rsidR="00C07010" w:rsidRPr="00D52BF4">
        <w:rPr>
          <w:rFonts w:asciiTheme="minorEastAsia" w:hAnsiTheme="minorEastAsia" w:hint="eastAsia"/>
        </w:rPr>
        <w:t>４割台と</w:t>
      </w:r>
      <w:r w:rsidR="00733BBA" w:rsidRPr="003D6BE4">
        <w:rPr>
          <w:rFonts w:asciiTheme="minorEastAsia" w:hAnsiTheme="minorEastAsia" w:hint="eastAsia"/>
        </w:rPr>
        <w:t>ほか</w:t>
      </w:r>
      <w:r w:rsidR="00CA37D5" w:rsidRPr="003D6BE4">
        <w:rPr>
          <w:rFonts w:asciiTheme="minorEastAsia" w:hAnsiTheme="minorEastAsia" w:hint="eastAsia"/>
        </w:rPr>
        <w:t>の障がい種別</w:t>
      </w:r>
      <w:r w:rsidR="002D70F7" w:rsidRPr="003D6BE4">
        <w:rPr>
          <w:rFonts w:asciiTheme="minorEastAsia" w:hAnsiTheme="minorEastAsia" w:hint="eastAsia"/>
        </w:rPr>
        <w:t>より</w:t>
      </w:r>
      <w:r w:rsidR="00C07010" w:rsidRPr="00D52BF4">
        <w:rPr>
          <w:rFonts w:asciiTheme="minorEastAsia" w:hAnsiTheme="minorEastAsia" w:hint="eastAsia"/>
        </w:rPr>
        <w:t>高くなっています。</w:t>
      </w:r>
    </w:p>
    <w:p w14:paraId="41FB2727" w14:textId="4B39A7C3" w:rsidR="00A7473E" w:rsidRPr="00D52BF4" w:rsidRDefault="007A4F0D" w:rsidP="00484489">
      <w:pPr>
        <w:pStyle w:val="a5"/>
        <w:ind w:firstLineChars="0" w:firstLine="1"/>
        <w:rPr>
          <w:rFonts w:asciiTheme="minorEastAsia" w:hAnsiTheme="minorEastAsia"/>
        </w:rPr>
      </w:pPr>
      <w:r w:rsidRPr="007A4F0D">
        <w:rPr>
          <w:noProof/>
        </w:rPr>
        <w:drawing>
          <wp:anchor distT="0" distB="0" distL="114300" distR="114300" simplePos="0" relativeHeight="252285952" behindDoc="0" locked="0" layoutInCell="1" allowOverlap="1" wp14:anchorId="1FC7DE07" wp14:editId="4C7EC6FB">
            <wp:simplePos x="0" y="0"/>
            <wp:positionH relativeFrom="margin">
              <wp:align>left</wp:align>
            </wp:positionH>
            <wp:positionV relativeFrom="paragraph">
              <wp:posOffset>175437</wp:posOffset>
            </wp:positionV>
            <wp:extent cx="6120130" cy="5439904"/>
            <wp:effectExtent l="0" t="0" r="0" b="889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5439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9D8E2" w14:textId="7A3E8322" w:rsidR="00A7473E" w:rsidRPr="00D52BF4" w:rsidRDefault="00A7473E" w:rsidP="00484489">
      <w:pPr>
        <w:pStyle w:val="a5"/>
        <w:ind w:firstLineChars="0" w:firstLine="1"/>
        <w:rPr>
          <w:rFonts w:asciiTheme="minorEastAsia" w:hAnsiTheme="minorEastAsia"/>
        </w:rPr>
      </w:pPr>
    </w:p>
    <w:p w14:paraId="09A24E84" w14:textId="262EB101" w:rsidR="00A7473E" w:rsidRPr="00D52BF4" w:rsidRDefault="00A7473E" w:rsidP="00484489">
      <w:pPr>
        <w:pStyle w:val="a5"/>
        <w:ind w:firstLineChars="0" w:firstLine="1"/>
        <w:rPr>
          <w:rFonts w:asciiTheme="minorEastAsia" w:hAnsiTheme="minorEastAsia"/>
        </w:rPr>
      </w:pPr>
    </w:p>
    <w:p w14:paraId="32AACD75" w14:textId="77777777" w:rsidR="00A7473E" w:rsidRPr="00D52BF4" w:rsidRDefault="00A7473E" w:rsidP="00484489">
      <w:pPr>
        <w:pStyle w:val="a5"/>
        <w:ind w:firstLineChars="0" w:firstLine="1"/>
        <w:rPr>
          <w:rFonts w:asciiTheme="minorEastAsia" w:hAnsiTheme="minorEastAsia"/>
        </w:rPr>
      </w:pPr>
    </w:p>
    <w:p w14:paraId="5D98E17C" w14:textId="7F7FACA8" w:rsidR="00A7473E" w:rsidRPr="00D52BF4" w:rsidRDefault="00A7473E" w:rsidP="00484489">
      <w:pPr>
        <w:pStyle w:val="a5"/>
        <w:ind w:firstLineChars="0" w:firstLine="1"/>
        <w:rPr>
          <w:rFonts w:asciiTheme="minorEastAsia" w:hAnsiTheme="minorEastAsia"/>
        </w:rPr>
      </w:pPr>
    </w:p>
    <w:p w14:paraId="4D0F4609" w14:textId="77777777" w:rsidR="00A7473E" w:rsidRPr="00D52BF4" w:rsidRDefault="00A7473E" w:rsidP="00484489">
      <w:pPr>
        <w:pStyle w:val="a5"/>
        <w:ind w:firstLineChars="0" w:firstLine="1"/>
        <w:rPr>
          <w:rFonts w:asciiTheme="minorEastAsia" w:hAnsiTheme="minorEastAsia"/>
        </w:rPr>
      </w:pPr>
    </w:p>
    <w:p w14:paraId="5DFEA800" w14:textId="77777777" w:rsidR="00A7473E" w:rsidRPr="00D52BF4" w:rsidRDefault="00A7473E" w:rsidP="00484489">
      <w:pPr>
        <w:pStyle w:val="a5"/>
        <w:ind w:firstLineChars="0" w:firstLine="1"/>
        <w:rPr>
          <w:rFonts w:asciiTheme="minorEastAsia" w:hAnsiTheme="minorEastAsia"/>
        </w:rPr>
      </w:pPr>
    </w:p>
    <w:p w14:paraId="0D7FF4F3" w14:textId="77777777" w:rsidR="00A7473E" w:rsidRPr="00D52BF4" w:rsidRDefault="00A7473E" w:rsidP="00484489">
      <w:pPr>
        <w:pStyle w:val="a5"/>
        <w:ind w:firstLineChars="0" w:firstLine="1"/>
        <w:rPr>
          <w:rFonts w:asciiTheme="minorEastAsia" w:hAnsiTheme="minorEastAsia"/>
        </w:rPr>
      </w:pPr>
    </w:p>
    <w:p w14:paraId="00E4C5CE" w14:textId="77777777" w:rsidR="00A7473E" w:rsidRPr="00D52BF4" w:rsidRDefault="00A7473E" w:rsidP="00484489">
      <w:pPr>
        <w:pStyle w:val="a5"/>
        <w:ind w:firstLineChars="0" w:firstLine="1"/>
        <w:rPr>
          <w:rFonts w:asciiTheme="minorEastAsia" w:hAnsiTheme="minorEastAsia"/>
        </w:rPr>
      </w:pPr>
    </w:p>
    <w:p w14:paraId="638513CD" w14:textId="77777777" w:rsidR="00A7473E" w:rsidRPr="00D52BF4" w:rsidRDefault="00A7473E" w:rsidP="00484489">
      <w:pPr>
        <w:pStyle w:val="a5"/>
        <w:ind w:firstLineChars="0" w:firstLine="1"/>
        <w:rPr>
          <w:rFonts w:asciiTheme="minorEastAsia" w:hAnsiTheme="minorEastAsia"/>
        </w:rPr>
      </w:pPr>
    </w:p>
    <w:p w14:paraId="03558083" w14:textId="77777777" w:rsidR="00A7473E" w:rsidRPr="00D52BF4" w:rsidRDefault="00A7473E" w:rsidP="00484489">
      <w:pPr>
        <w:pStyle w:val="a5"/>
        <w:ind w:firstLineChars="0" w:firstLine="1"/>
        <w:rPr>
          <w:rFonts w:asciiTheme="minorEastAsia" w:hAnsiTheme="minorEastAsia"/>
        </w:rPr>
      </w:pPr>
    </w:p>
    <w:p w14:paraId="022FC2CA" w14:textId="77777777" w:rsidR="00A7473E" w:rsidRPr="00D52BF4" w:rsidRDefault="00A7473E" w:rsidP="00484489">
      <w:pPr>
        <w:pStyle w:val="a5"/>
        <w:ind w:firstLineChars="0" w:firstLine="1"/>
        <w:rPr>
          <w:rFonts w:asciiTheme="minorEastAsia" w:hAnsiTheme="minorEastAsia"/>
        </w:rPr>
      </w:pPr>
    </w:p>
    <w:p w14:paraId="7D505E66" w14:textId="77777777" w:rsidR="00A7473E" w:rsidRPr="00D52BF4" w:rsidRDefault="00A7473E" w:rsidP="00484489">
      <w:pPr>
        <w:pStyle w:val="a5"/>
        <w:ind w:firstLineChars="0" w:firstLine="1"/>
        <w:rPr>
          <w:rFonts w:asciiTheme="minorEastAsia" w:hAnsiTheme="minorEastAsia"/>
        </w:rPr>
      </w:pPr>
    </w:p>
    <w:p w14:paraId="0F4276E8" w14:textId="77777777" w:rsidR="00A7473E" w:rsidRPr="00D52BF4" w:rsidRDefault="00A7473E" w:rsidP="00484489">
      <w:pPr>
        <w:pStyle w:val="a5"/>
        <w:ind w:firstLineChars="0" w:firstLine="1"/>
        <w:rPr>
          <w:rFonts w:asciiTheme="minorEastAsia" w:hAnsiTheme="minorEastAsia"/>
        </w:rPr>
      </w:pPr>
    </w:p>
    <w:p w14:paraId="03D85277" w14:textId="77777777" w:rsidR="00A7473E" w:rsidRPr="00D52BF4" w:rsidRDefault="00A7473E" w:rsidP="00484489">
      <w:pPr>
        <w:pStyle w:val="a5"/>
        <w:ind w:firstLineChars="0" w:firstLine="1"/>
        <w:rPr>
          <w:rFonts w:asciiTheme="minorEastAsia" w:hAnsiTheme="minorEastAsia"/>
        </w:rPr>
      </w:pPr>
    </w:p>
    <w:p w14:paraId="1CE04AD7" w14:textId="77777777" w:rsidR="00A7473E" w:rsidRPr="00D52BF4" w:rsidRDefault="00A7473E" w:rsidP="00484489">
      <w:pPr>
        <w:pStyle w:val="a5"/>
        <w:ind w:firstLineChars="0" w:firstLine="1"/>
        <w:rPr>
          <w:rFonts w:asciiTheme="minorEastAsia" w:hAnsiTheme="minorEastAsia"/>
        </w:rPr>
      </w:pPr>
    </w:p>
    <w:p w14:paraId="63A3E901" w14:textId="77777777" w:rsidR="00A7473E" w:rsidRPr="00D52BF4" w:rsidRDefault="00A7473E" w:rsidP="00484489">
      <w:pPr>
        <w:pStyle w:val="a5"/>
        <w:ind w:firstLineChars="0" w:firstLine="1"/>
        <w:rPr>
          <w:rFonts w:asciiTheme="minorEastAsia" w:hAnsiTheme="minorEastAsia"/>
        </w:rPr>
      </w:pPr>
    </w:p>
    <w:p w14:paraId="222EAF78" w14:textId="77777777" w:rsidR="00A7473E" w:rsidRPr="00D52BF4" w:rsidRDefault="00A7473E" w:rsidP="00484489">
      <w:pPr>
        <w:pStyle w:val="a5"/>
        <w:ind w:firstLineChars="0" w:firstLine="1"/>
        <w:rPr>
          <w:rFonts w:asciiTheme="minorEastAsia" w:hAnsiTheme="minorEastAsia"/>
        </w:rPr>
      </w:pPr>
    </w:p>
    <w:p w14:paraId="740E5BD8" w14:textId="77777777" w:rsidR="00A7473E" w:rsidRPr="00D52BF4" w:rsidRDefault="00A7473E" w:rsidP="00484489">
      <w:pPr>
        <w:pStyle w:val="a5"/>
        <w:ind w:firstLineChars="0" w:firstLine="1"/>
        <w:rPr>
          <w:rFonts w:asciiTheme="minorEastAsia" w:hAnsiTheme="minorEastAsia"/>
        </w:rPr>
      </w:pPr>
    </w:p>
    <w:p w14:paraId="65E651B9" w14:textId="108C6620" w:rsidR="00A7473E" w:rsidRDefault="00A7473E" w:rsidP="00484489">
      <w:pPr>
        <w:pStyle w:val="a5"/>
        <w:ind w:firstLineChars="0" w:firstLine="1"/>
        <w:rPr>
          <w:rFonts w:asciiTheme="minorEastAsia" w:hAnsiTheme="minorEastAsia"/>
        </w:rPr>
      </w:pPr>
    </w:p>
    <w:p w14:paraId="753696FD" w14:textId="153F2A37" w:rsidR="00B20E1A" w:rsidRDefault="00B20E1A" w:rsidP="00484489">
      <w:pPr>
        <w:pStyle w:val="a5"/>
        <w:ind w:firstLineChars="0" w:firstLine="1"/>
        <w:rPr>
          <w:rFonts w:asciiTheme="minorEastAsia" w:hAnsiTheme="minorEastAsia"/>
        </w:rPr>
      </w:pPr>
    </w:p>
    <w:p w14:paraId="334335B5" w14:textId="2B04E312" w:rsidR="00B20E1A" w:rsidRDefault="00B20E1A" w:rsidP="00484489">
      <w:pPr>
        <w:pStyle w:val="a5"/>
        <w:ind w:firstLineChars="0" w:firstLine="1"/>
        <w:rPr>
          <w:rFonts w:asciiTheme="minorEastAsia" w:hAnsiTheme="minorEastAsia"/>
        </w:rPr>
      </w:pPr>
    </w:p>
    <w:p w14:paraId="7587E302" w14:textId="28BF9FAA" w:rsidR="00B20E1A" w:rsidRDefault="00B20E1A" w:rsidP="00484489">
      <w:pPr>
        <w:pStyle w:val="a5"/>
        <w:ind w:firstLineChars="0" w:firstLine="1"/>
        <w:rPr>
          <w:rFonts w:asciiTheme="minorEastAsia" w:hAnsiTheme="minorEastAsia"/>
        </w:rPr>
      </w:pPr>
    </w:p>
    <w:p w14:paraId="5A5D067C" w14:textId="71BA5B0A" w:rsidR="00B20E1A" w:rsidRDefault="00B20E1A" w:rsidP="00484489">
      <w:pPr>
        <w:pStyle w:val="a5"/>
        <w:ind w:firstLineChars="0" w:firstLine="1"/>
        <w:rPr>
          <w:rFonts w:asciiTheme="minorEastAsia" w:hAnsiTheme="minorEastAsia"/>
        </w:rPr>
      </w:pPr>
    </w:p>
    <w:p w14:paraId="1543742A" w14:textId="2DDD91E4" w:rsidR="00B20E1A" w:rsidRDefault="00B20E1A" w:rsidP="00484489">
      <w:pPr>
        <w:pStyle w:val="a5"/>
        <w:ind w:firstLineChars="0" w:firstLine="1"/>
        <w:rPr>
          <w:rFonts w:asciiTheme="minorEastAsia" w:hAnsiTheme="minorEastAsia"/>
        </w:rPr>
      </w:pPr>
    </w:p>
    <w:p w14:paraId="2832907A" w14:textId="52DD99F3" w:rsidR="00B20E1A" w:rsidRPr="00D52BF4" w:rsidRDefault="00B20E1A"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4FDA018B" w14:textId="77777777" w:rsidR="00A7473E" w:rsidRPr="00D52BF4" w:rsidRDefault="00A7473E" w:rsidP="00484489">
      <w:pPr>
        <w:pStyle w:val="a5"/>
        <w:ind w:firstLineChars="0" w:firstLine="1"/>
        <w:rPr>
          <w:rFonts w:asciiTheme="minorEastAsia" w:hAnsiTheme="minorEastAsia"/>
        </w:rPr>
      </w:pPr>
      <w:r w:rsidRPr="00D52BF4">
        <w:rPr>
          <w:rFonts w:asciiTheme="minorEastAsia" w:hAnsiTheme="minorEastAsia"/>
        </w:rPr>
        <w:br w:type="page"/>
      </w:r>
    </w:p>
    <w:p w14:paraId="797A1B71" w14:textId="77777777" w:rsidR="00DB6448" w:rsidRPr="00D52BF4" w:rsidRDefault="00DB6448" w:rsidP="00DB6448">
      <w:pPr>
        <w:pStyle w:val="ad"/>
        <w:ind w:leftChars="0" w:left="480" w:hanging="480"/>
        <w:outlineLvl w:val="2"/>
      </w:pPr>
      <w:bookmarkStart w:id="75" w:name="_Toc131018054"/>
      <w:r w:rsidRPr="00D52BF4">
        <w:rPr>
          <w:noProof/>
          <w:sz w:val="24"/>
        </w:rPr>
        <w:t>（６）</w:t>
      </w:r>
      <w:r w:rsidR="000D71E7" w:rsidRPr="00D52BF4">
        <w:rPr>
          <w:noProof/>
          <w:sz w:val="24"/>
        </w:rPr>
        <w:t>「</w:t>
      </w:r>
      <w:r w:rsidRPr="00D52BF4">
        <w:rPr>
          <w:rFonts w:hint="eastAsia"/>
          <w:noProof/>
          <w:sz w:val="24"/>
        </w:rPr>
        <w:t>成年後見制度</w:t>
      </w:r>
      <w:r w:rsidR="000D71E7" w:rsidRPr="00D52BF4">
        <w:rPr>
          <w:rFonts w:hint="eastAsia"/>
          <w:noProof/>
          <w:sz w:val="24"/>
        </w:rPr>
        <w:t>」</w:t>
      </w:r>
      <w:r w:rsidRPr="00D52BF4">
        <w:rPr>
          <w:rFonts w:hint="eastAsia"/>
          <w:noProof/>
          <w:sz w:val="24"/>
        </w:rPr>
        <w:t>の認知度</w:t>
      </w:r>
      <w:bookmarkEnd w:id="75"/>
    </w:p>
    <w:p w14:paraId="5C7BB81C"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52　</w:t>
      </w:r>
      <w:r w:rsidRPr="00D52BF4">
        <w:rPr>
          <w:rFonts w:ascii="BIZ UDゴシック" w:eastAsia="BIZ UDゴシック" w:hAnsi="BIZ UDゴシック"/>
        </w:rPr>
        <w:t>成年後見制度</w:t>
      </w:r>
      <w:r w:rsidRPr="00D52BF4">
        <w:rPr>
          <w:rFonts w:ascii="BIZ UDゴシック" w:eastAsia="BIZ UDゴシック" w:hAnsi="BIZ UDゴシック" w:hint="eastAsia"/>
        </w:rPr>
        <w:t>とは、</w:t>
      </w:r>
      <w:r w:rsidRPr="00D52BF4">
        <w:rPr>
          <w:rFonts w:ascii="BIZ UDゴシック" w:eastAsia="BIZ UDゴシック" w:hAnsi="BIZ UDゴシック"/>
        </w:rPr>
        <w:t>認知症</w:t>
      </w:r>
      <w:r w:rsidRPr="00D52BF4">
        <w:rPr>
          <w:rFonts w:ascii="BIZ UDゴシック" w:eastAsia="BIZ UDゴシック" w:hAnsi="BIZ UDゴシック" w:hint="eastAsia"/>
        </w:rPr>
        <w:t>や</w:t>
      </w:r>
      <w:r w:rsidRPr="00D52BF4">
        <w:rPr>
          <w:rFonts w:ascii="BIZ UDゴシック" w:eastAsia="BIZ UDゴシック" w:hAnsi="BIZ UDゴシック"/>
        </w:rPr>
        <w:t>知的障</w:t>
      </w:r>
      <w:r w:rsidRPr="00D52BF4">
        <w:rPr>
          <w:rFonts w:ascii="BIZ UDゴシック" w:eastAsia="BIZ UDゴシック" w:hAnsi="BIZ UDゴシック" w:hint="eastAsia"/>
        </w:rPr>
        <w:t>がい、</w:t>
      </w:r>
      <w:r w:rsidRPr="00D52BF4">
        <w:rPr>
          <w:rFonts w:ascii="BIZ UDゴシック" w:eastAsia="BIZ UDゴシック" w:hAnsi="BIZ UDゴシック"/>
        </w:rPr>
        <w:t>精神障</w:t>
      </w:r>
      <w:r w:rsidRPr="00D52BF4">
        <w:rPr>
          <w:rFonts w:ascii="BIZ UDゴシック" w:eastAsia="BIZ UDゴシック" w:hAnsi="BIZ UDゴシック" w:hint="eastAsia"/>
        </w:rPr>
        <w:t>がいなどの</w:t>
      </w:r>
      <w:r w:rsidRPr="00D52BF4">
        <w:rPr>
          <w:rFonts w:ascii="BIZ UDゴシック" w:eastAsia="BIZ UDゴシック" w:hAnsi="BIZ UDゴシック"/>
        </w:rPr>
        <w:t>理由</w:t>
      </w:r>
      <w:r w:rsidRPr="00D52BF4">
        <w:rPr>
          <w:rFonts w:ascii="BIZ UDゴシック" w:eastAsia="BIZ UDゴシック" w:hAnsi="BIZ UDゴシック" w:hint="eastAsia"/>
        </w:rPr>
        <w:t>により、</w:t>
      </w:r>
      <w:r w:rsidRPr="00D52BF4">
        <w:rPr>
          <w:rFonts w:ascii="BIZ UDゴシック" w:eastAsia="BIZ UDゴシック" w:hAnsi="BIZ UDゴシック"/>
        </w:rPr>
        <w:t>判断能力</w:t>
      </w:r>
      <w:r w:rsidRPr="00D52BF4">
        <w:rPr>
          <w:rFonts w:ascii="BIZ UDゴシック" w:eastAsia="BIZ UDゴシック" w:hAnsi="BIZ UDゴシック" w:hint="eastAsia"/>
        </w:rPr>
        <w:t>が</w:t>
      </w:r>
      <w:r w:rsidRPr="00D52BF4">
        <w:rPr>
          <w:rFonts w:ascii="BIZ UDゴシック" w:eastAsia="BIZ UDゴシック" w:hAnsi="BIZ UDゴシック"/>
        </w:rPr>
        <w:t>十分</w:t>
      </w:r>
      <w:r w:rsidRPr="00D52BF4">
        <w:rPr>
          <w:rFonts w:ascii="BIZ UDゴシック" w:eastAsia="BIZ UDゴシック" w:hAnsi="BIZ UDゴシック" w:hint="eastAsia"/>
        </w:rPr>
        <w:t>でない</w:t>
      </w:r>
      <w:r w:rsidRPr="00D52BF4">
        <w:rPr>
          <w:rFonts w:ascii="BIZ UDゴシック" w:eastAsia="BIZ UDゴシック" w:hAnsi="BIZ UDゴシック"/>
        </w:rPr>
        <w:t>方</w:t>
      </w:r>
      <w:r w:rsidRPr="00D52BF4">
        <w:rPr>
          <w:rFonts w:ascii="BIZ UDゴシック" w:eastAsia="BIZ UDゴシック" w:hAnsi="BIZ UDゴシック" w:hint="eastAsia"/>
        </w:rPr>
        <w:t>の</w:t>
      </w:r>
      <w:r w:rsidRPr="00D52BF4">
        <w:rPr>
          <w:rFonts w:ascii="BIZ UDゴシック" w:eastAsia="BIZ UDゴシック" w:hAnsi="BIZ UDゴシック"/>
        </w:rPr>
        <w:t>財産</w:t>
      </w:r>
      <w:r w:rsidRPr="00D52BF4">
        <w:rPr>
          <w:rFonts w:ascii="BIZ UDゴシック" w:eastAsia="BIZ UDゴシック" w:hAnsi="BIZ UDゴシック" w:hint="eastAsia"/>
        </w:rPr>
        <w:t>などの</w:t>
      </w:r>
      <w:r w:rsidRPr="00D52BF4">
        <w:rPr>
          <w:rFonts w:ascii="BIZ UDゴシック" w:eastAsia="BIZ UDゴシック" w:hAnsi="BIZ UDゴシック"/>
        </w:rPr>
        <w:t>権利</w:t>
      </w:r>
      <w:r w:rsidRPr="00D52BF4">
        <w:rPr>
          <w:rFonts w:ascii="BIZ UDゴシック" w:eastAsia="BIZ UDゴシック" w:hAnsi="BIZ UDゴシック" w:hint="eastAsia"/>
        </w:rPr>
        <w:t>を</w:t>
      </w:r>
      <w:r w:rsidRPr="00D52BF4">
        <w:rPr>
          <w:rFonts w:ascii="BIZ UDゴシック" w:eastAsia="BIZ UDゴシック" w:hAnsi="BIZ UDゴシック"/>
        </w:rPr>
        <w:t>守る制度</w:t>
      </w:r>
      <w:r w:rsidRPr="00D52BF4">
        <w:rPr>
          <w:rFonts w:ascii="BIZ UDゴシック" w:eastAsia="BIZ UDゴシック" w:hAnsi="BIZ UDゴシック" w:hint="eastAsia"/>
        </w:rPr>
        <w:t>です。あなたは、</w:t>
      </w:r>
      <w:r w:rsidRPr="00D52BF4">
        <w:rPr>
          <w:rFonts w:ascii="BIZ UDゴシック" w:eastAsia="BIZ UDゴシック" w:hAnsi="BIZ UDゴシック"/>
        </w:rPr>
        <w:t>成年後見制度</w:t>
      </w:r>
      <w:r w:rsidRPr="00D52BF4">
        <w:rPr>
          <w:rFonts w:ascii="BIZ UDゴシック" w:eastAsia="BIZ UDゴシック" w:hAnsi="BIZ UDゴシック" w:hint="eastAsia"/>
        </w:rPr>
        <w:t>について</w:t>
      </w:r>
      <w:r w:rsidRPr="00D52BF4">
        <w:rPr>
          <w:rFonts w:ascii="BIZ UDゴシック" w:eastAsia="BIZ UDゴシック" w:hAnsi="BIZ UDゴシック"/>
        </w:rPr>
        <w:t>知って</w:t>
      </w:r>
      <w:r w:rsidRPr="00D52BF4">
        <w:rPr>
          <w:rFonts w:ascii="BIZ UDゴシック" w:eastAsia="BIZ UDゴシック" w:hAnsi="BIZ UDゴシック" w:hint="eastAsia"/>
        </w:rPr>
        <w:t>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1152DFF8" w14:textId="77777777" w:rsidR="00EB1F0A" w:rsidRPr="00D52BF4" w:rsidRDefault="00EB1F0A" w:rsidP="00484489">
      <w:pPr>
        <w:pStyle w:val="a5"/>
        <w:ind w:firstLineChars="0" w:firstLine="1"/>
        <w:rPr>
          <w:rFonts w:asciiTheme="minorEastAsia" w:hAnsiTheme="minorEastAsia"/>
        </w:rPr>
      </w:pPr>
    </w:p>
    <w:p w14:paraId="726723F7" w14:textId="305B8CC8" w:rsidR="009E2C4F" w:rsidRPr="00D52BF4" w:rsidRDefault="009E2C4F" w:rsidP="009E2C4F">
      <w:pPr>
        <w:pStyle w:val="a5"/>
        <w:ind w:firstLine="220"/>
        <w:rPr>
          <w:rFonts w:asciiTheme="minorEastAsia" w:hAnsiTheme="minorEastAsia"/>
        </w:rPr>
      </w:pPr>
      <w:r w:rsidRPr="00D52BF4">
        <w:rPr>
          <w:rFonts w:asciiTheme="minorEastAsia" w:hAnsiTheme="minorEastAsia" w:hint="eastAsia"/>
        </w:rPr>
        <w:t>成年後見制度</w:t>
      </w:r>
      <w:r w:rsidR="00334F03" w:rsidRPr="00D52BF4">
        <w:rPr>
          <w:rFonts w:asciiTheme="minorEastAsia" w:hAnsiTheme="minorEastAsia" w:hint="eastAsia"/>
        </w:rPr>
        <w:t>の認知度は、全体で</w:t>
      </w:r>
      <w:r w:rsidR="00FA4B68" w:rsidRPr="00D52BF4">
        <w:rPr>
          <w:rFonts w:asciiTheme="minorEastAsia" w:hAnsiTheme="minorEastAsia" w:hint="eastAsia"/>
        </w:rPr>
        <w:t>「名前を聞いたことはあるが、内容は知らない」</w:t>
      </w:r>
      <w:r w:rsidR="005953A1" w:rsidRPr="003D6BE4">
        <w:rPr>
          <w:rFonts w:asciiTheme="minorEastAsia" w:hAnsiTheme="minorEastAsia" w:hint="eastAsia"/>
        </w:rPr>
        <w:t>が</w:t>
      </w:r>
      <w:r w:rsidR="00FA4B68" w:rsidRPr="00D52BF4">
        <w:rPr>
          <w:rFonts w:asciiTheme="minorEastAsia" w:hAnsiTheme="minorEastAsia" w:hint="eastAsia"/>
        </w:rPr>
        <w:t>37.2％と最も高く、次いで</w:t>
      </w:r>
      <w:r w:rsidRPr="00D52BF4">
        <w:rPr>
          <w:rFonts w:asciiTheme="minorEastAsia" w:hAnsiTheme="minorEastAsia" w:hint="eastAsia"/>
        </w:rPr>
        <w:t>「名前も内容も知っている」は30.7％、「名前も内容も知らない」は25.6％となっています。</w:t>
      </w:r>
    </w:p>
    <w:p w14:paraId="3366DFBF" w14:textId="7B610510" w:rsidR="00A7473E" w:rsidRPr="00D52BF4" w:rsidRDefault="00664307" w:rsidP="009E2C4F">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9E2C4F" w:rsidRPr="00D52BF4">
        <w:rPr>
          <w:rFonts w:asciiTheme="minorEastAsia" w:hAnsiTheme="minorEastAsia" w:hint="eastAsia"/>
        </w:rPr>
        <w:t>みると、高次脳機能障がい</w:t>
      </w:r>
      <w:r w:rsidR="00FA4B68" w:rsidRPr="00D52BF4">
        <w:rPr>
          <w:rFonts w:asciiTheme="minorEastAsia" w:hAnsiTheme="minorEastAsia" w:hint="eastAsia"/>
        </w:rPr>
        <w:t>では「名前も内容も知っている」が</w:t>
      </w:r>
      <w:r w:rsidR="009E2C4F" w:rsidRPr="00D52BF4">
        <w:rPr>
          <w:rFonts w:asciiTheme="minorEastAsia" w:hAnsiTheme="minorEastAsia" w:hint="eastAsia"/>
        </w:rPr>
        <w:t>39.2％、</w:t>
      </w:r>
      <w:r w:rsidR="00FA4B68" w:rsidRPr="00D52BF4">
        <w:rPr>
          <w:rFonts w:asciiTheme="minorEastAsia" w:hAnsiTheme="minorEastAsia" w:hint="eastAsia"/>
        </w:rPr>
        <w:t>知的障がいでは「名前も内容も知らない」が</w:t>
      </w:r>
      <w:r w:rsidR="009E2C4F" w:rsidRPr="00D52BF4">
        <w:rPr>
          <w:rFonts w:asciiTheme="minorEastAsia" w:hAnsiTheme="minorEastAsia" w:hint="eastAsia"/>
        </w:rPr>
        <w:t>32.8％と</w:t>
      </w:r>
      <w:r w:rsidR="00334F03" w:rsidRPr="00D52BF4">
        <w:rPr>
          <w:rFonts w:asciiTheme="minorEastAsia" w:hAnsiTheme="minorEastAsia" w:hint="eastAsia"/>
        </w:rPr>
        <w:t>最も</w:t>
      </w:r>
      <w:r w:rsidR="009E2C4F" w:rsidRPr="00D52BF4">
        <w:rPr>
          <w:rFonts w:asciiTheme="minorEastAsia" w:hAnsiTheme="minorEastAsia" w:hint="eastAsia"/>
        </w:rPr>
        <w:t>高くなっています。</w:t>
      </w:r>
    </w:p>
    <w:p w14:paraId="0CA27423" w14:textId="6B68A89E" w:rsidR="00A7473E" w:rsidRPr="00D52BF4" w:rsidRDefault="00A7473E" w:rsidP="00484489">
      <w:pPr>
        <w:pStyle w:val="a5"/>
        <w:ind w:firstLineChars="0" w:firstLine="1"/>
        <w:rPr>
          <w:rFonts w:asciiTheme="minorEastAsia" w:hAnsiTheme="minorEastAsia"/>
        </w:rPr>
      </w:pPr>
    </w:p>
    <w:p w14:paraId="4F4E1CB5" w14:textId="291998C1" w:rsidR="00A7473E" w:rsidRPr="00D52BF4" w:rsidRDefault="000A3C5F" w:rsidP="00484489">
      <w:pPr>
        <w:pStyle w:val="a5"/>
        <w:ind w:firstLineChars="0" w:firstLine="1"/>
        <w:rPr>
          <w:rFonts w:asciiTheme="minorEastAsia" w:hAnsiTheme="minorEastAsia"/>
        </w:rPr>
      </w:pPr>
      <w:r w:rsidRPr="00D52BF4">
        <w:rPr>
          <w:rFonts w:asciiTheme="minorEastAsia" w:hAnsiTheme="minorEastAsia"/>
          <w:noProof/>
        </w:rPr>
        <w:drawing>
          <wp:anchor distT="0" distB="0" distL="114300" distR="114300" simplePos="0" relativeHeight="251348830" behindDoc="0" locked="0" layoutInCell="1" allowOverlap="1" wp14:anchorId="7D914B99" wp14:editId="36A460AD">
            <wp:simplePos x="0" y="0"/>
            <wp:positionH relativeFrom="margin">
              <wp:align>right</wp:align>
            </wp:positionH>
            <wp:positionV relativeFrom="paragraph">
              <wp:posOffset>218440</wp:posOffset>
            </wp:positionV>
            <wp:extent cx="7088505" cy="4753610"/>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88505" cy="475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5F2" w:rsidRPr="00D52BF4">
        <w:rPr>
          <w:rFonts w:asciiTheme="minorEastAsia" w:hAnsiTheme="minorEastAsia"/>
          <w:noProof/>
        </w:rPr>
        <mc:AlternateContent>
          <mc:Choice Requires="wpg">
            <w:drawing>
              <wp:anchor distT="0" distB="0" distL="114300" distR="114300" simplePos="0" relativeHeight="251813888" behindDoc="0" locked="0" layoutInCell="1" allowOverlap="1" wp14:anchorId="480799E2" wp14:editId="5B1DB05A">
                <wp:simplePos x="0" y="0"/>
                <wp:positionH relativeFrom="column">
                  <wp:posOffset>1781175</wp:posOffset>
                </wp:positionH>
                <wp:positionV relativeFrom="paragraph">
                  <wp:posOffset>113665</wp:posOffset>
                </wp:positionV>
                <wp:extent cx="3216275" cy="133350"/>
                <wp:effectExtent l="0" t="0" r="22225" b="19050"/>
                <wp:wrapNone/>
                <wp:docPr id="1060" name="グループ化 1060"/>
                <wp:cNvGraphicFramePr/>
                <a:graphic xmlns:a="http://schemas.openxmlformats.org/drawingml/2006/main">
                  <a:graphicData uri="http://schemas.microsoft.com/office/word/2010/wordprocessingGroup">
                    <wpg:wgp>
                      <wpg:cNvGrpSpPr/>
                      <wpg:grpSpPr>
                        <a:xfrm>
                          <a:off x="0" y="0"/>
                          <a:ext cx="3216275" cy="133350"/>
                          <a:chOff x="0" y="0"/>
                          <a:chExt cx="3216878" cy="133350"/>
                        </a:xfrm>
                      </wpg:grpSpPr>
                      <wps:wsp>
                        <wps:cNvPr id="1061"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62"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63"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64"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5A636979" id="グループ化 1060" o:spid="_x0000_s1026" style="position:absolute;left:0;text-align:left;margin-left:140.25pt;margin-top:8.95pt;width:253.25pt;height:10.5pt;z-index:251813888" coordsize="32168,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">
                <v:rect id="Rectangle 3" o:spid="_x0000_s1027"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er0A&#10;AADdAAAADwAAAGRycy9kb3ducmV2LnhtbERPSwrCMBDdC94hjOBGNNWFSDWKCIpbf7gdmrEtNpOS&#10;xFo9vREEd/N431msWlOJhpwvLSsYjxIQxJnVJecKzqftcAbCB2SNlWVS8CIPq2W3s8BU2ycfqDmG&#10;XMQQ9ikqKEKoUyl9VpBBP7I1ceRu1hkMEbpcaofPGG4qOUmSqTRYcmwosKZNQdn9+DAKLrqxZTY4&#10;XWsf3Pue77aG95VS/V67noMI1Ia/+Ofe6zg/mY7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n+qer0AAADdAAAADwAAAAAAAAAAAAAAAACYAgAAZHJzL2Rvd25yZXYu&#10;eG1sUEsFBgAAAAAEAAQA9QAAAIIDAAAAAA==&#10;" fillcolor="black" strokeweight="0">
                  <v:fill r:id="rId13" o:title="" type="pattern"/>
                  <v:textbox inset="5.85pt,.7pt,5.85pt,.7pt"/>
                </v:rect>
                <v:rect id="Rectangle 4" o:spid="_x0000_s1028"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GSMUA&#10;AADdAAAADwAAAGRycy9kb3ducmV2LnhtbERPTWvCQBC9F/wPywi9SN1URSVmI0UQtNSDWvA6Zsck&#10;mJ0N2W0S++u7hUJv83ifk6x7U4mWGldaVvA6jkAQZ1aXnCv4PG9fliCcR9ZYWSYFD3KwTgdPCcba&#10;dnyk9uRzEULYxaig8L6OpXRZQQbd2NbEgbvZxqAPsMmlbrAL4aaSkyiaS4Mlh4YCa9oUlN1PX0aB&#10;nJ0P7Wj6fun89ON71h4W+93oqtTzsH9bgfDU+3/xn3unw/xoPoHfb8IJ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EZIxQAAAN0AAAAPAAAAAAAAAAAAAAAAAJgCAABkcnMv&#10;ZG93bnJldi54bWxQSwUGAAAAAAQABAD1AAAAigMAAAAA&#10;" fillcolor="black" strokeweight="0">
                  <v:fill r:id="rId14" o:title="" type="pattern"/>
                  <v:textbox inset="5.85pt,.7pt,5.85pt,.7pt"/>
                </v:rect>
                <v:rect id="Rectangle 5" o:spid="_x0000_s1029"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ck8IA&#10;AADdAAAADwAAAGRycy9kb3ducmV2LnhtbERPTWsCMRC9F/ofwhR6q1kVpGyNUoSqV1ct9DZNxs26&#10;m8mSRN3++6Yg9DaP9znz5eA6caUQG88KxqMCBLH2puFawWH/8fIKIiZkg51nUvBDEZaLx4c5lsbf&#10;eEfXKtUih3AsUYFNqS+ljNqSwzjyPXHmTj44TBmGWpqAtxzuOjkpipl02HBusNjTypJuq4tToL+6&#10;z/GqPR92m/Zo1xq/K2yCUs9Pw/sbiERD+hff3VuT5xezKfx9k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lyTwgAAAN0AAAAPAAAAAAAAAAAAAAAAAJgCAABkcnMvZG93&#10;bnJldi54bWxQSwUGAAAAAAQABAD1AAAAhwMAAAAA&#10;" fillcolor="black" strokeweight="0">
                  <v:fill r:id="rId15" o:title="" type="pattern"/>
                  <v:textbox inset="5.85pt,.7pt,5.85pt,.7pt"/>
                </v:rect>
                <v:rect id="Rectangle 8" o:spid="_x0000_s1030"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6FMQA&#10;AADdAAAADwAAAGRycy9kb3ducmV2LnhtbESPQYvCMBCF78L+hzDC3jTtakWqURZB8OLBKsLehma2&#10;LTaTkmRt998bQfA2w3vvmzfr7WBacSfnG8sK0mkCgri0uuFKweW8nyxB+ICssbVMCv7Jw3bzMVpj&#10;rm3PJ7oXoRIRwj5HBXUIXS6lL2sy6Ke2I47ar3UGQ1xdJbXDPsJNK7+SZCENNhwv1NjRrqbyVvyZ&#10;SMn4trv0y9n1mGYHKvqMU/ej1Od4+F6BCDSEt/mVPuhYP1nM4flNHE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ehTEAAAA3QAAAA8AAAAAAAAAAAAAAAAAmAIAAGRycy9k&#10;b3ducmV2LnhtbFBLBQYAAAAABAAEAPUAAACJAwAAAAA=&#10;" strokeweight="0">
                  <v:textbox inset="5.85pt,.7pt,5.85pt,.7pt"/>
                </v:rect>
              </v:group>
            </w:pict>
          </mc:Fallback>
        </mc:AlternateContent>
      </w:r>
    </w:p>
    <w:p w14:paraId="02B03C3A" w14:textId="553E6EF7" w:rsidR="00A7473E" w:rsidRPr="00D52BF4" w:rsidRDefault="00A7473E" w:rsidP="00484489">
      <w:pPr>
        <w:pStyle w:val="a5"/>
        <w:ind w:firstLineChars="0" w:firstLine="1"/>
        <w:rPr>
          <w:rFonts w:asciiTheme="minorEastAsia" w:hAnsiTheme="minorEastAsia"/>
        </w:rPr>
      </w:pPr>
    </w:p>
    <w:p w14:paraId="3E0322D6" w14:textId="194B8631" w:rsidR="00A7473E" w:rsidRPr="00D52BF4" w:rsidRDefault="00A7473E" w:rsidP="00484489">
      <w:pPr>
        <w:pStyle w:val="a5"/>
        <w:ind w:firstLineChars="0" w:firstLine="1"/>
        <w:rPr>
          <w:rFonts w:asciiTheme="minorEastAsia" w:hAnsiTheme="minorEastAsia"/>
        </w:rPr>
      </w:pPr>
    </w:p>
    <w:p w14:paraId="195C3434" w14:textId="63AE6402" w:rsidR="00A7473E" w:rsidRPr="00D52BF4" w:rsidRDefault="00A7473E" w:rsidP="00484489">
      <w:pPr>
        <w:pStyle w:val="a5"/>
        <w:ind w:firstLineChars="0" w:firstLine="1"/>
        <w:rPr>
          <w:rFonts w:asciiTheme="minorEastAsia" w:hAnsiTheme="minorEastAsia"/>
        </w:rPr>
      </w:pPr>
    </w:p>
    <w:p w14:paraId="014B6BD0" w14:textId="77777777" w:rsidR="00A7473E" w:rsidRPr="00D52BF4" w:rsidRDefault="00A7473E" w:rsidP="00484489">
      <w:pPr>
        <w:pStyle w:val="a5"/>
        <w:ind w:firstLineChars="0" w:firstLine="1"/>
        <w:rPr>
          <w:rFonts w:asciiTheme="minorEastAsia" w:hAnsiTheme="minorEastAsia"/>
        </w:rPr>
      </w:pPr>
    </w:p>
    <w:p w14:paraId="4573B186" w14:textId="77777777" w:rsidR="00A7473E" w:rsidRPr="00D52BF4" w:rsidRDefault="00A7473E" w:rsidP="00484489">
      <w:pPr>
        <w:pStyle w:val="a5"/>
        <w:ind w:firstLineChars="0" w:firstLine="1"/>
        <w:rPr>
          <w:rFonts w:asciiTheme="minorEastAsia" w:hAnsiTheme="minorEastAsia"/>
        </w:rPr>
      </w:pPr>
    </w:p>
    <w:p w14:paraId="026E4CE8" w14:textId="77777777" w:rsidR="00A7473E" w:rsidRPr="00D52BF4" w:rsidRDefault="00A7473E" w:rsidP="00484489">
      <w:pPr>
        <w:pStyle w:val="a5"/>
        <w:ind w:firstLineChars="0" w:firstLine="1"/>
        <w:rPr>
          <w:rFonts w:asciiTheme="minorEastAsia" w:hAnsiTheme="minorEastAsia"/>
        </w:rPr>
      </w:pPr>
    </w:p>
    <w:p w14:paraId="5C891C72" w14:textId="77777777" w:rsidR="00A7473E" w:rsidRPr="00D52BF4" w:rsidRDefault="00A7473E" w:rsidP="00484489">
      <w:pPr>
        <w:pStyle w:val="a5"/>
        <w:ind w:firstLineChars="0" w:firstLine="1"/>
        <w:rPr>
          <w:rFonts w:asciiTheme="minorEastAsia" w:hAnsiTheme="minorEastAsia"/>
        </w:rPr>
      </w:pPr>
    </w:p>
    <w:p w14:paraId="13153C27" w14:textId="77777777" w:rsidR="00A7473E" w:rsidRPr="00D52BF4" w:rsidRDefault="00A7473E" w:rsidP="00484489">
      <w:pPr>
        <w:pStyle w:val="a5"/>
        <w:ind w:firstLineChars="0" w:firstLine="1"/>
        <w:rPr>
          <w:rFonts w:asciiTheme="minorEastAsia" w:hAnsiTheme="minorEastAsia"/>
        </w:rPr>
      </w:pPr>
    </w:p>
    <w:p w14:paraId="30B15C84" w14:textId="77777777" w:rsidR="00A7473E" w:rsidRPr="00D52BF4" w:rsidRDefault="00A7473E" w:rsidP="00484489">
      <w:pPr>
        <w:pStyle w:val="a5"/>
        <w:ind w:firstLineChars="0" w:firstLine="1"/>
        <w:rPr>
          <w:rFonts w:asciiTheme="minorEastAsia" w:hAnsiTheme="minorEastAsia"/>
        </w:rPr>
      </w:pPr>
    </w:p>
    <w:p w14:paraId="1F36FE36" w14:textId="77777777" w:rsidR="00A7473E" w:rsidRPr="00D52BF4" w:rsidRDefault="00A7473E" w:rsidP="00484489">
      <w:pPr>
        <w:pStyle w:val="a5"/>
        <w:ind w:firstLineChars="0" w:firstLine="1"/>
        <w:rPr>
          <w:rFonts w:asciiTheme="minorEastAsia" w:hAnsiTheme="minorEastAsia"/>
        </w:rPr>
      </w:pPr>
    </w:p>
    <w:p w14:paraId="1BC31152" w14:textId="77777777" w:rsidR="00A7473E" w:rsidRPr="00D52BF4" w:rsidRDefault="00A7473E" w:rsidP="00484489">
      <w:pPr>
        <w:pStyle w:val="a5"/>
        <w:ind w:firstLineChars="0" w:firstLine="1"/>
        <w:rPr>
          <w:rFonts w:asciiTheme="minorEastAsia" w:hAnsiTheme="minorEastAsia"/>
        </w:rPr>
      </w:pPr>
    </w:p>
    <w:p w14:paraId="257C3701" w14:textId="77777777" w:rsidR="00A7473E" w:rsidRPr="00D52BF4" w:rsidRDefault="00A7473E" w:rsidP="00484489">
      <w:pPr>
        <w:pStyle w:val="a5"/>
        <w:ind w:firstLineChars="0" w:firstLine="1"/>
        <w:rPr>
          <w:rFonts w:asciiTheme="minorEastAsia" w:hAnsiTheme="minorEastAsia"/>
        </w:rPr>
      </w:pPr>
    </w:p>
    <w:p w14:paraId="2956EE64" w14:textId="77777777" w:rsidR="00A7473E" w:rsidRPr="00D52BF4" w:rsidRDefault="00A7473E" w:rsidP="00484489">
      <w:pPr>
        <w:pStyle w:val="a5"/>
        <w:ind w:firstLineChars="0" w:firstLine="1"/>
        <w:rPr>
          <w:rFonts w:asciiTheme="minorEastAsia" w:hAnsiTheme="minorEastAsia"/>
        </w:rPr>
      </w:pPr>
    </w:p>
    <w:p w14:paraId="070441AE" w14:textId="77777777" w:rsidR="00A7473E" w:rsidRPr="00D52BF4" w:rsidRDefault="00A7473E" w:rsidP="00484489">
      <w:pPr>
        <w:pStyle w:val="a5"/>
        <w:ind w:firstLineChars="0" w:firstLine="1"/>
        <w:rPr>
          <w:rFonts w:asciiTheme="minorEastAsia" w:hAnsiTheme="minorEastAsia"/>
        </w:rPr>
      </w:pPr>
    </w:p>
    <w:p w14:paraId="49587166" w14:textId="77777777" w:rsidR="00A7473E" w:rsidRPr="00D52BF4" w:rsidRDefault="00A7473E" w:rsidP="00484489">
      <w:pPr>
        <w:pStyle w:val="a5"/>
        <w:ind w:firstLineChars="0" w:firstLine="1"/>
        <w:rPr>
          <w:rFonts w:asciiTheme="minorEastAsia" w:hAnsiTheme="minorEastAsia"/>
        </w:rPr>
      </w:pPr>
    </w:p>
    <w:p w14:paraId="610330F1" w14:textId="77777777" w:rsidR="00A7473E" w:rsidRPr="00D52BF4" w:rsidRDefault="00A7473E" w:rsidP="00484489">
      <w:pPr>
        <w:pStyle w:val="a5"/>
        <w:ind w:firstLineChars="0" w:firstLine="1"/>
        <w:rPr>
          <w:rFonts w:asciiTheme="minorEastAsia" w:hAnsiTheme="minorEastAsia"/>
        </w:rPr>
      </w:pPr>
    </w:p>
    <w:p w14:paraId="5279740D" w14:textId="77777777" w:rsidR="00A7473E" w:rsidRPr="00D52BF4" w:rsidRDefault="00A7473E" w:rsidP="00484489">
      <w:pPr>
        <w:pStyle w:val="a5"/>
        <w:ind w:firstLineChars="0" w:firstLine="1"/>
        <w:rPr>
          <w:rFonts w:asciiTheme="minorEastAsia" w:hAnsiTheme="minorEastAsia"/>
        </w:rPr>
      </w:pPr>
    </w:p>
    <w:p w14:paraId="18660326" w14:textId="77777777" w:rsidR="00A7473E" w:rsidRPr="00D52BF4" w:rsidRDefault="00A7473E" w:rsidP="00484489">
      <w:pPr>
        <w:pStyle w:val="a5"/>
        <w:ind w:firstLineChars="0" w:firstLine="1"/>
        <w:rPr>
          <w:rFonts w:asciiTheme="minorEastAsia" w:hAnsiTheme="minorEastAsia"/>
        </w:rPr>
      </w:pPr>
    </w:p>
    <w:p w14:paraId="1C9375EA" w14:textId="77777777" w:rsidR="00A7473E" w:rsidRPr="00D52BF4" w:rsidRDefault="00A7473E" w:rsidP="00484489">
      <w:pPr>
        <w:pStyle w:val="a5"/>
        <w:ind w:firstLineChars="0" w:firstLine="1"/>
        <w:rPr>
          <w:rFonts w:asciiTheme="minorEastAsia" w:hAnsiTheme="minorEastAsia"/>
        </w:rPr>
      </w:pPr>
    </w:p>
    <w:p w14:paraId="601F52D2" w14:textId="77777777" w:rsidR="00A7473E" w:rsidRPr="00D52BF4" w:rsidRDefault="00A7473E" w:rsidP="00484489">
      <w:pPr>
        <w:pStyle w:val="a5"/>
        <w:ind w:firstLineChars="0" w:firstLine="1"/>
        <w:rPr>
          <w:rFonts w:asciiTheme="minorEastAsia" w:hAnsiTheme="minorEastAsia"/>
        </w:rPr>
      </w:pPr>
    </w:p>
    <w:p w14:paraId="2CB920B3" w14:textId="77777777" w:rsidR="00A7473E" w:rsidRPr="00D52BF4" w:rsidRDefault="00A7473E" w:rsidP="00484489">
      <w:pPr>
        <w:pStyle w:val="a5"/>
        <w:ind w:firstLineChars="0" w:firstLine="1"/>
        <w:rPr>
          <w:rFonts w:asciiTheme="minorEastAsia" w:hAnsiTheme="minorEastAsia"/>
        </w:rPr>
      </w:pPr>
    </w:p>
    <w:p w14:paraId="52D2CE96" w14:textId="77777777" w:rsidR="00A7473E" w:rsidRPr="00D52BF4" w:rsidRDefault="00A7473E" w:rsidP="00484489">
      <w:pPr>
        <w:pStyle w:val="a5"/>
        <w:ind w:firstLineChars="0" w:firstLine="1"/>
        <w:rPr>
          <w:rFonts w:asciiTheme="minorEastAsia" w:hAnsiTheme="minorEastAsia"/>
        </w:rPr>
      </w:pPr>
      <w:r w:rsidRPr="00D52BF4">
        <w:rPr>
          <w:rFonts w:asciiTheme="minorEastAsia" w:hAnsiTheme="minorEastAsia"/>
        </w:rPr>
        <w:br w:type="page"/>
      </w:r>
    </w:p>
    <w:p w14:paraId="7C4C3591" w14:textId="77777777" w:rsidR="00DB6448" w:rsidRPr="00D52BF4" w:rsidRDefault="00DB6448" w:rsidP="00DB6448">
      <w:pPr>
        <w:pStyle w:val="ad"/>
        <w:ind w:leftChars="0" w:left="480" w:hanging="480"/>
        <w:outlineLvl w:val="2"/>
      </w:pPr>
      <w:bookmarkStart w:id="76" w:name="_Toc131018055"/>
      <w:r w:rsidRPr="00D52BF4">
        <w:rPr>
          <w:noProof/>
          <w:sz w:val="24"/>
        </w:rPr>
        <w:t>（７）</w:t>
      </w:r>
      <w:r w:rsidRPr="00D52BF4">
        <w:rPr>
          <w:rFonts w:hint="eastAsia"/>
          <w:noProof/>
          <w:sz w:val="24"/>
        </w:rPr>
        <w:t>自由意見</w:t>
      </w:r>
      <w:bookmarkEnd w:id="76"/>
    </w:p>
    <w:p w14:paraId="12AFFD28" w14:textId="77777777" w:rsidR="00B734D4" w:rsidRPr="00D52BF4" w:rsidRDefault="00B734D4"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問53</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最後</w:t>
      </w:r>
      <w:r w:rsidRPr="00D52BF4">
        <w:rPr>
          <w:rFonts w:ascii="BIZ UDゴシック" w:eastAsia="BIZ UDゴシック" w:hAnsi="BIZ UDゴシック" w:hint="eastAsia"/>
        </w:rPr>
        <w:t>に、この</w:t>
      </w:r>
      <w:r w:rsidRPr="00D52BF4">
        <w:rPr>
          <w:rFonts w:ascii="BIZ UDゴシック" w:eastAsia="BIZ UDゴシック" w:hAnsi="BIZ UDゴシック"/>
        </w:rPr>
        <w:t>調査</w:t>
      </w:r>
      <w:r w:rsidRPr="00D52BF4">
        <w:rPr>
          <w:rFonts w:ascii="BIZ UDゴシック" w:eastAsia="BIZ UDゴシック" w:hAnsi="BIZ UDゴシック" w:hint="eastAsia"/>
        </w:rPr>
        <w:t>を</w:t>
      </w:r>
      <w:r w:rsidRPr="00D52BF4">
        <w:rPr>
          <w:rFonts w:ascii="BIZ UDゴシック" w:eastAsia="BIZ UDゴシック" w:hAnsi="BIZ UDゴシック"/>
        </w:rPr>
        <w:t>通じて</w:t>
      </w:r>
      <w:r w:rsidRPr="00D52BF4">
        <w:rPr>
          <w:rFonts w:ascii="BIZ UDゴシック" w:eastAsia="BIZ UDゴシック" w:hAnsi="BIZ UDゴシック" w:hint="eastAsia"/>
        </w:rPr>
        <w:t>、</w:t>
      </w:r>
      <w:r w:rsidRPr="00D52BF4">
        <w:rPr>
          <w:rFonts w:ascii="BIZ UDゴシック" w:eastAsia="BIZ UDゴシック" w:hAnsi="BIZ UDゴシック"/>
        </w:rPr>
        <w:t>選択肢</w:t>
      </w:r>
      <w:r w:rsidRPr="00D52BF4">
        <w:rPr>
          <w:rFonts w:ascii="BIZ UDゴシック" w:eastAsia="BIZ UDゴシック" w:hAnsi="BIZ UDゴシック" w:hint="eastAsia"/>
        </w:rPr>
        <w:t>や</w:t>
      </w:r>
      <w:r w:rsidRPr="00D52BF4">
        <w:rPr>
          <w:rFonts w:ascii="BIZ UDゴシック" w:eastAsia="BIZ UDゴシック" w:hAnsi="BIZ UDゴシック"/>
        </w:rPr>
        <w:t>自由記入欄</w:t>
      </w:r>
      <w:r w:rsidRPr="00D52BF4">
        <w:rPr>
          <w:rFonts w:ascii="BIZ UDゴシック" w:eastAsia="BIZ UDゴシック" w:hAnsi="BIZ UDゴシック" w:hint="eastAsia"/>
        </w:rPr>
        <w:t>だけでは</w:t>
      </w:r>
      <w:r w:rsidRPr="00D52BF4">
        <w:rPr>
          <w:rFonts w:ascii="BIZ UDゴシック" w:eastAsia="BIZ UDゴシック" w:hAnsi="BIZ UDゴシック"/>
        </w:rPr>
        <w:t>表現</w:t>
      </w:r>
      <w:r w:rsidRPr="00D52BF4">
        <w:rPr>
          <w:rFonts w:ascii="BIZ UDゴシック" w:eastAsia="BIZ UDゴシック" w:hAnsi="BIZ UDゴシック" w:hint="eastAsia"/>
        </w:rPr>
        <w:t>しきれなかったことがありましたら、</w:t>
      </w:r>
      <w:r w:rsidRPr="00D52BF4">
        <w:rPr>
          <w:rFonts w:ascii="BIZ UDゴシック" w:eastAsia="BIZ UDゴシック" w:hAnsi="BIZ UDゴシック"/>
        </w:rPr>
        <w:t>自由</w:t>
      </w:r>
      <w:r w:rsidRPr="00D52BF4">
        <w:rPr>
          <w:rFonts w:ascii="BIZ UDゴシック" w:eastAsia="BIZ UDゴシック" w:hAnsi="BIZ UDゴシック" w:hint="eastAsia"/>
        </w:rPr>
        <w:t>にお</w:t>
      </w:r>
      <w:r w:rsidRPr="00D52BF4">
        <w:rPr>
          <w:rFonts w:ascii="BIZ UDゴシック" w:eastAsia="BIZ UDゴシック" w:hAnsi="BIZ UDゴシック"/>
        </w:rPr>
        <w:t>書き</w:t>
      </w:r>
      <w:r w:rsidRPr="00D52BF4">
        <w:rPr>
          <w:rFonts w:ascii="BIZ UDゴシック" w:eastAsia="BIZ UDゴシック" w:hAnsi="BIZ UDゴシック" w:hint="eastAsia"/>
        </w:rPr>
        <w:t>ください。</w:t>
      </w:r>
    </w:p>
    <w:p w14:paraId="048F9637" w14:textId="77777777" w:rsidR="00EB1F0A" w:rsidRPr="00D52BF4" w:rsidRDefault="00EB1F0A" w:rsidP="00484489">
      <w:pPr>
        <w:pStyle w:val="a5"/>
        <w:ind w:firstLineChars="0" w:firstLine="1"/>
        <w:rPr>
          <w:rFonts w:asciiTheme="minorEastAsia" w:hAnsiTheme="minorEastAsia"/>
        </w:rPr>
      </w:pPr>
    </w:p>
    <w:p w14:paraId="75C53FE3" w14:textId="7B436F2C" w:rsidR="004E512B" w:rsidRPr="00BE3618" w:rsidRDefault="004E512B" w:rsidP="004E512B">
      <w:pPr>
        <w:pStyle w:val="a5"/>
        <w:ind w:firstLine="220"/>
        <w:rPr>
          <w:rFonts w:asciiTheme="minorEastAsia" w:hAnsiTheme="minorEastAsia"/>
          <w:color w:val="000000" w:themeColor="text1"/>
        </w:rPr>
      </w:pPr>
      <w:r w:rsidRPr="00634816">
        <w:rPr>
          <w:rFonts w:asciiTheme="minorEastAsia" w:hAnsiTheme="minorEastAsia" w:hint="eastAsia"/>
        </w:rPr>
        <w:t>自由意見としては、「</w:t>
      </w:r>
      <w:r w:rsidRPr="00D71682">
        <w:rPr>
          <w:rFonts w:asciiTheme="minorEastAsia" w:hAnsiTheme="minorEastAsia" w:hint="eastAsia"/>
        </w:rPr>
        <w:t>サービス・制度に</w:t>
      </w:r>
      <w:r>
        <w:rPr>
          <w:rFonts w:asciiTheme="minorEastAsia" w:hAnsiTheme="minorEastAsia" w:hint="eastAsia"/>
        </w:rPr>
        <w:t>関して</w:t>
      </w:r>
      <w:r w:rsidRPr="00634816">
        <w:rPr>
          <w:rFonts w:asciiTheme="minorEastAsia" w:hAnsiTheme="minorEastAsia" w:hint="eastAsia"/>
        </w:rPr>
        <w:t>」が最も多く</w:t>
      </w:r>
      <w:r>
        <w:rPr>
          <w:rFonts w:asciiTheme="minorEastAsia" w:hAnsiTheme="minorEastAsia" w:hint="eastAsia"/>
        </w:rPr>
        <w:t>103</w:t>
      </w:r>
      <w:r w:rsidRPr="00634816">
        <w:rPr>
          <w:rFonts w:asciiTheme="minorEastAsia" w:hAnsiTheme="minorEastAsia" w:hint="eastAsia"/>
        </w:rPr>
        <w:t>件、</w:t>
      </w:r>
      <w:r>
        <w:rPr>
          <w:rFonts w:asciiTheme="minorEastAsia" w:hAnsiTheme="minorEastAsia" w:hint="eastAsia"/>
        </w:rPr>
        <w:t>次いで</w:t>
      </w:r>
      <w:r w:rsidRPr="00634816">
        <w:rPr>
          <w:rFonts w:asciiTheme="minorEastAsia" w:hAnsiTheme="minorEastAsia" w:hint="eastAsia"/>
        </w:rPr>
        <w:t>「</w:t>
      </w:r>
      <w:r w:rsidRPr="00D71682">
        <w:rPr>
          <w:rFonts w:asciiTheme="minorEastAsia" w:hAnsiTheme="minorEastAsia" w:hint="eastAsia"/>
        </w:rPr>
        <w:t>アンケート調査に関して</w:t>
      </w:r>
      <w:r w:rsidRPr="00634816">
        <w:rPr>
          <w:rFonts w:asciiTheme="minorEastAsia" w:hAnsiTheme="minorEastAsia" w:hint="eastAsia"/>
        </w:rPr>
        <w:t>」が</w:t>
      </w:r>
      <w:r>
        <w:rPr>
          <w:rFonts w:asciiTheme="minorEastAsia" w:hAnsiTheme="minorEastAsia" w:hint="eastAsia"/>
        </w:rPr>
        <w:t>77</w:t>
      </w:r>
      <w:r w:rsidRPr="00634816">
        <w:rPr>
          <w:rFonts w:asciiTheme="minorEastAsia" w:hAnsiTheme="minorEastAsia" w:hint="eastAsia"/>
        </w:rPr>
        <w:t>件、「</w:t>
      </w:r>
      <w:r w:rsidRPr="00D71682">
        <w:rPr>
          <w:rFonts w:asciiTheme="minorEastAsia" w:hAnsiTheme="minorEastAsia" w:hint="eastAsia"/>
        </w:rPr>
        <w:t>情報提供・相談支援体制に</w:t>
      </w:r>
      <w:r>
        <w:rPr>
          <w:rFonts w:asciiTheme="minorEastAsia" w:hAnsiTheme="minorEastAsia" w:hint="eastAsia"/>
        </w:rPr>
        <w:t>関して</w:t>
      </w:r>
      <w:r w:rsidRPr="00634816">
        <w:rPr>
          <w:rFonts w:asciiTheme="minorEastAsia" w:hAnsiTheme="minorEastAsia" w:hint="eastAsia"/>
        </w:rPr>
        <w:t>」が</w:t>
      </w:r>
      <w:r w:rsidRPr="00BE3618">
        <w:rPr>
          <w:rFonts w:asciiTheme="minorEastAsia" w:hAnsiTheme="minorEastAsia" w:hint="eastAsia"/>
          <w:color w:val="000000" w:themeColor="text1"/>
        </w:rPr>
        <w:t>63件と</w:t>
      </w:r>
      <w:r w:rsidR="00226693" w:rsidRPr="00BE3618">
        <w:rPr>
          <w:rFonts w:asciiTheme="minorEastAsia" w:hAnsiTheme="minorEastAsia" w:hint="eastAsia"/>
          <w:color w:val="000000" w:themeColor="text1"/>
        </w:rPr>
        <w:t>なっています</w:t>
      </w:r>
      <w:r w:rsidRPr="00BE3618">
        <w:rPr>
          <w:rFonts w:asciiTheme="minorEastAsia" w:hAnsiTheme="minorEastAsia" w:hint="eastAsia"/>
          <w:color w:val="000000" w:themeColor="text1"/>
        </w:rPr>
        <w:t>。</w:t>
      </w:r>
    </w:p>
    <w:p w14:paraId="2B30D5D6" w14:textId="77777777" w:rsidR="004E512B" w:rsidRPr="00BE3618" w:rsidRDefault="004E512B" w:rsidP="004E512B">
      <w:pPr>
        <w:pStyle w:val="a5"/>
        <w:ind w:firstLineChars="0" w:firstLine="1"/>
        <w:rPr>
          <w:rFonts w:asciiTheme="minorEastAsia" w:hAnsiTheme="minorEastAsia"/>
          <w:color w:val="000000" w:themeColor="text1"/>
        </w:rPr>
      </w:pPr>
    </w:p>
    <w:p w14:paraId="0B883BA7" w14:textId="4E85AD7A" w:rsidR="004E512B" w:rsidRPr="00BE3618" w:rsidRDefault="004E512B" w:rsidP="004E512B">
      <w:pPr>
        <w:pStyle w:val="a5"/>
        <w:ind w:firstLine="220"/>
        <w:rPr>
          <w:rFonts w:asciiTheme="minorEastAsia" w:hAnsiTheme="minorEastAsia"/>
          <w:color w:val="000000" w:themeColor="text1"/>
        </w:rPr>
      </w:pPr>
      <w:r w:rsidRPr="00BE3618">
        <w:rPr>
          <w:rFonts w:asciiTheme="minorEastAsia" w:hAnsiTheme="minorEastAsia"/>
          <w:color w:val="000000" w:themeColor="text1"/>
        </w:rPr>
        <w:t>以下、寄せられた回答の中からご意見を抜粋し</w:t>
      </w:r>
      <w:r w:rsidR="00226693" w:rsidRPr="00BE3618">
        <w:rPr>
          <w:rFonts w:asciiTheme="minorEastAsia" w:hAnsiTheme="minorEastAsia" w:hint="eastAsia"/>
          <w:color w:val="000000" w:themeColor="text1"/>
        </w:rPr>
        <w:t>まし</w:t>
      </w:r>
      <w:r w:rsidRPr="00BE3618">
        <w:rPr>
          <w:rFonts w:asciiTheme="minorEastAsia" w:hAnsiTheme="minorEastAsia"/>
          <w:color w:val="000000" w:themeColor="text1"/>
        </w:rPr>
        <w:t>た。</w:t>
      </w:r>
    </w:p>
    <w:p w14:paraId="04651F08" w14:textId="77777777" w:rsidR="004E512B" w:rsidRPr="00D52BF4" w:rsidRDefault="004E512B" w:rsidP="004E512B">
      <w:pPr>
        <w:pStyle w:val="a5"/>
        <w:ind w:firstLineChars="0" w:firstLine="1"/>
        <w:rPr>
          <w:rFonts w:asciiTheme="minorEastAsia" w:hAnsiTheme="minorEastAsia"/>
        </w:rPr>
      </w:pPr>
    </w:p>
    <w:p w14:paraId="36643393"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D71682">
        <w:rPr>
          <w:rFonts w:ascii="BIZ UDゴシック" w:eastAsia="BIZ UDゴシック" w:hAnsi="BIZ UDゴシック" w:cs="ＭＳ Ｐゴシック" w:hint="eastAsia"/>
          <w:b/>
          <w:kern w:val="0"/>
          <w:sz w:val="24"/>
        </w:rPr>
        <w:t>サービス・制度に関して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103</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6772EFE3" w14:textId="77777777" w:rsidTr="00BE0DA5">
        <w:tc>
          <w:tcPr>
            <w:tcW w:w="9633" w:type="dxa"/>
          </w:tcPr>
          <w:p w14:paraId="3D1B54B0"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B414A">
              <w:rPr>
                <w:rFonts w:hAnsi="ＭＳ 明朝" w:cs="ＭＳ Ｐゴシック" w:hint="eastAsia"/>
                <w:kern w:val="0"/>
                <w:szCs w:val="21"/>
              </w:rPr>
              <w:t>私は指定難病で医療費の補助を受けています。この制度がなければ、今の治療は受けられないので、とてもありがたいです。今後、難病指定の取り消しなどの話を聞く事もありますが、このまま継続していただきたいです。</w:t>
            </w:r>
          </w:p>
          <w:p w14:paraId="5C8CA5F3"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B414A">
              <w:rPr>
                <w:rFonts w:hAnsi="ＭＳ 明朝" w:cs="ＭＳ Ｐゴシック" w:hint="eastAsia"/>
                <w:kern w:val="0"/>
                <w:szCs w:val="21"/>
              </w:rPr>
              <w:t>利用できるサービスが、区によって使えたり、使えなかったりとか、車いすで移動していてトイレを使いたいのに何でもない人が使っていて、その中でパソコンを出して仕事をしていたりして長時間使えないとか、色々ありすぎて書けません。障がい者というのを前面に出しすぎると、嫌がられるし、なかなかむずかしい世の中です。</w:t>
            </w:r>
          </w:p>
          <w:p w14:paraId="1AC73618"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B414A">
              <w:rPr>
                <w:rFonts w:hAnsi="ＭＳ 明朝" w:cs="ＭＳ Ｐゴシック" w:hint="eastAsia"/>
                <w:kern w:val="0"/>
                <w:szCs w:val="21"/>
              </w:rPr>
              <w:t>聴覚障がいは目で見てわからない障がいなので、なかなか理解されない。私たち聞こえない人が望んでいることと聴者が思い描いているニーズが全く合っていないと感じることが多いです。手話通訳…遠隔通訳サービスを導入してほしい。選挙の際は必ず手話ができる人を設置してください！コミュニケーションボードや筆談ボート設置しているのにも関わらず出してくれませんでした。耳がきこえないので筆談してほしいと伝えても一方的に話されて大変困っています。置いていないのでしたら、ＨＰに掲載されているのはウソになるので直ちに改善してください。耳がきこえないってどんなことなのか？区役所で働いている皆さんが勉強して下さい。</w:t>
            </w:r>
          </w:p>
        </w:tc>
      </w:tr>
    </w:tbl>
    <w:p w14:paraId="3F69C802" w14:textId="77777777" w:rsidR="004E512B" w:rsidRDefault="004E512B" w:rsidP="004E512B">
      <w:pPr>
        <w:pStyle w:val="a5"/>
        <w:ind w:firstLine="220"/>
        <w:rPr>
          <w:rFonts w:hAnsi="BIZ UD明朝 Medium"/>
        </w:rPr>
      </w:pPr>
    </w:p>
    <w:p w14:paraId="582AC7D2"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D71682">
        <w:rPr>
          <w:rFonts w:ascii="BIZ UDゴシック" w:eastAsia="BIZ UDゴシック" w:hAnsi="BIZ UDゴシック" w:cs="ＭＳ Ｐゴシック" w:hint="eastAsia"/>
          <w:b/>
          <w:kern w:val="0"/>
          <w:sz w:val="24"/>
        </w:rPr>
        <w:t>アンケート調査に関して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77</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327A72BD" w14:textId="77777777" w:rsidTr="00BE0DA5">
        <w:tc>
          <w:tcPr>
            <w:tcW w:w="9633" w:type="dxa"/>
          </w:tcPr>
          <w:p w14:paraId="7C40ADFC"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B414A">
              <w:rPr>
                <w:rFonts w:hAnsi="ＭＳ 明朝" w:cs="ＭＳ Ｐゴシック" w:hint="eastAsia"/>
                <w:kern w:val="0"/>
                <w:szCs w:val="21"/>
              </w:rPr>
              <w:t>アンケート調査は、２回目の協力です。できれば、以前のアンケートの結果、今回のアンケートの結果を、板橋区の広報誌に載せるとかしてほしい。福祉団体、事業所等にもアンケートの実施をしてほしい。ヘルパーさんの声を聞いてほしい、細々な事ですが色んな方と、協力して生活しています。</w:t>
            </w:r>
          </w:p>
          <w:p w14:paraId="585F8F90"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B414A">
              <w:rPr>
                <w:rFonts w:hAnsi="ＭＳ 明朝" w:cs="ＭＳ Ｐゴシック" w:hint="eastAsia"/>
                <w:kern w:val="0"/>
                <w:szCs w:val="21"/>
              </w:rPr>
              <w:t>知的・精神障</w:t>
            </w:r>
            <w:r>
              <w:rPr>
                <w:rFonts w:hAnsi="ＭＳ 明朝" w:cs="ＭＳ Ｐゴシック" w:hint="eastAsia"/>
                <w:kern w:val="0"/>
                <w:szCs w:val="21"/>
              </w:rPr>
              <w:t>がい</w:t>
            </w:r>
            <w:r w:rsidRPr="004B414A">
              <w:rPr>
                <w:rFonts w:hAnsi="ＭＳ 明朝" w:cs="ＭＳ Ｐゴシック" w:hint="eastAsia"/>
                <w:kern w:val="0"/>
                <w:szCs w:val="21"/>
              </w:rPr>
              <w:t>と身体障</w:t>
            </w:r>
            <w:r>
              <w:rPr>
                <w:rFonts w:hAnsi="ＭＳ 明朝" w:cs="ＭＳ Ｐゴシック" w:hint="eastAsia"/>
                <w:kern w:val="0"/>
                <w:szCs w:val="21"/>
              </w:rPr>
              <w:t>がい</w:t>
            </w:r>
            <w:r w:rsidRPr="004B414A">
              <w:rPr>
                <w:rFonts w:hAnsi="ＭＳ 明朝" w:cs="ＭＳ Ｐゴシック" w:hint="eastAsia"/>
                <w:kern w:val="0"/>
                <w:szCs w:val="21"/>
              </w:rPr>
              <w:t>は別物です。このアンケートの設問を拝読して、どちらに向けて質問しているのかわからず、回答に迷うことが数回ありました。アンケートを出す側の皆さんが一緒くたに考えていらっしゃるのではないか、と最後までモヤモヤした気持ちが残りました。このアンケートが少しでも有効に使われることを祈っています。</w:t>
            </w:r>
          </w:p>
          <w:p w14:paraId="65135A42"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B414A">
              <w:rPr>
                <w:rFonts w:hAnsi="ＭＳ 明朝" w:cs="ＭＳ Ｐゴシック" w:hint="eastAsia"/>
                <w:kern w:val="0"/>
                <w:szCs w:val="21"/>
              </w:rPr>
              <w:t>アンケートが多く長時間かかりとても大変です。障がい者にはつらいです。</w:t>
            </w:r>
          </w:p>
        </w:tc>
      </w:tr>
    </w:tbl>
    <w:p w14:paraId="388B2615" w14:textId="77777777" w:rsidR="00BE3618" w:rsidRDefault="00BE3618" w:rsidP="004E512B">
      <w:pPr>
        <w:pStyle w:val="a5"/>
        <w:ind w:firstLine="220"/>
        <w:rPr>
          <w:rFonts w:hAnsi="BIZ UD明朝 Medium"/>
        </w:rPr>
      </w:pPr>
    </w:p>
    <w:p w14:paraId="4AB55F27" w14:textId="77777777" w:rsidR="00BE3618" w:rsidRDefault="00BE3618">
      <w:pPr>
        <w:widowControl/>
        <w:topLinePunct w:val="0"/>
        <w:autoSpaceDE/>
        <w:autoSpaceDN/>
        <w:jc w:val="left"/>
        <w:rPr>
          <w:rFonts w:ascii="BIZ UD明朝 Medium" w:hAnsi="BIZ UD明朝 Medium"/>
        </w:rPr>
      </w:pPr>
      <w:r>
        <w:rPr>
          <w:rFonts w:hAnsi="BIZ UD明朝 Medium"/>
        </w:rPr>
        <w:br w:type="page"/>
      </w:r>
    </w:p>
    <w:p w14:paraId="2B2CC6B5" w14:textId="5C759AF6" w:rsidR="004E512B" w:rsidRPr="00BD1656" w:rsidRDefault="004E512B" w:rsidP="00BE3618">
      <w:pPr>
        <w:pStyle w:val="a5"/>
        <w:ind w:firstLineChars="0" w:firstLine="0"/>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D71682">
        <w:rPr>
          <w:rFonts w:ascii="BIZ UDゴシック" w:eastAsia="BIZ UDゴシック" w:hAnsi="BIZ UDゴシック" w:cs="ＭＳ Ｐゴシック" w:hint="eastAsia"/>
          <w:b/>
          <w:kern w:val="0"/>
          <w:sz w:val="24"/>
        </w:rPr>
        <w:t>情報提供・相談支援体制に関して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63</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BE3618" w:rsidRPr="00BE3618" w14:paraId="7865C96B" w14:textId="77777777" w:rsidTr="00BE0DA5">
        <w:tc>
          <w:tcPr>
            <w:tcW w:w="9633" w:type="dxa"/>
          </w:tcPr>
          <w:p w14:paraId="6FCFEA96" w14:textId="26C6ACF4" w:rsidR="004E512B" w:rsidRPr="00BE3618" w:rsidRDefault="004E512B" w:rsidP="00BE0DA5">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hint="eastAsia"/>
                <w:color w:val="000000" w:themeColor="text1"/>
                <w:kern w:val="0"/>
                <w:szCs w:val="21"/>
              </w:rPr>
              <w:t>・10年以上メンタルクリニックに通っていて、病院も４つ目ですが色々なサービスがあるのを全く知らなくて身近に障がい者の方もいなくて情報を得る事も出来ませんでした。自分がそのようなサービスを受けられる状態なのも気付きませんでした。現在は色々なサービスを受けられてありがたいですが、障がい者の方と知りあ</w:t>
            </w:r>
            <w:r w:rsidR="006729FC" w:rsidRPr="00BE3618">
              <w:rPr>
                <w:rFonts w:hAnsi="ＭＳ 明朝" w:cs="ＭＳ Ｐゴシック" w:hint="eastAsia"/>
                <w:color w:val="000000" w:themeColor="text1"/>
                <w:kern w:val="0"/>
                <w:szCs w:val="21"/>
              </w:rPr>
              <w:t>わ</w:t>
            </w:r>
            <w:r w:rsidRPr="00BE3618">
              <w:rPr>
                <w:rFonts w:hAnsi="ＭＳ 明朝" w:cs="ＭＳ Ｐゴシック" w:hint="eastAsia"/>
                <w:color w:val="000000" w:themeColor="text1"/>
                <w:kern w:val="0"/>
                <w:szCs w:val="21"/>
              </w:rPr>
              <w:t>なければ現在も何も受けてなかったと思います。病院で今までこういうサービスがありますよとかの説明も受けた事も無いので、自分から調べないといけないので、誰かが教えてくれればもっと早く生きやすかったと思います。今も何も知らないで困っている方がいると思うので、病院で症状がある方には、区に相談した方がいいですよぐらいは言って欲しいと思います。</w:t>
            </w:r>
          </w:p>
          <w:p w14:paraId="16677EB8" w14:textId="77777777" w:rsidR="004E512B" w:rsidRPr="00BE3618" w:rsidRDefault="004E512B" w:rsidP="00BE0DA5">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相談できる場所があることをこのアンケートで知りましたが、障がい手帳を使って受けられるサービス施設等が乗っているリーフレットやホームページがあると日常がもっと活動的に過ごせると思います。お金の事も心配で、例えば銀行や信用金庫などで受けられる制度などがあると良いと思います。</w:t>
            </w:r>
          </w:p>
          <w:p w14:paraId="1B7526FF" w14:textId="77777777" w:rsidR="004E512B" w:rsidRPr="00BE3618" w:rsidRDefault="004E512B" w:rsidP="00BE0DA5">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健康福祉センターへ障害者手帳を申請した際に障害者福祉のしおりをもらい、その中に相談窓口なども紹介されていましたが、担当分野が分かれていて総合的にアドバイスをしてくれる場所がなく、とても困りました。結局、民間企業が総合的かつ長期的に相談にのってくれることが分かり、今はそこに頼っています。区の施設にも総合的に相談を受けてくれる場所があると助かります。</w:t>
            </w:r>
          </w:p>
        </w:tc>
      </w:tr>
    </w:tbl>
    <w:p w14:paraId="73ED0454" w14:textId="77777777" w:rsidR="004E512B" w:rsidRPr="00BE3618" w:rsidRDefault="004E512B" w:rsidP="004E512B">
      <w:pPr>
        <w:pStyle w:val="a5"/>
        <w:ind w:firstLine="220"/>
        <w:rPr>
          <w:rFonts w:hAnsi="BIZ UD明朝 Medium"/>
          <w:color w:val="000000" w:themeColor="text1"/>
        </w:rPr>
      </w:pPr>
    </w:p>
    <w:p w14:paraId="66CC1176" w14:textId="77777777" w:rsidR="004E512B" w:rsidRPr="00BE3618" w:rsidRDefault="004E512B" w:rsidP="004E512B">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BE3618">
        <w:rPr>
          <w:rFonts w:ascii="BIZ UDゴシック" w:eastAsia="BIZ UDゴシック" w:hAnsi="BIZ UDゴシック" w:cs="ＭＳ Ｐゴシック" w:hint="eastAsia"/>
          <w:b/>
          <w:color w:val="000000" w:themeColor="text1"/>
          <w:kern w:val="0"/>
          <w:sz w:val="24"/>
        </w:rPr>
        <w:t>■経済的問題・支援に関して（61件）</w:t>
      </w:r>
    </w:p>
    <w:tbl>
      <w:tblPr>
        <w:tblStyle w:val="affa"/>
        <w:tblW w:w="0" w:type="auto"/>
        <w:tblInd w:w="-5" w:type="dxa"/>
        <w:tblLook w:val="04A0" w:firstRow="1" w:lastRow="0" w:firstColumn="1" w:lastColumn="0" w:noHBand="0" w:noVBand="1"/>
      </w:tblPr>
      <w:tblGrid>
        <w:gridCol w:w="9633"/>
      </w:tblGrid>
      <w:tr w:rsidR="00BE3618" w:rsidRPr="00BE3618" w14:paraId="70111E54" w14:textId="77777777" w:rsidTr="00BE0DA5">
        <w:tc>
          <w:tcPr>
            <w:tcW w:w="9633" w:type="dxa"/>
          </w:tcPr>
          <w:p w14:paraId="3DC6BAF4" w14:textId="2EE5E176" w:rsidR="004E512B" w:rsidRPr="00BE3618" w:rsidRDefault="004E512B" w:rsidP="00BE0DA5">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hint="eastAsia"/>
                <w:color w:val="000000" w:themeColor="text1"/>
                <w:kern w:val="0"/>
                <w:szCs w:val="21"/>
              </w:rPr>
              <w:t>・タクシーで通院する際に、緊急時で、起き上がるのがやっとで歩行が無理な状態なのでタクシーを利用したいと福祉事務所に電話したらタクシー代の支給は認めることはできないと言われました。私は極度の血圧降下であやうく生死をさまようところでした。看護</w:t>
            </w:r>
            <w:r w:rsidR="006729FC" w:rsidRPr="00BE3618">
              <w:rPr>
                <w:rFonts w:hAnsi="ＭＳ 明朝" w:cs="ＭＳ Ｐゴシック" w:hint="eastAsia"/>
                <w:color w:val="000000" w:themeColor="text1"/>
                <w:kern w:val="0"/>
                <w:szCs w:val="21"/>
              </w:rPr>
              <w:t>師</w:t>
            </w:r>
            <w:r w:rsidRPr="00BE3618">
              <w:rPr>
                <w:rFonts w:hAnsi="ＭＳ 明朝" w:cs="ＭＳ Ｐゴシック" w:hint="eastAsia"/>
                <w:color w:val="000000" w:themeColor="text1"/>
                <w:kern w:val="0"/>
                <w:szCs w:val="21"/>
              </w:rPr>
              <w:t>にも至急受診をすすめられました。私は生活保護の為、タクシー代を払う余裕がなくしかたがなく病院まで歩いて行きました。命にかかわるような緊急性がある場合はタクシー代を支給して欲しいです。</w:t>
            </w:r>
          </w:p>
          <w:p w14:paraId="0BFEE960" w14:textId="44073705" w:rsidR="004E512B" w:rsidRPr="00BE3618" w:rsidRDefault="004E512B" w:rsidP="00BE0DA5">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体調の事も心配なのでフルタイムで働けません。今もですが、今後等の経済的不安があります。ｉＤｅＣｏは会社に書類を書いてもらわない</w:t>
            </w:r>
            <w:r w:rsidR="006729FC" w:rsidRPr="00BE3618">
              <w:rPr>
                <w:rFonts w:hAnsi="ＭＳ 明朝" w:cs="ＭＳ Ｐゴシック" w:hint="eastAsia"/>
                <w:color w:val="000000" w:themeColor="text1"/>
                <w:kern w:val="0"/>
                <w:szCs w:val="21"/>
              </w:rPr>
              <w:t>と</w:t>
            </w:r>
            <w:r w:rsidRPr="00BE3618">
              <w:rPr>
                <w:rFonts w:hAnsi="ＭＳ 明朝" w:cs="ＭＳ Ｐゴシック" w:hint="eastAsia"/>
                <w:color w:val="000000" w:themeColor="text1"/>
                <w:kern w:val="0"/>
                <w:szCs w:val="21"/>
              </w:rPr>
              <w:t>いけないため、ハードルが高いです。この書類を区で（行政で）発行してくれるシステムにしてもらえないか。（障がい福祉のサービスを受けている人のみなど）これが全ての解決策ではありませんが１つの案として。</w:t>
            </w:r>
          </w:p>
          <w:p w14:paraId="4D4BCD55" w14:textId="3B22D66B" w:rsidR="004E512B" w:rsidRPr="00BE3618" w:rsidRDefault="004E512B" w:rsidP="00BE3618">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身体の一部でありその人に合った補聴器は場合により高額です。私的事ですが両耳で約１００万円です。区での低額なサポートでは自分に合った物が使用出来まず毎</w:t>
            </w:r>
            <w:r w:rsidR="006729FC" w:rsidRPr="00BE3618">
              <w:rPr>
                <w:rFonts w:hAnsi="ＭＳ 明朝" w:cs="ＭＳ Ｐゴシック" w:hint="eastAsia"/>
                <w:color w:val="000000" w:themeColor="text1"/>
                <w:kern w:val="0"/>
                <w:szCs w:val="21"/>
              </w:rPr>
              <w:t>日</w:t>
            </w:r>
            <w:r w:rsidRPr="00BE3618">
              <w:rPr>
                <w:rFonts w:hAnsi="ＭＳ 明朝" w:cs="ＭＳ Ｐゴシック" w:hint="eastAsia"/>
                <w:color w:val="000000" w:themeColor="text1"/>
                <w:kern w:val="0"/>
                <w:szCs w:val="21"/>
              </w:rPr>
              <w:t>つらい思いをしています。クレジットカードを使用すれば利息で高くなり返金が大変です。（低収入の為）５０％のサポートと利息が付かずに講入出</w:t>
            </w:r>
            <w:r w:rsidR="006729FC" w:rsidRPr="00BE3618">
              <w:rPr>
                <w:rFonts w:hAnsi="ＭＳ 明朝" w:cs="ＭＳ Ｐゴシック" w:hint="eastAsia"/>
                <w:color w:val="000000" w:themeColor="text1"/>
                <w:kern w:val="0"/>
                <w:szCs w:val="21"/>
              </w:rPr>
              <w:t>来</w:t>
            </w:r>
            <w:r w:rsidRPr="00BE3618">
              <w:rPr>
                <w:rFonts w:hAnsi="ＭＳ 明朝" w:cs="ＭＳ Ｐゴシック" w:hint="eastAsia"/>
                <w:color w:val="000000" w:themeColor="text1"/>
                <w:kern w:val="0"/>
                <w:szCs w:val="21"/>
              </w:rPr>
              <w:t>れば身近に安心して生活出来るのにと思っています。今後、年齢とともに耳が悪くなると考えると。改善して欲しいです。これから年齢とともに収入も無くなりますので早急にお願いしたいです。</w:t>
            </w:r>
          </w:p>
        </w:tc>
      </w:tr>
    </w:tbl>
    <w:p w14:paraId="5BC55E4C" w14:textId="0C8B5B54" w:rsidR="004E512B" w:rsidRDefault="004E512B" w:rsidP="004E512B">
      <w:pPr>
        <w:pStyle w:val="a5"/>
        <w:ind w:firstLine="220"/>
        <w:rPr>
          <w:rFonts w:hAnsi="BIZ UD明朝 Medium"/>
        </w:rPr>
      </w:pPr>
    </w:p>
    <w:p w14:paraId="0D4B2626" w14:textId="77777777" w:rsidR="00BE3618" w:rsidRDefault="00BE3618">
      <w:pPr>
        <w:widowControl/>
        <w:topLinePunct w:val="0"/>
        <w:autoSpaceDE/>
        <w:autoSpaceDN/>
        <w:jc w:val="left"/>
        <w:rPr>
          <w:rFonts w:ascii="BIZ UD明朝 Medium" w:hAnsi="BIZ UD明朝 Medium"/>
        </w:rPr>
      </w:pPr>
      <w:r>
        <w:rPr>
          <w:rFonts w:hAnsi="BIZ UD明朝 Medium"/>
        </w:rPr>
        <w:br w:type="page"/>
      </w:r>
    </w:p>
    <w:p w14:paraId="7296419A" w14:textId="7051C8A5" w:rsidR="004E512B" w:rsidRPr="00BD1656" w:rsidRDefault="004E512B" w:rsidP="00BE3618">
      <w:pPr>
        <w:pStyle w:val="a5"/>
        <w:ind w:firstLineChars="0" w:firstLine="0"/>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D71682">
        <w:rPr>
          <w:rFonts w:ascii="BIZ UDゴシック" w:eastAsia="BIZ UDゴシック" w:hAnsi="BIZ UDゴシック" w:cs="ＭＳ Ｐゴシック" w:hint="eastAsia"/>
          <w:b/>
          <w:kern w:val="0"/>
          <w:sz w:val="24"/>
        </w:rPr>
        <w:t>障がい者・児とその家族の理解・啓発、差別撤廃に関して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56</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06CDA44E" w14:textId="77777777" w:rsidTr="00BE0DA5">
        <w:tc>
          <w:tcPr>
            <w:tcW w:w="9633" w:type="dxa"/>
          </w:tcPr>
          <w:p w14:paraId="095FA2C4" w14:textId="77777777" w:rsidR="004E512B" w:rsidRDefault="004E512B" w:rsidP="00BE3618">
            <w:pPr>
              <w:widowControl/>
              <w:autoSpaceDE/>
              <w:snapToGrid w:val="0"/>
              <w:spacing w:before="60" w:line="340" w:lineRule="exact"/>
              <w:ind w:left="220" w:hangingChars="100" w:hanging="220"/>
              <w:rPr>
                <w:rFonts w:hAnsi="ＭＳ 明朝" w:cs="ＭＳ Ｐゴシック"/>
                <w:kern w:val="0"/>
                <w:szCs w:val="21"/>
              </w:rPr>
            </w:pPr>
            <w:r>
              <w:rPr>
                <w:rFonts w:hAnsi="ＭＳ 明朝" w:cs="ＭＳ Ｐゴシック" w:hint="eastAsia"/>
                <w:kern w:val="0"/>
                <w:szCs w:val="21"/>
              </w:rPr>
              <w:t>・</w:t>
            </w:r>
            <w:r w:rsidRPr="00A47AAA">
              <w:rPr>
                <w:rFonts w:hAnsi="ＭＳ 明朝" w:cs="ＭＳ Ｐゴシック" w:hint="eastAsia"/>
                <w:kern w:val="0"/>
                <w:szCs w:val="21"/>
              </w:rPr>
              <w:t>障がいのある人も、そうでない方も、〝自分〟や〝自分の家族〟が当事者だったら、どう思うのかを考</w:t>
            </w:r>
            <w:r>
              <w:rPr>
                <w:rFonts w:hAnsi="ＭＳ 明朝" w:cs="ＭＳ Ｐゴシック" w:hint="eastAsia"/>
                <w:kern w:val="0"/>
                <w:szCs w:val="21"/>
              </w:rPr>
              <w:t>えてみてほしいです。幼い頃から、そういった教育は、本当に必要なの</w:t>
            </w:r>
            <w:r w:rsidRPr="00A47AAA">
              <w:rPr>
                <w:rFonts w:hAnsi="ＭＳ 明朝" w:cs="ＭＳ Ｐゴシック" w:hint="eastAsia"/>
                <w:kern w:val="0"/>
                <w:szCs w:val="21"/>
              </w:rPr>
              <w:t>だと思います。〝思いやり〟が大切です。自身が大変でも、他の人に対する、思いやりや優しさは、本当に大切なのだと、この年になり分かり始めました。私も他の人々の為に少しでも頑張ります！！</w:t>
            </w:r>
          </w:p>
          <w:p w14:paraId="34F3E962" w14:textId="77777777" w:rsidR="004E512B" w:rsidRDefault="004E512B" w:rsidP="00BE3618">
            <w:pPr>
              <w:widowControl/>
              <w:autoSpaceDE/>
              <w:snapToGrid w:val="0"/>
              <w:spacing w:before="60" w:line="340" w:lineRule="exact"/>
              <w:ind w:left="220" w:hangingChars="100" w:hanging="220"/>
              <w:rPr>
                <w:rFonts w:hAnsi="ＭＳ 明朝" w:cs="ＭＳ Ｐゴシック"/>
                <w:kern w:val="0"/>
                <w:szCs w:val="21"/>
              </w:rPr>
            </w:pPr>
            <w:r>
              <w:rPr>
                <w:rFonts w:hAnsi="ＭＳ 明朝" w:cs="ＭＳ Ｐゴシック"/>
                <w:kern w:val="0"/>
                <w:szCs w:val="21"/>
              </w:rPr>
              <w:t>・</w:t>
            </w:r>
            <w:r w:rsidRPr="006F42F8">
              <w:rPr>
                <w:rFonts w:hAnsi="ＭＳ 明朝" w:cs="ＭＳ Ｐゴシック" w:hint="eastAsia"/>
                <w:kern w:val="0"/>
                <w:szCs w:val="21"/>
              </w:rPr>
              <w:t>入居しているアパートの大家が常に「障が</w:t>
            </w:r>
            <w:r>
              <w:rPr>
                <w:rFonts w:hAnsi="ＭＳ 明朝" w:cs="ＭＳ Ｐゴシック" w:hint="eastAsia"/>
                <w:kern w:val="0"/>
                <w:szCs w:val="21"/>
              </w:rPr>
              <w:t>い者と高齢者は受け入れない追い出したい」と言っている。幸か不幸か</w:t>
            </w:r>
            <w:r w:rsidRPr="006F42F8">
              <w:rPr>
                <w:rFonts w:hAnsi="ＭＳ 明朝" w:cs="ＭＳ Ｐゴシック" w:hint="eastAsia"/>
                <w:kern w:val="0"/>
                <w:szCs w:val="21"/>
              </w:rPr>
              <w:t>私は精神なのでバレてはいないが入居の際・打ち明けるつもりだったので冷や汗が出た。万一バレたなら町中にうわさは広がる恐怖を覚える。世の中はこういう人たちばかりであるのが現実であることを知ってほしい。このような経験の積み重ねから障害は伏せた方が生き易い世の中であること、根こそぎ改善して下さい。</w:t>
            </w:r>
          </w:p>
          <w:p w14:paraId="0C4D2694" w14:textId="564D48E0" w:rsidR="004E512B" w:rsidRPr="00F44436" w:rsidRDefault="004E512B" w:rsidP="00BE3618">
            <w:pPr>
              <w:widowControl/>
              <w:autoSpaceDE/>
              <w:snapToGrid w:val="0"/>
              <w:spacing w:before="60" w:line="340" w:lineRule="exact"/>
              <w:ind w:left="220" w:hangingChars="100" w:hanging="220"/>
              <w:rPr>
                <w:rFonts w:hAnsi="ＭＳ 明朝" w:cs="ＭＳ Ｐゴシック"/>
                <w:kern w:val="0"/>
                <w:szCs w:val="21"/>
              </w:rPr>
            </w:pPr>
            <w:r>
              <w:rPr>
                <w:rFonts w:hAnsi="ＭＳ 明朝" w:cs="ＭＳ Ｐゴシック"/>
                <w:kern w:val="0"/>
                <w:szCs w:val="21"/>
              </w:rPr>
              <w:t>・</w:t>
            </w:r>
            <w:r w:rsidRPr="006F42F8">
              <w:rPr>
                <w:rFonts w:hAnsi="ＭＳ 明朝" w:cs="ＭＳ Ｐゴシック" w:hint="eastAsia"/>
                <w:kern w:val="0"/>
                <w:szCs w:val="21"/>
              </w:rPr>
              <w:t>耳が聞こえず大声を家族の人が出す。そのことを知らない周りの人は虐待していると通報されて区の職員が来た。本人の生活を聞くだけでなく家族の</w:t>
            </w:r>
            <w:r w:rsidR="006729FC" w:rsidRPr="00BE3618">
              <w:rPr>
                <w:rFonts w:hAnsi="ＭＳ 明朝" w:cs="ＭＳ Ｐゴシック" w:hint="eastAsia"/>
                <w:color w:val="000000" w:themeColor="text1"/>
                <w:kern w:val="0"/>
                <w:szCs w:val="21"/>
              </w:rPr>
              <w:t>方</w:t>
            </w:r>
            <w:r w:rsidRPr="00BE3618">
              <w:rPr>
                <w:rFonts w:hAnsi="ＭＳ 明朝" w:cs="ＭＳ Ｐゴシック" w:hint="eastAsia"/>
                <w:color w:val="000000" w:themeColor="text1"/>
                <w:kern w:val="0"/>
                <w:szCs w:val="21"/>
              </w:rPr>
              <w:t>がどう接しているか考えてほしい。(耳が聞こえず補聴器購入して渡しても本人が嫌がり捨ててしま</w:t>
            </w:r>
            <w:r w:rsidR="006729FC" w:rsidRPr="00BE3618">
              <w:rPr>
                <w:rFonts w:hAnsi="ＭＳ 明朝" w:cs="ＭＳ Ｐゴシック" w:hint="eastAsia"/>
                <w:color w:val="000000" w:themeColor="text1"/>
                <w:kern w:val="0"/>
                <w:szCs w:val="21"/>
              </w:rPr>
              <w:t>う</w:t>
            </w:r>
            <w:r w:rsidRPr="00BE3618">
              <w:rPr>
                <w:rFonts w:hAnsi="ＭＳ 明朝" w:cs="ＭＳ Ｐゴシック" w:hint="eastAsia"/>
                <w:color w:val="000000" w:themeColor="text1"/>
                <w:kern w:val="0"/>
                <w:szCs w:val="21"/>
              </w:rPr>
              <w:t>。そうすると家族は大声を出すしかなくて困る、そんな些細な点も本人だけでなく家族に聞</w:t>
            </w:r>
            <w:r w:rsidRPr="006F42F8">
              <w:rPr>
                <w:rFonts w:hAnsi="ＭＳ 明朝" w:cs="ＭＳ Ｐゴシック" w:hint="eastAsia"/>
                <w:kern w:val="0"/>
                <w:szCs w:val="21"/>
              </w:rPr>
              <w:t>いて欲しい)(本人の我が強く、こちらが声掛けしても反発する。そうすると家族が大変本人身体が大きく1人で身体を動かすのは容易ではない）</w:t>
            </w:r>
          </w:p>
        </w:tc>
      </w:tr>
    </w:tbl>
    <w:p w14:paraId="1A250214" w14:textId="77777777" w:rsidR="004E512B" w:rsidRPr="0038533E" w:rsidRDefault="004E512B" w:rsidP="004E512B">
      <w:pPr>
        <w:pStyle w:val="a5"/>
        <w:ind w:firstLineChars="0" w:firstLine="0"/>
        <w:rPr>
          <w:rFonts w:asciiTheme="minorEastAsia" w:hAnsiTheme="minorEastAsia"/>
        </w:rPr>
      </w:pPr>
    </w:p>
    <w:p w14:paraId="18CD8685"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福祉全般・施策に関して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51</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35ABEEC0" w14:textId="77777777" w:rsidTr="00BE0DA5">
        <w:tc>
          <w:tcPr>
            <w:tcW w:w="9633" w:type="dxa"/>
          </w:tcPr>
          <w:p w14:paraId="1FAE5A36" w14:textId="77777777" w:rsidR="004E512B" w:rsidRDefault="004E512B" w:rsidP="00BE3618">
            <w:pPr>
              <w:widowControl/>
              <w:autoSpaceDE/>
              <w:snapToGrid w:val="0"/>
              <w:spacing w:before="60" w:line="340" w:lineRule="exact"/>
              <w:ind w:left="220" w:hangingChars="100" w:hanging="220"/>
              <w:rPr>
                <w:rFonts w:hAnsi="ＭＳ 明朝" w:cs="ＭＳ Ｐゴシック"/>
                <w:kern w:val="0"/>
                <w:szCs w:val="21"/>
              </w:rPr>
            </w:pPr>
            <w:r>
              <w:rPr>
                <w:rFonts w:hAnsi="ＭＳ 明朝" w:cs="ＭＳ Ｐゴシック" w:hint="eastAsia"/>
                <w:kern w:val="0"/>
                <w:szCs w:val="21"/>
              </w:rPr>
              <w:t>・</w:t>
            </w:r>
            <w:r w:rsidRPr="006F42F8">
              <w:rPr>
                <w:rFonts w:hAnsi="ＭＳ 明朝" w:cs="ＭＳ Ｐゴシック" w:hint="eastAsia"/>
                <w:kern w:val="0"/>
                <w:szCs w:val="21"/>
              </w:rPr>
              <w:t>高齢者の一人暮らしが増えている中、健康な方々のボランティア活動の意識向上、人員増加が出来るようなシステムを作っていく事が必要だと思う。沢山の人で少しずつのヘルプを作っていく社会になってほしいです。</w:t>
            </w:r>
          </w:p>
          <w:p w14:paraId="7EC77E70" w14:textId="6DF18BDE" w:rsidR="004E512B" w:rsidRDefault="004E512B" w:rsidP="00BE3618">
            <w:pPr>
              <w:widowControl/>
              <w:autoSpaceDE/>
              <w:snapToGrid w:val="0"/>
              <w:spacing w:before="60" w:line="340" w:lineRule="exact"/>
              <w:ind w:left="220" w:hangingChars="100" w:hanging="220"/>
              <w:rPr>
                <w:rFonts w:hAnsi="ＭＳ 明朝" w:cs="ＭＳ Ｐゴシック"/>
                <w:kern w:val="0"/>
                <w:szCs w:val="21"/>
              </w:rPr>
            </w:pPr>
            <w:r>
              <w:rPr>
                <w:rFonts w:hAnsi="ＭＳ 明朝" w:cs="ＭＳ Ｐゴシック"/>
                <w:kern w:val="0"/>
                <w:szCs w:val="21"/>
              </w:rPr>
              <w:t>・</w:t>
            </w:r>
            <w:r>
              <w:rPr>
                <w:rFonts w:hAnsi="ＭＳ 明朝" w:cs="ＭＳ Ｐゴシック" w:hint="eastAsia"/>
                <w:kern w:val="0"/>
                <w:szCs w:val="21"/>
              </w:rPr>
              <w:t>身体障がい</w:t>
            </w:r>
            <w:r w:rsidRPr="006F42F8">
              <w:rPr>
                <w:rFonts w:hAnsi="ＭＳ 明朝" w:cs="ＭＳ Ｐゴシック" w:hint="eastAsia"/>
                <w:kern w:val="0"/>
                <w:szCs w:val="21"/>
              </w:rPr>
              <w:t>者や知的障</w:t>
            </w:r>
            <w:r>
              <w:rPr>
                <w:rFonts w:hAnsi="ＭＳ 明朝" w:cs="ＭＳ Ｐゴシック" w:hint="eastAsia"/>
                <w:kern w:val="0"/>
                <w:szCs w:val="21"/>
              </w:rPr>
              <w:t>がい</w:t>
            </w:r>
            <w:r w:rsidRPr="006F42F8">
              <w:rPr>
                <w:rFonts w:hAnsi="ＭＳ 明朝" w:cs="ＭＳ Ｐゴシック" w:hint="eastAsia"/>
                <w:kern w:val="0"/>
                <w:szCs w:val="21"/>
              </w:rPr>
              <w:t>者、精神障</w:t>
            </w:r>
            <w:r>
              <w:rPr>
                <w:rFonts w:hAnsi="ＭＳ 明朝" w:cs="ＭＳ Ｐゴシック" w:hint="eastAsia"/>
                <w:kern w:val="0"/>
                <w:szCs w:val="21"/>
              </w:rPr>
              <w:t>がい</w:t>
            </w:r>
            <w:r w:rsidRPr="006F42F8">
              <w:rPr>
                <w:rFonts w:hAnsi="ＭＳ 明朝" w:cs="ＭＳ Ｐゴシック" w:hint="eastAsia"/>
                <w:kern w:val="0"/>
                <w:szCs w:val="21"/>
              </w:rPr>
              <w:t>者でも度合いによって助けて欲しいこと、困っていることはそれぞれなので程度に合わせたサポートをしてほしい。このアンケート自体が大枠すぎて、私自身は付き添いが必要なレベルではなく普通に生活できるレベルのちょっと助けて欲しい精神障</w:t>
            </w:r>
            <w:r>
              <w:rPr>
                <w:rFonts w:hAnsi="ＭＳ 明朝" w:cs="ＭＳ Ｐゴシック" w:hint="eastAsia"/>
                <w:kern w:val="0"/>
                <w:szCs w:val="21"/>
              </w:rPr>
              <w:t>がい</w:t>
            </w:r>
            <w:r w:rsidRPr="006F42F8">
              <w:rPr>
                <w:rFonts w:hAnsi="ＭＳ 明朝" w:cs="ＭＳ Ｐゴシック" w:hint="eastAsia"/>
                <w:kern w:val="0"/>
                <w:szCs w:val="21"/>
              </w:rPr>
              <w:t>者ですが、ほとんど回答欄には当てはまらなかった。例えば、私は自分で困っているから調べて相談に行くことができるが、世の中には調べることまで至らない人もいるし、相談に行くことができない人もいるし、現実的には自発的に動かないとサポートまで至らない。見える障</w:t>
            </w:r>
            <w:r>
              <w:rPr>
                <w:rFonts w:hAnsi="ＭＳ 明朝" w:cs="ＭＳ Ｐゴシック" w:hint="eastAsia"/>
                <w:kern w:val="0"/>
                <w:szCs w:val="21"/>
              </w:rPr>
              <w:t>がい</w:t>
            </w:r>
            <w:r w:rsidRPr="006F42F8">
              <w:rPr>
                <w:rFonts w:hAnsi="ＭＳ 明朝" w:cs="ＭＳ Ｐゴシック" w:hint="eastAsia"/>
                <w:kern w:val="0"/>
                <w:szCs w:val="21"/>
              </w:rPr>
              <w:t>は分かりやすくサポートして貰えるが、本当にサポートが届いて欲しいのは調べたり相談すること、支援が必要なレベルだと自覚がない人、支援を受ける権利があることを自覚出来ていない人だと思う。老後・介護・障</w:t>
            </w:r>
            <w:r>
              <w:rPr>
                <w:rFonts w:hAnsi="ＭＳ 明朝" w:cs="ＭＳ Ｐゴシック" w:hint="eastAsia"/>
                <w:kern w:val="0"/>
                <w:szCs w:val="21"/>
              </w:rPr>
              <w:t>がい</w:t>
            </w:r>
            <w:r w:rsidRPr="006F42F8">
              <w:rPr>
                <w:rFonts w:hAnsi="ＭＳ 明朝" w:cs="ＭＳ Ｐゴシック" w:hint="eastAsia"/>
                <w:kern w:val="0"/>
                <w:szCs w:val="21"/>
              </w:rPr>
              <w:t>・育児など関係なく、福祉という総合枠でそれぞれに行政とパイプラインを繋げられるシステムをもっと分かりやすく作って欲しいと思う。また、申請の時の対応が手際が悪く何度も足を運ぶことになるので、担当される方は知識をもって1度で分かりやすく伝わるように対応して頂きたいです。</w:t>
            </w:r>
          </w:p>
          <w:p w14:paraId="464A9110" w14:textId="77777777" w:rsidR="004E512B" w:rsidRPr="00F44436" w:rsidRDefault="004E512B" w:rsidP="00BE3618">
            <w:pPr>
              <w:widowControl/>
              <w:autoSpaceDE/>
              <w:snapToGrid w:val="0"/>
              <w:spacing w:before="60" w:line="340" w:lineRule="exact"/>
              <w:ind w:left="220" w:hangingChars="100" w:hanging="220"/>
              <w:rPr>
                <w:rFonts w:hAnsi="ＭＳ 明朝" w:cs="ＭＳ Ｐゴシック"/>
                <w:kern w:val="0"/>
                <w:szCs w:val="21"/>
              </w:rPr>
            </w:pPr>
            <w:r>
              <w:rPr>
                <w:rFonts w:hAnsi="ＭＳ 明朝" w:cs="ＭＳ Ｐゴシック"/>
                <w:kern w:val="0"/>
                <w:szCs w:val="21"/>
              </w:rPr>
              <w:t>・</w:t>
            </w:r>
            <w:r w:rsidRPr="006F42F8">
              <w:rPr>
                <w:rFonts w:hAnsi="ＭＳ 明朝" w:cs="ＭＳ Ｐゴシック" w:hint="eastAsia"/>
                <w:kern w:val="0"/>
                <w:szCs w:val="21"/>
              </w:rPr>
              <w:t>本人は障害と向き合って日々努力していますがやはり社会との壁が大きく中々上手くいかない状態です。精神障害なので外側からひと目見ただけでは症状が分からないこともあり、本人も頑張ってしまうため外に出て家に帰ると非常に疲れてしまっています。行政の力でなんとかできるようになって欲しいところですが、福祉にのみ力を割くのは難しい状況なのも理解できるので少しずつ良くなって欲しいなと思っています。</w:t>
            </w:r>
          </w:p>
        </w:tc>
      </w:tr>
    </w:tbl>
    <w:p w14:paraId="4AD53BEF"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施設・設備の充実に関して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48</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16EFB8C1" w14:textId="77777777" w:rsidTr="00BE0DA5">
        <w:tc>
          <w:tcPr>
            <w:tcW w:w="9633" w:type="dxa"/>
          </w:tcPr>
          <w:p w14:paraId="71691889" w14:textId="45FB2DA3"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6F42F8">
              <w:rPr>
                <w:rFonts w:hAnsi="ＭＳ 明朝" w:cs="ＭＳ Ｐゴシック" w:hint="eastAsia"/>
                <w:kern w:val="0"/>
                <w:szCs w:val="21"/>
              </w:rPr>
              <w:t>親が生活全部の世話・面倒を見ていますが、親の高齢化や病気の場合に施設入所を考えています。聞くところによると、入所施設に空きが無い、見つかっても簡単には会いに行けない</w:t>
            </w:r>
            <w:r w:rsidR="006729FC" w:rsidRPr="00BE3618">
              <w:rPr>
                <w:rFonts w:hAnsi="ＭＳ 明朝" w:cs="ＭＳ Ｐゴシック" w:hint="eastAsia"/>
                <w:color w:val="000000" w:themeColor="text1"/>
                <w:kern w:val="0"/>
                <w:szCs w:val="21"/>
              </w:rPr>
              <w:t>よう</w:t>
            </w:r>
            <w:r w:rsidRPr="00BE3618">
              <w:rPr>
                <w:rFonts w:hAnsi="ＭＳ 明朝" w:cs="ＭＳ Ｐゴシック" w:hint="eastAsia"/>
                <w:color w:val="000000" w:themeColor="text1"/>
                <w:kern w:val="0"/>
                <w:szCs w:val="21"/>
              </w:rPr>
              <w:t>、</w:t>
            </w:r>
            <w:r w:rsidRPr="006F42F8">
              <w:rPr>
                <w:rFonts w:hAnsi="ＭＳ 明朝" w:cs="ＭＳ Ｐゴシック" w:hint="eastAsia"/>
                <w:kern w:val="0"/>
                <w:szCs w:val="21"/>
              </w:rPr>
              <w:t>遠く離れた施設しかない</w:t>
            </w:r>
            <w:r>
              <w:rPr>
                <w:rFonts w:hAnsi="ＭＳ 明朝" w:cs="ＭＳ Ｐゴシック" w:hint="eastAsia"/>
                <w:kern w:val="0"/>
                <w:szCs w:val="21"/>
              </w:rPr>
              <w:t>、</w:t>
            </w:r>
            <w:r w:rsidRPr="006F42F8">
              <w:rPr>
                <w:rFonts w:hAnsi="ＭＳ 明朝" w:cs="ＭＳ Ｐゴシック" w:hint="eastAsia"/>
                <w:kern w:val="0"/>
                <w:szCs w:val="21"/>
              </w:rPr>
              <w:t>との事。また、区内の入所施設はおそろしく評判が悪く「あんな所に入れたら廃人にされてすぐ死んでしまう」とも聞きました。親子で将来に強く不安を感じます。親に何かあった時（特に母親）誰が障</w:t>
            </w:r>
            <w:r>
              <w:rPr>
                <w:rFonts w:hAnsi="ＭＳ 明朝" w:cs="ＭＳ Ｐゴシック" w:hint="eastAsia"/>
                <w:kern w:val="0"/>
                <w:szCs w:val="21"/>
              </w:rPr>
              <w:t>がい</w:t>
            </w:r>
            <w:r w:rsidRPr="006F42F8">
              <w:rPr>
                <w:rFonts w:hAnsi="ＭＳ 明朝" w:cs="ＭＳ Ｐゴシック" w:hint="eastAsia"/>
                <w:kern w:val="0"/>
                <w:szCs w:val="21"/>
              </w:rPr>
              <w:t>のある子を守って世話をしてくれるのか、とても心配です。</w:t>
            </w:r>
          </w:p>
          <w:p w14:paraId="67DF425E"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親としての希望ですが、将来的にはグループホームに入ってもらいたいと思っています。まだ十分にあるわけではないので、区内に数を増やしていただけたらと思います。よろしくお願いします。</w:t>
            </w:r>
          </w:p>
          <w:p w14:paraId="7B020110"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ショートステイを利用（ココロネ）にいますが、１泊２日が限度です。１０日位預かって頂けるようになれば、介護者の休養もとれ、さまざまな用事もできると思います。ココロネ以外にも重度障がい者（医療的ケアも含む）の受け入れをしてほしいと思います。軽度の方のショートステイはたくさんあり、必要なのは重度障がい者のショートステイです。</w:t>
            </w:r>
          </w:p>
        </w:tc>
      </w:tr>
    </w:tbl>
    <w:p w14:paraId="058F73FF" w14:textId="77777777" w:rsidR="004E512B" w:rsidRDefault="004E512B" w:rsidP="004E512B">
      <w:pPr>
        <w:pStyle w:val="a5"/>
        <w:ind w:firstLine="220"/>
        <w:rPr>
          <w:rFonts w:hAnsi="BIZ UD明朝 Medium"/>
        </w:rPr>
      </w:pPr>
    </w:p>
    <w:p w14:paraId="6B61B3BC"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就労・職場に関して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44</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59BC6E2E" w14:textId="77777777" w:rsidTr="00BE0DA5">
        <w:tc>
          <w:tcPr>
            <w:tcW w:w="9633" w:type="dxa"/>
          </w:tcPr>
          <w:p w14:paraId="1E3912AF"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419F1">
              <w:rPr>
                <w:rFonts w:hAnsi="ＭＳ 明朝" w:cs="ＭＳ Ｐゴシック" w:hint="eastAsia"/>
                <w:kern w:val="0"/>
                <w:szCs w:val="21"/>
              </w:rPr>
              <w:t>自身は障がいが軽い方なので特に困っていることはありませんが、自分の職場に精神障がいの方が昨年度担当者付きで来ていました。しかし職場の人が障がいについて理解していなければ様子から見てたださぼっている、やる気のない人などと見られます。結局半年ほどでやめさせることになりましたが、職場のマッチングなども含めていろいろ見てあげないと難しい部分はあると思います。（板橋区ではないてすが）障がい者の方と一般の方が地域で関わる機会がもう少しあればと思います。お祭などが出来るようになったら、そういった場で楽しく関わり障がい者を知る機会があればよいなと思います。軽い障がい～重い障がいまで！</w:t>
            </w:r>
          </w:p>
          <w:p w14:paraId="0E8E7FE5"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障がいがある、無いにかかわらず〝同一労働同一賃金〟を徹底して欲しい。働きかけ（企業への）を強化して欲しい。</w:t>
            </w:r>
          </w:p>
          <w:p w14:paraId="0BCD3023"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以前ハローワークで障がい者の就職援助を受けようとした時、池袋ハローワークの職員から「就労支援センターに通うことが必須」と言われ、区内の支援センターに予約をして行ったことがあるのですが、支援センターの職員からは「別に必須ではないし、通わなくても良いのでは」と言われ、混乱したことがあります。区の問題ではないかとは思いますが、都と区でちゃんと足並みを揃えてほしいと思った出来事でしたしあるいは、都ではなくそのハローワーク職員個人の問題かもしれませんが…）。</w:t>
            </w:r>
          </w:p>
        </w:tc>
      </w:tr>
    </w:tbl>
    <w:p w14:paraId="49C8CABE" w14:textId="77777777" w:rsidR="004E512B" w:rsidRDefault="004E512B" w:rsidP="004E512B">
      <w:pPr>
        <w:pStyle w:val="a5"/>
        <w:ind w:firstLine="220"/>
        <w:rPr>
          <w:rFonts w:hAnsi="BIZ UD明朝 Medium"/>
        </w:rPr>
      </w:pPr>
    </w:p>
    <w:p w14:paraId="3716C067"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更新・手続きに関して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32</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7B8750E4" w14:textId="77777777" w:rsidTr="00BE0DA5">
        <w:tc>
          <w:tcPr>
            <w:tcW w:w="9633" w:type="dxa"/>
          </w:tcPr>
          <w:p w14:paraId="7EE0000A"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419F1">
              <w:rPr>
                <w:rFonts w:hAnsi="ＭＳ 明朝" w:cs="ＭＳ Ｐゴシック" w:hint="eastAsia"/>
                <w:kern w:val="0"/>
                <w:szCs w:val="21"/>
              </w:rPr>
              <w:t>障害者年金の受給のハードルの高さ。資料をそろえることのムズかしさや記入する内容がムズかしく、担当医と意思が取れていなかったり、文章で上手く伝えられない場合、困っているにも関わらず、助けを得られない感覚がある。</w:t>
            </w:r>
          </w:p>
          <w:p w14:paraId="726E6A8E"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精神障害者保健福祉手帳を所持していますが、２年に１度の更新なので、困ります。自閉症なのでコミ</w:t>
            </w:r>
            <w:r>
              <w:rPr>
                <w:rFonts w:hAnsi="ＭＳ 明朝" w:cs="ＭＳ Ｐゴシック" w:hint="eastAsia"/>
                <w:kern w:val="0"/>
                <w:szCs w:val="21"/>
              </w:rPr>
              <w:t>ュ</w:t>
            </w:r>
            <w:r w:rsidRPr="004419F1">
              <w:rPr>
                <w:rFonts w:hAnsi="ＭＳ 明朝" w:cs="ＭＳ Ｐゴシック" w:hint="eastAsia"/>
                <w:kern w:val="0"/>
                <w:szCs w:val="21"/>
              </w:rPr>
              <w:t>ニケーション力が低く、更新の為の病院の予約や診断書の代金の負担も大きいです。親亡き後はどうすればいいのかと考えます。他の手帳を考えてもらえたり、生来の障がいであれば更新がなくなるとかになればと思います。</w:t>
            </w:r>
          </w:p>
          <w:p w14:paraId="10FAAB39"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各種手続きや相談のため、遠い福祉事務所まで行かなければならないのを何とかして欲しい。サービスを利用したくても、手続きの面倒さを考えると断念してしまう。</w:t>
            </w:r>
          </w:p>
        </w:tc>
      </w:tr>
    </w:tbl>
    <w:p w14:paraId="11373AF5" w14:textId="77777777" w:rsidR="004E512B" w:rsidRDefault="004E512B" w:rsidP="004E512B">
      <w:pPr>
        <w:pStyle w:val="a5"/>
        <w:ind w:firstLine="220"/>
        <w:rPr>
          <w:rFonts w:hAnsi="BIZ UD明朝 Medium"/>
        </w:rPr>
      </w:pPr>
    </w:p>
    <w:p w14:paraId="0EDD93DC"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外出やバリアフリー等に関して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30</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4922E73E" w14:textId="77777777" w:rsidTr="00BE0DA5">
        <w:tc>
          <w:tcPr>
            <w:tcW w:w="9633" w:type="dxa"/>
          </w:tcPr>
          <w:p w14:paraId="657E2401"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419F1">
              <w:rPr>
                <w:rFonts w:hAnsi="ＭＳ 明朝" w:cs="ＭＳ Ｐゴシック" w:hint="eastAsia"/>
                <w:kern w:val="0"/>
                <w:szCs w:val="21"/>
              </w:rPr>
              <w:t>医療機関へ通う迄にバスや電車が利用しづらい為、ぜひ利用出来る様な取り組みをお願い致します。今、現在は配偶者に面倒を見てもらっておりますが、配偶者も高齢の為、ぜひサービスの向上をお願い致します。</w:t>
            </w:r>
          </w:p>
          <w:p w14:paraId="33382656"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多目的トイレでも折り畳みベッドがない所がある。ひとりで立てないため、寝てオムツ替えになるが、小学生以上になるとベビー用ベッドではできないので大変不便。外出に躊躇してしまう。広さが必要なので、難しい場所もあるかもしれないが少しでも増やしてもらえると嬉しいです。</w:t>
            </w:r>
          </w:p>
          <w:p w14:paraId="0C238145" w14:textId="6C537528"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公共施設の足の不自由な人への配慮があまりないかなと思います</w:t>
            </w:r>
            <w:r w:rsidR="006729FC" w:rsidRPr="00BE3618">
              <w:rPr>
                <w:rFonts w:hAnsi="ＭＳ 明朝" w:cs="ＭＳ Ｐゴシック" w:hint="eastAsia"/>
                <w:color w:val="000000" w:themeColor="text1"/>
                <w:kern w:val="0"/>
                <w:szCs w:val="21"/>
              </w:rPr>
              <w:t>。</w:t>
            </w:r>
            <w:r w:rsidRPr="00BE3618">
              <w:rPr>
                <w:rFonts w:hAnsi="ＭＳ 明朝" w:cs="ＭＳ Ｐゴシック" w:hint="eastAsia"/>
                <w:color w:val="000000" w:themeColor="text1"/>
                <w:kern w:val="0"/>
                <w:szCs w:val="21"/>
              </w:rPr>
              <w:t>駅の階段が速く降りられないので、エレベーターもしくはエスカレーターが欲しいのですが、私の最寄りの駅はエレベーターがあってもとても遠いので、電車に遅れてしまう事もあります</w:t>
            </w:r>
            <w:r w:rsidR="006729FC" w:rsidRPr="00BE3618">
              <w:rPr>
                <w:rFonts w:hAnsi="ＭＳ 明朝" w:cs="ＭＳ Ｐゴシック" w:hint="eastAsia"/>
                <w:color w:val="000000" w:themeColor="text1"/>
                <w:kern w:val="0"/>
                <w:szCs w:val="21"/>
              </w:rPr>
              <w:t>。</w:t>
            </w:r>
            <w:r w:rsidRPr="00BE3618">
              <w:rPr>
                <w:rFonts w:hAnsi="ＭＳ 明朝" w:cs="ＭＳ Ｐゴシック" w:hint="eastAsia"/>
                <w:color w:val="000000" w:themeColor="text1"/>
                <w:kern w:val="0"/>
                <w:szCs w:val="21"/>
              </w:rPr>
              <w:t>だ</w:t>
            </w:r>
            <w:r w:rsidRPr="004419F1">
              <w:rPr>
                <w:rFonts w:hAnsi="ＭＳ 明朝" w:cs="ＭＳ Ｐゴシック" w:hint="eastAsia"/>
                <w:kern w:val="0"/>
                <w:szCs w:val="21"/>
              </w:rPr>
              <w:t>からみんなと同じように階段で一歩一歩降りるのですが、急ぐ人にせっつかれる事もあります。</w:t>
            </w:r>
          </w:p>
        </w:tc>
      </w:tr>
    </w:tbl>
    <w:p w14:paraId="5B0E11AF" w14:textId="77777777" w:rsidR="004E512B" w:rsidRDefault="004E512B" w:rsidP="004E512B">
      <w:pPr>
        <w:pStyle w:val="a5"/>
        <w:ind w:firstLine="220"/>
        <w:rPr>
          <w:rFonts w:hAnsi="BIZ UD明朝 Medium"/>
        </w:rPr>
      </w:pPr>
    </w:p>
    <w:p w14:paraId="45C95073"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区役所・福祉関連職員の対応に関して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21</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4F409434" w14:textId="77777777" w:rsidTr="00BE0DA5">
        <w:tc>
          <w:tcPr>
            <w:tcW w:w="9633" w:type="dxa"/>
          </w:tcPr>
          <w:p w14:paraId="57201881"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419F1">
              <w:rPr>
                <w:rFonts w:hAnsi="ＭＳ 明朝" w:cs="ＭＳ Ｐゴシック" w:hint="eastAsia"/>
                <w:kern w:val="0"/>
                <w:szCs w:val="21"/>
              </w:rPr>
              <w:t>冬に実家（都外）へ帰省し、透析を受け現地で支払った医療費の手続きをする為区役所に行ったら、（都）と（障）で窓口が別で（都庁まで行かなくてはいけない）繁雑。区や都のそれぞれの管轄があるとは思うのですが、できることなら窓口はひとつでもっとわかりやすくして欲しい。福祉事務所と健康福祉センターの区別もよくわからない。以前、区役所の人に健康福祉センターで手続きするよう言われたのでセンターに行くと、福祉事務所の方で手続きするよう言われた事もある。役所の人ですら、よく知らない人が少なくないのではないか？</w:t>
            </w:r>
          </w:p>
          <w:p w14:paraId="0558E6B5" w14:textId="5012A04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以前、板橋サポートステーションへ行っていたのですが、担当の相談員が何回も変わるので、行かなくなってしまった。人</w:t>
            </w:r>
            <w:r w:rsidRPr="00BE3618">
              <w:rPr>
                <w:rFonts w:hAnsi="ＭＳ 明朝" w:cs="ＭＳ Ｐゴシック" w:hint="eastAsia"/>
                <w:color w:val="000000" w:themeColor="text1"/>
                <w:kern w:val="0"/>
                <w:szCs w:val="21"/>
              </w:rPr>
              <w:t>に</w:t>
            </w:r>
            <w:r w:rsidR="006729FC" w:rsidRPr="00BE3618">
              <w:rPr>
                <w:rFonts w:hAnsi="ＭＳ 明朝" w:cs="ＭＳ Ｐゴシック" w:hint="eastAsia"/>
                <w:color w:val="000000" w:themeColor="text1"/>
                <w:kern w:val="0"/>
                <w:szCs w:val="21"/>
              </w:rPr>
              <w:t>慣</w:t>
            </w:r>
            <w:r w:rsidRPr="00BE3618">
              <w:rPr>
                <w:rFonts w:hAnsi="ＭＳ 明朝" w:cs="ＭＳ Ｐゴシック" w:hint="eastAsia"/>
                <w:color w:val="000000" w:themeColor="text1"/>
                <w:kern w:val="0"/>
                <w:szCs w:val="21"/>
              </w:rPr>
              <w:t>れ</w:t>
            </w:r>
            <w:r w:rsidRPr="004419F1">
              <w:rPr>
                <w:rFonts w:hAnsi="ＭＳ 明朝" w:cs="ＭＳ Ｐゴシック" w:hint="eastAsia"/>
                <w:kern w:val="0"/>
                <w:szCs w:val="21"/>
              </w:rPr>
              <w:t>るのに時間がかかるので、何回も変わるのは困ります。</w:t>
            </w:r>
          </w:p>
          <w:p w14:paraId="3E975910"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赤塚健康福祉センターの職員さんに、親身に 相談にのってもらったことがあり、とても感謝しています。</w:t>
            </w:r>
          </w:p>
        </w:tc>
      </w:tr>
    </w:tbl>
    <w:p w14:paraId="7B825D1D" w14:textId="77777777" w:rsidR="004E512B" w:rsidRDefault="004E512B" w:rsidP="004E512B">
      <w:pPr>
        <w:pStyle w:val="a5"/>
        <w:ind w:firstLine="220"/>
        <w:rPr>
          <w:rFonts w:hAnsi="BIZ UD明朝 Medium"/>
        </w:rPr>
      </w:pPr>
    </w:p>
    <w:p w14:paraId="533B13A6" w14:textId="3926A4FE"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00AC29DA" w:rsidRPr="00AC29DA">
        <w:rPr>
          <w:rFonts w:ascii="BIZ UDゴシック" w:eastAsia="BIZ UDゴシック" w:hAnsi="BIZ UDゴシック" w:cs="ＭＳ Ｐゴシック" w:hint="eastAsia"/>
          <w:b/>
          <w:kern w:val="0"/>
          <w:sz w:val="24"/>
        </w:rPr>
        <w:t>将来の不安（親亡き後など）</w:t>
      </w:r>
      <w:r w:rsidR="00AC29DA">
        <w:rPr>
          <w:rFonts w:ascii="BIZ UDゴシック" w:eastAsia="BIZ UDゴシック" w:hAnsi="BIZ UDゴシック" w:cs="ＭＳ Ｐゴシック" w:hint="eastAsia"/>
          <w:b/>
          <w:kern w:val="0"/>
          <w:sz w:val="24"/>
        </w:rPr>
        <w:t>に</w:t>
      </w:r>
      <w:r w:rsidRPr="004B414A">
        <w:rPr>
          <w:rFonts w:ascii="BIZ UDゴシック" w:eastAsia="BIZ UDゴシック" w:hAnsi="BIZ UDゴシック" w:cs="ＭＳ Ｐゴシック" w:hint="eastAsia"/>
          <w:b/>
          <w:kern w:val="0"/>
          <w:sz w:val="24"/>
        </w:rPr>
        <w:t>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21</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517C0BD4" w14:textId="77777777" w:rsidTr="00BE0DA5">
        <w:tc>
          <w:tcPr>
            <w:tcW w:w="9633" w:type="dxa"/>
          </w:tcPr>
          <w:p w14:paraId="1C6DB9B9" w14:textId="759BB5D5"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419F1">
              <w:rPr>
                <w:rFonts w:hAnsi="ＭＳ 明朝" w:cs="ＭＳ Ｐゴシック" w:hint="eastAsia"/>
                <w:kern w:val="0"/>
                <w:szCs w:val="21"/>
              </w:rPr>
              <w:t>若い人達も生活する事で大変だと思います。仕事や生活にゆとりが出来れば高齢者が殆んどでも力になってくれると思います。若い力が頼りです。自分の事は出来るだけがんばって生活したい。動けなくなった時はよろしくお願いします。耳も眼も遠くなりました。頭も。成年後見の事は新聞やテレビで依頼している人の財産をつかい込んだとか費用が高額とかあまり良い話を見聞きしません。不安です。</w:t>
            </w:r>
          </w:p>
          <w:p w14:paraId="387AAFB2"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親なき後の息子が心配です。今は一緒に生活していますが、年老いていく両親にとってだんだん困難になっています。私たち両親に余力のあるうちに、息子の将来を託す道を見つけたいと</w:t>
            </w:r>
            <w:r>
              <w:rPr>
                <w:rFonts w:hAnsi="ＭＳ 明朝" w:cs="ＭＳ Ｐゴシック" w:hint="eastAsia"/>
                <w:kern w:val="0"/>
                <w:szCs w:val="21"/>
              </w:rPr>
              <w:t>願って</w:t>
            </w:r>
            <w:r w:rsidRPr="004419F1">
              <w:rPr>
                <w:rFonts w:hAnsi="ＭＳ 明朝" w:cs="ＭＳ Ｐゴシック" w:hint="eastAsia"/>
                <w:kern w:val="0"/>
                <w:szCs w:val="21"/>
              </w:rPr>
              <w:t>います。</w:t>
            </w:r>
          </w:p>
          <w:p w14:paraId="55B31010"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就労を控え（令和６年度）学校選び等の情報が沢山ほしいと思っていますがうまく探せていません。どこにアドバイスを求めればよいかもよく分かりません。就学後の生活にも心配が尽きません。現在、児童発達支援施設に通っていますが、送迎の面談など対応などで安定して働けないことも将来に不安を感じています。</w:t>
            </w:r>
          </w:p>
        </w:tc>
      </w:tr>
    </w:tbl>
    <w:p w14:paraId="1EDEB1F0" w14:textId="77777777" w:rsidR="004E512B" w:rsidRDefault="004E512B" w:rsidP="004E512B">
      <w:pPr>
        <w:pStyle w:val="a5"/>
        <w:ind w:firstLine="220"/>
        <w:rPr>
          <w:rFonts w:hAnsi="BIZ UD明朝 Medium"/>
        </w:rPr>
      </w:pPr>
    </w:p>
    <w:p w14:paraId="605D0992"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医療・健康・保健に関して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16</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1E48F7AE" w14:textId="77777777" w:rsidTr="00BE0DA5">
        <w:tc>
          <w:tcPr>
            <w:tcW w:w="9633" w:type="dxa"/>
          </w:tcPr>
          <w:p w14:paraId="6C450785"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419F1">
              <w:rPr>
                <w:rFonts w:hAnsi="ＭＳ 明朝" w:cs="ＭＳ Ｐゴシック" w:hint="eastAsia"/>
                <w:kern w:val="0"/>
                <w:szCs w:val="21"/>
              </w:rPr>
              <w:t>電車のシルバーシートを利用したいのですが、対象外と思われる人が使っていることが多いので、区でも啓発活動をしてほしい。災害時に利用できる透析施設のある医療機関の情報がほしい。（通常、利用しているクリニックが遠方なため）。</w:t>
            </w:r>
          </w:p>
          <w:p w14:paraId="2F3E5F38" w14:textId="719B97C0"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医療に一人で受診できないので姉の介助で姉の住む他区の医療機関で行なっている。健康診査などをせめて都区内で行えるようにしてほしい。今は大体受診できていない。コロナワクチンは大手町の集団接種で受けている。</w:t>
            </w:r>
          </w:p>
          <w:p w14:paraId="06D7C263"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419F1">
              <w:rPr>
                <w:rFonts w:hAnsi="ＭＳ 明朝" w:cs="ＭＳ Ｐゴシック" w:hint="eastAsia"/>
                <w:kern w:val="0"/>
                <w:szCs w:val="21"/>
              </w:rPr>
              <w:t>病院の医療ミスや誤診等、電話だけでなくインターネットでも相談出来る状況の確保をお願いします。 中度の難聴で難聴障がいが申請出来ない為、電話だと聞き取れない事も。 電話はつながらない事も多いし、相談時間が限られているので。</w:t>
            </w:r>
          </w:p>
        </w:tc>
      </w:tr>
    </w:tbl>
    <w:p w14:paraId="70528C06" w14:textId="77777777" w:rsidR="004E512B" w:rsidRDefault="004E512B" w:rsidP="004E512B">
      <w:pPr>
        <w:pStyle w:val="a5"/>
        <w:ind w:firstLine="220"/>
        <w:rPr>
          <w:rFonts w:hAnsi="BIZ UD明朝 Medium"/>
        </w:rPr>
      </w:pPr>
    </w:p>
    <w:p w14:paraId="29D2BCC4"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災害時の支援体制に関して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11</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BE3618" w:rsidRPr="00BE3618" w14:paraId="4DBB5608" w14:textId="77777777" w:rsidTr="00BE0DA5">
        <w:tc>
          <w:tcPr>
            <w:tcW w:w="9633" w:type="dxa"/>
          </w:tcPr>
          <w:p w14:paraId="14A064FA" w14:textId="77777777" w:rsidR="004E512B" w:rsidRPr="00BE3618" w:rsidRDefault="004E512B" w:rsidP="00BE0DA5">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hint="eastAsia"/>
                <w:color w:val="000000" w:themeColor="text1"/>
                <w:kern w:val="0"/>
                <w:szCs w:val="21"/>
              </w:rPr>
              <w:t>・呼吸器使用者向けの「災害時支援計画」について、板橋区は他区に比べて作成が遅れています。保健師も他人事です。これを作らないと、非常用電源の助成も受けられないので困ります。</w:t>
            </w:r>
          </w:p>
          <w:p w14:paraId="684E8004" w14:textId="77777777" w:rsidR="004E512B" w:rsidRPr="00BE3618" w:rsidRDefault="004E512B" w:rsidP="00BE0DA5">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近年自然災害が多発しておりますので、障がい者とその家族専用の避難所を設けてほしいです。又もしすでにあるのでしたら、もっと大きく知らせていただきたいです。一般の方と同じ避難所へ行ったり、支援物資を頂きに行くのはとても難しいです。どうぞご検討をよろしくお願いします。</w:t>
            </w:r>
          </w:p>
          <w:p w14:paraId="2692184F" w14:textId="791985D3" w:rsidR="004E512B" w:rsidRPr="00BE3618" w:rsidRDefault="004E512B" w:rsidP="00BE3618">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今一番心配しているのは災害時に関することです。 基本自宅避難で準備していますが、火災などで自宅避難出来なかったらどうするのか? 車いすで知的障害もあり、マスクも出来ず言葉で</w:t>
            </w:r>
            <w:r w:rsidR="006729FC" w:rsidRPr="00BE3618">
              <w:rPr>
                <w:rFonts w:hAnsi="ＭＳ 明朝" w:cs="ＭＳ Ｐゴシック" w:hint="eastAsia"/>
                <w:color w:val="000000" w:themeColor="text1"/>
                <w:kern w:val="0"/>
                <w:szCs w:val="21"/>
              </w:rPr>
              <w:t>言</w:t>
            </w:r>
            <w:r w:rsidRPr="00BE3618">
              <w:rPr>
                <w:rFonts w:hAnsi="ＭＳ 明朝" w:cs="ＭＳ Ｐゴシック" w:hint="eastAsia"/>
                <w:color w:val="000000" w:themeColor="text1"/>
                <w:kern w:val="0"/>
                <w:szCs w:val="21"/>
              </w:rPr>
              <w:t>ってもわからないため、避難所は無理だし、地方のように広い場所でテント泊なども出来ず、情報も無い、大勢の区民がいるので、大変だと思いますが、 防災計画にちょっとでも盛込んでほしいです。</w:t>
            </w:r>
          </w:p>
        </w:tc>
      </w:tr>
    </w:tbl>
    <w:p w14:paraId="26E047C0" w14:textId="77777777" w:rsidR="004E512B" w:rsidRPr="00BE3618" w:rsidRDefault="004E512B" w:rsidP="004E512B">
      <w:pPr>
        <w:pStyle w:val="a5"/>
        <w:ind w:firstLine="220"/>
        <w:rPr>
          <w:rFonts w:hAnsi="BIZ UD明朝 Medium"/>
          <w:color w:val="000000" w:themeColor="text1"/>
        </w:rPr>
      </w:pPr>
    </w:p>
    <w:p w14:paraId="052D583C" w14:textId="77777777" w:rsidR="004E512B" w:rsidRPr="00BE3618" w:rsidRDefault="004E512B" w:rsidP="004E512B">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BE3618">
        <w:rPr>
          <w:rFonts w:ascii="BIZ UDゴシック" w:eastAsia="BIZ UDゴシック" w:hAnsi="BIZ UDゴシック" w:cs="ＭＳ Ｐゴシック" w:hint="eastAsia"/>
          <w:b/>
          <w:color w:val="000000" w:themeColor="text1"/>
          <w:kern w:val="0"/>
          <w:sz w:val="24"/>
        </w:rPr>
        <w:t>■療育・教育に関して（10件）</w:t>
      </w:r>
    </w:p>
    <w:tbl>
      <w:tblPr>
        <w:tblStyle w:val="affa"/>
        <w:tblW w:w="0" w:type="auto"/>
        <w:tblInd w:w="-5" w:type="dxa"/>
        <w:tblLook w:val="04A0" w:firstRow="1" w:lastRow="0" w:firstColumn="1" w:lastColumn="0" w:noHBand="0" w:noVBand="1"/>
      </w:tblPr>
      <w:tblGrid>
        <w:gridCol w:w="9633"/>
      </w:tblGrid>
      <w:tr w:rsidR="00BE3618" w:rsidRPr="00BE3618" w14:paraId="0EBCF793" w14:textId="77777777" w:rsidTr="00BE0DA5">
        <w:tc>
          <w:tcPr>
            <w:tcW w:w="9633" w:type="dxa"/>
          </w:tcPr>
          <w:p w14:paraId="379EB437" w14:textId="4F73B256" w:rsidR="004E512B" w:rsidRPr="00BE3618" w:rsidRDefault="004E512B" w:rsidP="00BE0DA5">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hint="eastAsia"/>
                <w:color w:val="000000" w:themeColor="text1"/>
                <w:kern w:val="0"/>
                <w:szCs w:val="21"/>
              </w:rPr>
              <w:t>・発達支援センターの予約、</w:t>
            </w:r>
            <w:r w:rsidR="006729FC" w:rsidRPr="00BE3618">
              <w:rPr>
                <w:rFonts w:hAnsi="ＭＳ 明朝" w:cs="ＭＳ Ｐゴシック" w:hint="eastAsia"/>
                <w:color w:val="000000" w:themeColor="text1"/>
                <w:kern w:val="0"/>
                <w:szCs w:val="21"/>
              </w:rPr>
              <w:t>療</w:t>
            </w:r>
            <w:r w:rsidRPr="00BE3618">
              <w:rPr>
                <w:rFonts w:hAnsi="ＭＳ 明朝" w:cs="ＭＳ Ｐゴシック" w:hint="eastAsia"/>
                <w:color w:val="000000" w:themeColor="text1"/>
                <w:kern w:val="0"/>
                <w:szCs w:val="21"/>
              </w:rPr>
              <w:t>育に通所するまで、かなりの期間がかかりました。</w:t>
            </w:r>
            <w:r w:rsidR="006729FC" w:rsidRPr="00BE3618">
              <w:rPr>
                <w:rFonts w:hAnsi="ＭＳ 明朝" w:cs="ＭＳ Ｐゴシック" w:hint="eastAsia"/>
                <w:color w:val="000000" w:themeColor="text1"/>
                <w:kern w:val="0"/>
                <w:szCs w:val="21"/>
              </w:rPr>
              <w:t>療</w:t>
            </w:r>
            <w:r w:rsidRPr="00BE3618">
              <w:rPr>
                <w:rFonts w:hAnsi="ＭＳ 明朝" w:cs="ＭＳ Ｐゴシック" w:hint="eastAsia"/>
                <w:color w:val="000000" w:themeColor="text1"/>
                <w:kern w:val="0"/>
                <w:szCs w:val="21"/>
              </w:rPr>
              <w:t>育も待機ばかりでなかなか見付からず小さい子を連れていろんな</w:t>
            </w:r>
            <w:r w:rsidR="006729FC" w:rsidRPr="00BE3618">
              <w:rPr>
                <w:rFonts w:hAnsi="ＭＳ 明朝" w:cs="ＭＳ Ｐゴシック" w:hint="eastAsia"/>
                <w:color w:val="000000" w:themeColor="text1"/>
                <w:kern w:val="0"/>
                <w:szCs w:val="21"/>
              </w:rPr>
              <w:t>療</w:t>
            </w:r>
            <w:r w:rsidRPr="00BE3618">
              <w:rPr>
                <w:rFonts w:hAnsi="ＭＳ 明朝" w:cs="ＭＳ Ｐゴシック" w:hint="eastAsia"/>
                <w:color w:val="000000" w:themeColor="text1"/>
                <w:kern w:val="0"/>
                <w:szCs w:val="21"/>
              </w:rPr>
              <w:t>育に見学に行き泣かれて、部屋に入ってくれない等親がおいつめられていくようでした。人によりますが、保健</w:t>
            </w:r>
            <w:r w:rsidR="006729FC" w:rsidRPr="00BE3618">
              <w:rPr>
                <w:rFonts w:hAnsi="ＭＳ 明朝" w:cs="ＭＳ Ｐゴシック" w:hint="eastAsia"/>
                <w:color w:val="000000" w:themeColor="text1"/>
                <w:kern w:val="0"/>
                <w:szCs w:val="21"/>
              </w:rPr>
              <w:t>師</w:t>
            </w:r>
            <w:r w:rsidRPr="00BE3618">
              <w:rPr>
                <w:rFonts w:hAnsi="ＭＳ 明朝" w:cs="ＭＳ Ｐゴシック" w:hint="eastAsia"/>
                <w:color w:val="000000" w:themeColor="text1"/>
                <w:kern w:val="0"/>
                <w:szCs w:val="21"/>
              </w:rPr>
              <w:t>さんも追い討ちをかけるような言葉を言ったり、寄りそってくれず、「泣いた」「つらかった」という声を何人もの人から聞きました。私自身もその一人です。何年も怖くて、区の人には相談できなくなっていました。子育ての窓口である保健</w:t>
            </w:r>
            <w:r w:rsidR="006729FC" w:rsidRPr="00BE3618">
              <w:rPr>
                <w:rFonts w:hAnsi="ＭＳ 明朝" w:cs="ＭＳ Ｐゴシック" w:hint="eastAsia"/>
                <w:color w:val="000000" w:themeColor="text1"/>
                <w:kern w:val="0"/>
                <w:szCs w:val="21"/>
              </w:rPr>
              <w:t>師</w:t>
            </w:r>
            <w:r w:rsidRPr="00BE3618">
              <w:rPr>
                <w:rFonts w:hAnsi="ＭＳ 明朝" w:cs="ＭＳ Ｐゴシック" w:hint="eastAsia"/>
                <w:color w:val="000000" w:themeColor="text1"/>
                <w:kern w:val="0"/>
                <w:szCs w:val="21"/>
              </w:rPr>
              <w:t>さんには、不安をあおるような事、心配、気になることを母親に伝える時は気遺って下さるとありがたいと思います。</w:t>
            </w:r>
          </w:p>
          <w:p w14:paraId="5E746138" w14:textId="77777777" w:rsidR="004E512B" w:rsidRPr="00BE3618" w:rsidRDefault="004E512B" w:rsidP="00BE0DA5">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肢体不自由でも知的に問題ない子供達が学べる特別支援学校を増やしてほしい。通常の学校では 介助が必要だったり、身体面でスピードについて 行けなかったり難しい。ほとんどの肢体不自由特別支援学校は普通級もあるが人数が少なく同年代との関わり方など学ぶ事が難しい。</w:t>
            </w:r>
          </w:p>
          <w:p w14:paraId="31C286DF" w14:textId="77777777" w:rsidR="004E512B" w:rsidRPr="00BE3618" w:rsidRDefault="004E512B" w:rsidP="00BE0DA5">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障がい者支援に関する理解が遅れていると思います。 自閉症スペクトラムで普通級に通っていた時、授業に支援が必要であると判断されたにも関わらず、区は人を派遣出来ないと言い、家族に丸投げでした。</w:t>
            </w:r>
          </w:p>
        </w:tc>
      </w:tr>
    </w:tbl>
    <w:p w14:paraId="02727EB9" w14:textId="77777777" w:rsidR="004E512B" w:rsidRDefault="004E512B" w:rsidP="004E512B">
      <w:pPr>
        <w:pStyle w:val="a5"/>
        <w:ind w:firstLine="220"/>
        <w:rPr>
          <w:rFonts w:hAnsi="BIZ UD明朝 Medium"/>
        </w:rPr>
      </w:pPr>
    </w:p>
    <w:p w14:paraId="7D743B25" w14:textId="248D6270"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住まいに関して（</w:t>
      </w:r>
      <w:r w:rsidR="006729FC" w:rsidRPr="00BE3618">
        <w:rPr>
          <w:rFonts w:ascii="BIZ UDゴシック" w:eastAsia="BIZ UDゴシック" w:hAnsi="BIZ UDゴシック" w:cs="ＭＳ Ｐゴシック" w:hint="eastAsia"/>
          <w:b/>
          <w:color w:val="000000" w:themeColor="text1"/>
          <w:kern w:val="0"/>
          <w:sz w:val="24"/>
        </w:rPr>
        <w:t>グループホーム</w:t>
      </w:r>
      <w:r w:rsidRPr="004B414A">
        <w:rPr>
          <w:rFonts w:ascii="BIZ UDゴシック" w:eastAsia="BIZ UDゴシック" w:hAnsi="BIZ UDゴシック" w:cs="ＭＳ Ｐゴシック" w:hint="eastAsia"/>
          <w:b/>
          <w:kern w:val="0"/>
          <w:sz w:val="24"/>
        </w:rPr>
        <w:t>以外）</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10</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0D690593" w14:textId="77777777" w:rsidTr="00BE0DA5">
        <w:tc>
          <w:tcPr>
            <w:tcW w:w="9633" w:type="dxa"/>
          </w:tcPr>
          <w:p w14:paraId="6F0E06A2"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E512B">
              <w:rPr>
                <w:rFonts w:hAnsi="ＭＳ 明朝" w:cs="ＭＳ Ｐゴシック" w:hint="eastAsia"/>
                <w:kern w:val="0"/>
                <w:szCs w:val="21"/>
              </w:rPr>
              <w:t>近所がうるさく夜ねむれないので１０数回都営住宅入居募集に応募したのに当選しません。病院の先生に診断書を書いてもらいました。ケースワーカーに提出したのですが、回答がなく、静かな住宅に引っ越したいのですがよい返事がありません。今年の夜は外で寝ていました。早く静かな住宅に引っ越したいです。この事を要望します。</w:t>
            </w:r>
          </w:p>
          <w:p w14:paraId="08215FEE"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E512B">
              <w:rPr>
                <w:rFonts w:hAnsi="ＭＳ 明朝" w:cs="ＭＳ Ｐゴシック" w:hint="eastAsia"/>
                <w:kern w:val="0"/>
                <w:szCs w:val="21"/>
              </w:rPr>
              <w:t>障がい者本人又は障がい者が居る家族などが優先的に都営住宅に入居出来るようなシステムなどがあれば、暮らしやすくなるのではないかと思います。</w:t>
            </w:r>
          </w:p>
          <w:p w14:paraId="0369D04E"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E512B">
              <w:rPr>
                <w:rFonts w:hAnsi="ＭＳ 明朝" w:cs="ＭＳ Ｐゴシック" w:hint="eastAsia"/>
                <w:kern w:val="0"/>
                <w:szCs w:val="21"/>
              </w:rPr>
              <w:t>年をとっていますので、もしもの時に移動、住みかえを出来ることを心配しています。住みかえがスムーズに出来ますことをお願いいたします。力になってください。毎日心配して生活しています。</w:t>
            </w:r>
          </w:p>
        </w:tc>
      </w:tr>
    </w:tbl>
    <w:p w14:paraId="11078596" w14:textId="77777777" w:rsidR="004E512B" w:rsidRDefault="004E512B" w:rsidP="004E512B">
      <w:pPr>
        <w:pStyle w:val="a5"/>
        <w:ind w:firstLine="220"/>
        <w:rPr>
          <w:rFonts w:hAnsi="BIZ UD明朝 Medium"/>
        </w:rPr>
      </w:pPr>
    </w:p>
    <w:p w14:paraId="689C9345"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交流に関して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10</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1E71BC2B" w14:textId="77777777" w:rsidTr="00BE0DA5">
        <w:tc>
          <w:tcPr>
            <w:tcW w:w="9633" w:type="dxa"/>
          </w:tcPr>
          <w:p w14:paraId="59CABEB8"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E512B">
              <w:rPr>
                <w:rFonts w:hAnsi="ＭＳ 明朝" w:cs="ＭＳ Ｐゴシック" w:hint="eastAsia"/>
                <w:kern w:val="0"/>
                <w:szCs w:val="21"/>
              </w:rPr>
              <w:t>だれでもいいから福祉園やグループホーム以外の人達ともっと話をしてみたい、会いたい、友達になりたい。駅のロータリーに日帰り温泉の送迎バスがとまっていてヘルパーさんと散歩のとき毎日ずっとみていたら話しかけて下さって親しくなりました。その方に会うのが楽しくて、お話もするようになり、高等部を卒業するときには、メッセージを下さって２人の交流はその後も続いていました。コロナ禍で会えなくなりが最近亡くなったときいてがっくりしています。このように地域で話せる人が欲しいようです。</w:t>
            </w:r>
          </w:p>
          <w:p w14:paraId="52036DF6"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E512B">
              <w:rPr>
                <w:rFonts w:hAnsi="ＭＳ 明朝" w:cs="ＭＳ Ｐゴシック" w:hint="eastAsia"/>
                <w:kern w:val="0"/>
                <w:szCs w:val="21"/>
              </w:rPr>
              <w:t>区内の地域住民との交流が少ないので、行事などがあれば開催してほしい。</w:t>
            </w:r>
          </w:p>
          <w:p w14:paraId="689E5D64"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E512B">
              <w:rPr>
                <w:rFonts w:hAnsi="ＭＳ 明朝" w:cs="ＭＳ Ｐゴシック" w:hint="eastAsia"/>
                <w:kern w:val="0"/>
                <w:szCs w:val="21"/>
              </w:rPr>
              <w:t>板橋区には感謝しかないのですが、障害者同士の交流をする機会が少なく感じます。いつでも訪問して交流出来るような施設があると孤立感がなくなり良いと思います。イメージ的には声を出せる図書館のような感じですが…もしあれば嬉しいです。</w:t>
            </w:r>
          </w:p>
        </w:tc>
      </w:tr>
    </w:tbl>
    <w:p w14:paraId="0C4C743F" w14:textId="2B4C3A71" w:rsidR="00BE3618" w:rsidRDefault="00BE3618" w:rsidP="004E512B">
      <w:pPr>
        <w:pStyle w:val="a5"/>
        <w:ind w:firstLine="220"/>
        <w:rPr>
          <w:rFonts w:hAnsi="BIZ UD明朝 Medium"/>
        </w:rPr>
      </w:pPr>
    </w:p>
    <w:p w14:paraId="266AC0F7" w14:textId="77777777" w:rsidR="00BE3618" w:rsidRDefault="00BE3618">
      <w:pPr>
        <w:widowControl/>
        <w:topLinePunct w:val="0"/>
        <w:autoSpaceDE/>
        <w:autoSpaceDN/>
        <w:jc w:val="left"/>
        <w:rPr>
          <w:rFonts w:ascii="BIZ UD明朝 Medium" w:hAnsi="BIZ UD明朝 Medium"/>
        </w:rPr>
      </w:pPr>
      <w:r>
        <w:rPr>
          <w:rFonts w:hAnsi="BIZ UD明朝 Medium"/>
        </w:rPr>
        <w:br w:type="page"/>
      </w:r>
    </w:p>
    <w:p w14:paraId="6C145852"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難病認定・申請に関して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５</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0A43E87B" w14:textId="77777777" w:rsidTr="00BE0DA5">
        <w:tc>
          <w:tcPr>
            <w:tcW w:w="9633" w:type="dxa"/>
          </w:tcPr>
          <w:p w14:paraId="638D2DE9"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E512B">
              <w:rPr>
                <w:rFonts w:hAnsi="ＭＳ 明朝" w:cs="ＭＳ Ｐゴシック" w:hint="eastAsia"/>
                <w:kern w:val="0"/>
                <w:szCs w:val="21"/>
              </w:rPr>
              <w:t>今は障害者手帳も５級ですし、生活も仕事も支障なく暮らしていますが、進行性の難病です。視力を失い家族も髙齢になった時、自分に何が出来るか不安でいっぱいです。先日、福祉センターに難病指定の用紙をもらいに行くと、総務省のホームページからコピーが出来ます。と言われ別の福祉センターでは、丁寧に書き方の指導までしてくれました。同じ健康福祉センターだと思っていたのに同じサービスが受けられないのは残念です。また、手続きの更新や諸々の申請が郵送で出来たら、良いなと思います。</w:t>
            </w:r>
          </w:p>
          <w:p w14:paraId="3A2721AE" w14:textId="17C1E782" w:rsidR="004E512B" w:rsidRPr="00F44436" w:rsidRDefault="004E512B" w:rsidP="005E7F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E512B">
              <w:rPr>
                <w:rFonts w:hAnsi="ＭＳ 明朝" w:cs="ＭＳ Ｐゴシック" w:hint="eastAsia"/>
                <w:kern w:val="0"/>
                <w:szCs w:val="21"/>
              </w:rPr>
              <w:t>身体が不自由ではないので、なかなか答えづらい設問もありましたが、一人でもある程度できる様な環境作りは必要な様な気が致します（介助者がいないとできないことは大変）。別のことになりますが、難病の書類の記載の負担や、準備や手続きが毎年大変です。</w:t>
            </w:r>
          </w:p>
        </w:tc>
      </w:tr>
    </w:tbl>
    <w:p w14:paraId="6A3A691C" w14:textId="77777777" w:rsidR="004E512B" w:rsidRDefault="004E512B" w:rsidP="004E512B">
      <w:pPr>
        <w:pStyle w:val="a5"/>
        <w:ind w:firstLine="220"/>
        <w:rPr>
          <w:rFonts w:hAnsi="BIZ UD明朝 Medium"/>
        </w:rPr>
      </w:pPr>
    </w:p>
    <w:p w14:paraId="5DDF3A60" w14:textId="77777777" w:rsidR="004E512B" w:rsidRPr="00BD1656" w:rsidRDefault="004E512B" w:rsidP="004E512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■その他</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56</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4E512B" w14:paraId="36ACB046" w14:textId="77777777" w:rsidTr="00BE0DA5">
        <w:tc>
          <w:tcPr>
            <w:tcW w:w="9633" w:type="dxa"/>
          </w:tcPr>
          <w:p w14:paraId="57CF6198"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4E512B">
              <w:rPr>
                <w:rFonts w:hAnsi="ＭＳ 明朝" w:cs="ＭＳ Ｐゴシック" w:hint="eastAsia"/>
                <w:kern w:val="0"/>
                <w:szCs w:val="21"/>
              </w:rPr>
              <w:t>福祉事務所の担当者が家庭訪問するなどして障がい者の状況の把握に積極的になってくれることを切望します。</w:t>
            </w:r>
          </w:p>
          <w:p w14:paraId="49DFF390" w14:textId="77777777" w:rsidR="004E512B"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E512B">
              <w:rPr>
                <w:rFonts w:hAnsi="ＭＳ 明朝" w:cs="ＭＳ Ｐゴシック" w:hint="eastAsia"/>
                <w:kern w:val="0"/>
                <w:szCs w:val="21"/>
              </w:rPr>
              <w:t>障害者スポーツが五輪で注目されましたが、多くの普通の障害者にとって特別支援教育を卒業後の体力作りの場は健常者に比べて非常に限られてくる。街にあふれているジムヘ１人で行き利用するのはとても困難。子供の時は、遠くの施設でも親の努力（！！）で行くことも出来たが、親も年を経て、段々厳しくなって来ます。せめて近くの区立体育館やプールで常時利用できる教室やサービスがあればいいと思います。（現在の区プール教室は各プールを巡るので、遠いところへ行くのは大変です）</w:t>
            </w:r>
          </w:p>
          <w:p w14:paraId="2F8FB202" w14:textId="77777777" w:rsidR="004E512B" w:rsidRPr="00F44436" w:rsidRDefault="004E512B"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4E512B">
              <w:rPr>
                <w:rFonts w:hAnsi="ＭＳ 明朝" w:cs="ＭＳ Ｐゴシック" w:hint="eastAsia"/>
                <w:kern w:val="0"/>
                <w:szCs w:val="21"/>
              </w:rPr>
              <w:t>現在のところ満足しております。今後、家族の高齢化と体力低下、及び知的活動の低下で今までできていた介助ができなくなったり、入所という選択をしなくてはならない状况に入ったら、いろいろな機関に相談したいと思います。</w:t>
            </w:r>
          </w:p>
        </w:tc>
      </w:tr>
    </w:tbl>
    <w:p w14:paraId="19F33417" w14:textId="77777777" w:rsidR="004E512B" w:rsidRDefault="004E512B" w:rsidP="004E512B">
      <w:pPr>
        <w:pStyle w:val="a5"/>
        <w:ind w:firstLine="220"/>
        <w:rPr>
          <w:rFonts w:hAnsi="BIZ UD明朝 Medium"/>
        </w:rPr>
      </w:pPr>
    </w:p>
    <w:p w14:paraId="222214D9" w14:textId="77777777" w:rsidR="004E512B" w:rsidRPr="00D52BF4" w:rsidRDefault="004E512B" w:rsidP="004E512B">
      <w:pPr>
        <w:pStyle w:val="a5"/>
        <w:ind w:firstLineChars="0" w:firstLine="1"/>
        <w:rPr>
          <w:rFonts w:asciiTheme="minorEastAsia" w:hAnsiTheme="minorEastAsia"/>
        </w:rPr>
      </w:pPr>
    </w:p>
    <w:p w14:paraId="10868F0B" w14:textId="77777777" w:rsidR="004E512B" w:rsidRPr="00D52BF4" w:rsidRDefault="004E512B" w:rsidP="004E512B">
      <w:pPr>
        <w:pStyle w:val="a5"/>
        <w:ind w:firstLineChars="0" w:firstLine="1"/>
        <w:rPr>
          <w:rFonts w:asciiTheme="minorEastAsia" w:hAnsiTheme="minorEastAsia"/>
        </w:rPr>
      </w:pPr>
    </w:p>
    <w:p w14:paraId="152A540B" w14:textId="77777777" w:rsidR="004E512B" w:rsidRPr="00D52BF4" w:rsidRDefault="004E512B" w:rsidP="004E512B">
      <w:pPr>
        <w:pStyle w:val="a5"/>
        <w:ind w:firstLineChars="0" w:firstLine="1"/>
        <w:rPr>
          <w:rFonts w:asciiTheme="minorEastAsia" w:hAnsiTheme="minorEastAsia"/>
        </w:rPr>
      </w:pPr>
    </w:p>
    <w:p w14:paraId="1B5829A6" w14:textId="77777777" w:rsidR="00A7473E" w:rsidRPr="00D52BF4" w:rsidRDefault="00A7473E" w:rsidP="00484489">
      <w:pPr>
        <w:pStyle w:val="a5"/>
        <w:ind w:firstLineChars="0" w:firstLine="1"/>
        <w:rPr>
          <w:rFonts w:asciiTheme="minorEastAsia" w:hAnsiTheme="minorEastAsia"/>
        </w:rPr>
      </w:pPr>
    </w:p>
    <w:p w14:paraId="20427C01" w14:textId="77777777" w:rsidR="00A7473E" w:rsidRPr="00D52BF4" w:rsidRDefault="00A7473E" w:rsidP="00484489">
      <w:pPr>
        <w:pStyle w:val="a5"/>
        <w:ind w:firstLineChars="0" w:firstLine="1"/>
        <w:rPr>
          <w:rFonts w:asciiTheme="minorEastAsia" w:hAnsiTheme="minorEastAsia"/>
        </w:rPr>
      </w:pPr>
    </w:p>
    <w:p w14:paraId="319BFCC5" w14:textId="77777777" w:rsidR="00A7473E" w:rsidRPr="00D52BF4" w:rsidRDefault="00A7473E" w:rsidP="00484489">
      <w:pPr>
        <w:pStyle w:val="a5"/>
        <w:ind w:firstLineChars="0" w:firstLine="1"/>
        <w:rPr>
          <w:rFonts w:asciiTheme="minorEastAsia" w:hAnsiTheme="minorEastAsia"/>
        </w:rPr>
      </w:pPr>
    </w:p>
    <w:p w14:paraId="483CD334" w14:textId="77777777" w:rsidR="00A7473E" w:rsidRPr="00D52BF4" w:rsidRDefault="00A7473E" w:rsidP="00484489">
      <w:pPr>
        <w:pStyle w:val="a5"/>
        <w:ind w:firstLineChars="0" w:firstLine="1"/>
        <w:rPr>
          <w:rFonts w:asciiTheme="minorEastAsia" w:hAnsiTheme="minorEastAsia"/>
        </w:rPr>
      </w:pPr>
    </w:p>
    <w:p w14:paraId="517A2BC9" w14:textId="77777777" w:rsidR="00D54572" w:rsidRPr="00D52BF4" w:rsidRDefault="00D54572" w:rsidP="00484489">
      <w:pPr>
        <w:pStyle w:val="a5"/>
        <w:ind w:firstLineChars="0" w:firstLine="1"/>
        <w:rPr>
          <w:rFonts w:asciiTheme="minorEastAsia" w:hAnsiTheme="minorEastAsia"/>
        </w:rPr>
        <w:sectPr w:rsidR="00D54572" w:rsidRPr="00D52BF4" w:rsidSect="00304FE0">
          <w:headerReference w:type="even" r:id="rId105"/>
          <w:headerReference w:type="default" r:id="rId106"/>
          <w:footerReference w:type="even" r:id="rId107"/>
          <w:footerReference w:type="default" r:id="rId108"/>
          <w:pgSz w:w="11906" w:h="16838" w:code="9"/>
          <w:pgMar w:top="1418" w:right="1134" w:bottom="1134" w:left="1134" w:header="567" w:footer="567" w:gutter="0"/>
          <w:pgNumType w:start="1"/>
          <w:cols w:space="425"/>
          <w:docGrid w:type="lines" w:linePitch="360"/>
        </w:sectPr>
      </w:pPr>
    </w:p>
    <w:tbl>
      <w:tblPr>
        <w:tblStyle w:val="affa"/>
        <w:tblW w:w="0" w:type="auto"/>
        <w:tblLook w:val="04A0" w:firstRow="1" w:lastRow="0" w:firstColumn="1" w:lastColumn="0" w:noHBand="0" w:noVBand="1"/>
      </w:tblPr>
      <w:tblGrid>
        <w:gridCol w:w="9628"/>
      </w:tblGrid>
      <w:tr w:rsidR="00D52BF4" w:rsidRPr="00D52BF4" w14:paraId="20D79A6C" w14:textId="77777777" w:rsidTr="00591FBA">
        <w:trPr>
          <w:trHeight w:val="552"/>
        </w:trPr>
        <w:tc>
          <w:tcPr>
            <w:tcW w:w="9628" w:type="dxa"/>
            <w:shd w:val="clear" w:color="auto" w:fill="262626" w:themeFill="text1" w:themeFillTint="D9"/>
            <w:vAlign w:val="center"/>
          </w:tcPr>
          <w:p w14:paraId="14B5E324" w14:textId="77777777" w:rsidR="00591FBA" w:rsidRPr="00D52BF4" w:rsidRDefault="00591FBA" w:rsidP="00591FBA">
            <w:pPr>
              <w:pStyle w:val="21"/>
              <w:snapToGrid w:val="0"/>
              <w:rPr>
                <w:rFonts w:ascii="BIZ UDゴシック" w:eastAsia="BIZ UDゴシック" w:hAnsi="BIZ UDゴシック"/>
                <w:b/>
              </w:rPr>
            </w:pPr>
            <w:bookmarkStart w:id="77" w:name="_Toc131018056"/>
            <w:r w:rsidRPr="00D52BF4">
              <w:rPr>
                <w:rFonts w:ascii="BIZ UDゴシック" w:eastAsia="BIZ UDゴシック" w:hAnsi="BIZ UDゴシック" w:hint="eastAsia"/>
                <w:b/>
                <w:sz w:val="32"/>
              </w:rPr>
              <w:t>Ⅱ</w:t>
            </w:r>
            <w:r w:rsidRPr="00D52BF4">
              <w:rPr>
                <w:rStyle w:val="aff9"/>
                <w:rFonts w:ascii="BIZ UDゴシック" w:eastAsia="BIZ UDゴシック" w:hAnsi="BIZ UDゴシック" w:hint="eastAsia"/>
                <w:b w:val="0"/>
                <w:bCs w:val="0"/>
                <w:sz w:val="32"/>
              </w:rPr>
              <w:t>．</w:t>
            </w:r>
            <w:r w:rsidRPr="00D52BF4">
              <w:rPr>
                <w:rFonts w:ascii="BIZ UDゴシック" w:eastAsia="BIZ UDゴシック" w:hAnsi="BIZ UDゴシック" w:hint="eastAsia"/>
                <w:b/>
                <w:sz w:val="32"/>
              </w:rPr>
              <w:t>障がい児</w:t>
            </w:r>
            <w:bookmarkEnd w:id="77"/>
          </w:p>
        </w:tc>
      </w:tr>
    </w:tbl>
    <w:p w14:paraId="0A4BD982" w14:textId="77777777" w:rsidR="00591FBA" w:rsidRPr="00D52BF4" w:rsidRDefault="00591FBA" w:rsidP="00591FBA">
      <w:pPr>
        <w:pStyle w:val="a5"/>
        <w:ind w:firstLineChars="0" w:firstLine="1"/>
        <w:rPr>
          <w:rFonts w:ascii="BIZ UDゴシック" w:eastAsia="BIZ UDゴシック" w:hAnsi="BIZ UDゴシック"/>
        </w:rPr>
      </w:pPr>
    </w:p>
    <w:p w14:paraId="1AE41384" w14:textId="0ACBC016" w:rsidR="00EB1F0A" w:rsidRPr="00D52BF4" w:rsidRDefault="00EB1F0A" w:rsidP="00591FBA">
      <w:pPr>
        <w:pStyle w:val="ad"/>
        <w:ind w:leftChars="0" w:left="560"/>
        <w:rPr>
          <w:noProof/>
        </w:rPr>
      </w:pPr>
      <w:r w:rsidRPr="00D52BF4">
        <w:rPr>
          <w:noProof/>
        </w:rPr>
        <w:fldChar w:fldCharType="begin"/>
      </w:r>
      <w:r w:rsidRPr="00D52BF4">
        <w:rPr>
          <w:noProof/>
        </w:rPr>
        <w:instrText xml:space="preserve"> SEQ だいいち　\r1 \* Arabic\* DBCHAR \* MERGEFORMAT </w:instrText>
      </w:r>
      <w:r w:rsidRPr="00D52BF4">
        <w:rPr>
          <w:noProof/>
        </w:rPr>
        <w:fldChar w:fldCharType="separate"/>
      </w:r>
      <w:bookmarkStart w:id="78" w:name="_Toc131018057"/>
      <w:r w:rsidR="002E657A">
        <w:rPr>
          <w:rFonts w:hint="eastAsia"/>
          <w:noProof/>
        </w:rPr>
        <w:t>１</w:t>
      </w:r>
      <w:r w:rsidRPr="00D52BF4">
        <w:rPr>
          <w:noProof/>
        </w:rPr>
        <w:fldChar w:fldCharType="end"/>
      </w:r>
      <w:r w:rsidR="00591FBA" w:rsidRPr="00D52BF4">
        <w:rPr>
          <w:rFonts w:hint="eastAsia"/>
          <w:noProof/>
        </w:rPr>
        <w:t xml:space="preserve">　</w:t>
      </w:r>
      <w:r w:rsidRPr="00D52BF4">
        <w:rPr>
          <w:rFonts w:hint="eastAsia"/>
          <w:noProof/>
        </w:rPr>
        <w:t>基本属性</w:t>
      </w:r>
      <w:bookmarkEnd w:id="78"/>
    </w:p>
    <w:p w14:paraId="3ACD66C6" w14:textId="77777777" w:rsidR="006E3907" w:rsidRPr="00D52BF4" w:rsidRDefault="006E3907" w:rsidP="006E3907">
      <w:pPr>
        <w:pStyle w:val="ad"/>
        <w:ind w:leftChars="0" w:left="480" w:hanging="480"/>
        <w:outlineLvl w:val="2"/>
        <w:rPr>
          <w:noProof/>
          <w:sz w:val="24"/>
        </w:rPr>
      </w:pPr>
      <w:bookmarkStart w:id="79" w:name="_Toc121246071"/>
      <w:bookmarkStart w:id="80" w:name="_Toc131018058"/>
      <w:r w:rsidRPr="00D52BF4">
        <w:rPr>
          <w:noProof/>
          <w:sz w:val="24"/>
        </w:rPr>
        <w:t>（１）回答者</w:t>
      </w:r>
      <w:bookmarkEnd w:id="79"/>
      <w:bookmarkEnd w:id="80"/>
    </w:p>
    <w:p w14:paraId="74ECA021" w14:textId="77777777" w:rsidR="00EB1F0A" w:rsidRPr="00D52BF4" w:rsidRDefault="00EB1F0A" w:rsidP="00EB1F0A">
      <w:pPr>
        <w:pBdr>
          <w:top w:val="single" w:sz="4" w:space="1" w:color="auto"/>
          <w:left w:val="single" w:sz="4" w:space="4" w:color="auto"/>
          <w:bottom w:val="single" w:sz="4" w:space="1" w:color="auto"/>
          <w:right w:val="single" w:sz="4" w:space="4" w:color="auto"/>
        </w:pBdr>
        <w:ind w:leftChars="50" w:left="110"/>
        <w:rPr>
          <w:rFonts w:ascii="BIZ UDゴシック" w:eastAsia="BIZ UDゴシック" w:hAnsi="BIZ UDゴシック"/>
        </w:rPr>
      </w:pPr>
      <w:r w:rsidRPr="00D52BF4">
        <w:rPr>
          <w:rFonts w:ascii="BIZ UDゴシック" w:eastAsia="BIZ UDゴシック" w:hAnsi="BIZ UDゴシック" w:hint="eastAsia"/>
        </w:rPr>
        <w:t>問１　お答えいただくのはどなたですか。（〇は1つ）</w:t>
      </w:r>
    </w:p>
    <w:p w14:paraId="34C808E7" w14:textId="39C5A98A" w:rsidR="00EB1F0A" w:rsidRPr="00D52BF4" w:rsidRDefault="00EB1F0A" w:rsidP="00EB1F0A">
      <w:pPr>
        <w:pStyle w:val="a5"/>
        <w:ind w:firstLineChars="0" w:firstLine="1"/>
        <w:rPr>
          <w:rFonts w:asciiTheme="minorEastAsia" w:hAnsiTheme="minorEastAsia"/>
        </w:rPr>
      </w:pPr>
    </w:p>
    <w:p w14:paraId="3DF1F250" w14:textId="67F82698" w:rsidR="00B10259" w:rsidRPr="00D52BF4" w:rsidRDefault="00463B45" w:rsidP="00B10259">
      <w:pPr>
        <w:pStyle w:val="a5"/>
        <w:ind w:firstLine="220"/>
        <w:rPr>
          <w:rFonts w:asciiTheme="minorEastAsia" w:hAnsiTheme="minorEastAsia"/>
        </w:rPr>
      </w:pPr>
      <w:r w:rsidRPr="00D52BF4">
        <w:rPr>
          <w:rFonts w:asciiTheme="minorEastAsia" w:hAnsiTheme="minorEastAsia" w:hint="eastAsia"/>
          <w:noProof/>
        </w:rPr>
        <mc:AlternateContent>
          <mc:Choice Requires="wpg">
            <w:drawing>
              <wp:anchor distT="0" distB="0" distL="114300" distR="114300" simplePos="0" relativeHeight="251879424" behindDoc="0" locked="0" layoutInCell="1" allowOverlap="1" wp14:anchorId="339839C3" wp14:editId="1D034EEE">
                <wp:simplePos x="0" y="0"/>
                <wp:positionH relativeFrom="column">
                  <wp:posOffset>-720090</wp:posOffset>
                </wp:positionH>
                <wp:positionV relativeFrom="paragraph">
                  <wp:posOffset>130175</wp:posOffset>
                </wp:positionV>
                <wp:extent cx="7018655" cy="5439410"/>
                <wp:effectExtent l="0" t="0" r="0" b="0"/>
                <wp:wrapNone/>
                <wp:docPr id="102" name="グループ化 102"/>
                <wp:cNvGraphicFramePr/>
                <a:graphic xmlns:a="http://schemas.openxmlformats.org/drawingml/2006/main">
                  <a:graphicData uri="http://schemas.microsoft.com/office/word/2010/wordprocessingGroup">
                    <wpg:wgp>
                      <wpg:cNvGrpSpPr/>
                      <wpg:grpSpPr>
                        <a:xfrm>
                          <a:off x="0" y="0"/>
                          <a:ext cx="7018655" cy="5439410"/>
                          <a:chOff x="0" y="-238125"/>
                          <a:chExt cx="7018655" cy="5439410"/>
                        </a:xfrm>
                      </wpg:grpSpPr>
                      <pic:pic xmlns:pic="http://schemas.openxmlformats.org/drawingml/2006/picture">
                        <pic:nvPicPr>
                          <pic:cNvPr id="755" name="図 755"/>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238125"/>
                            <a:ext cx="7018655" cy="5439410"/>
                          </a:xfrm>
                          <a:prstGeom prst="rect">
                            <a:avLst/>
                          </a:prstGeom>
                          <a:noFill/>
                          <a:ln>
                            <a:noFill/>
                          </a:ln>
                        </pic:spPr>
                      </pic:pic>
                      <wpg:grpSp>
                        <wpg:cNvPr id="1154" name="グループ化 1154"/>
                        <wpg:cNvGrpSpPr/>
                        <wpg:grpSpPr>
                          <a:xfrm>
                            <a:off x="2656936" y="810883"/>
                            <a:ext cx="3434080" cy="133350"/>
                            <a:chOff x="0" y="0"/>
                            <a:chExt cx="3434489" cy="133350"/>
                          </a:xfrm>
                        </wpg:grpSpPr>
                        <wps:wsp>
                          <wps:cNvPr id="1155"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56"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57"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58"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59"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0F4A8CBB" id="グループ化 102" o:spid="_x0000_s1026" style="position:absolute;left:0;text-align:left;margin-left:-56.7pt;margin-top:10.25pt;width:552.65pt;height:428.3pt;z-index:251879424" coordorigin=",-2381" coordsize="70186,543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&#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">
                <v:shape id="図 755" o:spid="_x0000_s1027" type="#_x0000_t75" style="position:absolute;top:-2381;width:70186;height:5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T3zjGAAAA3AAAAA8AAABkcnMvZG93bnJldi54bWxEj0FrwkAUhO8F/8PyhN6ajaJWoquoIK23&#10;xlZ6fc0+k2j2bdjdauyv7wqFHoeZ+YaZLzvTiAs5X1tWMEhSEMSF1TWXCj7et09TED4ga2wsk4Ib&#10;eVgueg9zzLS9ck6XfShFhLDPUEEVQptJ6YuKDPrEtsTRO1pnMETpSqkdXiPcNHKYphNpsOa4UGFL&#10;m4qK8/7bKBgev3ZhVJ8nb5y/nA6fq/zHbdZKPfa71QxEoC78h//ar1rB83gM9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PfOMYAAADcAAAADwAAAAAAAAAAAAAA&#10;AACfAgAAZHJzL2Rvd25yZXYueG1sUEsFBgAAAAAEAAQA9wAAAJIDAAAAAA==&#10;">
                  <v:imagedata r:id="rId110" o:title=""/>
                  <v:path arrowok="t"/>
                </v:shape>
                <v:group id="グループ化 1154" o:spid="_x0000_s1028" style="position:absolute;left:26569;top:8108;width:34341;height:1334" coordsize="34344,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rect id="Rectangle 3"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pWcIA&#10;AADdAAAADwAAAGRycy9kb3ducmV2LnhtbERPTWuDQBC9F/oflin0UuqagqVYVwmBlFxjGnod3ImK&#10;7qzsbozNr88GCr3N431OUS1mFDM531tWsEpSEMSN1T23Cr4P29cPED4gaxwtk4Jf8lCVjw8F5tpe&#10;eE9zHVoRQ9jnqKALYcql9E1HBn1iJ+LInawzGCJ0rdQOLzHcjPItTd+lwZ5jQ4cTbTpqhvpsFBz1&#10;bPvm5fAz+eCuQ/u1NbwblXp+WtafIAIt4V/8597pOH+VZXD/Jp4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WlZwgAAAN0AAAAPAAAAAAAAAAAAAAAAAJgCAABkcnMvZG93&#10;bnJldi54bWxQSwUGAAAAAAQABAD1AAAAhwMAAAAA&#10;" fillcolor="black" strokeweight="0">
                    <v:fill r:id="rId13" o:title="" type="pattern"/>
                    <v:textbox inset="5.85pt,.7pt,5.85pt,.7pt"/>
                  </v:rect>
                  <v:rect id="Rectangle 4" o:spid="_x0000_s1030"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Fa8YA&#10;AADdAAAADwAAAGRycy9kb3ducmV2LnhtbERPS2vCQBC+F/wPywi9iG6sr5JmI6VQsEUPPqDXaXZM&#10;gtnZkN0mqb++KxS8zcf3nGTdm0q01LjSsoLpJAJBnFldcq7gdHwfP4NwHlljZZkU/JKDdTp4SDDW&#10;tuM9tQefixDCLkYFhfd1LKXLCjLoJrYmDtzZNgZ9gE0udYNdCDeVfIqipTRYcmgosKa3grLL4cco&#10;kPPjrh3NPr86P9te5+1u9bEZfSv1OOxfX0B46v1d/O/e6DB/uljC7Ztw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6Fa8YAAADdAAAADwAAAAAAAAAAAAAAAACYAgAAZHJz&#10;L2Rvd25yZXYueG1sUEsFBgAAAAAEAAQA9QAAAIsDAAAAAA==&#10;" fillcolor="black" strokeweight="0">
                    <v:fill r:id="rId14" o:title="" type="pattern"/>
                    <v:textbox inset="5.85pt,.7pt,5.85pt,.7pt"/>
                  </v:rect>
                  <v:rect id="Rectangle 5" o:spid="_x0000_s1031"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fsMIA&#10;AADdAAAADwAAAGRycy9kb3ducmV2LnhtbERPW0vDMBR+F/wP4Qi+ubSCF+rSIgN1r6tT8O2YHJva&#10;5qQkcev+vRkM9nY+vutZNrMbxY5C7D0rKBcFCGLtTc+dgu37y80jiJiQDY6eScGBIjT15cUSK+P3&#10;vKFdmzqRQzhWqMCmNFVSRm3JYVz4iThzPz44TBmGTpqA+xzuRnlbFPfSYc+5weJEK0t6aP+cAv01&#10;fpar4Xe7eRs+7KvG7xb7oNT11fz8BCLRnM7ik3tt8vzy7gGO3+QTZP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J+wwgAAAN0AAAAPAAAAAAAAAAAAAAAAAJgCAABkcnMvZG93&#10;bnJldi54bWxQSwUGAAAAAAQABAD1AAAAhwMAAAAA&#10;" fillcolor="black" strokeweight="0">
                    <v:fill r:id="rId15" o:title="" type="pattern"/>
                    <v:textbox inset="5.85pt,.7pt,5.85pt,.7pt"/>
                  </v:rect>
                  <v:rect id="Rectangle 6" o:spid="_x0000_s1032"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YlMcA&#10;AADdAAAADwAAAGRycy9kb3ducmV2LnhtbESPQWvCQBCF7wX/wzJCL6VulFZKdBUNFNSDEPXgcchO&#10;k9DsbMhuNP77zkHobYb35r1vluvBNepGXag9G5hOElDEhbc1lwYu5+/3L1AhIltsPJOBBwVYr0Yv&#10;S0ytv3NOt1MslYRwSNFAFWObah2KihyGiW+JRfvxncMoa1dq2+Fdwl2jZ0ky1w5rloYKW8oqKn5P&#10;vTOQ7w7H65HO2fbRFrNs/9Ff9m+9Ma/jYbMAFWmI/+bn9c4K/vRT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ImJTHAAAA3QAAAA8AAAAAAAAAAAAAAAAAmAIAAGRy&#10;cy9kb3ducmV2LnhtbFBLBQYAAAAABAAEAPUAAACMAwAAAAA=&#10;" fillcolor="black" strokeweight="0">
                    <v:fill r:id="rId16" o:title="" type="pattern"/>
                    <v:textbox inset="5.85pt,.7pt,5.85pt,.7pt"/>
                  </v:rect>
                  <v:rect id="Rectangle 8" o:spid="_x0000_s1033"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QqsUA&#10;AADdAAAADwAAAGRycy9kb3ducmV2LnhtbESPQWvDMAyF74P9B6PCbquTjZQ0rRtGYNDLDkvDYDcR&#10;q0loLAfba7J/Pw8KvUm89z497cvFjOJKzg+WFaTrBARxa/XAnYLm9P6cg/ABWeNomRT8kofy8Piw&#10;x0LbmT/pWodORAj7AhX0IUyFlL7tyaBf24k4amfrDIa4uk5qh3OEm1G+JMlGGhw4Xuhxoqqn9lL/&#10;mEjJ+FI1c/769ZFmR6rnjFP3rdTTannbgQi0hLv5lj7qWD/NtvD/TRxB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xCqxQAAAN0AAAAPAAAAAAAAAAAAAAAAAJgCAABkcnMv&#10;ZG93bnJldi54bWxQSwUGAAAAAAQABAD1AAAAigMAAAAA&#10;" strokeweight="0">
                    <v:textbox inset="5.85pt,.7pt,5.85pt,.7pt"/>
                  </v:rect>
                </v:group>
              </v:group>
            </w:pict>
          </mc:Fallback>
        </mc:AlternateContent>
      </w:r>
      <w:r w:rsidR="00B10259" w:rsidRPr="00D52BF4">
        <w:rPr>
          <w:rFonts w:asciiTheme="minorEastAsia" w:hAnsiTheme="minorEastAsia" w:hint="eastAsia"/>
        </w:rPr>
        <w:t>調査票の回答者は、</w:t>
      </w:r>
      <w:r w:rsidR="00C7194D" w:rsidRPr="00D52BF4">
        <w:rPr>
          <w:rFonts w:asciiTheme="minorEastAsia" w:hAnsiTheme="minorEastAsia" w:hint="eastAsia"/>
        </w:rPr>
        <w:t>全体で</w:t>
      </w:r>
      <w:r w:rsidR="00B10259" w:rsidRPr="00D52BF4">
        <w:rPr>
          <w:rFonts w:asciiTheme="minorEastAsia" w:hAnsiTheme="minorEastAsia" w:hint="eastAsia"/>
        </w:rPr>
        <w:t>「本人の家族」が最も高く91.6％となっています。</w:t>
      </w:r>
    </w:p>
    <w:p w14:paraId="790A4395" w14:textId="7544B59C" w:rsidR="00EB1F0A" w:rsidRPr="00D52BF4" w:rsidRDefault="00664307" w:rsidP="00B10259">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w:t>
      </w:r>
      <w:r w:rsidR="0013746D" w:rsidRPr="00D52BF4">
        <w:rPr>
          <w:rFonts w:asciiTheme="minorEastAsia" w:hAnsiTheme="minorEastAsia" w:hint="eastAsia"/>
        </w:rPr>
        <w:t>いずれの障がい</w:t>
      </w:r>
      <w:r w:rsidR="00CA37D5" w:rsidRPr="003D6BE4">
        <w:rPr>
          <w:rFonts w:asciiTheme="minorEastAsia" w:hAnsiTheme="minorEastAsia" w:hint="eastAsia"/>
        </w:rPr>
        <w:t>種別</w:t>
      </w:r>
      <w:r w:rsidR="0013746D" w:rsidRPr="00D52BF4">
        <w:rPr>
          <w:rFonts w:asciiTheme="minorEastAsia" w:hAnsiTheme="minorEastAsia" w:hint="eastAsia"/>
        </w:rPr>
        <w:t>でも</w:t>
      </w:r>
      <w:r w:rsidR="00B10259" w:rsidRPr="00D52BF4">
        <w:rPr>
          <w:rFonts w:asciiTheme="minorEastAsia" w:hAnsiTheme="minorEastAsia" w:hint="eastAsia"/>
        </w:rPr>
        <w:t>「本人の家族」</w:t>
      </w:r>
      <w:r w:rsidR="0013746D" w:rsidRPr="00D52BF4">
        <w:rPr>
          <w:rFonts w:asciiTheme="minorEastAsia" w:hAnsiTheme="minorEastAsia" w:hint="eastAsia"/>
        </w:rPr>
        <w:t>が９割以上を占め</w:t>
      </w:r>
      <w:r w:rsidR="00B10259" w:rsidRPr="00D52BF4">
        <w:rPr>
          <w:rFonts w:asciiTheme="minorEastAsia" w:hAnsiTheme="minorEastAsia" w:hint="eastAsia"/>
        </w:rPr>
        <w:t>ています。</w:t>
      </w:r>
    </w:p>
    <w:p w14:paraId="19CF97C7" w14:textId="6C5AD87A" w:rsidR="00EB1F0A" w:rsidRPr="00D52BF4" w:rsidRDefault="00EB1F0A" w:rsidP="00EB1F0A">
      <w:pPr>
        <w:pStyle w:val="a5"/>
        <w:ind w:firstLineChars="0" w:firstLine="1"/>
        <w:rPr>
          <w:rFonts w:asciiTheme="minorEastAsia" w:hAnsiTheme="minorEastAsia"/>
        </w:rPr>
      </w:pPr>
    </w:p>
    <w:p w14:paraId="4BFE6F74" w14:textId="2944151B" w:rsidR="00EB1F0A" w:rsidRPr="00D52BF4" w:rsidRDefault="00EB1F0A" w:rsidP="00EB1F0A">
      <w:pPr>
        <w:pStyle w:val="a5"/>
        <w:ind w:firstLineChars="0" w:firstLine="1"/>
        <w:rPr>
          <w:rFonts w:asciiTheme="minorEastAsia" w:hAnsiTheme="minorEastAsia"/>
        </w:rPr>
      </w:pPr>
    </w:p>
    <w:p w14:paraId="7B069DE3" w14:textId="2CBBFA81" w:rsidR="00EB1F0A" w:rsidRPr="00D52BF4" w:rsidRDefault="00EB1F0A" w:rsidP="00EB1F0A">
      <w:pPr>
        <w:pStyle w:val="a5"/>
        <w:ind w:firstLineChars="0" w:firstLine="1"/>
        <w:rPr>
          <w:rFonts w:asciiTheme="minorEastAsia" w:hAnsiTheme="minorEastAsia"/>
        </w:rPr>
      </w:pPr>
    </w:p>
    <w:p w14:paraId="47E40B1F" w14:textId="5D21E479" w:rsidR="00EB1F0A" w:rsidRPr="00D52BF4" w:rsidRDefault="00EB1F0A" w:rsidP="00EB1F0A">
      <w:pPr>
        <w:pStyle w:val="a5"/>
        <w:ind w:firstLineChars="0" w:firstLine="1"/>
        <w:rPr>
          <w:rFonts w:asciiTheme="minorEastAsia" w:hAnsiTheme="minorEastAsia"/>
        </w:rPr>
      </w:pPr>
    </w:p>
    <w:p w14:paraId="128B6F45" w14:textId="77777777" w:rsidR="00A7473E" w:rsidRPr="00D52BF4" w:rsidRDefault="00A7473E" w:rsidP="00EB1F0A">
      <w:pPr>
        <w:pStyle w:val="a5"/>
        <w:ind w:firstLineChars="0" w:firstLine="1"/>
        <w:rPr>
          <w:rFonts w:asciiTheme="minorEastAsia" w:hAnsiTheme="minorEastAsia"/>
        </w:rPr>
      </w:pPr>
    </w:p>
    <w:p w14:paraId="0A3856BA" w14:textId="77777777" w:rsidR="00A7473E" w:rsidRPr="00D52BF4" w:rsidRDefault="00A7473E" w:rsidP="00EB1F0A">
      <w:pPr>
        <w:pStyle w:val="a5"/>
        <w:ind w:firstLineChars="0" w:firstLine="1"/>
        <w:rPr>
          <w:rFonts w:asciiTheme="minorEastAsia" w:hAnsiTheme="minorEastAsia"/>
        </w:rPr>
      </w:pPr>
    </w:p>
    <w:p w14:paraId="2E63DAF0" w14:textId="77777777" w:rsidR="00A7473E" w:rsidRPr="00D52BF4" w:rsidRDefault="00A7473E" w:rsidP="00EB1F0A">
      <w:pPr>
        <w:pStyle w:val="a5"/>
        <w:ind w:firstLineChars="0" w:firstLine="1"/>
        <w:rPr>
          <w:rFonts w:asciiTheme="minorEastAsia" w:hAnsiTheme="minorEastAsia"/>
        </w:rPr>
      </w:pPr>
    </w:p>
    <w:p w14:paraId="47D2F9F6" w14:textId="77777777" w:rsidR="00A7473E" w:rsidRPr="00D52BF4" w:rsidRDefault="00A7473E" w:rsidP="00EB1F0A">
      <w:pPr>
        <w:pStyle w:val="a5"/>
        <w:ind w:firstLineChars="0" w:firstLine="1"/>
        <w:rPr>
          <w:rFonts w:asciiTheme="minorEastAsia" w:hAnsiTheme="minorEastAsia"/>
        </w:rPr>
      </w:pPr>
    </w:p>
    <w:p w14:paraId="03CC24DE" w14:textId="77777777" w:rsidR="00A7473E" w:rsidRPr="00D52BF4" w:rsidRDefault="00A7473E" w:rsidP="00EB1F0A">
      <w:pPr>
        <w:pStyle w:val="a5"/>
        <w:ind w:firstLineChars="0" w:firstLine="1"/>
        <w:rPr>
          <w:rFonts w:asciiTheme="minorEastAsia" w:hAnsiTheme="minorEastAsia"/>
        </w:rPr>
      </w:pPr>
    </w:p>
    <w:p w14:paraId="49AF0B99" w14:textId="77777777" w:rsidR="00A7473E" w:rsidRPr="00D52BF4" w:rsidRDefault="00A7473E" w:rsidP="00EB1F0A">
      <w:pPr>
        <w:pStyle w:val="a5"/>
        <w:ind w:firstLineChars="0" w:firstLine="1"/>
        <w:rPr>
          <w:rFonts w:asciiTheme="minorEastAsia" w:hAnsiTheme="minorEastAsia"/>
        </w:rPr>
      </w:pPr>
    </w:p>
    <w:p w14:paraId="5B5CDA33" w14:textId="77777777" w:rsidR="00EB1F0A" w:rsidRPr="00D52BF4" w:rsidRDefault="00EB1F0A" w:rsidP="00EB1F0A">
      <w:pPr>
        <w:pStyle w:val="a5"/>
        <w:ind w:firstLineChars="0" w:firstLine="1"/>
        <w:rPr>
          <w:rFonts w:asciiTheme="minorEastAsia" w:hAnsiTheme="minorEastAsia"/>
        </w:rPr>
      </w:pPr>
    </w:p>
    <w:p w14:paraId="142BCCC4" w14:textId="77777777" w:rsidR="00EB1F0A" w:rsidRPr="00D52BF4" w:rsidRDefault="00EB1F0A" w:rsidP="00EB1F0A">
      <w:pPr>
        <w:pStyle w:val="a5"/>
        <w:ind w:firstLineChars="0" w:firstLine="1"/>
        <w:rPr>
          <w:rFonts w:asciiTheme="minorEastAsia" w:hAnsiTheme="minorEastAsia"/>
        </w:rPr>
      </w:pPr>
    </w:p>
    <w:p w14:paraId="6F5B46CE" w14:textId="77777777" w:rsidR="00EB1F0A" w:rsidRPr="00D52BF4" w:rsidRDefault="00EB1F0A" w:rsidP="00EB1F0A">
      <w:pPr>
        <w:pStyle w:val="a5"/>
        <w:ind w:firstLineChars="0" w:firstLine="1"/>
        <w:rPr>
          <w:rFonts w:asciiTheme="minorEastAsia" w:hAnsiTheme="minorEastAsia"/>
        </w:rPr>
      </w:pPr>
    </w:p>
    <w:p w14:paraId="1BB8313E" w14:textId="77777777" w:rsidR="00EB1F0A" w:rsidRPr="00D52BF4" w:rsidRDefault="00EB1F0A" w:rsidP="00EB1F0A">
      <w:pPr>
        <w:pStyle w:val="a5"/>
        <w:ind w:firstLineChars="0" w:firstLine="1"/>
        <w:rPr>
          <w:rFonts w:asciiTheme="minorEastAsia" w:hAnsiTheme="minorEastAsia"/>
        </w:rPr>
      </w:pPr>
    </w:p>
    <w:p w14:paraId="0445DA4A" w14:textId="77777777" w:rsidR="00EB1F0A" w:rsidRPr="00D52BF4" w:rsidRDefault="00EB1F0A" w:rsidP="00EB1F0A">
      <w:pPr>
        <w:pStyle w:val="a5"/>
        <w:ind w:firstLineChars="0" w:firstLine="1"/>
        <w:rPr>
          <w:rFonts w:asciiTheme="minorEastAsia" w:hAnsiTheme="minorEastAsia"/>
        </w:rPr>
      </w:pPr>
    </w:p>
    <w:p w14:paraId="06D3F64B" w14:textId="77777777" w:rsidR="00EB1F0A" w:rsidRPr="00D52BF4" w:rsidRDefault="00EB1F0A" w:rsidP="00EB1F0A">
      <w:pPr>
        <w:pStyle w:val="a5"/>
        <w:ind w:firstLineChars="0" w:firstLine="1"/>
        <w:rPr>
          <w:rFonts w:asciiTheme="minorEastAsia" w:hAnsiTheme="minorEastAsia"/>
        </w:rPr>
      </w:pPr>
    </w:p>
    <w:p w14:paraId="0C9C5193" w14:textId="77777777" w:rsidR="00EB1F0A" w:rsidRPr="00D52BF4" w:rsidRDefault="00EB1F0A" w:rsidP="00EB1F0A">
      <w:pPr>
        <w:pStyle w:val="a5"/>
        <w:ind w:firstLineChars="0" w:firstLine="1"/>
        <w:rPr>
          <w:rFonts w:asciiTheme="minorEastAsia" w:hAnsiTheme="minorEastAsia"/>
        </w:rPr>
      </w:pPr>
    </w:p>
    <w:p w14:paraId="63F21BF6" w14:textId="77777777" w:rsidR="00EB1F0A" w:rsidRPr="00D52BF4" w:rsidRDefault="00EB1F0A" w:rsidP="00EB1F0A">
      <w:pPr>
        <w:pStyle w:val="a5"/>
        <w:ind w:firstLineChars="0" w:firstLine="1"/>
        <w:rPr>
          <w:rFonts w:asciiTheme="minorEastAsia" w:hAnsiTheme="minorEastAsia"/>
        </w:rPr>
      </w:pPr>
    </w:p>
    <w:p w14:paraId="5A27A8F9" w14:textId="77777777" w:rsidR="00EB1F0A" w:rsidRPr="00D52BF4" w:rsidRDefault="00EB1F0A" w:rsidP="00EB1F0A">
      <w:pPr>
        <w:pStyle w:val="a5"/>
        <w:ind w:firstLineChars="0" w:firstLine="1"/>
        <w:rPr>
          <w:rFonts w:asciiTheme="minorEastAsia" w:hAnsiTheme="minorEastAsia"/>
        </w:rPr>
      </w:pPr>
    </w:p>
    <w:p w14:paraId="3E8A34EB" w14:textId="77777777" w:rsidR="00EB1F0A" w:rsidRPr="00D52BF4" w:rsidRDefault="00EB1F0A" w:rsidP="00EB1F0A">
      <w:pPr>
        <w:pStyle w:val="a5"/>
        <w:ind w:firstLineChars="0" w:firstLine="1"/>
        <w:rPr>
          <w:rFonts w:asciiTheme="minorEastAsia" w:hAnsiTheme="minorEastAsia"/>
        </w:rPr>
      </w:pPr>
    </w:p>
    <w:p w14:paraId="571CFAC1" w14:textId="77777777" w:rsidR="00EB1F0A" w:rsidRPr="00D52BF4" w:rsidRDefault="00EB1F0A" w:rsidP="00EB1F0A">
      <w:pPr>
        <w:pStyle w:val="a5"/>
        <w:ind w:firstLineChars="0" w:firstLine="1"/>
        <w:rPr>
          <w:rFonts w:asciiTheme="minorEastAsia" w:hAnsiTheme="minorEastAsia"/>
        </w:rPr>
      </w:pPr>
    </w:p>
    <w:p w14:paraId="0DCCA0B9" w14:textId="77777777" w:rsidR="00EB1F0A" w:rsidRPr="00D52BF4" w:rsidRDefault="00EB1F0A" w:rsidP="00EB1F0A">
      <w:pPr>
        <w:pStyle w:val="a5"/>
        <w:ind w:firstLineChars="0" w:firstLine="1"/>
        <w:rPr>
          <w:rFonts w:asciiTheme="minorEastAsia" w:hAnsiTheme="minorEastAsia"/>
        </w:rPr>
      </w:pPr>
    </w:p>
    <w:p w14:paraId="691C918C" w14:textId="77777777" w:rsidR="00EB1F0A" w:rsidRPr="00D52BF4" w:rsidRDefault="00EB1F0A" w:rsidP="00484489">
      <w:pPr>
        <w:pStyle w:val="a5"/>
        <w:ind w:firstLineChars="0" w:firstLine="1"/>
        <w:rPr>
          <w:rFonts w:asciiTheme="minorEastAsia" w:hAnsiTheme="minorEastAsia"/>
        </w:rPr>
      </w:pPr>
      <w:r w:rsidRPr="00D52BF4">
        <w:rPr>
          <w:rFonts w:asciiTheme="minorEastAsia" w:hAnsiTheme="minorEastAsia"/>
        </w:rPr>
        <w:br w:type="page"/>
      </w:r>
    </w:p>
    <w:p w14:paraId="0808A72B" w14:textId="77777777" w:rsidR="006E3907" w:rsidRPr="00D52BF4" w:rsidRDefault="006E3907" w:rsidP="006E3907">
      <w:pPr>
        <w:pStyle w:val="ad"/>
        <w:ind w:leftChars="0" w:left="480" w:hanging="480"/>
        <w:outlineLvl w:val="2"/>
        <w:rPr>
          <w:noProof/>
          <w:sz w:val="24"/>
        </w:rPr>
      </w:pPr>
      <w:bookmarkStart w:id="81" w:name="_Toc121246072"/>
      <w:bookmarkStart w:id="82" w:name="_Toc131018059"/>
      <w:r w:rsidRPr="00D52BF4">
        <w:rPr>
          <w:noProof/>
          <w:sz w:val="24"/>
        </w:rPr>
        <w:t>（２）性別</w:t>
      </w:r>
      <w:bookmarkEnd w:id="81"/>
      <w:bookmarkEnd w:id="82"/>
    </w:p>
    <w:p w14:paraId="4F01C109" w14:textId="77777777" w:rsidR="00EB1F0A" w:rsidRPr="00D52BF4" w:rsidRDefault="00EB1F0A" w:rsidP="00EB1F0A">
      <w:pPr>
        <w:pStyle w:val="a5"/>
        <w:pBdr>
          <w:top w:val="single" w:sz="4" w:space="1" w:color="auto"/>
          <w:left w:val="single" w:sz="4" w:space="4" w:color="auto"/>
          <w:bottom w:val="single" w:sz="4" w:space="1" w:color="auto"/>
          <w:right w:val="single" w:sz="4" w:space="4" w:color="auto"/>
        </w:pBdr>
        <w:ind w:leftChars="50"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２　あなたの</w:t>
      </w:r>
      <w:r w:rsidRPr="00D52BF4">
        <w:rPr>
          <w:rFonts w:ascii="BIZ UDゴシック" w:eastAsia="BIZ UDゴシック" w:hAnsi="BIZ UDゴシック"/>
        </w:rPr>
        <w:t>性別</w:t>
      </w:r>
      <w:r w:rsidRPr="00D52BF4">
        <w:rPr>
          <w:rFonts w:ascii="BIZ UDゴシック" w:eastAsia="BIZ UDゴシック" w:hAnsi="BIZ UDゴシック" w:hint="eastAsia"/>
        </w:rPr>
        <w:t>をお</w:t>
      </w:r>
      <w:r w:rsidRPr="00D52BF4">
        <w:rPr>
          <w:rFonts w:ascii="BIZ UDゴシック" w:eastAsia="BIZ UDゴシック" w:hAnsi="BIZ UDゴシック"/>
        </w:rPr>
        <w:t>答え</w:t>
      </w:r>
      <w:r w:rsidRPr="00D52BF4">
        <w:rPr>
          <w:rFonts w:ascii="BIZ UDゴシック" w:eastAsia="BIZ UDゴシック" w:hAnsi="BIZ UDゴシック" w:hint="eastAsia"/>
        </w:rPr>
        <w:t>ください。（</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11575AC0" w14:textId="77777777" w:rsidR="00EB1F0A" w:rsidRPr="00D52BF4" w:rsidRDefault="00EB1F0A" w:rsidP="00484489">
      <w:pPr>
        <w:pStyle w:val="a5"/>
        <w:ind w:firstLineChars="0" w:firstLine="1"/>
        <w:rPr>
          <w:rFonts w:asciiTheme="minorEastAsia" w:hAnsiTheme="minorEastAsia"/>
        </w:rPr>
      </w:pPr>
    </w:p>
    <w:p w14:paraId="6A0C1518" w14:textId="567BFFF1"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性別は、</w:t>
      </w:r>
      <w:r w:rsidR="00C7194D" w:rsidRPr="00D52BF4">
        <w:rPr>
          <w:rFonts w:asciiTheme="minorEastAsia" w:hAnsiTheme="minorEastAsia" w:hint="eastAsia"/>
        </w:rPr>
        <w:t>全体で</w:t>
      </w:r>
      <w:r w:rsidRPr="00D52BF4">
        <w:rPr>
          <w:rFonts w:asciiTheme="minorEastAsia" w:hAnsiTheme="minorEastAsia" w:hint="eastAsia"/>
        </w:rPr>
        <w:t>「男性」が67.4％、「女性」が31.8％となっています。</w:t>
      </w:r>
    </w:p>
    <w:p w14:paraId="0EE028F1" w14:textId="507BF8E5" w:rsidR="00EB1F0A" w:rsidRPr="00D52BF4" w:rsidRDefault="00B67F2F" w:rsidP="00B10259">
      <w:pPr>
        <w:pStyle w:val="a5"/>
        <w:ind w:firstLine="220"/>
        <w:rPr>
          <w:rFonts w:asciiTheme="minorEastAsia" w:hAnsiTheme="minorEastAsia"/>
        </w:rPr>
      </w:pPr>
      <w:r w:rsidRPr="00D52BF4">
        <w:rPr>
          <w:rFonts w:asciiTheme="minorEastAsia" w:hAnsiTheme="minorEastAsia" w:hint="eastAsia"/>
        </w:rPr>
        <w:t>障がい</w:t>
      </w:r>
      <w:r w:rsidR="00CA37D5" w:rsidRPr="003D6BE4">
        <w:rPr>
          <w:rFonts w:asciiTheme="minorEastAsia" w:hAnsiTheme="minorEastAsia" w:hint="eastAsia"/>
        </w:rPr>
        <w:t>種</w:t>
      </w:r>
      <w:r w:rsidR="00B10259" w:rsidRPr="00D52BF4">
        <w:rPr>
          <w:rFonts w:asciiTheme="minorEastAsia" w:hAnsiTheme="minorEastAsia" w:hint="eastAsia"/>
        </w:rPr>
        <w:t>別</w:t>
      </w:r>
      <w:r w:rsidR="00CA37D5" w:rsidRPr="003D6BE4">
        <w:rPr>
          <w:rFonts w:asciiTheme="minorEastAsia" w:hAnsiTheme="minorEastAsia" w:hint="eastAsia"/>
        </w:rPr>
        <w:t>ごと</w:t>
      </w:r>
      <w:r w:rsidR="00B10259" w:rsidRPr="00D52BF4">
        <w:rPr>
          <w:rFonts w:asciiTheme="minorEastAsia" w:hAnsiTheme="minorEastAsia" w:hint="eastAsia"/>
        </w:rPr>
        <w:t>に</w:t>
      </w:r>
      <w:r w:rsidR="00C7194D" w:rsidRPr="00D52BF4">
        <w:rPr>
          <w:rFonts w:asciiTheme="minorEastAsia" w:hAnsiTheme="minorEastAsia" w:hint="eastAsia"/>
        </w:rPr>
        <w:t>全体と比較す</w:t>
      </w:r>
      <w:r w:rsidR="00B10259" w:rsidRPr="00D52BF4">
        <w:rPr>
          <w:rFonts w:asciiTheme="minorEastAsia" w:hAnsiTheme="minorEastAsia" w:hint="eastAsia"/>
        </w:rPr>
        <w:t>ると、「男性」は発達障がいが79.9％</w:t>
      </w:r>
      <w:r w:rsidR="00C7194D" w:rsidRPr="00D52BF4">
        <w:rPr>
          <w:rFonts w:asciiTheme="minorEastAsia" w:hAnsiTheme="minorEastAsia" w:hint="eastAsia"/>
        </w:rPr>
        <w:t>と高く</w:t>
      </w:r>
      <w:r w:rsidR="00B10259" w:rsidRPr="00D52BF4">
        <w:rPr>
          <w:rFonts w:asciiTheme="minorEastAsia" w:hAnsiTheme="minorEastAsia" w:hint="eastAsia"/>
        </w:rPr>
        <w:t>、</w:t>
      </w:r>
      <w:r w:rsidR="00C7194D" w:rsidRPr="00D52BF4">
        <w:rPr>
          <w:rFonts w:asciiTheme="minorEastAsia" w:hAnsiTheme="minorEastAsia" w:hint="eastAsia"/>
        </w:rPr>
        <w:t>「女性」は身体障がい（4</w:t>
      </w:r>
      <w:r w:rsidR="00C7194D" w:rsidRPr="00D52BF4">
        <w:rPr>
          <w:rFonts w:asciiTheme="minorEastAsia" w:hAnsiTheme="minorEastAsia"/>
        </w:rPr>
        <w:t>7.9</w:t>
      </w:r>
      <w:r w:rsidR="00C7194D" w:rsidRPr="00D52BF4">
        <w:rPr>
          <w:rFonts w:asciiTheme="minorEastAsia" w:hAnsiTheme="minorEastAsia" w:hint="eastAsia"/>
        </w:rPr>
        <w:t>％）と知的障がい（3</w:t>
      </w:r>
      <w:r w:rsidR="00C7194D" w:rsidRPr="00D52BF4">
        <w:rPr>
          <w:rFonts w:asciiTheme="minorEastAsia" w:hAnsiTheme="minorEastAsia"/>
        </w:rPr>
        <w:t>5.8</w:t>
      </w:r>
      <w:r w:rsidR="00C7194D" w:rsidRPr="00D52BF4">
        <w:rPr>
          <w:rFonts w:asciiTheme="minorEastAsia" w:hAnsiTheme="minorEastAsia" w:hint="eastAsia"/>
        </w:rPr>
        <w:t>％）が</w:t>
      </w:r>
      <w:r w:rsidR="00B10259" w:rsidRPr="00D52BF4">
        <w:rPr>
          <w:rFonts w:asciiTheme="minorEastAsia" w:hAnsiTheme="minorEastAsia" w:hint="eastAsia"/>
        </w:rPr>
        <w:t>高くなっています。</w:t>
      </w:r>
    </w:p>
    <w:p w14:paraId="488F6FF4" w14:textId="4F15F114" w:rsidR="00EB1F0A" w:rsidRPr="00D52BF4" w:rsidRDefault="00EB1F0A" w:rsidP="00484489">
      <w:pPr>
        <w:pStyle w:val="a5"/>
        <w:ind w:firstLineChars="0" w:firstLine="1"/>
        <w:rPr>
          <w:rFonts w:asciiTheme="minorEastAsia" w:hAnsiTheme="minorEastAsia"/>
        </w:rPr>
      </w:pPr>
    </w:p>
    <w:p w14:paraId="41C6CBA4" w14:textId="6B05E16A" w:rsidR="00EB1F0A" w:rsidRPr="00D52BF4" w:rsidRDefault="006F5886"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16960" behindDoc="0" locked="0" layoutInCell="1" allowOverlap="1" wp14:anchorId="5C45B9D5" wp14:editId="22F7B8F5">
                <wp:simplePos x="0" y="0"/>
                <wp:positionH relativeFrom="margin">
                  <wp:align>right</wp:align>
                </wp:positionH>
                <wp:positionV relativeFrom="paragraph">
                  <wp:posOffset>344170</wp:posOffset>
                </wp:positionV>
                <wp:extent cx="7018655" cy="4427220"/>
                <wp:effectExtent l="0" t="0" r="0" b="0"/>
                <wp:wrapNone/>
                <wp:docPr id="162" name="グループ化 162"/>
                <wp:cNvGraphicFramePr/>
                <a:graphic xmlns:a="http://schemas.openxmlformats.org/drawingml/2006/main">
                  <a:graphicData uri="http://schemas.microsoft.com/office/word/2010/wordprocessingGroup">
                    <wpg:wgp>
                      <wpg:cNvGrpSpPr/>
                      <wpg:grpSpPr>
                        <a:xfrm>
                          <a:off x="0" y="0"/>
                          <a:ext cx="7018655" cy="4427220"/>
                          <a:chOff x="0" y="0"/>
                          <a:chExt cx="7018655" cy="4427220"/>
                        </a:xfrm>
                      </wpg:grpSpPr>
                      <pic:pic xmlns:pic="http://schemas.openxmlformats.org/drawingml/2006/picture">
                        <pic:nvPicPr>
                          <pic:cNvPr id="756" name="図 756"/>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018655" cy="4427220"/>
                          </a:xfrm>
                          <a:prstGeom prst="rect">
                            <a:avLst/>
                          </a:prstGeom>
                          <a:noFill/>
                          <a:ln>
                            <a:noFill/>
                          </a:ln>
                        </pic:spPr>
                      </pic:pic>
                      <wpg:grpSp>
                        <wpg:cNvPr id="1065" name="グループ化 1065"/>
                        <wpg:cNvGrpSpPr/>
                        <wpg:grpSpPr>
                          <a:xfrm>
                            <a:off x="2762250" y="0"/>
                            <a:ext cx="3216275" cy="133350"/>
                            <a:chOff x="0" y="0"/>
                            <a:chExt cx="3216878" cy="133350"/>
                          </a:xfrm>
                        </wpg:grpSpPr>
                        <wps:wsp>
                          <wps:cNvPr id="1066"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67"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68"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69"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675FC58E" id="グループ化 162" o:spid="_x0000_s1026" style="position:absolute;left:0;text-align:left;margin-left:501.45pt;margin-top:27.1pt;width:552.65pt;height:348.6pt;z-index:251816960;mso-position-horizontal:right;mso-position-horizontal-relative:margin" coordsize="70186,442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">
                <v:shape id="図 756" o:spid="_x0000_s1027" type="#_x0000_t75" style="position:absolute;width:70186;height:44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mW7FAAAA3AAAAA8AAABkcnMvZG93bnJldi54bWxEj9FqwkAURN+F/sNyBV+KbioYa+oqrbHQ&#10;BxGqfsAle5sNZu+G7KoxX98tFHwcZuYMs1x3thZXan3lWMHLJAFBXDhdcangdPwcv4LwAVlj7ZgU&#10;3MnDevU0WGKm3Y2/6XoIpYgQ9hkqMCE0mZS+MGTRT1xDHL0f11oMUbal1C3eItzWcpokqbRYcVww&#10;2NDGUHE+XKyCxfO+/6h3e4NaFnmaz/Jk2/dKjYbd+xuIQF14hP/bX1rBfJbC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vZluxQAAANwAAAAPAAAAAAAAAAAAAAAA&#10;AJ8CAABkcnMvZG93bnJldi54bWxQSwUGAAAAAAQABAD3AAAAkQMAAAAA&#10;">
                  <v:imagedata r:id="rId112" o:title=""/>
                  <v:path arrowok="t"/>
                </v:shape>
                <v:group id="グループ化 1065" o:spid="_x0000_s1028" style="position:absolute;left:27622;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yDsEA&#10;AADdAAAADwAAAGRycy9kb3ducmV2LnhtbERPTYvCMBC9L/gfwgh7kTXVQ5GuURah0qt1F69DM9sW&#10;m0lJYlv99RtB2Ns83uds95PpxEDOt5YVrJYJCOLK6pZrBd/n/GMDwgdkjZ1lUnAnD/vd7G2LmbYj&#10;n2goQy1iCPsMFTQh9JmUvmrIoF/anjhyv9YZDBG6WmqHYww3nVwnSSoNthwbGuzp0FB1LW9GwY8e&#10;bFstzpfeB/e41sfccNEp9T6fvj5BBJrCv/jlLnScn6QpPL+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WMg7BAAAA3QAAAA8AAAAAAAAAAAAAAAAAmAIAAGRycy9kb3du&#10;cmV2LnhtbFBLBQYAAAAABAAEAPUAAACGAw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0MQA&#10;AADdAAAADwAAAGRycy9kb3ducmV2LnhtbERPTWvCQBC9C/6HZQQvUjdVUUldRQqCFj1UC72O2WkS&#10;zM6G7JpEf31XELzN433OYtWaQtRUudyygvdhBII4sTrnVMHPafM2B+E8ssbCMim4kYPVsttZYKxt&#10;w99UH30qQgi7GBVk3pexlC7JyKAb2pI4cH+2MugDrFKpK2xCuCnkKIqm0mDOoSHDkj4zSi7Hq1Eg&#10;J6dDPRh//TZ+vL9P6sNstx2cler32vUHCE+tf4mf7q0O86PpDB7fh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5dDEAAAA3QAAAA8AAAAAAAAAAAAAAAAAmAIAAGRycy9k&#10;b3ducmV2LnhtbFBLBQYAAAAABAAEAPUAAACJAw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O4sQA&#10;AADdAAAADwAAAGRycy9kb3ducmV2LnhtbESPQU/DMAyF70j7D5GRuLF0HCZUlk1oEoPrujGJm0lM&#10;U9o4VRK28u/nAxI3W+/5vc+rzRQGdaaUu8gGFvMKFLGNruPWwPHwcv8IKhdkh0NkMvBLGTbr2c0K&#10;axcvvKdzU1olIZxrNOBLGWuts/UUMM/jSCzaV0wBi6yp1S7hRcLDoB+qaqkDdiwNHkfaerJ98xMM&#10;2I/htNj238f9a//udxY/G+ySMXe30/MTqEJT+Tf/Xb85wa+WgivfyAh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zuLEAAAA3QAAAA8AAAAAAAAAAAAAAAAAmAIAAGRycy9k&#10;b3ducmV2LnhtbFBLBQYAAAAABAAEAPUAAACJAw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VisQA&#10;AADdAAAADwAAAGRycy9kb3ducmV2LnhtbESPQYvCMBCF74L/IYywN03rUtGuUURY8OLBKoK3oZlt&#10;i82kJFnb/fcbQfA2w3vvmzfr7WBa8SDnG8sK0lkCgri0uuFKweX8PV2C8AFZY2uZFPyRh+1mPFpj&#10;rm3PJ3oUoRIRwj5HBXUIXS6lL2sy6Ge2I47aj3UGQ1xdJbXDPsJNK+dJspAGG44XauxoX1N5L35N&#10;pGR831/65ef1mGYHKvqMU3dT6mMy7L5ABBrC2/xKH3SsnyxW8Pwmj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1YrEAAAA3QAAAA8AAAAAAAAAAAAAAAAAmAIAAGRycy9k&#10;b3ducmV2LnhtbFBLBQYAAAAABAAEAPUAAACJAwAAAAA=&#10;" strokeweight="0">
                    <v:textbox inset="5.85pt,.7pt,5.85pt,.7pt"/>
                  </v:rect>
                </v:group>
                <w10:wrap anchorx="margin"/>
              </v:group>
            </w:pict>
          </mc:Fallback>
        </mc:AlternateContent>
      </w:r>
    </w:p>
    <w:p w14:paraId="027F30EB" w14:textId="7CD74F30" w:rsidR="00EB1F0A" w:rsidRPr="00D52BF4" w:rsidRDefault="00EB1F0A" w:rsidP="00484489">
      <w:pPr>
        <w:pStyle w:val="a5"/>
        <w:ind w:firstLineChars="0" w:firstLine="1"/>
        <w:rPr>
          <w:rFonts w:asciiTheme="minorEastAsia" w:hAnsiTheme="minorEastAsia"/>
        </w:rPr>
      </w:pPr>
    </w:p>
    <w:p w14:paraId="64844EC8" w14:textId="1EEB0193" w:rsidR="00EB1F0A" w:rsidRPr="00D52BF4" w:rsidRDefault="00EB1F0A" w:rsidP="00484489">
      <w:pPr>
        <w:pStyle w:val="a5"/>
        <w:ind w:firstLineChars="0" w:firstLine="1"/>
        <w:rPr>
          <w:rFonts w:asciiTheme="minorEastAsia" w:hAnsiTheme="minorEastAsia"/>
        </w:rPr>
      </w:pPr>
    </w:p>
    <w:p w14:paraId="42CF3D54" w14:textId="77777777" w:rsidR="00EB1F0A" w:rsidRPr="00D52BF4" w:rsidRDefault="00EB1F0A" w:rsidP="00484489">
      <w:pPr>
        <w:pStyle w:val="a5"/>
        <w:ind w:firstLineChars="0" w:firstLine="1"/>
        <w:rPr>
          <w:rFonts w:asciiTheme="minorEastAsia" w:hAnsiTheme="minorEastAsia"/>
        </w:rPr>
      </w:pPr>
    </w:p>
    <w:p w14:paraId="237094DC" w14:textId="77777777" w:rsidR="00EB1F0A" w:rsidRPr="00D52BF4" w:rsidRDefault="00EB1F0A" w:rsidP="00484489">
      <w:pPr>
        <w:pStyle w:val="a5"/>
        <w:ind w:firstLineChars="0" w:firstLine="1"/>
        <w:rPr>
          <w:rFonts w:asciiTheme="minorEastAsia" w:hAnsiTheme="minorEastAsia"/>
        </w:rPr>
      </w:pPr>
    </w:p>
    <w:p w14:paraId="310B917E" w14:textId="77777777" w:rsidR="00EB1F0A" w:rsidRPr="00D52BF4" w:rsidRDefault="00EB1F0A" w:rsidP="00484489">
      <w:pPr>
        <w:pStyle w:val="a5"/>
        <w:ind w:firstLineChars="0" w:firstLine="1"/>
        <w:rPr>
          <w:rFonts w:asciiTheme="minorEastAsia" w:hAnsiTheme="minorEastAsia"/>
        </w:rPr>
      </w:pPr>
    </w:p>
    <w:p w14:paraId="23D952E3" w14:textId="77777777" w:rsidR="00EB1F0A" w:rsidRPr="00D52BF4" w:rsidRDefault="00EB1F0A" w:rsidP="00484489">
      <w:pPr>
        <w:pStyle w:val="a5"/>
        <w:ind w:firstLineChars="0" w:firstLine="1"/>
        <w:rPr>
          <w:rFonts w:asciiTheme="minorEastAsia" w:hAnsiTheme="minorEastAsia"/>
        </w:rPr>
      </w:pPr>
    </w:p>
    <w:p w14:paraId="634D8636" w14:textId="77777777" w:rsidR="00EB1F0A" w:rsidRPr="00D52BF4" w:rsidRDefault="00EB1F0A" w:rsidP="00484489">
      <w:pPr>
        <w:pStyle w:val="a5"/>
        <w:ind w:firstLineChars="0" w:firstLine="1"/>
        <w:rPr>
          <w:rFonts w:asciiTheme="minorEastAsia" w:hAnsiTheme="minorEastAsia"/>
        </w:rPr>
      </w:pPr>
    </w:p>
    <w:p w14:paraId="3022A4DA" w14:textId="77777777" w:rsidR="00EB1F0A" w:rsidRPr="00D52BF4" w:rsidRDefault="00EB1F0A" w:rsidP="00484489">
      <w:pPr>
        <w:pStyle w:val="a5"/>
        <w:ind w:firstLineChars="0" w:firstLine="1"/>
        <w:rPr>
          <w:rFonts w:asciiTheme="minorEastAsia" w:hAnsiTheme="minorEastAsia"/>
        </w:rPr>
      </w:pPr>
    </w:p>
    <w:p w14:paraId="3C1B13DD" w14:textId="77777777" w:rsidR="00EB1F0A" w:rsidRPr="00D52BF4" w:rsidRDefault="00EB1F0A" w:rsidP="00484489">
      <w:pPr>
        <w:pStyle w:val="a5"/>
        <w:ind w:firstLineChars="0" w:firstLine="1"/>
        <w:rPr>
          <w:rFonts w:asciiTheme="minorEastAsia" w:hAnsiTheme="minorEastAsia"/>
        </w:rPr>
      </w:pPr>
    </w:p>
    <w:p w14:paraId="75D5E8DD" w14:textId="77777777" w:rsidR="00EB1F0A" w:rsidRPr="00D52BF4" w:rsidRDefault="00EB1F0A" w:rsidP="00484489">
      <w:pPr>
        <w:pStyle w:val="a5"/>
        <w:ind w:firstLineChars="0" w:firstLine="1"/>
        <w:rPr>
          <w:rFonts w:asciiTheme="minorEastAsia" w:hAnsiTheme="minorEastAsia"/>
        </w:rPr>
      </w:pPr>
    </w:p>
    <w:p w14:paraId="2A534F7C" w14:textId="77777777" w:rsidR="00EB1F0A" w:rsidRPr="00D52BF4" w:rsidRDefault="00EB1F0A" w:rsidP="00484489">
      <w:pPr>
        <w:pStyle w:val="a5"/>
        <w:ind w:firstLineChars="0" w:firstLine="1"/>
        <w:rPr>
          <w:rFonts w:asciiTheme="minorEastAsia" w:hAnsiTheme="minorEastAsia"/>
        </w:rPr>
      </w:pPr>
    </w:p>
    <w:p w14:paraId="591D22C9" w14:textId="77777777" w:rsidR="00EB1F0A" w:rsidRPr="00D52BF4" w:rsidRDefault="00EB1F0A" w:rsidP="00484489">
      <w:pPr>
        <w:pStyle w:val="a5"/>
        <w:ind w:firstLineChars="0" w:firstLine="1"/>
        <w:rPr>
          <w:rFonts w:asciiTheme="minorEastAsia" w:hAnsiTheme="minorEastAsia"/>
        </w:rPr>
      </w:pPr>
    </w:p>
    <w:p w14:paraId="4DCC5196" w14:textId="77777777" w:rsidR="00EB1F0A" w:rsidRPr="00D52BF4" w:rsidRDefault="00EB1F0A" w:rsidP="00484489">
      <w:pPr>
        <w:pStyle w:val="a5"/>
        <w:ind w:firstLineChars="0" w:firstLine="1"/>
        <w:rPr>
          <w:rFonts w:asciiTheme="minorEastAsia" w:hAnsiTheme="minorEastAsia"/>
        </w:rPr>
      </w:pPr>
    </w:p>
    <w:p w14:paraId="3262B5CB" w14:textId="77777777" w:rsidR="00A7473E" w:rsidRPr="00D52BF4" w:rsidRDefault="00A7473E" w:rsidP="00484489">
      <w:pPr>
        <w:pStyle w:val="a5"/>
        <w:ind w:firstLineChars="0" w:firstLine="1"/>
        <w:rPr>
          <w:rFonts w:asciiTheme="minorEastAsia" w:hAnsiTheme="minorEastAsia"/>
        </w:rPr>
      </w:pPr>
    </w:p>
    <w:p w14:paraId="0FE4FF78" w14:textId="77777777" w:rsidR="00A7473E" w:rsidRPr="00D52BF4" w:rsidRDefault="00A7473E" w:rsidP="00484489">
      <w:pPr>
        <w:pStyle w:val="a5"/>
        <w:ind w:firstLineChars="0" w:firstLine="1"/>
        <w:rPr>
          <w:rFonts w:asciiTheme="minorEastAsia" w:hAnsiTheme="minorEastAsia"/>
        </w:rPr>
      </w:pPr>
    </w:p>
    <w:p w14:paraId="5F296673" w14:textId="77777777" w:rsidR="00A7473E" w:rsidRPr="00D52BF4" w:rsidRDefault="00A7473E" w:rsidP="00484489">
      <w:pPr>
        <w:pStyle w:val="a5"/>
        <w:ind w:firstLineChars="0" w:firstLine="1"/>
        <w:rPr>
          <w:rFonts w:asciiTheme="minorEastAsia" w:hAnsiTheme="minorEastAsia"/>
        </w:rPr>
      </w:pPr>
    </w:p>
    <w:p w14:paraId="524C2B09" w14:textId="77777777" w:rsidR="00A7473E" w:rsidRPr="00D52BF4" w:rsidRDefault="00A7473E" w:rsidP="00484489">
      <w:pPr>
        <w:pStyle w:val="a5"/>
        <w:ind w:firstLineChars="0" w:firstLine="1"/>
        <w:rPr>
          <w:rFonts w:asciiTheme="minorEastAsia" w:hAnsiTheme="minorEastAsia"/>
        </w:rPr>
      </w:pPr>
    </w:p>
    <w:p w14:paraId="4F1BC944" w14:textId="77777777" w:rsidR="00A7473E" w:rsidRPr="00D52BF4" w:rsidRDefault="00A7473E" w:rsidP="00484489">
      <w:pPr>
        <w:pStyle w:val="a5"/>
        <w:ind w:firstLineChars="0" w:firstLine="1"/>
        <w:rPr>
          <w:rFonts w:asciiTheme="minorEastAsia" w:hAnsiTheme="minorEastAsia"/>
        </w:rPr>
      </w:pPr>
    </w:p>
    <w:p w14:paraId="78051D1A" w14:textId="77777777" w:rsidR="00A7473E" w:rsidRPr="00D52BF4" w:rsidRDefault="00A7473E" w:rsidP="00484489">
      <w:pPr>
        <w:pStyle w:val="a5"/>
        <w:ind w:firstLineChars="0" w:firstLine="1"/>
        <w:rPr>
          <w:rFonts w:asciiTheme="minorEastAsia" w:hAnsiTheme="minorEastAsia"/>
        </w:rPr>
      </w:pPr>
    </w:p>
    <w:p w14:paraId="773A61C2" w14:textId="77777777" w:rsidR="00A7473E" w:rsidRPr="00D52BF4" w:rsidRDefault="00A7473E" w:rsidP="00484489">
      <w:pPr>
        <w:pStyle w:val="a5"/>
        <w:ind w:firstLineChars="0" w:firstLine="1"/>
        <w:rPr>
          <w:rFonts w:asciiTheme="minorEastAsia" w:hAnsiTheme="minorEastAsia"/>
        </w:rPr>
      </w:pPr>
    </w:p>
    <w:p w14:paraId="15C53E4C" w14:textId="77777777" w:rsidR="00A7473E" w:rsidRPr="00D52BF4" w:rsidRDefault="00A7473E" w:rsidP="00484489">
      <w:pPr>
        <w:pStyle w:val="a5"/>
        <w:ind w:firstLineChars="0" w:firstLine="1"/>
        <w:rPr>
          <w:rFonts w:asciiTheme="minorEastAsia" w:hAnsiTheme="minorEastAsia"/>
        </w:rPr>
      </w:pPr>
    </w:p>
    <w:p w14:paraId="4AF3B5F6" w14:textId="77777777" w:rsidR="00EB1F0A" w:rsidRPr="00D52BF4" w:rsidRDefault="00EB1F0A" w:rsidP="00484489">
      <w:pPr>
        <w:pStyle w:val="a5"/>
        <w:ind w:firstLineChars="0" w:firstLine="1"/>
        <w:rPr>
          <w:rFonts w:asciiTheme="minorEastAsia" w:hAnsiTheme="minorEastAsia"/>
        </w:rPr>
      </w:pPr>
      <w:r w:rsidRPr="00D52BF4">
        <w:rPr>
          <w:rFonts w:asciiTheme="minorEastAsia" w:hAnsiTheme="minorEastAsia"/>
        </w:rPr>
        <w:br w:type="page"/>
      </w:r>
    </w:p>
    <w:p w14:paraId="02987BBB" w14:textId="77777777" w:rsidR="006E3907" w:rsidRPr="00D52BF4" w:rsidRDefault="006E3907" w:rsidP="006E3907">
      <w:pPr>
        <w:pStyle w:val="ad"/>
        <w:ind w:leftChars="0" w:left="480" w:hanging="480"/>
        <w:outlineLvl w:val="2"/>
        <w:rPr>
          <w:noProof/>
          <w:sz w:val="24"/>
        </w:rPr>
      </w:pPr>
      <w:bookmarkStart w:id="83" w:name="_Toc121246073"/>
      <w:bookmarkStart w:id="84" w:name="_Toc131018060"/>
      <w:r w:rsidRPr="00D52BF4">
        <w:rPr>
          <w:noProof/>
          <w:sz w:val="24"/>
        </w:rPr>
        <w:t>（３）年齢</w:t>
      </w:r>
      <w:bookmarkEnd w:id="83"/>
      <w:bookmarkEnd w:id="84"/>
    </w:p>
    <w:p w14:paraId="2ECF74D9"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３　あなたの</w:t>
      </w:r>
      <w:r w:rsidRPr="00D52BF4">
        <w:rPr>
          <w:rFonts w:ascii="BIZ UDゴシック" w:eastAsia="BIZ UDゴシック" w:hAnsi="BIZ UDゴシック"/>
        </w:rPr>
        <w:t>年齢</w:t>
      </w:r>
      <w:r w:rsidRPr="00D52BF4">
        <w:rPr>
          <w:rFonts w:ascii="BIZ UDゴシック" w:eastAsia="BIZ UDゴシック" w:hAnsi="BIZ UDゴシック" w:hint="eastAsia"/>
        </w:rPr>
        <w:t>（</w:t>
      </w:r>
      <w:r w:rsidRPr="00D52BF4">
        <w:rPr>
          <w:rFonts w:ascii="BIZ UDゴシック" w:eastAsia="BIZ UDゴシック" w:hAnsi="BIZ UDゴシック"/>
        </w:rPr>
        <w:t>令和</w:t>
      </w:r>
      <w:r w:rsidRPr="00D52BF4">
        <w:rPr>
          <w:rFonts w:ascii="BIZ UDゴシック" w:eastAsia="BIZ UDゴシック" w:hAnsi="BIZ UDゴシック" w:hint="eastAsia"/>
        </w:rPr>
        <w:t>４</w:t>
      </w:r>
      <w:r w:rsidRPr="00D52BF4">
        <w:rPr>
          <w:rFonts w:ascii="BIZ UDゴシック" w:eastAsia="BIZ UDゴシック" w:hAnsi="BIZ UDゴシック"/>
        </w:rPr>
        <w:t>年</w:t>
      </w:r>
      <w:r w:rsidRPr="00D52BF4">
        <w:rPr>
          <w:rFonts w:ascii="BIZ UDゴシック" w:eastAsia="BIZ UDゴシック" w:hAnsi="BIZ UDゴシック" w:hint="eastAsia"/>
        </w:rPr>
        <w:t>９</w:t>
      </w:r>
      <w:r w:rsidRPr="00D52BF4">
        <w:rPr>
          <w:rFonts w:ascii="BIZ UDゴシック" w:eastAsia="BIZ UDゴシック" w:hAnsi="BIZ UDゴシック"/>
        </w:rPr>
        <w:t>月</w:t>
      </w:r>
      <w:r w:rsidRPr="00D52BF4">
        <w:rPr>
          <w:rFonts w:ascii="BIZ UDゴシック" w:eastAsia="BIZ UDゴシック" w:hAnsi="BIZ UDゴシック" w:hint="eastAsia"/>
        </w:rPr>
        <w:t>１</w:t>
      </w:r>
      <w:r w:rsidRPr="00D52BF4">
        <w:rPr>
          <w:rFonts w:ascii="BIZ UDゴシック" w:eastAsia="BIZ UDゴシック" w:hAnsi="BIZ UDゴシック"/>
        </w:rPr>
        <w:t>日時点</w:t>
      </w:r>
      <w:r w:rsidRPr="00D52BF4">
        <w:rPr>
          <w:rFonts w:ascii="BIZ UDゴシック" w:eastAsia="BIZ UDゴシック" w:hAnsi="BIZ UDゴシック" w:hint="eastAsia"/>
        </w:rPr>
        <w:t>）をお</w:t>
      </w:r>
      <w:r w:rsidRPr="00D52BF4">
        <w:rPr>
          <w:rFonts w:ascii="BIZ UDゴシック" w:eastAsia="BIZ UDゴシック" w:hAnsi="BIZ UDゴシック"/>
        </w:rPr>
        <w:t>答え</w:t>
      </w:r>
      <w:r w:rsidRPr="00D52BF4">
        <w:rPr>
          <w:rFonts w:ascii="BIZ UDゴシック" w:eastAsia="BIZ UDゴシック" w:hAnsi="BIZ UDゴシック" w:hint="eastAsia"/>
        </w:rPr>
        <w:t>ください。（</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67C28059" w14:textId="77777777" w:rsidR="00EB1F0A" w:rsidRPr="00D52BF4" w:rsidRDefault="00EB1F0A" w:rsidP="00484489">
      <w:pPr>
        <w:pStyle w:val="a5"/>
        <w:ind w:firstLineChars="0" w:firstLine="1"/>
        <w:rPr>
          <w:rFonts w:asciiTheme="minorEastAsia" w:hAnsiTheme="minorEastAsia"/>
        </w:rPr>
      </w:pPr>
    </w:p>
    <w:p w14:paraId="32116635" w14:textId="1F91A0AA"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年齢は、</w:t>
      </w:r>
      <w:r w:rsidR="00C7194D" w:rsidRPr="00D52BF4">
        <w:rPr>
          <w:rFonts w:asciiTheme="minorEastAsia" w:hAnsiTheme="minorEastAsia" w:hint="eastAsia"/>
        </w:rPr>
        <w:t>全体で</w:t>
      </w:r>
      <w:r w:rsidRPr="00D52BF4">
        <w:rPr>
          <w:rFonts w:asciiTheme="minorEastAsia" w:hAnsiTheme="minorEastAsia" w:hint="eastAsia"/>
        </w:rPr>
        <w:t>「10～17歳」が60.2％を占め、「0～9歳」は39.8％となっています。</w:t>
      </w:r>
    </w:p>
    <w:p w14:paraId="2BC2CD2B" w14:textId="3BFA7054" w:rsidR="00EB1F0A" w:rsidRPr="00D52BF4" w:rsidRDefault="00B67F2F" w:rsidP="00B10259">
      <w:pPr>
        <w:pStyle w:val="a5"/>
        <w:ind w:firstLine="220"/>
        <w:rPr>
          <w:rFonts w:asciiTheme="minorEastAsia" w:hAnsiTheme="minorEastAsia"/>
        </w:rPr>
      </w:pPr>
      <w:r w:rsidRPr="00D52BF4">
        <w:rPr>
          <w:rFonts w:asciiTheme="minorEastAsia" w:hAnsiTheme="minorEastAsia" w:hint="eastAsia"/>
        </w:rPr>
        <w:t>障がい</w:t>
      </w:r>
      <w:r w:rsidR="00CA37D5" w:rsidRPr="003D6BE4">
        <w:rPr>
          <w:rFonts w:asciiTheme="minorEastAsia" w:hAnsiTheme="minorEastAsia" w:hint="eastAsia"/>
        </w:rPr>
        <w:t>種</w:t>
      </w:r>
      <w:r w:rsidR="00B10259" w:rsidRPr="00D52BF4">
        <w:rPr>
          <w:rFonts w:asciiTheme="minorEastAsia" w:hAnsiTheme="minorEastAsia" w:hint="eastAsia"/>
        </w:rPr>
        <w:t>別</w:t>
      </w:r>
      <w:r w:rsidR="00CA37D5" w:rsidRPr="003D6BE4">
        <w:rPr>
          <w:rFonts w:asciiTheme="minorEastAsia" w:hAnsiTheme="minorEastAsia" w:hint="eastAsia"/>
        </w:rPr>
        <w:t>ごと</w:t>
      </w:r>
      <w:r w:rsidR="00B10259" w:rsidRPr="00D52BF4">
        <w:rPr>
          <w:rFonts w:asciiTheme="minorEastAsia" w:hAnsiTheme="minorEastAsia" w:hint="eastAsia"/>
        </w:rPr>
        <w:t>に</w:t>
      </w:r>
      <w:r w:rsidR="00C7194D" w:rsidRPr="00D52BF4">
        <w:rPr>
          <w:rFonts w:asciiTheme="minorEastAsia" w:hAnsiTheme="minorEastAsia" w:hint="eastAsia"/>
        </w:rPr>
        <w:t>全体と比較す</w:t>
      </w:r>
      <w:r w:rsidR="00B10259" w:rsidRPr="00D52BF4">
        <w:rPr>
          <w:rFonts w:asciiTheme="minorEastAsia" w:hAnsiTheme="minorEastAsia" w:hint="eastAsia"/>
        </w:rPr>
        <w:t>ると、「10～17歳」は知的障がいが68.7％と高く、</w:t>
      </w:r>
      <w:r w:rsidR="00C7194D" w:rsidRPr="00D52BF4">
        <w:rPr>
          <w:rFonts w:asciiTheme="minorEastAsia" w:hAnsiTheme="minorEastAsia" w:hint="eastAsia"/>
        </w:rPr>
        <w:t>「0～9歳」は身体障がい（4</w:t>
      </w:r>
      <w:r w:rsidR="00C7194D" w:rsidRPr="00D52BF4">
        <w:rPr>
          <w:rFonts w:asciiTheme="minorEastAsia" w:hAnsiTheme="minorEastAsia"/>
        </w:rPr>
        <w:t>1.7</w:t>
      </w:r>
      <w:r w:rsidR="00C7194D" w:rsidRPr="00D52BF4">
        <w:rPr>
          <w:rFonts w:asciiTheme="minorEastAsia" w:hAnsiTheme="minorEastAsia" w:hint="eastAsia"/>
        </w:rPr>
        <w:t>％）と発達障がい（4</w:t>
      </w:r>
      <w:r w:rsidR="00C7194D" w:rsidRPr="00D52BF4">
        <w:rPr>
          <w:rFonts w:asciiTheme="minorEastAsia" w:hAnsiTheme="minorEastAsia"/>
        </w:rPr>
        <w:t>0.8</w:t>
      </w:r>
      <w:r w:rsidR="00C7194D" w:rsidRPr="00D52BF4">
        <w:rPr>
          <w:rFonts w:asciiTheme="minorEastAsia" w:hAnsiTheme="minorEastAsia" w:hint="eastAsia"/>
        </w:rPr>
        <w:t>％）が高く</w:t>
      </w:r>
      <w:r w:rsidR="00B10259" w:rsidRPr="00D52BF4">
        <w:rPr>
          <w:rFonts w:asciiTheme="minorEastAsia" w:hAnsiTheme="minorEastAsia" w:hint="eastAsia"/>
        </w:rPr>
        <w:t>なっています。</w:t>
      </w:r>
    </w:p>
    <w:p w14:paraId="6B45C79B" w14:textId="55C89661" w:rsidR="00EB1F0A" w:rsidRPr="00D52BF4" w:rsidRDefault="006F5886"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82496" behindDoc="0" locked="0" layoutInCell="1" allowOverlap="1" wp14:anchorId="0B3DEB7F" wp14:editId="147F6733">
                <wp:simplePos x="0" y="0"/>
                <wp:positionH relativeFrom="column">
                  <wp:posOffset>-1186815</wp:posOffset>
                </wp:positionH>
                <wp:positionV relativeFrom="paragraph">
                  <wp:posOffset>306070</wp:posOffset>
                </wp:positionV>
                <wp:extent cx="7015480" cy="4768215"/>
                <wp:effectExtent l="0" t="0" r="0" b="0"/>
                <wp:wrapNone/>
                <wp:docPr id="167" name="グループ化 167"/>
                <wp:cNvGraphicFramePr/>
                <a:graphic xmlns:a="http://schemas.openxmlformats.org/drawingml/2006/main">
                  <a:graphicData uri="http://schemas.microsoft.com/office/word/2010/wordprocessingGroup">
                    <wpg:wgp>
                      <wpg:cNvGrpSpPr/>
                      <wpg:grpSpPr>
                        <a:xfrm>
                          <a:off x="0" y="0"/>
                          <a:ext cx="7015480" cy="4768215"/>
                          <a:chOff x="0" y="0"/>
                          <a:chExt cx="7015480" cy="4768215"/>
                        </a:xfrm>
                      </wpg:grpSpPr>
                      <pic:pic xmlns:pic="http://schemas.openxmlformats.org/drawingml/2006/picture">
                        <pic:nvPicPr>
                          <pic:cNvPr id="237" name="図 237"/>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015480" cy="4768215"/>
                          </a:xfrm>
                          <a:prstGeom prst="rect">
                            <a:avLst/>
                          </a:prstGeom>
                          <a:noFill/>
                          <a:ln>
                            <a:noFill/>
                          </a:ln>
                        </pic:spPr>
                      </pic:pic>
                      <wpg:grpSp>
                        <wpg:cNvPr id="1164" name="グループ化 1164"/>
                        <wpg:cNvGrpSpPr/>
                        <wpg:grpSpPr>
                          <a:xfrm>
                            <a:off x="3267075" y="114300"/>
                            <a:ext cx="2179955" cy="133350"/>
                            <a:chOff x="38100" y="0"/>
                            <a:chExt cx="2179955" cy="133350"/>
                          </a:xfrm>
                        </wpg:grpSpPr>
                        <wps:wsp>
                          <wps:cNvPr id="1165" name="Rectangle 3" descr="50%"/>
                          <wps:cNvSpPr>
                            <a:spLocks noChangeArrowheads="1"/>
                          </wps:cNvSpPr>
                          <wps:spPr bwMode="auto">
                            <a:xfrm>
                              <a:off x="38100" y="0"/>
                              <a:ext cx="13208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66" name="Rectangle 4" descr="右下がり対角線"/>
                          <wps:cNvSpPr>
                            <a:spLocks noChangeArrowheads="1"/>
                          </wps:cNvSpPr>
                          <wps:spPr bwMode="auto">
                            <a:xfrm>
                              <a:off x="2085975" y="0"/>
                              <a:ext cx="13208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3806C651" id="グループ化 167" o:spid="_x0000_s1026" style="position:absolute;left:0;text-align:left;margin-left:-93.45pt;margin-top:24.1pt;width:552.4pt;height:375.45pt;z-index:251882496" coordsize="70154,476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">
                <v:shape id="図 237" o:spid="_x0000_s1027" type="#_x0000_t75" style="position:absolute;width:70154;height:47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8z/XGAAAA3AAAAA8AAABkcnMvZG93bnJldi54bWxEj0FrAjEUhO9C/0N4Qm+a1UJrt0YRQRQs&#10;pWoVe3tsnpulm5ewie723zeFQo/DzHzDTOedrcWNmlA5VjAaZiCIC6crLhV8HFaDCYgQkTXWjknB&#10;NwWYz+56U8y1a3lHt30sRYJwyFGBidHnUobCkMUwdJ44eRfXWIxJNqXUDbYJbms5zrJHabHitGDQ&#10;09JQ8bW/WgXr0/PRvLcTd/ZbOr5eys928+aVuu93ixcQkbr4H/5rb7SC8cMT/J5JR0D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zP9cYAAADcAAAADwAAAAAAAAAAAAAA&#10;AACfAgAAZHJzL2Rvd25yZXYueG1sUEsFBgAAAAAEAAQA9wAAAJIDAAAAAA==&#10;">
                  <v:imagedata r:id="rId114" o:title=""/>
                  <v:path arrowok="t"/>
                </v:shape>
                <v:group id="グループ化 1164" o:spid="_x0000_s1028" style="position:absolute;left:32670;top:1143;width:21800;height:1333" coordorigin="381" coordsize="21799,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rect id="Rectangle 3" o:spid="_x0000_s1029" alt="50%" style="position:absolute;left:381;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j5MEA&#10;AADdAAAADwAAAGRycy9kb3ducmV2LnhtbERPTWvCQBC9C/0PyxR6kbpJQZE0q4iQkqta8TpkxySY&#10;nQ27a5L213cFobd5vM/Jt5PpxEDOt5YVpIsEBHFldcu1gu9T8b4G4QOyxs4yKfghD9vNyyzHTNuR&#10;DzQcQy1iCPsMFTQh9JmUvmrIoF/YnjhyV+sMhghdLbXDMYabTn4kyUoabDk2NNjTvqHqdrwbBWc9&#10;2Laany69D+73Vn8VhstOqbfXafcJItAU/sVPd6nj/HS1hMc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o+TBAAAA3QAAAA8AAAAAAAAAAAAAAAAAmAIAAGRycy9kb3du&#10;cmV2LnhtbFBLBQYAAAAABAAEAPUAAACGAwAAAAA=&#10;" fillcolor="black" strokeweight="0">
                    <v:fill r:id="rId13" o:title="" type="pattern"/>
                    <v:textbox inset="5.85pt,.7pt,5.85pt,.7pt"/>
                  </v:rect>
                  <v:rect id="Rectangle 4" o:spid="_x0000_s1030" alt="右下がり対角線" style="position:absolute;left:20859;width:1321;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P1sUA&#10;AADdAAAADwAAAGRycy9kb3ducmV2LnhtbERPTWvCQBC9C/0PyxS8SN1YJZboKqVQsKIHtdDrmB2T&#10;YHY2ZNck9de7guBtHu9z5svOlKKh2hWWFYyGEQji1OqCMwW/h++3DxDOI2ssLZOCf3KwXLz05pho&#10;2/KOmr3PRAhhl6CC3PsqkdKlORl0Q1sRB+5ka4M+wDqTusY2hJtSvkdRLA0WHBpyrOgrp/S8vxgF&#10;cnLYNoPx+q/148110mynP6vBUan+a/c5A+Gp80/xw73SYf4ojuH+TT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k/WxQAAAN0AAAAPAAAAAAAAAAAAAAAAAJgCAABkcnMv&#10;ZG93bnJldi54bWxQSwUGAAAAAAQABAD1AAAAigMAAAAA&#10;" fillcolor="black" strokeweight="0">
                    <v:fill r:id="rId14" o:title="" type="pattern"/>
                    <v:textbox inset="5.85pt,.7pt,5.85pt,.7pt"/>
                  </v:rect>
                </v:group>
              </v:group>
            </w:pict>
          </mc:Fallback>
        </mc:AlternateContent>
      </w:r>
    </w:p>
    <w:p w14:paraId="6F076F1B" w14:textId="5BF698EE" w:rsidR="00EB1F0A" w:rsidRPr="00D52BF4" w:rsidRDefault="00EB1F0A" w:rsidP="00484489">
      <w:pPr>
        <w:pStyle w:val="a5"/>
        <w:ind w:firstLineChars="0" w:firstLine="1"/>
        <w:rPr>
          <w:rFonts w:asciiTheme="minorEastAsia" w:hAnsiTheme="minorEastAsia"/>
        </w:rPr>
      </w:pPr>
    </w:p>
    <w:p w14:paraId="0B3E4AEF" w14:textId="6424273B" w:rsidR="00EB1F0A" w:rsidRPr="00D52BF4" w:rsidRDefault="00EB1F0A" w:rsidP="00484489">
      <w:pPr>
        <w:pStyle w:val="a5"/>
        <w:ind w:firstLineChars="0" w:firstLine="1"/>
        <w:rPr>
          <w:rFonts w:asciiTheme="minorEastAsia" w:hAnsiTheme="minorEastAsia"/>
        </w:rPr>
      </w:pPr>
    </w:p>
    <w:p w14:paraId="6FCD6A7E" w14:textId="77777777" w:rsidR="00EB1F0A" w:rsidRPr="00D52BF4" w:rsidRDefault="00EB1F0A" w:rsidP="00484489">
      <w:pPr>
        <w:pStyle w:val="a5"/>
        <w:ind w:firstLineChars="0" w:firstLine="1"/>
        <w:rPr>
          <w:rFonts w:asciiTheme="minorEastAsia" w:hAnsiTheme="minorEastAsia"/>
        </w:rPr>
      </w:pPr>
    </w:p>
    <w:p w14:paraId="367B6267" w14:textId="77777777" w:rsidR="00EB1F0A" w:rsidRPr="00D52BF4" w:rsidRDefault="00EB1F0A" w:rsidP="00484489">
      <w:pPr>
        <w:pStyle w:val="a5"/>
        <w:ind w:firstLineChars="0" w:firstLine="1"/>
        <w:rPr>
          <w:rFonts w:asciiTheme="minorEastAsia" w:hAnsiTheme="minorEastAsia"/>
        </w:rPr>
      </w:pPr>
    </w:p>
    <w:p w14:paraId="367AE25C" w14:textId="77777777" w:rsidR="00EB1F0A" w:rsidRPr="00D52BF4" w:rsidRDefault="00EB1F0A" w:rsidP="00484489">
      <w:pPr>
        <w:pStyle w:val="a5"/>
        <w:ind w:firstLineChars="0" w:firstLine="1"/>
        <w:rPr>
          <w:rFonts w:asciiTheme="minorEastAsia" w:hAnsiTheme="minorEastAsia"/>
        </w:rPr>
      </w:pPr>
    </w:p>
    <w:p w14:paraId="234AAE34" w14:textId="77777777" w:rsidR="00EB1F0A" w:rsidRPr="00D52BF4" w:rsidRDefault="00EB1F0A" w:rsidP="00484489">
      <w:pPr>
        <w:pStyle w:val="a5"/>
        <w:ind w:firstLineChars="0" w:firstLine="1"/>
        <w:rPr>
          <w:rFonts w:asciiTheme="minorEastAsia" w:hAnsiTheme="minorEastAsia"/>
        </w:rPr>
      </w:pPr>
    </w:p>
    <w:p w14:paraId="0309BF03" w14:textId="77777777" w:rsidR="00EB1F0A" w:rsidRPr="00D52BF4" w:rsidRDefault="00EB1F0A" w:rsidP="00484489">
      <w:pPr>
        <w:pStyle w:val="a5"/>
        <w:ind w:firstLineChars="0" w:firstLine="1"/>
        <w:rPr>
          <w:rFonts w:asciiTheme="minorEastAsia" w:hAnsiTheme="minorEastAsia"/>
        </w:rPr>
      </w:pPr>
    </w:p>
    <w:p w14:paraId="27F17975" w14:textId="77777777" w:rsidR="00EB1F0A" w:rsidRPr="00D52BF4" w:rsidRDefault="00EB1F0A" w:rsidP="00484489">
      <w:pPr>
        <w:pStyle w:val="a5"/>
        <w:ind w:firstLineChars="0" w:firstLine="1"/>
        <w:rPr>
          <w:rFonts w:asciiTheme="minorEastAsia" w:hAnsiTheme="minorEastAsia"/>
        </w:rPr>
      </w:pPr>
    </w:p>
    <w:p w14:paraId="75CD4D27" w14:textId="77777777" w:rsidR="00EB1F0A" w:rsidRPr="00D52BF4" w:rsidRDefault="00EB1F0A" w:rsidP="00484489">
      <w:pPr>
        <w:pStyle w:val="a5"/>
        <w:ind w:firstLineChars="0" w:firstLine="1"/>
        <w:rPr>
          <w:rFonts w:asciiTheme="minorEastAsia" w:hAnsiTheme="minorEastAsia"/>
        </w:rPr>
      </w:pPr>
    </w:p>
    <w:p w14:paraId="6015C53B" w14:textId="77777777" w:rsidR="00EB1F0A" w:rsidRPr="00D52BF4" w:rsidRDefault="00EB1F0A" w:rsidP="00484489">
      <w:pPr>
        <w:pStyle w:val="a5"/>
        <w:ind w:firstLineChars="0" w:firstLine="1"/>
        <w:rPr>
          <w:rFonts w:asciiTheme="minorEastAsia" w:hAnsiTheme="minorEastAsia"/>
        </w:rPr>
      </w:pPr>
    </w:p>
    <w:p w14:paraId="3E3C5036" w14:textId="77777777" w:rsidR="00EB1F0A" w:rsidRPr="00D52BF4" w:rsidRDefault="00EB1F0A" w:rsidP="00484489">
      <w:pPr>
        <w:pStyle w:val="a5"/>
        <w:ind w:firstLineChars="0" w:firstLine="1"/>
        <w:rPr>
          <w:rFonts w:asciiTheme="minorEastAsia" w:hAnsiTheme="minorEastAsia"/>
        </w:rPr>
      </w:pPr>
    </w:p>
    <w:p w14:paraId="2ADDF10C" w14:textId="77777777" w:rsidR="00EB1F0A" w:rsidRPr="00D52BF4" w:rsidRDefault="00EB1F0A" w:rsidP="00484489">
      <w:pPr>
        <w:pStyle w:val="a5"/>
        <w:ind w:firstLineChars="0" w:firstLine="1"/>
        <w:rPr>
          <w:rFonts w:asciiTheme="minorEastAsia" w:hAnsiTheme="minorEastAsia"/>
        </w:rPr>
      </w:pPr>
    </w:p>
    <w:p w14:paraId="1F753380" w14:textId="77777777" w:rsidR="00EB1F0A" w:rsidRPr="00D52BF4" w:rsidRDefault="00EB1F0A" w:rsidP="00484489">
      <w:pPr>
        <w:pStyle w:val="a5"/>
        <w:ind w:firstLineChars="0" w:firstLine="1"/>
        <w:rPr>
          <w:rFonts w:asciiTheme="minorEastAsia" w:hAnsiTheme="minorEastAsia"/>
        </w:rPr>
      </w:pPr>
    </w:p>
    <w:p w14:paraId="6E457CAE" w14:textId="77777777" w:rsidR="00EB1F0A" w:rsidRPr="00D52BF4" w:rsidRDefault="00EB1F0A" w:rsidP="00484489">
      <w:pPr>
        <w:pStyle w:val="a5"/>
        <w:ind w:firstLineChars="0" w:firstLine="1"/>
        <w:rPr>
          <w:rFonts w:asciiTheme="minorEastAsia" w:hAnsiTheme="minorEastAsia"/>
        </w:rPr>
      </w:pPr>
    </w:p>
    <w:p w14:paraId="7ACD0E7A" w14:textId="77777777" w:rsidR="00EB1F0A" w:rsidRPr="00D52BF4" w:rsidRDefault="00EB1F0A" w:rsidP="00484489">
      <w:pPr>
        <w:pStyle w:val="a5"/>
        <w:ind w:firstLineChars="0" w:firstLine="1"/>
        <w:rPr>
          <w:rFonts w:asciiTheme="minorEastAsia" w:hAnsiTheme="minorEastAsia"/>
        </w:rPr>
      </w:pPr>
    </w:p>
    <w:p w14:paraId="27B1547C" w14:textId="77777777" w:rsidR="00EB1F0A" w:rsidRPr="00D52BF4" w:rsidRDefault="00EB1F0A" w:rsidP="00484489">
      <w:pPr>
        <w:pStyle w:val="a5"/>
        <w:ind w:firstLineChars="0" w:firstLine="1"/>
        <w:rPr>
          <w:rFonts w:asciiTheme="minorEastAsia" w:hAnsiTheme="minorEastAsia"/>
        </w:rPr>
      </w:pPr>
    </w:p>
    <w:p w14:paraId="5902DDC1" w14:textId="77777777" w:rsidR="00EB1F0A" w:rsidRPr="00D52BF4" w:rsidRDefault="00EB1F0A" w:rsidP="00484489">
      <w:pPr>
        <w:pStyle w:val="a5"/>
        <w:ind w:firstLineChars="0" w:firstLine="1"/>
        <w:rPr>
          <w:rFonts w:asciiTheme="minorEastAsia" w:hAnsiTheme="minorEastAsia"/>
        </w:rPr>
      </w:pPr>
    </w:p>
    <w:p w14:paraId="5E02249B" w14:textId="77777777" w:rsidR="00EB1F0A" w:rsidRPr="00D52BF4" w:rsidRDefault="00EB1F0A" w:rsidP="00484489">
      <w:pPr>
        <w:pStyle w:val="a5"/>
        <w:ind w:firstLineChars="0" w:firstLine="1"/>
        <w:rPr>
          <w:rFonts w:asciiTheme="minorEastAsia" w:hAnsiTheme="minorEastAsia"/>
        </w:rPr>
      </w:pPr>
    </w:p>
    <w:p w14:paraId="134332F1" w14:textId="77777777" w:rsidR="00EB1F0A" w:rsidRPr="00D52BF4" w:rsidRDefault="00EB1F0A" w:rsidP="00484489">
      <w:pPr>
        <w:pStyle w:val="a5"/>
        <w:ind w:firstLineChars="0" w:firstLine="1"/>
        <w:rPr>
          <w:rFonts w:asciiTheme="minorEastAsia" w:hAnsiTheme="minorEastAsia"/>
        </w:rPr>
      </w:pPr>
    </w:p>
    <w:p w14:paraId="1405F8DB" w14:textId="77777777" w:rsidR="00A7473E" w:rsidRPr="00D52BF4" w:rsidRDefault="00A7473E" w:rsidP="00484489">
      <w:pPr>
        <w:pStyle w:val="a5"/>
        <w:ind w:firstLineChars="0" w:firstLine="1"/>
        <w:rPr>
          <w:rFonts w:asciiTheme="minorEastAsia" w:hAnsiTheme="minorEastAsia"/>
        </w:rPr>
      </w:pPr>
    </w:p>
    <w:p w14:paraId="4428B0F7" w14:textId="77777777" w:rsidR="00A7473E" w:rsidRPr="00D52BF4" w:rsidRDefault="00A7473E" w:rsidP="00484489">
      <w:pPr>
        <w:pStyle w:val="a5"/>
        <w:ind w:firstLineChars="0" w:firstLine="1"/>
        <w:rPr>
          <w:rFonts w:asciiTheme="minorEastAsia" w:hAnsiTheme="minorEastAsia"/>
        </w:rPr>
      </w:pPr>
    </w:p>
    <w:p w14:paraId="6819D18A" w14:textId="77777777" w:rsidR="00A7473E" w:rsidRPr="00D52BF4" w:rsidRDefault="00A7473E" w:rsidP="00484489">
      <w:pPr>
        <w:pStyle w:val="a5"/>
        <w:ind w:firstLineChars="0" w:firstLine="1"/>
        <w:rPr>
          <w:rFonts w:asciiTheme="minorEastAsia" w:hAnsiTheme="minorEastAsia"/>
        </w:rPr>
      </w:pPr>
    </w:p>
    <w:p w14:paraId="789E5735" w14:textId="77777777" w:rsidR="00A7473E" w:rsidRPr="00D52BF4" w:rsidRDefault="00A7473E" w:rsidP="00484489">
      <w:pPr>
        <w:pStyle w:val="a5"/>
        <w:ind w:firstLineChars="0" w:firstLine="1"/>
        <w:rPr>
          <w:rFonts w:asciiTheme="minorEastAsia" w:hAnsiTheme="minorEastAsia"/>
        </w:rPr>
      </w:pPr>
    </w:p>
    <w:p w14:paraId="6D8483B0" w14:textId="77777777" w:rsidR="00EB1F0A" w:rsidRPr="00D52BF4" w:rsidRDefault="00EB1F0A" w:rsidP="00484489">
      <w:pPr>
        <w:pStyle w:val="a5"/>
        <w:ind w:firstLineChars="0" w:firstLine="1"/>
        <w:rPr>
          <w:rFonts w:asciiTheme="minorEastAsia" w:hAnsiTheme="minorEastAsia"/>
        </w:rPr>
      </w:pPr>
      <w:r w:rsidRPr="00D52BF4">
        <w:rPr>
          <w:rFonts w:asciiTheme="minorEastAsia" w:hAnsiTheme="minorEastAsia"/>
        </w:rPr>
        <w:br w:type="page"/>
      </w:r>
    </w:p>
    <w:p w14:paraId="0FBCE576" w14:textId="77777777" w:rsidR="006E3907" w:rsidRPr="00D52BF4" w:rsidRDefault="006E3907" w:rsidP="006E3907">
      <w:pPr>
        <w:pStyle w:val="ad"/>
        <w:ind w:leftChars="0" w:left="480" w:hanging="480"/>
        <w:outlineLvl w:val="2"/>
        <w:rPr>
          <w:noProof/>
          <w:sz w:val="24"/>
        </w:rPr>
      </w:pPr>
      <w:bookmarkStart w:id="85" w:name="_Toc121246074"/>
      <w:bookmarkStart w:id="86" w:name="_Toc131018061"/>
      <w:r w:rsidRPr="00D52BF4">
        <w:rPr>
          <w:noProof/>
          <w:sz w:val="24"/>
        </w:rPr>
        <w:t>（４）居住形態</w:t>
      </w:r>
      <w:bookmarkEnd w:id="85"/>
      <w:bookmarkEnd w:id="86"/>
    </w:p>
    <w:p w14:paraId="5CBB9058"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４　あなたは</w:t>
      </w:r>
      <w:r w:rsidRPr="00D52BF4">
        <w:rPr>
          <w:rFonts w:ascii="BIZ UDゴシック" w:eastAsia="BIZ UDゴシック" w:hAnsi="BIZ UDゴシック"/>
        </w:rPr>
        <w:t>現在</w:t>
      </w:r>
      <w:r w:rsidRPr="00D52BF4">
        <w:rPr>
          <w:rFonts w:ascii="BIZ UDゴシック" w:eastAsia="BIZ UDゴシック" w:hAnsi="BIZ UDゴシック" w:hint="eastAsia"/>
        </w:rPr>
        <w:t>、どのように</w:t>
      </w:r>
      <w:r w:rsidRPr="00D52BF4">
        <w:rPr>
          <w:rFonts w:ascii="BIZ UDゴシック" w:eastAsia="BIZ UDゴシック" w:hAnsi="BIZ UDゴシック" w:cs="ＭＳ ゴシック"/>
        </w:rPr>
        <w:t>暮らしていますか。</w:t>
      </w:r>
      <w:r w:rsidRPr="00D52BF4">
        <w:rPr>
          <w:rFonts w:ascii="BIZ UDゴシック" w:eastAsia="BIZ UDゴシック" w:hAnsi="BIZ UDゴシック" w:hint="eastAsia"/>
        </w:rPr>
        <w:t>（</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29D6DD1" w14:textId="77777777" w:rsidR="00EB1F0A" w:rsidRPr="00D52BF4" w:rsidRDefault="00EB1F0A" w:rsidP="00484489">
      <w:pPr>
        <w:pStyle w:val="a5"/>
        <w:ind w:firstLineChars="0" w:firstLine="1"/>
        <w:rPr>
          <w:rFonts w:asciiTheme="minorEastAsia" w:hAnsiTheme="minorEastAsia"/>
        </w:rPr>
      </w:pPr>
    </w:p>
    <w:p w14:paraId="6D44ABE5" w14:textId="55CEF685"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居住形態は、</w:t>
      </w:r>
      <w:r w:rsidR="00C7194D" w:rsidRPr="00D52BF4">
        <w:rPr>
          <w:rFonts w:asciiTheme="minorEastAsia" w:hAnsiTheme="minorEastAsia" w:hint="eastAsia"/>
        </w:rPr>
        <w:t>全体で</w:t>
      </w:r>
      <w:r w:rsidRPr="00D52BF4">
        <w:rPr>
          <w:rFonts w:asciiTheme="minorEastAsia" w:hAnsiTheme="minorEastAsia" w:hint="eastAsia"/>
        </w:rPr>
        <w:t>「家族と暮らしている（配偶者、子ども、父母、兄弟姉妹など）」が99.7</w:t>
      </w:r>
      <w:r w:rsidR="00A329C3" w:rsidRPr="003D6BE4">
        <w:rPr>
          <w:rFonts w:asciiTheme="minorEastAsia" w:hAnsiTheme="minorEastAsia" w:hint="eastAsia"/>
        </w:rPr>
        <w:t>％</w:t>
      </w:r>
      <w:r w:rsidRPr="00D52BF4">
        <w:rPr>
          <w:rFonts w:asciiTheme="minorEastAsia" w:hAnsiTheme="minorEastAsia" w:hint="eastAsia"/>
        </w:rPr>
        <w:t>を占めています。</w:t>
      </w:r>
    </w:p>
    <w:p w14:paraId="0C8AA958" w14:textId="443C0C66" w:rsidR="00EB1F0A" w:rsidRPr="00D52BF4" w:rsidRDefault="00664307" w:rsidP="00B10259">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みると、「家族と暮らしている（配偶者、子ども、父母、兄弟姉妹など）」は</w:t>
      </w:r>
      <w:r w:rsidR="00C7194D" w:rsidRPr="00D52BF4">
        <w:rPr>
          <w:rFonts w:asciiTheme="minorEastAsia" w:hAnsiTheme="minorEastAsia" w:hint="eastAsia"/>
        </w:rPr>
        <w:t>身体障がい以外の全ての区分で</w:t>
      </w:r>
      <w:r w:rsidR="00B10259" w:rsidRPr="00D52BF4">
        <w:rPr>
          <w:rFonts w:asciiTheme="minorEastAsia" w:hAnsiTheme="minorEastAsia" w:hint="eastAsia"/>
        </w:rPr>
        <w:t>全数を占め、身体障がいは99.0％となっています。</w:t>
      </w:r>
    </w:p>
    <w:p w14:paraId="3E8F5435" w14:textId="44BFCA43" w:rsidR="00EB1F0A" w:rsidRPr="00D52BF4" w:rsidRDefault="00EB1F0A" w:rsidP="00484489">
      <w:pPr>
        <w:pStyle w:val="a5"/>
        <w:ind w:firstLineChars="0" w:firstLine="1"/>
        <w:rPr>
          <w:rFonts w:asciiTheme="minorEastAsia" w:hAnsiTheme="minorEastAsia"/>
        </w:rPr>
      </w:pPr>
    </w:p>
    <w:p w14:paraId="1355E5AA" w14:textId="72D2AF47" w:rsidR="00EB1F0A" w:rsidRPr="00D52BF4" w:rsidRDefault="00EB1F0A" w:rsidP="00484489">
      <w:pPr>
        <w:pStyle w:val="a5"/>
        <w:ind w:firstLineChars="0" w:firstLine="1"/>
        <w:rPr>
          <w:rFonts w:asciiTheme="minorEastAsia" w:hAnsiTheme="minorEastAsia"/>
        </w:rPr>
      </w:pPr>
    </w:p>
    <w:p w14:paraId="615866B3" w14:textId="29DBA00E" w:rsidR="00EB1F0A" w:rsidRPr="00D52BF4" w:rsidRDefault="000077E0" w:rsidP="00484489">
      <w:pPr>
        <w:pStyle w:val="a5"/>
        <w:ind w:firstLineChars="0" w:firstLine="1"/>
        <w:rPr>
          <w:rFonts w:asciiTheme="minorEastAsia" w:hAnsiTheme="minorEastAsia"/>
        </w:rPr>
      </w:pPr>
      <w:r w:rsidRPr="000077E0">
        <w:rPr>
          <w:noProof/>
        </w:rPr>
        <w:drawing>
          <wp:anchor distT="0" distB="0" distL="114300" distR="114300" simplePos="0" relativeHeight="252298240" behindDoc="0" locked="0" layoutInCell="1" allowOverlap="1" wp14:anchorId="69980FA0" wp14:editId="76A6BAFC">
            <wp:simplePos x="0" y="0"/>
            <wp:positionH relativeFrom="margin">
              <wp:align>center</wp:align>
            </wp:positionH>
            <wp:positionV relativeFrom="paragraph">
              <wp:posOffset>20630</wp:posOffset>
            </wp:positionV>
            <wp:extent cx="4405320" cy="4585680"/>
            <wp:effectExtent l="0" t="0" r="0" b="571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05320" cy="458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8C6DC" w14:textId="5708C3AD" w:rsidR="00EB1F0A" w:rsidRPr="00D52BF4" w:rsidRDefault="00EB1F0A" w:rsidP="00484489">
      <w:pPr>
        <w:pStyle w:val="a5"/>
        <w:ind w:firstLineChars="0" w:firstLine="1"/>
        <w:rPr>
          <w:rFonts w:asciiTheme="minorEastAsia" w:hAnsiTheme="minorEastAsia"/>
        </w:rPr>
      </w:pPr>
    </w:p>
    <w:p w14:paraId="29A193A1" w14:textId="76A74328" w:rsidR="00EB1F0A" w:rsidRPr="00D52BF4" w:rsidRDefault="00EB1F0A" w:rsidP="00484489">
      <w:pPr>
        <w:pStyle w:val="a5"/>
        <w:ind w:firstLineChars="0" w:firstLine="1"/>
        <w:rPr>
          <w:rFonts w:asciiTheme="minorEastAsia" w:hAnsiTheme="minorEastAsia"/>
        </w:rPr>
      </w:pPr>
    </w:p>
    <w:p w14:paraId="36A959AF" w14:textId="782F83ED" w:rsidR="00EB1F0A" w:rsidRPr="00D52BF4" w:rsidRDefault="00EB1F0A" w:rsidP="00484489">
      <w:pPr>
        <w:pStyle w:val="a5"/>
        <w:ind w:firstLineChars="0" w:firstLine="1"/>
        <w:rPr>
          <w:rFonts w:asciiTheme="minorEastAsia" w:hAnsiTheme="minorEastAsia"/>
        </w:rPr>
      </w:pPr>
    </w:p>
    <w:p w14:paraId="19E27262" w14:textId="368F02DB" w:rsidR="00EB1F0A" w:rsidRPr="00D52BF4" w:rsidRDefault="00EB1F0A" w:rsidP="00484489">
      <w:pPr>
        <w:pStyle w:val="a5"/>
        <w:ind w:firstLineChars="0" w:firstLine="1"/>
        <w:rPr>
          <w:rFonts w:asciiTheme="minorEastAsia" w:hAnsiTheme="minorEastAsia"/>
        </w:rPr>
      </w:pPr>
    </w:p>
    <w:p w14:paraId="1F4ACAFB" w14:textId="59B45E75" w:rsidR="00EB1F0A" w:rsidRPr="00D52BF4" w:rsidRDefault="00EB1F0A" w:rsidP="00484489">
      <w:pPr>
        <w:pStyle w:val="a5"/>
        <w:ind w:firstLineChars="0" w:firstLine="1"/>
        <w:rPr>
          <w:rFonts w:asciiTheme="minorEastAsia" w:hAnsiTheme="minorEastAsia"/>
        </w:rPr>
      </w:pPr>
    </w:p>
    <w:p w14:paraId="1359CD90" w14:textId="57620219" w:rsidR="00EB1F0A" w:rsidRPr="00D52BF4" w:rsidRDefault="00EB1F0A" w:rsidP="00484489">
      <w:pPr>
        <w:pStyle w:val="a5"/>
        <w:ind w:firstLineChars="0" w:firstLine="1"/>
        <w:rPr>
          <w:rFonts w:asciiTheme="minorEastAsia" w:hAnsiTheme="minorEastAsia"/>
        </w:rPr>
      </w:pPr>
    </w:p>
    <w:p w14:paraId="772FC0A3" w14:textId="2ADA9B0A" w:rsidR="00A7473E" w:rsidRPr="00D52BF4" w:rsidRDefault="00A7473E" w:rsidP="00484489">
      <w:pPr>
        <w:pStyle w:val="a5"/>
        <w:ind w:firstLineChars="0" w:firstLine="1"/>
        <w:rPr>
          <w:rFonts w:asciiTheme="minorEastAsia" w:hAnsiTheme="minorEastAsia"/>
        </w:rPr>
      </w:pPr>
    </w:p>
    <w:p w14:paraId="7DFE174F" w14:textId="3C3736EC" w:rsidR="00A7473E" w:rsidRPr="00D52BF4" w:rsidRDefault="00A7473E" w:rsidP="00484489">
      <w:pPr>
        <w:pStyle w:val="a5"/>
        <w:ind w:firstLineChars="0" w:firstLine="1"/>
        <w:rPr>
          <w:rFonts w:asciiTheme="minorEastAsia" w:hAnsiTheme="minorEastAsia"/>
        </w:rPr>
      </w:pPr>
    </w:p>
    <w:p w14:paraId="17D139B2" w14:textId="77777777" w:rsidR="00A7473E" w:rsidRPr="00D52BF4" w:rsidRDefault="00A7473E" w:rsidP="00484489">
      <w:pPr>
        <w:pStyle w:val="a5"/>
        <w:ind w:firstLineChars="0" w:firstLine="1"/>
        <w:rPr>
          <w:rFonts w:asciiTheme="minorEastAsia" w:hAnsiTheme="minorEastAsia"/>
        </w:rPr>
      </w:pPr>
    </w:p>
    <w:p w14:paraId="509F2F37" w14:textId="77777777" w:rsidR="00A7473E" w:rsidRPr="00D52BF4" w:rsidRDefault="00A7473E" w:rsidP="00484489">
      <w:pPr>
        <w:pStyle w:val="a5"/>
        <w:ind w:firstLineChars="0" w:firstLine="1"/>
        <w:rPr>
          <w:rFonts w:asciiTheme="minorEastAsia" w:hAnsiTheme="minorEastAsia"/>
        </w:rPr>
      </w:pPr>
    </w:p>
    <w:p w14:paraId="05E32AC0" w14:textId="77777777" w:rsidR="00A7473E" w:rsidRPr="00D52BF4" w:rsidRDefault="00A7473E" w:rsidP="00484489">
      <w:pPr>
        <w:pStyle w:val="a5"/>
        <w:ind w:firstLineChars="0" w:firstLine="1"/>
        <w:rPr>
          <w:rFonts w:asciiTheme="minorEastAsia" w:hAnsiTheme="minorEastAsia"/>
        </w:rPr>
      </w:pPr>
    </w:p>
    <w:p w14:paraId="76EBAC16" w14:textId="77777777" w:rsidR="00A7473E" w:rsidRPr="00D52BF4" w:rsidRDefault="00A7473E" w:rsidP="00484489">
      <w:pPr>
        <w:pStyle w:val="a5"/>
        <w:ind w:firstLineChars="0" w:firstLine="1"/>
        <w:rPr>
          <w:rFonts w:asciiTheme="minorEastAsia" w:hAnsiTheme="minorEastAsia"/>
        </w:rPr>
      </w:pPr>
    </w:p>
    <w:p w14:paraId="4A35CBDE" w14:textId="77777777" w:rsidR="00A7473E" w:rsidRPr="00D52BF4" w:rsidRDefault="00A7473E" w:rsidP="00484489">
      <w:pPr>
        <w:pStyle w:val="a5"/>
        <w:ind w:firstLineChars="0" w:firstLine="1"/>
        <w:rPr>
          <w:rFonts w:asciiTheme="minorEastAsia" w:hAnsiTheme="minorEastAsia"/>
        </w:rPr>
      </w:pPr>
    </w:p>
    <w:p w14:paraId="0CDAD181" w14:textId="77777777" w:rsidR="00A7473E" w:rsidRPr="00D52BF4" w:rsidRDefault="00A7473E" w:rsidP="00484489">
      <w:pPr>
        <w:pStyle w:val="a5"/>
        <w:ind w:firstLineChars="0" w:firstLine="1"/>
        <w:rPr>
          <w:rFonts w:asciiTheme="minorEastAsia" w:hAnsiTheme="minorEastAsia"/>
        </w:rPr>
      </w:pPr>
    </w:p>
    <w:p w14:paraId="41A3EAC6" w14:textId="77777777" w:rsidR="00A7473E" w:rsidRPr="00D52BF4" w:rsidRDefault="00A7473E" w:rsidP="00484489">
      <w:pPr>
        <w:pStyle w:val="a5"/>
        <w:ind w:firstLineChars="0" w:firstLine="1"/>
        <w:rPr>
          <w:rFonts w:asciiTheme="minorEastAsia" w:hAnsiTheme="minorEastAsia"/>
        </w:rPr>
      </w:pPr>
    </w:p>
    <w:p w14:paraId="48728E83" w14:textId="77777777" w:rsidR="00A7473E" w:rsidRPr="00D52BF4" w:rsidRDefault="00A7473E" w:rsidP="00484489">
      <w:pPr>
        <w:pStyle w:val="a5"/>
        <w:ind w:firstLineChars="0" w:firstLine="1"/>
        <w:rPr>
          <w:rFonts w:asciiTheme="minorEastAsia" w:hAnsiTheme="minorEastAsia"/>
        </w:rPr>
      </w:pPr>
    </w:p>
    <w:p w14:paraId="6DD21699" w14:textId="77777777" w:rsidR="00A7473E" w:rsidRPr="00D52BF4" w:rsidRDefault="00A7473E" w:rsidP="00484489">
      <w:pPr>
        <w:pStyle w:val="a5"/>
        <w:ind w:firstLineChars="0" w:firstLine="1"/>
        <w:rPr>
          <w:rFonts w:asciiTheme="minorEastAsia" w:hAnsiTheme="minorEastAsia"/>
        </w:rPr>
      </w:pPr>
    </w:p>
    <w:p w14:paraId="2FB9D1B6" w14:textId="77777777" w:rsidR="00A7473E" w:rsidRPr="00D52BF4" w:rsidRDefault="00A7473E" w:rsidP="00484489">
      <w:pPr>
        <w:pStyle w:val="a5"/>
        <w:ind w:firstLineChars="0" w:firstLine="1"/>
        <w:rPr>
          <w:rFonts w:asciiTheme="minorEastAsia" w:hAnsiTheme="minorEastAsia"/>
        </w:rPr>
      </w:pPr>
    </w:p>
    <w:p w14:paraId="1B433898" w14:textId="77777777" w:rsidR="00EB1F0A" w:rsidRPr="00D52BF4" w:rsidRDefault="00EB1F0A" w:rsidP="00484489">
      <w:pPr>
        <w:pStyle w:val="a5"/>
        <w:ind w:firstLineChars="0" w:firstLine="1"/>
        <w:rPr>
          <w:rFonts w:asciiTheme="minorEastAsia" w:hAnsiTheme="minorEastAsia"/>
        </w:rPr>
      </w:pPr>
    </w:p>
    <w:p w14:paraId="7CDED504" w14:textId="77777777" w:rsidR="00EB1F0A" w:rsidRPr="00D52BF4" w:rsidRDefault="00EB1F0A" w:rsidP="00484489">
      <w:pPr>
        <w:pStyle w:val="a5"/>
        <w:ind w:firstLineChars="0" w:firstLine="1"/>
        <w:rPr>
          <w:rFonts w:asciiTheme="minorEastAsia" w:hAnsiTheme="minorEastAsia"/>
        </w:rPr>
      </w:pPr>
    </w:p>
    <w:p w14:paraId="0B9EE455" w14:textId="77777777" w:rsidR="00EB1F0A" w:rsidRPr="00D52BF4" w:rsidRDefault="00EB1F0A" w:rsidP="00484489">
      <w:pPr>
        <w:pStyle w:val="a5"/>
        <w:ind w:firstLineChars="0" w:firstLine="1"/>
        <w:rPr>
          <w:rFonts w:asciiTheme="minorEastAsia" w:hAnsiTheme="minorEastAsia"/>
        </w:rPr>
      </w:pPr>
      <w:r w:rsidRPr="00D52BF4">
        <w:rPr>
          <w:rFonts w:asciiTheme="minorEastAsia" w:hAnsiTheme="minorEastAsia"/>
        </w:rPr>
        <w:br w:type="page"/>
      </w:r>
    </w:p>
    <w:p w14:paraId="69AA3751" w14:textId="77777777" w:rsidR="00EB1F0A" w:rsidRPr="00D52BF4" w:rsidRDefault="00EB1F0A" w:rsidP="00591FBA">
      <w:pPr>
        <w:pStyle w:val="ad"/>
        <w:ind w:leftChars="0" w:left="560"/>
        <w:rPr>
          <w:noProof/>
        </w:rPr>
      </w:pPr>
      <w:bookmarkStart w:id="87" w:name="_Toc131018062"/>
      <w:r w:rsidRPr="00D52BF4">
        <w:rPr>
          <w:rFonts w:hint="eastAsia"/>
          <w:noProof/>
        </w:rPr>
        <w:t>２</w:t>
      </w:r>
      <w:r w:rsidR="00591FBA" w:rsidRPr="00D52BF4">
        <w:rPr>
          <w:rFonts w:hint="eastAsia"/>
          <w:noProof/>
        </w:rPr>
        <w:t xml:space="preserve">　</w:t>
      </w:r>
      <w:r w:rsidRPr="00D52BF4">
        <w:rPr>
          <w:rFonts w:hint="eastAsia"/>
          <w:noProof/>
        </w:rPr>
        <w:t>あなたの障がいの状況について</w:t>
      </w:r>
      <w:bookmarkEnd w:id="87"/>
    </w:p>
    <w:p w14:paraId="4218FF3C" w14:textId="77777777" w:rsidR="006E3907" w:rsidRPr="00D52BF4" w:rsidRDefault="006E3907" w:rsidP="006E3907">
      <w:pPr>
        <w:pStyle w:val="ad"/>
        <w:ind w:leftChars="0" w:left="480" w:hanging="480"/>
        <w:outlineLvl w:val="2"/>
        <w:rPr>
          <w:noProof/>
          <w:sz w:val="24"/>
        </w:rPr>
      </w:pPr>
      <w:bookmarkStart w:id="88" w:name="_Toc121246076"/>
      <w:bookmarkStart w:id="89" w:name="_Toc131018063"/>
      <w:r w:rsidRPr="00D52BF4">
        <w:rPr>
          <w:noProof/>
          <w:sz w:val="24"/>
        </w:rPr>
        <w:t>（１）障がい種別</w:t>
      </w:r>
      <w:bookmarkEnd w:id="88"/>
      <w:bookmarkEnd w:id="89"/>
    </w:p>
    <w:p w14:paraId="54046E59"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icrosoft JhengHei"/>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５　</w:t>
      </w:r>
      <w:r w:rsidRPr="00D52BF4">
        <w:rPr>
          <w:rFonts w:ascii="BIZ UDゴシック" w:eastAsia="BIZ UDゴシック" w:hAnsi="BIZ UDゴシック" w:cs="Microsoft JhengHei" w:hint="eastAsia"/>
        </w:rPr>
        <w:t>あなたの</w:t>
      </w:r>
      <w:r w:rsidRPr="00D52BF4">
        <w:rPr>
          <w:rFonts w:ascii="BIZ UDゴシック" w:eastAsia="BIZ UDゴシック" w:hAnsi="BIZ UDゴシック" w:cs="Microsoft JhengHei"/>
        </w:rPr>
        <w:t>障</w:t>
      </w:r>
      <w:r w:rsidRPr="00D52BF4">
        <w:rPr>
          <w:rFonts w:ascii="BIZ UDゴシック" w:eastAsia="BIZ UDゴシック" w:hAnsi="BIZ UDゴシック" w:cs="Microsoft JhengHei" w:hint="eastAsia"/>
        </w:rPr>
        <w:t>がいは</w:t>
      </w:r>
      <w:r w:rsidRPr="00D52BF4">
        <w:rPr>
          <w:rFonts w:ascii="BIZ UDゴシック" w:eastAsia="BIZ UDゴシック" w:hAnsi="BIZ UDゴシック" w:cs="Microsoft JhengHei"/>
        </w:rPr>
        <w:t>何</w:t>
      </w:r>
      <w:r w:rsidRPr="00D52BF4">
        <w:rPr>
          <w:rFonts w:ascii="BIZ UDゴシック" w:eastAsia="BIZ UDゴシック" w:hAnsi="BIZ UDゴシック" w:cs="Microsoft JhengHei" w:hint="eastAsia"/>
        </w:rPr>
        <w:t>ですか。（あてはまるものすべてに</w:t>
      </w:r>
      <w:r w:rsidRPr="00D52BF4">
        <w:rPr>
          <w:rFonts w:ascii="BIZ UDゴシック" w:eastAsia="BIZ UDゴシック" w:hAnsi="BIZ UDゴシック" w:cs="Microsoft JhengHei"/>
        </w:rPr>
        <w:t>○</w:t>
      </w:r>
      <w:r w:rsidRPr="00D52BF4">
        <w:rPr>
          <w:rFonts w:ascii="BIZ UDゴシック" w:eastAsia="BIZ UDゴシック" w:hAnsi="BIZ UDゴシック" w:cs="Microsoft JhengHei" w:hint="eastAsia"/>
        </w:rPr>
        <w:t>）</w:t>
      </w:r>
    </w:p>
    <w:p w14:paraId="490A2619" w14:textId="11DBF2C4" w:rsidR="00EB1F0A" w:rsidRDefault="00EB1F0A" w:rsidP="00484489">
      <w:pPr>
        <w:pStyle w:val="a5"/>
        <w:ind w:firstLineChars="0" w:firstLine="1"/>
        <w:rPr>
          <w:rFonts w:asciiTheme="minorEastAsia" w:hAnsiTheme="minorEastAsia"/>
        </w:rPr>
      </w:pPr>
    </w:p>
    <w:p w14:paraId="3DFCF988" w14:textId="7D630A70" w:rsidR="00966B04" w:rsidRPr="00D52BF4" w:rsidRDefault="00966B04" w:rsidP="003D6BE4">
      <w:pPr>
        <w:pStyle w:val="a5"/>
        <w:ind w:firstLine="220"/>
        <w:rPr>
          <w:rFonts w:asciiTheme="minorEastAsia" w:hAnsiTheme="minorEastAsia"/>
        </w:rPr>
      </w:pPr>
      <w:r w:rsidRPr="003D6BE4">
        <w:rPr>
          <w:rFonts w:asciiTheme="minorEastAsia" w:hAnsiTheme="minorEastAsia" w:hint="eastAsia"/>
        </w:rPr>
        <w:t>障がい種別は、</w:t>
      </w:r>
      <w:r w:rsidR="00912981" w:rsidRPr="00912981">
        <w:rPr>
          <w:rFonts w:asciiTheme="minorEastAsia" w:hAnsiTheme="minorEastAsia" w:hint="eastAsia"/>
        </w:rPr>
        <w:t>全体で</w:t>
      </w:r>
      <w:r w:rsidRPr="003D6BE4">
        <w:rPr>
          <w:rFonts w:asciiTheme="minorEastAsia" w:hAnsiTheme="minorEastAsia" w:hint="eastAsia"/>
        </w:rPr>
        <w:t>「知的障がい」が</w:t>
      </w:r>
      <w:r w:rsidRPr="003D6BE4">
        <w:rPr>
          <w:rFonts w:asciiTheme="minorEastAsia" w:hAnsiTheme="minorEastAsia"/>
        </w:rPr>
        <w:t>56.0</w:t>
      </w:r>
      <w:r w:rsidRPr="003D6BE4">
        <w:rPr>
          <w:rFonts w:asciiTheme="minorEastAsia" w:hAnsiTheme="minorEastAsia" w:hint="eastAsia"/>
        </w:rPr>
        <w:t>％と最も高く、次いで「発達障がい」が4</w:t>
      </w:r>
      <w:r w:rsidRPr="003D6BE4">
        <w:rPr>
          <w:rFonts w:asciiTheme="minorEastAsia" w:hAnsiTheme="minorEastAsia"/>
        </w:rPr>
        <w:t>8.5</w:t>
      </w:r>
      <w:r w:rsidRPr="003D6BE4">
        <w:rPr>
          <w:rFonts w:asciiTheme="minorEastAsia" w:hAnsiTheme="minorEastAsia" w:hint="eastAsia"/>
        </w:rPr>
        <w:t>％、「身体障がい」の「肢体不自由（手足の欠損や麻痺など）」が1</w:t>
      </w:r>
      <w:r w:rsidRPr="003D6BE4">
        <w:rPr>
          <w:rFonts w:asciiTheme="minorEastAsia" w:hAnsiTheme="minorEastAsia"/>
        </w:rPr>
        <w:t>5.3</w:t>
      </w:r>
      <w:r w:rsidRPr="003D6BE4">
        <w:rPr>
          <w:rFonts w:asciiTheme="minorEastAsia" w:hAnsiTheme="minorEastAsia" w:hint="eastAsia"/>
        </w:rPr>
        <w:t>％となっています。</w:t>
      </w:r>
    </w:p>
    <w:p w14:paraId="641B3861" w14:textId="78C635D3" w:rsidR="00836474" w:rsidRDefault="00912981" w:rsidP="006F5886">
      <w:pPr>
        <w:pStyle w:val="a5"/>
        <w:ind w:firstLine="220"/>
        <w:rPr>
          <w:rFonts w:asciiTheme="minorEastAsia" w:hAnsiTheme="minorEastAsia"/>
        </w:rPr>
      </w:pPr>
      <w:r w:rsidRPr="00912981">
        <w:rPr>
          <w:rFonts w:asciiTheme="minorEastAsia" w:hAnsiTheme="minorEastAsia" w:hint="eastAsia"/>
        </w:rPr>
        <w:t>複数の障がいがあると回答した人で、</w:t>
      </w:r>
      <w:r w:rsidR="006F5886" w:rsidRPr="00D52BF4">
        <w:rPr>
          <w:rFonts w:asciiTheme="minorEastAsia" w:hAnsiTheme="minorEastAsia" w:hint="eastAsia"/>
        </w:rPr>
        <w:t>「身体障がい」、「発達障がい」があると回答した人では、「知的障がい」</w:t>
      </w:r>
      <w:r w:rsidRPr="00912981">
        <w:rPr>
          <w:rFonts w:asciiTheme="minorEastAsia" w:hAnsiTheme="minorEastAsia" w:hint="eastAsia"/>
        </w:rPr>
        <w:t>もある人の割合</w:t>
      </w:r>
      <w:r w:rsidR="006F5886" w:rsidRPr="00D52BF4">
        <w:rPr>
          <w:rFonts w:asciiTheme="minorEastAsia" w:hAnsiTheme="minorEastAsia" w:hint="eastAsia"/>
        </w:rPr>
        <w:t>が高くなっています。「知的障がい」があると回答した人では、「</w:t>
      </w:r>
      <w:r w:rsidR="00726F03" w:rsidRPr="00D52BF4">
        <w:rPr>
          <w:rFonts w:asciiTheme="minorEastAsia" w:hAnsiTheme="minorEastAsia" w:hint="eastAsia"/>
        </w:rPr>
        <w:t>発達</w:t>
      </w:r>
      <w:r w:rsidR="006F5886" w:rsidRPr="00D52BF4">
        <w:rPr>
          <w:rFonts w:asciiTheme="minorEastAsia" w:hAnsiTheme="minorEastAsia" w:hint="eastAsia"/>
        </w:rPr>
        <w:t>障がい」</w:t>
      </w:r>
      <w:r w:rsidRPr="00912981">
        <w:rPr>
          <w:rFonts w:asciiTheme="minorEastAsia" w:hAnsiTheme="minorEastAsia" w:hint="eastAsia"/>
        </w:rPr>
        <w:t>もある人の割合</w:t>
      </w:r>
      <w:r w:rsidR="006F5886" w:rsidRPr="00D52BF4">
        <w:rPr>
          <w:rFonts w:asciiTheme="minorEastAsia" w:hAnsiTheme="minorEastAsia" w:hint="eastAsia"/>
        </w:rPr>
        <w:t>が高くなっています。</w:t>
      </w:r>
    </w:p>
    <w:p w14:paraId="06F2DA1A" w14:textId="545D898D" w:rsidR="006F5886" w:rsidRPr="00D52BF4" w:rsidRDefault="00836474" w:rsidP="006F5886">
      <w:pPr>
        <w:pStyle w:val="a5"/>
        <w:ind w:firstLine="220"/>
        <w:rPr>
          <w:rFonts w:asciiTheme="minorEastAsia" w:hAnsiTheme="minorEastAsia"/>
        </w:rPr>
      </w:pPr>
      <w:r w:rsidRPr="003D6BE4">
        <w:rPr>
          <w:rFonts w:asciiTheme="minorEastAsia" w:hAnsiTheme="minorEastAsia" w:hint="eastAsia"/>
        </w:rPr>
        <w:t>サンプル数は3</w:t>
      </w:r>
      <w:r w:rsidRPr="003D6BE4">
        <w:rPr>
          <w:rFonts w:asciiTheme="minorEastAsia" w:hAnsiTheme="minorEastAsia"/>
        </w:rPr>
        <w:t>0</w:t>
      </w:r>
      <w:r w:rsidR="001C6CD0" w:rsidRPr="003D6BE4">
        <w:rPr>
          <w:rFonts w:asciiTheme="minorEastAsia" w:hAnsiTheme="minorEastAsia" w:hint="eastAsia"/>
        </w:rPr>
        <w:t>件</w:t>
      </w:r>
      <w:r w:rsidRPr="003D6BE4">
        <w:rPr>
          <w:rFonts w:asciiTheme="minorEastAsia" w:hAnsiTheme="minorEastAsia" w:hint="eastAsia"/>
        </w:rPr>
        <w:t>未満と少ないですが、「精神障がい」</w:t>
      </w:r>
      <w:r w:rsidR="00B344EF" w:rsidRPr="003D6BE4">
        <w:rPr>
          <w:rFonts w:asciiTheme="minorEastAsia" w:hAnsiTheme="minorEastAsia" w:hint="eastAsia"/>
        </w:rPr>
        <w:t>、「高次脳機能障がい」があると回答した人でも、回答した障がいに次いで「発達障がい」</w:t>
      </w:r>
      <w:r w:rsidR="007A4F0D" w:rsidRPr="007A4F0D">
        <w:rPr>
          <w:rFonts w:asciiTheme="minorEastAsia" w:hAnsiTheme="minorEastAsia" w:hint="eastAsia"/>
        </w:rPr>
        <w:t>もある人の割合</w:t>
      </w:r>
      <w:r w:rsidR="00B344EF" w:rsidRPr="003D6BE4">
        <w:rPr>
          <w:rFonts w:asciiTheme="minorEastAsia" w:hAnsiTheme="minorEastAsia" w:hint="eastAsia"/>
        </w:rPr>
        <w:t>が高い傾向にあります。</w:t>
      </w:r>
      <w:r w:rsidR="00726F03" w:rsidRPr="00D52BF4">
        <w:rPr>
          <w:rFonts w:asciiTheme="minorEastAsia" w:hAnsiTheme="minorEastAsia" w:hint="eastAsia"/>
        </w:rPr>
        <w:t>「難病」</w:t>
      </w:r>
      <w:r w:rsidR="006F5A1C" w:rsidRPr="00D52BF4">
        <w:rPr>
          <w:rFonts w:asciiTheme="minorEastAsia" w:hAnsiTheme="minorEastAsia" w:hint="eastAsia"/>
        </w:rPr>
        <w:t>があると回答した人では、「身体障がい」</w:t>
      </w:r>
      <w:r w:rsidR="00912981" w:rsidRPr="00912981">
        <w:rPr>
          <w:rFonts w:asciiTheme="minorEastAsia" w:hAnsiTheme="minorEastAsia" w:hint="eastAsia"/>
        </w:rPr>
        <w:t>もある人の割合</w:t>
      </w:r>
      <w:r w:rsidR="006F5A1C" w:rsidRPr="00D52BF4">
        <w:rPr>
          <w:rFonts w:asciiTheme="minorEastAsia" w:hAnsiTheme="minorEastAsia" w:hint="eastAsia"/>
        </w:rPr>
        <w:t>が高</w:t>
      </w:r>
      <w:r w:rsidR="00B344EF" w:rsidRPr="003D6BE4">
        <w:rPr>
          <w:rFonts w:asciiTheme="minorEastAsia" w:hAnsiTheme="minorEastAsia" w:hint="eastAsia"/>
        </w:rPr>
        <w:t>い傾向にあり</w:t>
      </w:r>
      <w:r w:rsidR="006F5A1C" w:rsidRPr="00D52BF4">
        <w:rPr>
          <w:rFonts w:asciiTheme="minorEastAsia" w:hAnsiTheme="minorEastAsia" w:hint="eastAsia"/>
        </w:rPr>
        <w:t>ます。</w:t>
      </w:r>
    </w:p>
    <w:p w14:paraId="454B58D5" w14:textId="3B92DF50" w:rsidR="00A7473E" w:rsidRPr="00D52BF4" w:rsidRDefault="00A7473E" w:rsidP="00484489">
      <w:pPr>
        <w:pStyle w:val="a5"/>
        <w:ind w:firstLineChars="0" w:firstLine="1"/>
        <w:rPr>
          <w:rFonts w:asciiTheme="minorEastAsia" w:hAnsiTheme="minorEastAsia"/>
        </w:rPr>
      </w:pPr>
    </w:p>
    <w:p w14:paraId="769BC263" w14:textId="0C8DDC61" w:rsidR="00A7473E" w:rsidRPr="00D52BF4" w:rsidRDefault="008C142F" w:rsidP="00484489">
      <w:pPr>
        <w:pStyle w:val="a5"/>
        <w:ind w:firstLineChars="0" w:firstLine="1"/>
        <w:rPr>
          <w:rFonts w:asciiTheme="minorEastAsia" w:hAnsiTheme="minorEastAsia"/>
        </w:rPr>
      </w:pPr>
      <w:r w:rsidRPr="007572D9">
        <w:rPr>
          <w:noProof/>
        </w:rPr>
        <w:drawing>
          <wp:anchor distT="0" distB="0" distL="114300" distR="114300" simplePos="0" relativeHeight="252325888" behindDoc="0" locked="0" layoutInCell="1" allowOverlap="1" wp14:anchorId="53710E2D" wp14:editId="435D0B08">
            <wp:simplePos x="0" y="0"/>
            <wp:positionH relativeFrom="margin">
              <wp:posOffset>114300</wp:posOffset>
            </wp:positionH>
            <wp:positionV relativeFrom="paragraph">
              <wp:posOffset>56515</wp:posOffset>
            </wp:positionV>
            <wp:extent cx="5961240" cy="395280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61240" cy="39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D3617" w14:textId="6B93ED7F" w:rsidR="00A7473E" w:rsidRPr="00D52BF4" w:rsidRDefault="00A7473E" w:rsidP="00484489">
      <w:pPr>
        <w:pStyle w:val="a5"/>
        <w:ind w:firstLineChars="0" w:firstLine="1"/>
        <w:rPr>
          <w:rFonts w:asciiTheme="minorEastAsia" w:hAnsiTheme="minorEastAsia"/>
        </w:rPr>
      </w:pPr>
    </w:p>
    <w:p w14:paraId="6E91005F" w14:textId="1BAB75E6" w:rsidR="00A7473E" w:rsidRPr="00D52BF4" w:rsidRDefault="00A7473E" w:rsidP="00484489">
      <w:pPr>
        <w:pStyle w:val="a5"/>
        <w:ind w:firstLineChars="0" w:firstLine="1"/>
        <w:rPr>
          <w:rFonts w:asciiTheme="minorEastAsia" w:hAnsiTheme="minorEastAsia"/>
        </w:rPr>
      </w:pPr>
    </w:p>
    <w:p w14:paraId="4BC82B8E" w14:textId="6C7F6E4F" w:rsidR="00A7473E" w:rsidRPr="00D52BF4" w:rsidRDefault="00A7473E" w:rsidP="00484489">
      <w:pPr>
        <w:pStyle w:val="a5"/>
        <w:ind w:firstLineChars="0" w:firstLine="1"/>
        <w:rPr>
          <w:rFonts w:asciiTheme="minorEastAsia" w:hAnsiTheme="minorEastAsia"/>
        </w:rPr>
      </w:pPr>
    </w:p>
    <w:p w14:paraId="593BC7EB" w14:textId="3FC7CD01" w:rsidR="00A7473E" w:rsidRPr="00D52BF4" w:rsidRDefault="00A7473E" w:rsidP="00484489">
      <w:pPr>
        <w:pStyle w:val="a5"/>
        <w:ind w:firstLineChars="0" w:firstLine="1"/>
        <w:rPr>
          <w:rFonts w:asciiTheme="minorEastAsia" w:hAnsiTheme="minorEastAsia"/>
        </w:rPr>
      </w:pPr>
    </w:p>
    <w:p w14:paraId="65715A56" w14:textId="071461FB" w:rsidR="00A7473E" w:rsidRPr="00D52BF4" w:rsidRDefault="00A7473E" w:rsidP="00484489">
      <w:pPr>
        <w:pStyle w:val="a5"/>
        <w:ind w:firstLineChars="0" w:firstLine="1"/>
        <w:rPr>
          <w:rFonts w:asciiTheme="minorEastAsia" w:hAnsiTheme="minorEastAsia"/>
        </w:rPr>
      </w:pPr>
    </w:p>
    <w:p w14:paraId="48A37886" w14:textId="3D2D1BAE" w:rsidR="00A7473E" w:rsidRPr="00D52BF4" w:rsidRDefault="00A7473E" w:rsidP="00484489">
      <w:pPr>
        <w:pStyle w:val="a5"/>
        <w:ind w:firstLineChars="0" w:firstLine="1"/>
        <w:rPr>
          <w:rFonts w:asciiTheme="minorEastAsia" w:hAnsiTheme="minorEastAsia"/>
        </w:rPr>
      </w:pPr>
    </w:p>
    <w:p w14:paraId="42537A02" w14:textId="039BBCC4" w:rsidR="00A7473E" w:rsidRPr="00D52BF4" w:rsidRDefault="00A7473E" w:rsidP="00484489">
      <w:pPr>
        <w:pStyle w:val="a5"/>
        <w:ind w:firstLineChars="0" w:firstLine="1"/>
        <w:rPr>
          <w:rFonts w:asciiTheme="minorEastAsia" w:hAnsiTheme="minorEastAsia"/>
        </w:rPr>
      </w:pPr>
    </w:p>
    <w:p w14:paraId="177C6397" w14:textId="3D2E5D18" w:rsidR="00A7473E" w:rsidRPr="00D52BF4" w:rsidRDefault="00A7473E" w:rsidP="00484489">
      <w:pPr>
        <w:pStyle w:val="a5"/>
        <w:ind w:firstLineChars="0" w:firstLine="1"/>
        <w:rPr>
          <w:rFonts w:asciiTheme="minorEastAsia" w:hAnsiTheme="minorEastAsia"/>
        </w:rPr>
      </w:pPr>
    </w:p>
    <w:p w14:paraId="1A054890" w14:textId="562E2DC8" w:rsidR="00A7473E" w:rsidRPr="00D52BF4" w:rsidRDefault="00A7473E" w:rsidP="00484489">
      <w:pPr>
        <w:pStyle w:val="a5"/>
        <w:ind w:firstLineChars="0" w:firstLine="1"/>
        <w:rPr>
          <w:rFonts w:asciiTheme="minorEastAsia" w:hAnsiTheme="minorEastAsia"/>
        </w:rPr>
      </w:pPr>
    </w:p>
    <w:p w14:paraId="57BD7256" w14:textId="2473E394" w:rsidR="00A7473E" w:rsidRPr="00D52BF4" w:rsidRDefault="00A7473E" w:rsidP="00484489">
      <w:pPr>
        <w:pStyle w:val="a5"/>
        <w:ind w:firstLineChars="0" w:firstLine="1"/>
        <w:rPr>
          <w:rFonts w:asciiTheme="minorEastAsia" w:hAnsiTheme="minorEastAsia"/>
        </w:rPr>
      </w:pPr>
    </w:p>
    <w:p w14:paraId="19D825A9" w14:textId="1BD6B2DA" w:rsidR="00A7473E" w:rsidRPr="00D52BF4" w:rsidRDefault="00A7473E" w:rsidP="00484489">
      <w:pPr>
        <w:pStyle w:val="a5"/>
        <w:ind w:firstLineChars="0" w:firstLine="1"/>
        <w:rPr>
          <w:rFonts w:asciiTheme="minorEastAsia" w:hAnsiTheme="minorEastAsia"/>
        </w:rPr>
      </w:pPr>
    </w:p>
    <w:p w14:paraId="142984C3" w14:textId="77777777" w:rsidR="00A7473E" w:rsidRPr="00D52BF4" w:rsidRDefault="00A7473E" w:rsidP="00484489">
      <w:pPr>
        <w:pStyle w:val="a5"/>
        <w:ind w:firstLineChars="0" w:firstLine="1"/>
        <w:rPr>
          <w:rFonts w:asciiTheme="minorEastAsia" w:hAnsiTheme="minorEastAsia"/>
        </w:rPr>
      </w:pPr>
    </w:p>
    <w:p w14:paraId="17D6E171" w14:textId="77777777" w:rsidR="00A7473E" w:rsidRPr="00D52BF4" w:rsidRDefault="00A7473E" w:rsidP="00484489">
      <w:pPr>
        <w:pStyle w:val="a5"/>
        <w:ind w:firstLineChars="0" w:firstLine="1"/>
        <w:rPr>
          <w:rFonts w:asciiTheme="minorEastAsia" w:hAnsiTheme="minorEastAsia"/>
        </w:rPr>
      </w:pPr>
    </w:p>
    <w:p w14:paraId="29937329" w14:textId="77777777" w:rsidR="00A7473E" w:rsidRPr="00D52BF4" w:rsidRDefault="00A7473E" w:rsidP="00484489">
      <w:pPr>
        <w:pStyle w:val="a5"/>
        <w:ind w:firstLineChars="0" w:firstLine="1"/>
        <w:rPr>
          <w:rFonts w:asciiTheme="minorEastAsia" w:hAnsiTheme="minorEastAsia"/>
        </w:rPr>
      </w:pPr>
    </w:p>
    <w:p w14:paraId="18B5ADD6" w14:textId="77777777" w:rsidR="00A7473E" w:rsidRPr="00D52BF4" w:rsidRDefault="00A7473E" w:rsidP="00484489">
      <w:pPr>
        <w:pStyle w:val="a5"/>
        <w:ind w:firstLineChars="0" w:firstLine="1"/>
        <w:rPr>
          <w:rFonts w:asciiTheme="minorEastAsia" w:hAnsiTheme="minorEastAsia"/>
        </w:rPr>
      </w:pPr>
    </w:p>
    <w:p w14:paraId="0CDA983A" w14:textId="77777777" w:rsidR="00A7473E" w:rsidRPr="00D52BF4" w:rsidRDefault="00A7473E" w:rsidP="00484489">
      <w:pPr>
        <w:pStyle w:val="a5"/>
        <w:ind w:firstLineChars="0" w:firstLine="1"/>
        <w:rPr>
          <w:rFonts w:asciiTheme="minorEastAsia" w:hAnsiTheme="minorEastAsia"/>
        </w:rPr>
      </w:pPr>
    </w:p>
    <w:p w14:paraId="390EA65D" w14:textId="77777777" w:rsidR="00A7473E" w:rsidRPr="00D52BF4" w:rsidRDefault="00A7473E" w:rsidP="00484489">
      <w:pPr>
        <w:pStyle w:val="a5"/>
        <w:ind w:firstLineChars="0" w:firstLine="1"/>
        <w:rPr>
          <w:rFonts w:asciiTheme="minorEastAsia" w:hAnsiTheme="minorEastAsia"/>
        </w:rPr>
      </w:pPr>
    </w:p>
    <w:p w14:paraId="02110798" w14:textId="10EC9CA4" w:rsidR="00A7473E" w:rsidRPr="008C142F" w:rsidRDefault="00E5536F" w:rsidP="008C142F">
      <w:pPr>
        <w:pStyle w:val="a5"/>
        <w:ind w:left="420" w:hangingChars="200" w:hanging="420"/>
        <w:rPr>
          <w:rFonts w:asciiTheme="minorEastAsia" w:hAnsiTheme="minorEastAsia"/>
          <w:sz w:val="21"/>
          <w:szCs w:val="21"/>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625D0279" w14:textId="77777777" w:rsidR="00A7473E" w:rsidRPr="00D52BF4" w:rsidRDefault="00A7473E" w:rsidP="00484489">
      <w:pPr>
        <w:pStyle w:val="a5"/>
        <w:ind w:firstLineChars="0" w:firstLine="1"/>
        <w:rPr>
          <w:rFonts w:asciiTheme="minorEastAsia" w:hAnsiTheme="minorEastAsia"/>
        </w:rPr>
      </w:pPr>
      <w:r w:rsidRPr="00D52BF4">
        <w:rPr>
          <w:rFonts w:asciiTheme="minorEastAsia" w:hAnsiTheme="minorEastAsia"/>
        </w:rPr>
        <w:br w:type="page"/>
      </w:r>
    </w:p>
    <w:p w14:paraId="2534B4E7" w14:textId="1557944D" w:rsidR="006E3907" w:rsidRPr="00D52BF4" w:rsidRDefault="006E3907" w:rsidP="006E3907">
      <w:pPr>
        <w:pStyle w:val="ad"/>
        <w:ind w:leftChars="0" w:left="480" w:hanging="480"/>
        <w:outlineLvl w:val="2"/>
        <w:rPr>
          <w:noProof/>
          <w:sz w:val="24"/>
        </w:rPr>
      </w:pPr>
      <w:bookmarkStart w:id="90" w:name="_Toc121246077"/>
      <w:bookmarkStart w:id="91" w:name="_Toc131018064"/>
      <w:r w:rsidRPr="00D52BF4">
        <w:rPr>
          <w:noProof/>
          <w:sz w:val="24"/>
        </w:rPr>
        <w:t>（２）</w:t>
      </w:r>
      <w:bookmarkEnd w:id="90"/>
      <w:r w:rsidR="00315B3F" w:rsidRPr="00D52BF4">
        <w:rPr>
          <w:rFonts w:hint="eastAsia"/>
          <w:noProof/>
          <w:sz w:val="24"/>
        </w:rPr>
        <w:t>高次脳機能障がいの関連障がい</w:t>
      </w:r>
      <w:bookmarkEnd w:id="91"/>
    </w:p>
    <w:p w14:paraId="720CBD55" w14:textId="0AA97E03"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b/>
          <w:shd w:val="pct15" w:color="auto" w:fill="FFFFFF"/>
        </w:rPr>
      </w:pPr>
      <w:r w:rsidRPr="00D52BF4">
        <w:rPr>
          <w:rFonts w:ascii="BIZ UDゴシック" w:eastAsia="BIZ UDゴシック" w:hAnsi="BIZ UDゴシック"/>
          <w:b/>
          <w:shd w:val="pct15" w:color="auto" w:fill="FFFFFF"/>
        </w:rPr>
        <w:t>【問</w:t>
      </w:r>
      <w:r w:rsidRPr="00D52BF4">
        <w:rPr>
          <w:rFonts w:ascii="BIZ UDゴシック" w:eastAsia="BIZ UDゴシック" w:hAnsi="BIZ UDゴシック" w:cs="Microsoft JhengHei"/>
          <w:b/>
          <w:shd w:val="pct15" w:color="auto" w:fill="FFFFFF"/>
        </w:rPr>
        <w:t>５で「</w:t>
      </w:r>
      <w:r w:rsidRPr="00D52BF4">
        <w:rPr>
          <w:rFonts w:ascii="BIZ UDゴシック" w:eastAsia="BIZ UDゴシック" w:hAnsi="BIZ UDゴシック"/>
          <w:b/>
          <w:shd w:val="pct15" w:color="auto" w:fill="FFFFFF"/>
        </w:rPr>
        <w:t>高次脳機能障</w:t>
      </w:r>
      <w:r w:rsidRPr="00D52BF4">
        <w:rPr>
          <w:rFonts w:ascii="BIZ UDゴシック" w:eastAsia="BIZ UDゴシック" w:hAnsi="BIZ UDゴシック" w:hint="eastAsia"/>
          <w:b/>
          <w:shd w:val="pct15" w:color="auto" w:fill="FFFFFF"/>
        </w:rPr>
        <w:t>がい」と</w:t>
      </w:r>
      <w:r w:rsidRPr="00D52BF4">
        <w:rPr>
          <w:rFonts w:ascii="BIZ UDゴシック" w:eastAsia="BIZ UDゴシック" w:hAnsi="BIZ UDゴシック"/>
          <w:b/>
          <w:shd w:val="pct15" w:color="auto" w:fill="FFFFFF"/>
        </w:rPr>
        <w:t>答</w:t>
      </w:r>
      <w:r w:rsidRPr="00D52BF4">
        <w:rPr>
          <w:rFonts w:ascii="BIZ UDゴシック" w:eastAsia="BIZ UDゴシック" w:hAnsi="BIZ UDゴシック" w:hint="eastAsia"/>
          <w:b/>
          <w:shd w:val="pct15" w:color="auto" w:fill="FFFFFF"/>
        </w:rPr>
        <w:t>えた</w:t>
      </w:r>
      <w:r w:rsidRPr="00D52BF4">
        <w:rPr>
          <w:rFonts w:ascii="BIZ UDゴシック" w:eastAsia="BIZ UDゴシック" w:hAnsi="BIZ UDゴシック"/>
          <w:b/>
          <w:shd w:val="pct15" w:color="auto" w:fill="FFFFFF"/>
        </w:rPr>
        <w:t>方</w:t>
      </w:r>
      <w:r w:rsidRPr="00D52BF4">
        <w:rPr>
          <w:rFonts w:ascii="BIZ UDゴシック" w:eastAsia="BIZ UDゴシック" w:hAnsi="BIZ UDゴシック" w:hint="eastAsia"/>
          <w:b/>
          <w:shd w:val="pct15" w:color="auto" w:fill="FFFFFF"/>
        </w:rPr>
        <w:t>におうかがいします。】</w:t>
      </w:r>
    </w:p>
    <w:p w14:paraId="6DC867A7"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問６　その関連障がいをお答えください。</w:t>
      </w:r>
      <w:r w:rsidRPr="00D52BF4">
        <w:rPr>
          <w:rFonts w:ascii="BIZ UDゴシック" w:eastAsia="BIZ UDゴシック" w:hAnsi="BIZ UDゴシック" w:hint="eastAsia"/>
        </w:rPr>
        <w:t>（あてはまるものすべてに</w:t>
      </w:r>
      <w:r w:rsidRPr="00D52BF4">
        <w:rPr>
          <w:rFonts w:ascii="BIZ UDゴシック" w:eastAsia="BIZ UDゴシック" w:hAnsi="BIZ UDゴシック"/>
        </w:rPr>
        <w:t>○</w:t>
      </w:r>
      <w:r w:rsidRPr="00D52BF4">
        <w:rPr>
          <w:rFonts w:ascii="BIZ UDゴシック" w:eastAsia="BIZ UDゴシック" w:hAnsi="BIZ UDゴシック" w:hint="eastAsia"/>
        </w:rPr>
        <w:t>）</w:t>
      </w:r>
    </w:p>
    <w:p w14:paraId="3C3D6296" w14:textId="209D790D" w:rsidR="00EB1F0A" w:rsidRPr="00D52BF4" w:rsidRDefault="00EB1F0A" w:rsidP="00484489">
      <w:pPr>
        <w:pStyle w:val="a5"/>
        <w:ind w:firstLineChars="0" w:firstLine="1"/>
        <w:rPr>
          <w:rFonts w:asciiTheme="minorEastAsia" w:hAnsiTheme="minorEastAsia"/>
        </w:rPr>
      </w:pPr>
    </w:p>
    <w:p w14:paraId="19FBE425" w14:textId="40A6C67E" w:rsidR="00A7473E" w:rsidRPr="00D52BF4" w:rsidRDefault="00B67F2F" w:rsidP="00B10259">
      <w:pPr>
        <w:pStyle w:val="a5"/>
        <w:ind w:firstLine="220"/>
        <w:rPr>
          <w:rFonts w:asciiTheme="minorEastAsia" w:hAnsiTheme="minorEastAsia"/>
        </w:rPr>
      </w:pPr>
      <w:r w:rsidRPr="00D52BF4">
        <w:rPr>
          <w:rFonts w:asciiTheme="minorEastAsia" w:hAnsiTheme="minorEastAsia" w:hint="eastAsia"/>
        </w:rPr>
        <w:t>高次脳機能障がいの関連障がいは、サンプル数が</w:t>
      </w:r>
      <w:r w:rsidR="00AF2C56" w:rsidRPr="00D52BF4">
        <w:rPr>
          <w:rFonts w:asciiTheme="minorEastAsia" w:hAnsiTheme="minorEastAsia" w:hint="eastAsia"/>
        </w:rPr>
        <w:t>30</w:t>
      </w:r>
      <w:r w:rsidR="00733BBA" w:rsidRPr="003D6BE4">
        <w:rPr>
          <w:rFonts w:asciiTheme="minorEastAsia" w:hAnsiTheme="minorEastAsia" w:hint="eastAsia"/>
        </w:rPr>
        <w:t>件</w:t>
      </w:r>
      <w:r w:rsidRPr="00D52BF4">
        <w:rPr>
          <w:rFonts w:asciiTheme="minorEastAsia" w:hAnsiTheme="minorEastAsia" w:hint="eastAsia"/>
        </w:rPr>
        <w:t>未満のため、傾向を見出すのは困難となり、分析の対象から除外しています。</w:t>
      </w:r>
    </w:p>
    <w:p w14:paraId="6F6C1623" w14:textId="77777777" w:rsidR="00A7473E" w:rsidRPr="00D52BF4" w:rsidRDefault="00A7473E" w:rsidP="00484489">
      <w:pPr>
        <w:pStyle w:val="a5"/>
        <w:ind w:firstLineChars="0" w:firstLine="1"/>
        <w:rPr>
          <w:rFonts w:asciiTheme="minorEastAsia" w:hAnsiTheme="minorEastAsia"/>
        </w:rPr>
      </w:pPr>
    </w:p>
    <w:p w14:paraId="209A2D7C" w14:textId="42829BDD" w:rsidR="00A7473E" w:rsidRPr="00D52BF4" w:rsidRDefault="00A7473E" w:rsidP="00484489">
      <w:pPr>
        <w:pStyle w:val="a5"/>
        <w:ind w:firstLineChars="0" w:firstLine="1"/>
        <w:rPr>
          <w:rFonts w:asciiTheme="minorEastAsia" w:hAnsiTheme="minorEastAsia"/>
        </w:rPr>
      </w:pPr>
    </w:p>
    <w:p w14:paraId="55CFAFC2" w14:textId="27A245C7" w:rsidR="00A7473E" w:rsidRPr="00D52BF4" w:rsidRDefault="006F5A1C" w:rsidP="00484489">
      <w:pPr>
        <w:pStyle w:val="a5"/>
        <w:ind w:firstLineChars="0" w:firstLine="1"/>
        <w:rPr>
          <w:rFonts w:asciiTheme="minorEastAsia" w:hAnsiTheme="minorEastAsia"/>
        </w:rPr>
      </w:pPr>
      <w:r w:rsidRPr="00D52BF4">
        <w:rPr>
          <w:rFonts w:asciiTheme="minorEastAsia" w:hAnsiTheme="minorEastAsia"/>
          <w:noProof/>
        </w:rPr>
        <w:drawing>
          <wp:anchor distT="0" distB="0" distL="114300" distR="114300" simplePos="0" relativeHeight="252024832" behindDoc="0" locked="0" layoutInCell="1" allowOverlap="1" wp14:anchorId="2D27B3BE" wp14:editId="080C2370">
            <wp:simplePos x="0" y="0"/>
            <wp:positionH relativeFrom="margin">
              <wp:align>center</wp:align>
            </wp:positionH>
            <wp:positionV relativeFrom="paragraph">
              <wp:posOffset>10795</wp:posOffset>
            </wp:positionV>
            <wp:extent cx="5019675" cy="2200275"/>
            <wp:effectExtent l="0" t="0" r="9525" b="9525"/>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196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68AC8" w14:textId="77777777" w:rsidR="00A7473E" w:rsidRPr="00D52BF4" w:rsidRDefault="00A7473E" w:rsidP="00484489">
      <w:pPr>
        <w:pStyle w:val="a5"/>
        <w:ind w:firstLineChars="0" w:firstLine="1"/>
        <w:rPr>
          <w:rFonts w:asciiTheme="minorEastAsia" w:hAnsiTheme="minorEastAsia"/>
        </w:rPr>
      </w:pPr>
    </w:p>
    <w:p w14:paraId="7956E44F" w14:textId="6EDD951E" w:rsidR="00A7473E" w:rsidRPr="00D52BF4" w:rsidRDefault="00A7473E" w:rsidP="00484489">
      <w:pPr>
        <w:pStyle w:val="a5"/>
        <w:ind w:firstLineChars="0" w:firstLine="1"/>
        <w:rPr>
          <w:rFonts w:asciiTheme="minorEastAsia" w:hAnsiTheme="minorEastAsia"/>
        </w:rPr>
      </w:pPr>
    </w:p>
    <w:p w14:paraId="158199BF" w14:textId="291F2D22" w:rsidR="00A7473E" w:rsidRPr="00D52BF4" w:rsidRDefault="00A7473E" w:rsidP="00484489">
      <w:pPr>
        <w:pStyle w:val="a5"/>
        <w:ind w:firstLineChars="0" w:firstLine="1"/>
        <w:rPr>
          <w:rFonts w:asciiTheme="minorEastAsia" w:hAnsiTheme="minorEastAsia"/>
        </w:rPr>
      </w:pPr>
    </w:p>
    <w:p w14:paraId="27F3EF5B" w14:textId="77777777" w:rsidR="00A7473E" w:rsidRPr="00D52BF4" w:rsidRDefault="00A7473E" w:rsidP="00484489">
      <w:pPr>
        <w:pStyle w:val="a5"/>
        <w:ind w:firstLineChars="0" w:firstLine="1"/>
        <w:rPr>
          <w:rFonts w:asciiTheme="minorEastAsia" w:hAnsiTheme="minorEastAsia"/>
        </w:rPr>
      </w:pPr>
    </w:p>
    <w:p w14:paraId="54324E06" w14:textId="77777777" w:rsidR="00A7473E" w:rsidRPr="00D52BF4" w:rsidRDefault="00A7473E" w:rsidP="00484489">
      <w:pPr>
        <w:pStyle w:val="a5"/>
        <w:ind w:firstLineChars="0" w:firstLine="1"/>
        <w:rPr>
          <w:rFonts w:asciiTheme="minorEastAsia" w:hAnsiTheme="minorEastAsia"/>
        </w:rPr>
      </w:pPr>
    </w:p>
    <w:p w14:paraId="28E81F76" w14:textId="77777777" w:rsidR="00A7473E" w:rsidRPr="00D52BF4" w:rsidRDefault="00A7473E" w:rsidP="00484489">
      <w:pPr>
        <w:pStyle w:val="a5"/>
        <w:ind w:firstLineChars="0" w:firstLine="1"/>
        <w:rPr>
          <w:rFonts w:asciiTheme="minorEastAsia" w:hAnsiTheme="minorEastAsia"/>
        </w:rPr>
      </w:pPr>
    </w:p>
    <w:p w14:paraId="6C0BBF31" w14:textId="77777777" w:rsidR="00A7473E" w:rsidRPr="00D52BF4" w:rsidRDefault="00A7473E" w:rsidP="00484489">
      <w:pPr>
        <w:pStyle w:val="a5"/>
        <w:ind w:firstLineChars="0" w:firstLine="1"/>
        <w:rPr>
          <w:rFonts w:asciiTheme="minorEastAsia" w:hAnsiTheme="minorEastAsia"/>
        </w:rPr>
      </w:pPr>
    </w:p>
    <w:p w14:paraId="19B2A607" w14:textId="77777777" w:rsidR="00A7473E" w:rsidRPr="00D52BF4" w:rsidRDefault="00A7473E" w:rsidP="00484489">
      <w:pPr>
        <w:pStyle w:val="a5"/>
        <w:ind w:firstLineChars="0" w:firstLine="1"/>
        <w:rPr>
          <w:rFonts w:asciiTheme="minorEastAsia" w:hAnsiTheme="minorEastAsia"/>
        </w:rPr>
      </w:pPr>
    </w:p>
    <w:p w14:paraId="75980B51" w14:textId="77777777" w:rsidR="00A7473E" w:rsidRPr="00D52BF4" w:rsidRDefault="00A7473E" w:rsidP="00484489">
      <w:pPr>
        <w:pStyle w:val="a5"/>
        <w:ind w:firstLineChars="0" w:firstLine="1"/>
        <w:rPr>
          <w:rFonts w:asciiTheme="minorEastAsia" w:hAnsiTheme="minorEastAsia"/>
        </w:rPr>
      </w:pPr>
    </w:p>
    <w:p w14:paraId="64F72C24" w14:textId="6DCA2046" w:rsidR="00A7473E" w:rsidRPr="00D52BF4" w:rsidRDefault="00E5536F" w:rsidP="00484489">
      <w:pPr>
        <w:pStyle w:val="a5"/>
        <w:ind w:firstLineChars="0" w:firstLine="1"/>
        <w:rPr>
          <w:rFonts w:asciiTheme="minorEastAsia" w:hAnsiTheme="minor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79655BE2" w14:textId="77777777" w:rsidR="00A7473E" w:rsidRPr="00D52BF4" w:rsidRDefault="00A7473E" w:rsidP="00484489">
      <w:pPr>
        <w:pStyle w:val="a5"/>
        <w:ind w:firstLineChars="0" w:firstLine="1"/>
        <w:rPr>
          <w:rFonts w:asciiTheme="minorEastAsia" w:hAnsiTheme="minorEastAsia"/>
        </w:rPr>
      </w:pPr>
    </w:p>
    <w:p w14:paraId="3DC1CCD5" w14:textId="77777777" w:rsidR="00A7473E" w:rsidRPr="00D52BF4" w:rsidRDefault="00A7473E" w:rsidP="00484489">
      <w:pPr>
        <w:pStyle w:val="a5"/>
        <w:ind w:firstLineChars="0" w:firstLine="1"/>
        <w:rPr>
          <w:rFonts w:asciiTheme="minorEastAsia" w:hAnsiTheme="minorEastAsia"/>
        </w:rPr>
      </w:pPr>
    </w:p>
    <w:p w14:paraId="4EDBCEB6" w14:textId="77777777" w:rsidR="00A7473E" w:rsidRPr="00D52BF4" w:rsidRDefault="00A7473E" w:rsidP="00484489">
      <w:pPr>
        <w:pStyle w:val="a5"/>
        <w:ind w:firstLineChars="0" w:firstLine="1"/>
        <w:rPr>
          <w:rFonts w:asciiTheme="minorEastAsia" w:hAnsiTheme="minorEastAsia"/>
        </w:rPr>
      </w:pPr>
    </w:p>
    <w:p w14:paraId="6195F2F5" w14:textId="77777777" w:rsidR="00A7473E" w:rsidRPr="00D52BF4" w:rsidRDefault="00A7473E" w:rsidP="00484489">
      <w:pPr>
        <w:pStyle w:val="a5"/>
        <w:ind w:firstLineChars="0" w:firstLine="1"/>
        <w:rPr>
          <w:rFonts w:asciiTheme="minorEastAsia" w:hAnsiTheme="minorEastAsia"/>
        </w:rPr>
      </w:pPr>
    </w:p>
    <w:p w14:paraId="50968ED9" w14:textId="77777777" w:rsidR="00A7473E" w:rsidRPr="00D52BF4" w:rsidRDefault="00A7473E" w:rsidP="00484489">
      <w:pPr>
        <w:pStyle w:val="a5"/>
        <w:ind w:firstLineChars="0" w:firstLine="1"/>
        <w:rPr>
          <w:rFonts w:asciiTheme="minorEastAsia" w:hAnsiTheme="minorEastAsia"/>
        </w:rPr>
      </w:pPr>
    </w:p>
    <w:p w14:paraId="3AF2FF9C" w14:textId="77777777" w:rsidR="00A7473E" w:rsidRPr="00D52BF4" w:rsidRDefault="00A7473E" w:rsidP="00484489">
      <w:pPr>
        <w:pStyle w:val="a5"/>
        <w:ind w:firstLineChars="0" w:firstLine="1"/>
        <w:rPr>
          <w:rFonts w:asciiTheme="minorEastAsia" w:hAnsiTheme="minorEastAsia"/>
        </w:rPr>
      </w:pPr>
      <w:r w:rsidRPr="00D52BF4">
        <w:rPr>
          <w:rFonts w:asciiTheme="minorEastAsia" w:hAnsiTheme="minorEastAsia"/>
        </w:rPr>
        <w:br w:type="page"/>
      </w:r>
    </w:p>
    <w:p w14:paraId="1744E947" w14:textId="77777777" w:rsidR="006E3907" w:rsidRPr="00D52BF4" w:rsidRDefault="006E3907" w:rsidP="006E3907">
      <w:pPr>
        <w:pStyle w:val="ad"/>
        <w:ind w:leftChars="0" w:left="480" w:hanging="480"/>
        <w:outlineLvl w:val="2"/>
        <w:rPr>
          <w:noProof/>
          <w:sz w:val="24"/>
        </w:rPr>
      </w:pPr>
      <w:bookmarkStart w:id="92" w:name="_Toc121246078"/>
      <w:bookmarkStart w:id="93" w:name="_Toc131018065"/>
      <w:r w:rsidRPr="00D52BF4">
        <w:rPr>
          <w:noProof/>
          <w:sz w:val="24"/>
        </w:rPr>
        <w:t>（３）</w:t>
      </w:r>
      <w:r w:rsidRPr="00D52BF4">
        <w:rPr>
          <w:rFonts w:hint="eastAsia"/>
          <w:noProof/>
          <w:sz w:val="24"/>
        </w:rPr>
        <w:t>障がい手帳の種別</w:t>
      </w:r>
      <w:bookmarkEnd w:id="92"/>
      <w:bookmarkEnd w:id="93"/>
    </w:p>
    <w:p w14:paraId="49B607F5"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icrosoft JhengHei"/>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７　</w:t>
      </w:r>
      <w:r w:rsidRPr="00D52BF4">
        <w:rPr>
          <w:rFonts w:ascii="BIZ UDゴシック" w:eastAsia="BIZ UDゴシック" w:hAnsi="BIZ UDゴシック" w:cs="Microsoft JhengHei" w:hint="eastAsia"/>
        </w:rPr>
        <w:t>あなたがお</w:t>
      </w:r>
      <w:r w:rsidRPr="00D52BF4">
        <w:rPr>
          <w:rFonts w:ascii="BIZ UDゴシック" w:eastAsia="BIZ UDゴシック" w:hAnsi="BIZ UDゴシック" w:cs="Microsoft JhengHei"/>
        </w:rPr>
        <w:t>持</w:t>
      </w:r>
      <w:r w:rsidRPr="00D52BF4">
        <w:rPr>
          <w:rFonts w:ascii="BIZ UDゴシック" w:eastAsia="BIZ UDゴシック" w:hAnsi="BIZ UDゴシック" w:cs="Microsoft JhengHei" w:hint="eastAsia"/>
        </w:rPr>
        <w:t>ちの</w:t>
      </w:r>
      <w:r w:rsidRPr="00D52BF4">
        <w:rPr>
          <w:rFonts w:ascii="BIZ UDゴシック" w:eastAsia="BIZ UDゴシック" w:hAnsi="BIZ UDゴシック" w:cs="Microsoft JhengHei"/>
        </w:rPr>
        <w:t>手帳</w:t>
      </w:r>
      <w:r w:rsidRPr="00D52BF4">
        <w:rPr>
          <w:rFonts w:ascii="BIZ UDゴシック" w:eastAsia="BIZ UDゴシック" w:hAnsi="BIZ UDゴシック" w:cs="Microsoft JhengHei" w:hint="eastAsia"/>
        </w:rPr>
        <w:t>の</w:t>
      </w:r>
      <w:r w:rsidRPr="00D52BF4">
        <w:rPr>
          <w:rFonts w:ascii="BIZ UDゴシック" w:eastAsia="BIZ UDゴシック" w:hAnsi="BIZ UDゴシック" w:cs="Microsoft JhengHei"/>
        </w:rPr>
        <w:t>種類</w:t>
      </w:r>
      <w:r w:rsidRPr="00D52BF4">
        <w:rPr>
          <w:rFonts w:ascii="BIZ UDゴシック" w:eastAsia="BIZ UDゴシック" w:hAnsi="BIZ UDゴシック" w:cs="Microsoft JhengHei" w:hint="eastAsia"/>
        </w:rPr>
        <w:t>と</w:t>
      </w:r>
      <w:r w:rsidRPr="00D52BF4">
        <w:rPr>
          <w:rFonts w:ascii="BIZ UDゴシック" w:eastAsia="BIZ UDゴシック" w:hAnsi="BIZ UDゴシック" w:cs="Microsoft JhengHei"/>
        </w:rPr>
        <w:t>等級</w:t>
      </w:r>
      <w:r w:rsidRPr="00D52BF4">
        <w:rPr>
          <w:rFonts w:ascii="BIZ UDゴシック" w:eastAsia="BIZ UDゴシック" w:hAnsi="BIZ UDゴシック" w:cs="Microsoft JhengHei" w:hint="eastAsia"/>
        </w:rPr>
        <w:t>はどれですか。（あてはまるものすべてに</w:t>
      </w:r>
      <w:r w:rsidRPr="00D52BF4">
        <w:rPr>
          <w:rFonts w:ascii="BIZ UDゴシック" w:eastAsia="BIZ UDゴシック" w:hAnsi="BIZ UDゴシック" w:cs="Microsoft JhengHei"/>
        </w:rPr>
        <w:t>○</w:t>
      </w:r>
      <w:r w:rsidRPr="00D52BF4">
        <w:rPr>
          <w:rFonts w:ascii="BIZ UDゴシック" w:eastAsia="BIZ UDゴシック" w:hAnsi="BIZ UDゴシック" w:cs="Microsoft JhengHei" w:hint="eastAsia"/>
        </w:rPr>
        <w:t>）</w:t>
      </w:r>
    </w:p>
    <w:p w14:paraId="675C2090" w14:textId="77777777" w:rsidR="00EB1F0A" w:rsidRPr="00D52BF4" w:rsidRDefault="00EB1F0A" w:rsidP="00484489">
      <w:pPr>
        <w:pStyle w:val="a5"/>
        <w:ind w:firstLineChars="0" w:firstLine="1"/>
        <w:rPr>
          <w:rFonts w:asciiTheme="minorEastAsia" w:hAnsiTheme="minorEastAsia"/>
        </w:rPr>
      </w:pPr>
    </w:p>
    <w:p w14:paraId="0D0B368E" w14:textId="571F80A5" w:rsidR="009C6057" w:rsidRPr="00D52BF4" w:rsidRDefault="00CF6B24" w:rsidP="009C6057">
      <w:pPr>
        <w:pStyle w:val="a5"/>
        <w:ind w:firstLine="220"/>
        <w:rPr>
          <w:rFonts w:asciiTheme="minorEastAsia" w:hAnsiTheme="minorEastAsia"/>
        </w:rPr>
      </w:pPr>
      <w:r w:rsidRPr="00D52BF4">
        <w:rPr>
          <w:rFonts w:asciiTheme="minorEastAsia" w:hAnsiTheme="minorEastAsia" w:hint="eastAsia"/>
        </w:rPr>
        <w:t>持っている</w:t>
      </w:r>
      <w:r w:rsidR="009C6057" w:rsidRPr="00D52BF4">
        <w:rPr>
          <w:rFonts w:asciiTheme="minorEastAsia" w:hAnsiTheme="minorEastAsia" w:hint="eastAsia"/>
        </w:rPr>
        <w:t>障がい</w:t>
      </w:r>
      <w:r w:rsidRPr="00D52BF4">
        <w:rPr>
          <w:rFonts w:asciiTheme="minorEastAsia" w:hAnsiTheme="minorEastAsia" w:hint="eastAsia"/>
        </w:rPr>
        <w:t>手帳の</w:t>
      </w:r>
      <w:r w:rsidR="009C6057" w:rsidRPr="00D52BF4">
        <w:rPr>
          <w:rFonts w:asciiTheme="minorEastAsia" w:hAnsiTheme="minorEastAsia" w:hint="eastAsia"/>
        </w:rPr>
        <w:t>種別は、</w:t>
      </w:r>
      <w:r w:rsidRPr="00D52BF4">
        <w:rPr>
          <w:rFonts w:asciiTheme="minorEastAsia" w:hAnsiTheme="minorEastAsia" w:hint="eastAsia"/>
        </w:rPr>
        <w:t>全体で</w:t>
      </w:r>
      <w:r w:rsidR="009C6057" w:rsidRPr="00D52BF4">
        <w:rPr>
          <w:rFonts w:asciiTheme="minorEastAsia" w:hAnsiTheme="minorEastAsia" w:hint="eastAsia"/>
        </w:rPr>
        <w:t>「愛の手帳（療育手帳）」が56.3％と最も高く、次いで「身体障害者手帳」が24.8％、「精神障害者保健福祉手帳」が13.6％となっています。一方、「手帳は持っていない」は11.4％となっています。</w:t>
      </w:r>
    </w:p>
    <w:p w14:paraId="6F971271" w14:textId="114D6178" w:rsidR="009C6057" w:rsidRPr="00D52BF4" w:rsidRDefault="00664307" w:rsidP="009C6057">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9C6057" w:rsidRPr="00D52BF4">
        <w:rPr>
          <w:rFonts w:asciiTheme="minorEastAsia" w:hAnsiTheme="minorEastAsia" w:hint="eastAsia"/>
        </w:rPr>
        <w:t>みると、知的障がいは「愛の手帳（療育手帳）」の保持に加え「身体障害者手帳」が17.4％、身体障がいは「身体障害者手帳」の保持に加え「愛の手帳（療育手帳）」が32.3％と高くなっています。発達障がいは「愛の手帳（療育手帳）」が58.0％、「精神障害者保健福祉手帳」が25.3％と高くなっています。</w:t>
      </w:r>
    </w:p>
    <w:p w14:paraId="1B629951" w14:textId="4BF73A48" w:rsidR="006F5A1C" w:rsidRPr="00D52BF4" w:rsidRDefault="006F5A1C" w:rsidP="00AF2C56">
      <w:pPr>
        <w:pStyle w:val="a5"/>
        <w:ind w:firstLine="220"/>
        <w:rPr>
          <w:rFonts w:asciiTheme="minorEastAsia" w:hAnsiTheme="minorEastAsia"/>
        </w:rPr>
      </w:pPr>
      <w:r w:rsidRPr="00D52BF4">
        <w:rPr>
          <w:rFonts w:asciiTheme="minorEastAsia" w:hAnsiTheme="minorEastAsia" w:hint="eastAsia"/>
        </w:rPr>
        <w:t>サンプル数</w:t>
      </w:r>
      <w:r w:rsidR="00AF2C56" w:rsidRPr="00D52BF4">
        <w:rPr>
          <w:rFonts w:asciiTheme="minorEastAsia" w:hAnsiTheme="minorEastAsia" w:hint="eastAsia"/>
        </w:rPr>
        <w:t>は30</w:t>
      </w:r>
      <w:r w:rsidR="00733BBA" w:rsidRPr="003D6BE4">
        <w:rPr>
          <w:rFonts w:asciiTheme="minorEastAsia" w:hAnsiTheme="minorEastAsia" w:hint="eastAsia"/>
        </w:rPr>
        <w:t>件</w:t>
      </w:r>
      <w:r w:rsidR="00AF2C56" w:rsidRPr="00D52BF4">
        <w:rPr>
          <w:rFonts w:asciiTheme="minorEastAsia" w:hAnsiTheme="minorEastAsia" w:hint="eastAsia"/>
        </w:rPr>
        <w:t>未満と少ないですが、精神障がいは「精神障害者保健福祉手帳」の保持に加え「愛の手帳（療育手帳）」が</w:t>
      </w:r>
      <w:r w:rsidR="007A4F0D">
        <w:rPr>
          <w:rFonts w:asciiTheme="minorEastAsia" w:hAnsiTheme="minorEastAsia" w:hint="eastAsia"/>
        </w:rPr>
        <w:t>、難病は「身体障害者手帳」がそれぞれ</w:t>
      </w:r>
      <w:r w:rsidR="00AF2C56" w:rsidRPr="00D52BF4">
        <w:rPr>
          <w:rFonts w:asciiTheme="minorEastAsia" w:hAnsiTheme="minorEastAsia" w:hint="eastAsia"/>
        </w:rPr>
        <w:t>高</w:t>
      </w:r>
      <w:r w:rsidR="00AF2C56" w:rsidRPr="00D52BF4">
        <w:rPr>
          <w:rFonts w:asciiTheme="minorEastAsia" w:hAnsiTheme="minorEastAsia"/>
        </w:rPr>
        <w:t>い傾向にあります</w:t>
      </w:r>
      <w:r w:rsidR="00AF2C56" w:rsidRPr="00D52BF4">
        <w:rPr>
          <w:rFonts w:asciiTheme="minorEastAsia" w:hAnsiTheme="minorEastAsia" w:hint="eastAsia"/>
        </w:rPr>
        <w:t>。</w:t>
      </w:r>
    </w:p>
    <w:p w14:paraId="11AB7942" w14:textId="37F25D34" w:rsidR="009C6057" w:rsidRPr="00D52BF4" w:rsidRDefault="009C6057" w:rsidP="00484489">
      <w:pPr>
        <w:pStyle w:val="a5"/>
        <w:ind w:firstLineChars="0" w:firstLine="1"/>
        <w:rPr>
          <w:rFonts w:asciiTheme="minorEastAsia" w:hAnsiTheme="minorEastAsia"/>
        </w:rPr>
      </w:pPr>
    </w:p>
    <w:p w14:paraId="7A57845B" w14:textId="158585D6" w:rsidR="009C6057" w:rsidRPr="00D52BF4" w:rsidRDefault="007A4F0D" w:rsidP="00484489">
      <w:pPr>
        <w:pStyle w:val="a5"/>
        <w:ind w:firstLineChars="0" w:firstLine="1"/>
        <w:rPr>
          <w:rFonts w:asciiTheme="minorEastAsia" w:hAnsiTheme="minorEastAsia"/>
        </w:rPr>
      </w:pPr>
      <w:r w:rsidRPr="007A4F0D">
        <w:rPr>
          <w:noProof/>
        </w:rPr>
        <w:drawing>
          <wp:anchor distT="0" distB="0" distL="114300" distR="114300" simplePos="0" relativeHeight="252286976" behindDoc="0" locked="0" layoutInCell="1" allowOverlap="1" wp14:anchorId="48C95229" wp14:editId="54B82CDE">
            <wp:simplePos x="0" y="0"/>
            <wp:positionH relativeFrom="margin">
              <wp:align>center</wp:align>
            </wp:positionH>
            <wp:positionV relativeFrom="paragraph">
              <wp:posOffset>15240</wp:posOffset>
            </wp:positionV>
            <wp:extent cx="3941640" cy="4664160"/>
            <wp:effectExtent l="0" t="0" r="1905" b="31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41640" cy="46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D9DC9" w14:textId="41F5D18F" w:rsidR="009C6057" w:rsidRPr="00D52BF4" w:rsidRDefault="009C6057" w:rsidP="00484489">
      <w:pPr>
        <w:pStyle w:val="a5"/>
        <w:ind w:firstLineChars="0" w:firstLine="1"/>
        <w:rPr>
          <w:rFonts w:asciiTheme="minorEastAsia" w:hAnsiTheme="minorEastAsia"/>
        </w:rPr>
      </w:pPr>
    </w:p>
    <w:p w14:paraId="101ACBEA" w14:textId="77777777" w:rsidR="009C6057" w:rsidRPr="00D52BF4" w:rsidRDefault="009C6057" w:rsidP="00484489">
      <w:pPr>
        <w:pStyle w:val="a5"/>
        <w:ind w:firstLineChars="0" w:firstLine="1"/>
        <w:rPr>
          <w:rFonts w:asciiTheme="minorEastAsia" w:hAnsiTheme="minorEastAsia"/>
        </w:rPr>
      </w:pPr>
    </w:p>
    <w:p w14:paraId="6F0D83B5" w14:textId="77777777" w:rsidR="009C6057" w:rsidRPr="00D52BF4" w:rsidRDefault="009C6057" w:rsidP="00484489">
      <w:pPr>
        <w:pStyle w:val="a5"/>
        <w:ind w:firstLineChars="0" w:firstLine="1"/>
        <w:rPr>
          <w:rFonts w:asciiTheme="minorEastAsia" w:hAnsiTheme="minorEastAsia"/>
        </w:rPr>
      </w:pPr>
    </w:p>
    <w:p w14:paraId="74829D54" w14:textId="77777777" w:rsidR="009C6057" w:rsidRPr="00D52BF4" w:rsidRDefault="009C6057" w:rsidP="00484489">
      <w:pPr>
        <w:pStyle w:val="a5"/>
        <w:ind w:firstLineChars="0" w:firstLine="1"/>
        <w:rPr>
          <w:rFonts w:asciiTheme="minorEastAsia" w:hAnsiTheme="minorEastAsia"/>
        </w:rPr>
      </w:pPr>
    </w:p>
    <w:p w14:paraId="51DA92FB" w14:textId="77777777" w:rsidR="009C6057" w:rsidRPr="00D52BF4" w:rsidRDefault="009C6057" w:rsidP="00484489">
      <w:pPr>
        <w:pStyle w:val="a5"/>
        <w:ind w:firstLineChars="0" w:firstLine="1"/>
        <w:rPr>
          <w:rFonts w:asciiTheme="minorEastAsia" w:hAnsiTheme="minorEastAsia"/>
        </w:rPr>
      </w:pPr>
    </w:p>
    <w:p w14:paraId="49457D93" w14:textId="6EA9D89E" w:rsidR="009C6057" w:rsidRDefault="009C6057" w:rsidP="00484489">
      <w:pPr>
        <w:pStyle w:val="a5"/>
        <w:ind w:firstLineChars="0" w:firstLine="1"/>
        <w:rPr>
          <w:rFonts w:asciiTheme="minorEastAsia" w:hAnsiTheme="minorEastAsia"/>
        </w:rPr>
      </w:pPr>
    </w:p>
    <w:p w14:paraId="04E82767" w14:textId="424874FC" w:rsidR="00E5536F" w:rsidRDefault="00E5536F" w:rsidP="00484489">
      <w:pPr>
        <w:pStyle w:val="a5"/>
        <w:ind w:firstLineChars="0" w:firstLine="1"/>
        <w:rPr>
          <w:rFonts w:asciiTheme="minorEastAsia" w:hAnsiTheme="minorEastAsia"/>
        </w:rPr>
      </w:pPr>
    </w:p>
    <w:p w14:paraId="70BCC9C6" w14:textId="7E863079" w:rsidR="00E5536F" w:rsidRDefault="00E5536F" w:rsidP="00484489">
      <w:pPr>
        <w:pStyle w:val="a5"/>
        <w:ind w:firstLineChars="0" w:firstLine="1"/>
        <w:rPr>
          <w:rFonts w:asciiTheme="minorEastAsia" w:hAnsiTheme="minorEastAsia"/>
        </w:rPr>
      </w:pPr>
    </w:p>
    <w:p w14:paraId="7CFE94B4" w14:textId="6E8550AC" w:rsidR="00E5536F" w:rsidRDefault="00E5536F" w:rsidP="00484489">
      <w:pPr>
        <w:pStyle w:val="a5"/>
        <w:ind w:firstLineChars="0" w:firstLine="1"/>
        <w:rPr>
          <w:rFonts w:asciiTheme="minorEastAsia" w:hAnsiTheme="minorEastAsia"/>
        </w:rPr>
      </w:pPr>
    </w:p>
    <w:p w14:paraId="0B74DA36" w14:textId="16326FB6" w:rsidR="00E5536F" w:rsidRDefault="00E5536F" w:rsidP="00484489">
      <w:pPr>
        <w:pStyle w:val="a5"/>
        <w:ind w:firstLineChars="0" w:firstLine="1"/>
        <w:rPr>
          <w:rFonts w:asciiTheme="minorEastAsia" w:hAnsiTheme="minorEastAsia"/>
        </w:rPr>
      </w:pPr>
    </w:p>
    <w:p w14:paraId="27F45FC7" w14:textId="2E36749A" w:rsidR="00E5536F" w:rsidRDefault="00E5536F" w:rsidP="00484489">
      <w:pPr>
        <w:pStyle w:val="a5"/>
        <w:ind w:firstLineChars="0" w:firstLine="1"/>
        <w:rPr>
          <w:rFonts w:asciiTheme="minorEastAsia" w:hAnsiTheme="minorEastAsia"/>
        </w:rPr>
      </w:pPr>
    </w:p>
    <w:p w14:paraId="7A23FEC0" w14:textId="03987B12" w:rsidR="00E5536F" w:rsidRDefault="00E5536F" w:rsidP="00484489">
      <w:pPr>
        <w:pStyle w:val="a5"/>
        <w:ind w:firstLineChars="0" w:firstLine="1"/>
        <w:rPr>
          <w:rFonts w:asciiTheme="minorEastAsia" w:hAnsiTheme="minorEastAsia"/>
        </w:rPr>
      </w:pPr>
    </w:p>
    <w:p w14:paraId="0BB611B9" w14:textId="66E5D2B5" w:rsidR="00E5536F" w:rsidRDefault="00E5536F" w:rsidP="00484489">
      <w:pPr>
        <w:pStyle w:val="a5"/>
        <w:ind w:firstLineChars="0" w:firstLine="1"/>
        <w:rPr>
          <w:rFonts w:asciiTheme="minorEastAsia" w:hAnsiTheme="minorEastAsia"/>
        </w:rPr>
      </w:pPr>
    </w:p>
    <w:p w14:paraId="19D16936" w14:textId="3A3FF671" w:rsidR="00E5536F" w:rsidRDefault="00E5536F" w:rsidP="00484489">
      <w:pPr>
        <w:pStyle w:val="a5"/>
        <w:ind w:firstLineChars="0" w:firstLine="1"/>
        <w:rPr>
          <w:rFonts w:asciiTheme="minorEastAsia" w:hAnsiTheme="minorEastAsia"/>
        </w:rPr>
      </w:pPr>
    </w:p>
    <w:p w14:paraId="42DE2577" w14:textId="2D2D64D8" w:rsidR="00E5536F" w:rsidRDefault="00E5536F" w:rsidP="00484489">
      <w:pPr>
        <w:pStyle w:val="a5"/>
        <w:ind w:firstLineChars="0" w:firstLine="1"/>
        <w:rPr>
          <w:rFonts w:asciiTheme="minorEastAsia" w:hAnsiTheme="minorEastAsia"/>
        </w:rPr>
      </w:pPr>
    </w:p>
    <w:p w14:paraId="41827920" w14:textId="2C04458C" w:rsidR="00E5536F" w:rsidRDefault="00E5536F" w:rsidP="00484489">
      <w:pPr>
        <w:pStyle w:val="a5"/>
        <w:ind w:firstLineChars="0" w:firstLine="1"/>
        <w:rPr>
          <w:rFonts w:asciiTheme="minorEastAsia" w:hAnsiTheme="minorEastAsia"/>
        </w:rPr>
      </w:pPr>
    </w:p>
    <w:p w14:paraId="3AECD2AB" w14:textId="1171592A" w:rsidR="00E5536F" w:rsidRDefault="00E5536F" w:rsidP="00484489">
      <w:pPr>
        <w:pStyle w:val="a5"/>
        <w:ind w:firstLineChars="0" w:firstLine="1"/>
        <w:rPr>
          <w:rFonts w:asciiTheme="minorEastAsia" w:hAnsiTheme="minorEastAsia"/>
        </w:rPr>
      </w:pPr>
    </w:p>
    <w:p w14:paraId="44765276" w14:textId="3E18438A" w:rsidR="00E5536F" w:rsidRDefault="00E5536F" w:rsidP="00484489">
      <w:pPr>
        <w:pStyle w:val="a5"/>
        <w:ind w:firstLineChars="0" w:firstLine="1"/>
        <w:rPr>
          <w:rFonts w:asciiTheme="minorEastAsia" w:hAnsiTheme="minorEastAsia"/>
        </w:rPr>
      </w:pPr>
    </w:p>
    <w:p w14:paraId="43E3ED95" w14:textId="233B66EE" w:rsidR="00E5536F" w:rsidRDefault="00E5536F" w:rsidP="00484489">
      <w:pPr>
        <w:pStyle w:val="a5"/>
        <w:ind w:firstLineChars="0" w:firstLine="1"/>
        <w:rPr>
          <w:rFonts w:asciiTheme="minorEastAsia" w:hAnsiTheme="minorEastAsia"/>
        </w:rPr>
      </w:pPr>
    </w:p>
    <w:p w14:paraId="38E877A0" w14:textId="11DCFA9A" w:rsidR="00E5536F" w:rsidRDefault="00E5536F" w:rsidP="00484489">
      <w:pPr>
        <w:pStyle w:val="a5"/>
        <w:ind w:firstLineChars="0" w:firstLine="1"/>
        <w:rPr>
          <w:rFonts w:asciiTheme="minorEastAsia" w:hAnsiTheme="minorEastAsia"/>
        </w:rPr>
      </w:pPr>
    </w:p>
    <w:p w14:paraId="6586A39C" w14:textId="00133279" w:rsidR="00E5536F" w:rsidRPr="00D52BF4" w:rsidRDefault="00E5536F"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09EF5ACE" w14:textId="3E7B419D" w:rsidR="009C6057" w:rsidRPr="00D52BF4" w:rsidRDefault="009C6057">
      <w:pPr>
        <w:widowControl/>
        <w:topLinePunct w:val="0"/>
        <w:autoSpaceDE/>
        <w:autoSpaceDN/>
        <w:jc w:val="left"/>
        <w:rPr>
          <w:rFonts w:hAnsiTheme="minorEastAsia"/>
        </w:rPr>
      </w:pPr>
      <w:r w:rsidRPr="00D52BF4">
        <w:rPr>
          <w:rFonts w:hAnsiTheme="minorEastAsia"/>
        </w:rPr>
        <w:br w:type="page"/>
      </w:r>
    </w:p>
    <w:p w14:paraId="19910765" w14:textId="77777777" w:rsidR="009C6057" w:rsidRPr="00D52BF4" w:rsidRDefault="009C6057" w:rsidP="00484489">
      <w:pPr>
        <w:pStyle w:val="a5"/>
        <w:ind w:firstLineChars="0" w:firstLine="1"/>
        <w:rPr>
          <w:rFonts w:asciiTheme="minorEastAsia" w:hAnsiTheme="minorEastAsia"/>
        </w:rPr>
      </w:pPr>
    </w:p>
    <w:p w14:paraId="545A16FE" w14:textId="77777777" w:rsidR="006E3907" w:rsidRPr="00D52BF4" w:rsidRDefault="006E3907" w:rsidP="00484489">
      <w:pPr>
        <w:pStyle w:val="a5"/>
        <w:ind w:firstLineChars="0" w:firstLine="1"/>
        <w:rPr>
          <w:rFonts w:asciiTheme="majorEastAsia" w:eastAsiaTheme="majorEastAsia" w:hAnsiTheme="majorEastAsia"/>
          <w:bdr w:val="single" w:sz="4" w:space="0" w:color="auto"/>
        </w:rPr>
      </w:pPr>
      <w:r w:rsidRPr="00D52BF4">
        <w:rPr>
          <w:rFonts w:asciiTheme="majorEastAsia" w:eastAsiaTheme="majorEastAsia" w:hAnsiTheme="majorEastAsia" w:hint="eastAsia"/>
          <w:bdr w:val="single" w:sz="4" w:space="0" w:color="auto"/>
        </w:rPr>
        <w:t>身体障害者手帳の等級</w:t>
      </w:r>
    </w:p>
    <w:p w14:paraId="1F30F095" w14:textId="77777777" w:rsidR="00A7473E" w:rsidRPr="00D52BF4" w:rsidRDefault="00A7473E" w:rsidP="00484489">
      <w:pPr>
        <w:pStyle w:val="a5"/>
        <w:ind w:firstLineChars="0" w:firstLine="1"/>
        <w:rPr>
          <w:rFonts w:asciiTheme="minorEastAsia" w:hAnsiTheme="minorEastAsia"/>
        </w:rPr>
      </w:pPr>
    </w:p>
    <w:p w14:paraId="04447161" w14:textId="11829D40"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身体障害者手帳の等級は、</w:t>
      </w:r>
      <w:r w:rsidR="00CF6B24" w:rsidRPr="00D52BF4">
        <w:rPr>
          <w:rFonts w:asciiTheme="minorEastAsia" w:hAnsiTheme="minorEastAsia" w:hint="eastAsia"/>
        </w:rPr>
        <w:t>全体で</w:t>
      </w:r>
      <w:r w:rsidRPr="00D52BF4">
        <w:rPr>
          <w:rFonts w:asciiTheme="minorEastAsia" w:hAnsiTheme="minorEastAsia" w:hint="eastAsia"/>
        </w:rPr>
        <w:t>「１級」が46.1％と</w:t>
      </w:r>
      <w:r w:rsidR="00CF6B24" w:rsidRPr="00D52BF4">
        <w:rPr>
          <w:rFonts w:asciiTheme="minorEastAsia" w:hAnsiTheme="minorEastAsia" w:hint="eastAsia"/>
        </w:rPr>
        <w:t>最も</w:t>
      </w:r>
      <w:r w:rsidRPr="00D52BF4">
        <w:rPr>
          <w:rFonts w:asciiTheme="minorEastAsia" w:hAnsiTheme="minorEastAsia" w:hint="eastAsia"/>
        </w:rPr>
        <w:t>高く、</w:t>
      </w:r>
      <w:r w:rsidR="00CF6B24" w:rsidRPr="00D52BF4">
        <w:rPr>
          <w:rFonts w:asciiTheme="minorEastAsia" w:hAnsiTheme="minorEastAsia" w:hint="eastAsia"/>
        </w:rPr>
        <w:t>次いで</w:t>
      </w:r>
      <w:r w:rsidRPr="00D52BF4">
        <w:rPr>
          <w:rFonts w:asciiTheme="minorEastAsia" w:hAnsiTheme="minorEastAsia" w:hint="eastAsia"/>
        </w:rPr>
        <w:t>「２級」と「３級」がともに16.9％となっています。</w:t>
      </w:r>
    </w:p>
    <w:p w14:paraId="480ED314" w14:textId="1825C4DF" w:rsidR="00A7473E" w:rsidRPr="00D52BF4" w:rsidRDefault="00664307" w:rsidP="00E362D5">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みると、「１級」は知的障がいが68.6％と最も高く、</w:t>
      </w:r>
      <w:r w:rsidR="00CF6B24" w:rsidRPr="00D52BF4">
        <w:rPr>
          <w:rFonts w:asciiTheme="minorEastAsia" w:hAnsiTheme="minorEastAsia" w:hint="eastAsia"/>
        </w:rPr>
        <w:t>次いで</w:t>
      </w:r>
      <w:r w:rsidR="00B10259" w:rsidRPr="00D52BF4">
        <w:rPr>
          <w:rFonts w:asciiTheme="minorEastAsia" w:hAnsiTheme="minorEastAsia" w:hint="eastAsia"/>
        </w:rPr>
        <w:t>身体障がいが47.6％となっています。</w:t>
      </w:r>
    </w:p>
    <w:p w14:paraId="41B23118" w14:textId="00AB7060" w:rsidR="00BF7446" w:rsidRPr="00D52BF4" w:rsidRDefault="00BF7446" w:rsidP="00E362D5">
      <w:pPr>
        <w:pStyle w:val="a5"/>
        <w:ind w:firstLine="220"/>
        <w:rPr>
          <w:rFonts w:asciiTheme="minorEastAsia" w:hAnsiTheme="minorEastAsia"/>
        </w:rPr>
      </w:pPr>
      <w:r w:rsidRPr="00D52BF4">
        <w:rPr>
          <w:rFonts w:asciiTheme="minorEastAsia" w:hAnsiTheme="minorEastAsia" w:hint="eastAsia"/>
        </w:rPr>
        <w:t>サンプル数は30</w:t>
      </w:r>
      <w:r w:rsidR="00733BBA" w:rsidRPr="003D6BE4">
        <w:rPr>
          <w:rFonts w:asciiTheme="minorEastAsia" w:hAnsiTheme="minorEastAsia" w:hint="eastAsia"/>
        </w:rPr>
        <w:t>件</w:t>
      </w:r>
      <w:r w:rsidRPr="00D52BF4">
        <w:rPr>
          <w:rFonts w:asciiTheme="minorEastAsia" w:hAnsiTheme="minorEastAsia" w:hint="eastAsia"/>
        </w:rPr>
        <w:t>未満と少ないですが、難病は「１級」が高い傾向にあります。</w:t>
      </w:r>
    </w:p>
    <w:p w14:paraId="3DF1AC48" w14:textId="5783D3AA" w:rsidR="00A7473E" w:rsidRPr="00D52BF4" w:rsidRDefault="00A7473E" w:rsidP="00484489">
      <w:pPr>
        <w:pStyle w:val="a5"/>
        <w:ind w:firstLineChars="0" w:firstLine="1"/>
        <w:rPr>
          <w:rFonts w:asciiTheme="minorEastAsia" w:hAnsiTheme="minorEastAsia"/>
        </w:rPr>
      </w:pPr>
    </w:p>
    <w:p w14:paraId="7B6B149A" w14:textId="775C083B" w:rsidR="00A7473E" w:rsidRPr="00D52BF4" w:rsidRDefault="000F6B2A" w:rsidP="00484489">
      <w:pPr>
        <w:pStyle w:val="a5"/>
        <w:ind w:firstLineChars="0" w:firstLine="1"/>
        <w:rPr>
          <w:rFonts w:asciiTheme="minorEastAsia" w:hAnsiTheme="minorEastAsia"/>
        </w:rPr>
      </w:pPr>
      <w:r w:rsidRPr="00D52BF4">
        <w:rPr>
          <w:noProof/>
        </w:rPr>
        <mc:AlternateContent>
          <mc:Choice Requires="wpg">
            <w:drawing>
              <wp:anchor distT="0" distB="0" distL="114300" distR="114300" simplePos="0" relativeHeight="251884544" behindDoc="0" locked="0" layoutInCell="1" allowOverlap="1" wp14:anchorId="57D13368" wp14:editId="389E2ECB">
                <wp:simplePos x="0" y="0"/>
                <wp:positionH relativeFrom="column">
                  <wp:posOffset>1866900</wp:posOffset>
                </wp:positionH>
                <wp:positionV relativeFrom="paragraph">
                  <wp:posOffset>189865</wp:posOffset>
                </wp:positionV>
                <wp:extent cx="3745230" cy="133350"/>
                <wp:effectExtent l="0" t="0" r="26670" b="19050"/>
                <wp:wrapNone/>
                <wp:docPr id="1168" name="グループ化 1168"/>
                <wp:cNvGraphicFramePr/>
                <a:graphic xmlns:a="http://schemas.openxmlformats.org/drawingml/2006/main">
                  <a:graphicData uri="http://schemas.microsoft.com/office/word/2010/wordprocessingGroup">
                    <wpg:wgp>
                      <wpg:cNvGrpSpPr/>
                      <wpg:grpSpPr>
                        <a:xfrm>
                          <a:off x="0" y="0"/>
                          <a:ext cx="3745230" cy="133350"/>
                          <a:chOff x="0" y="0"/>
                          <a:chExt cx="3745239" cy="133350"/>
                        </a:xfrm>
                      </wpg:grpSpPr>
                      <wps:wsp>
                        <wps:cNvPr id="1169" name="Rectangle 11"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70" name="Rectangle 12" descr="右下がり対角線"/>
                        <wps:cNvSpPr>
                          <a:spLocks noChangeArrowheads="1"/>
                        </wps:cNvSpPr>
                        <wps:spPr bwMode="auto">
                          <a:xfrm>
                            <a:off x="515155"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71" name="Rectangle 13" descr="20%"/>
                        <wps:cNvSpPr>
                          <a:spLocks noChangeArrowheads="1"/>
                        </wps:cNvSpPr>
                        <wps:spPr bwMode="auto">
                          <a:xfrm>
                            <a:off x="1030310"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72" name="Rectangle 14" descr="5%"/>
                        <wps:cNvSpPr>
                          <a:spLocks noChangeArrowheads="1"/>
                        </wps:cNvSpPr>
                        <wps:spPr bwMode="auto">
                          <a:xfrm>
                            <a:off x="1545465" y="0"/>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73" name="Rectangle 15" descr="右上がり対角線"/>
                        <wps:cNvSpPr>
                          <a:spLocks noChangeArrowheads="1"/>
                        </wps:cNvSpPr>
                        <wps:spPr bwMode="auto">
                          <a:xfrm>
                            <a:off x="2067059" y="0"/>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74" name="Rectangle 16" descr="横線 (反転)"/>
                        <wps:cNvSpPr>
                          <a:spLocks noChangeArrowheads="1"/>
                        </wps:cNvSpPr>
                        <wps:spPr bwMode="auto">
                          <a:xfrm>
                            <a:off x="2582214" y="0"/>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75" name="Rectangle 17" descr="ひし形 (点)"/>
                        <wps:cNvSpPr>
                          <a:spLocks noChangeArrowheads="1"/>
                        </wps:cNvSpPr>
                        <wps:spPr bwMode="auto">
                          <a:xfrm>
                            <a:off x="3097369" y="0"/>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76" name="Rectangle 18"/>
                        <wps:cNvSpPr>
                          <a:spLocks noChangeArrowheads="1"/>
                        </wps:cNvSpPr>
                        <wps:spPr bwMode="auto">
                          <a:xfrm>
                            <a:off x="3612524"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6F343B5C" id="グループ化 1168" o:spid="_x0000_s1026" style="position:absolute;left:0;text-align:left;margin-left:147pt;margin-top:14.95pt;width:294.9pt;height:10.5pt;z-index:251884544" coordsize="3745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">
                <v:rect id="Rectangle 11" o:spid="_x0000_s1027"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p4cIA&#10;AADdAAAADwAAAGRycy9kb3ducmV2LnhtbERPTWuDQBC9F/oflin0UuqaHqS1rhICKbnGNPQ6uBMV&#10;3VnZ3RibX58NFHqbx/ucolrMKGZyvresYJWkIIgbq3tuFXwftq/vIHxA1jhaJgW/5KEqHx8KzLW9&#10;8J7mOrQihrDPUUEXwpRL6ZuODPrETsSRO1lnMEToWqkdXmK4GeVbmmbSYM+xocOJNh01Q302Co56&#10;tn3zcviZfHDXof3aGt6NSj0/LetPEIGW8C/+c+90nL/KPuD+TTxB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KnhwgAAAN0AAAAPAAAAAAAAAAAAAAAAAJgCAABkcnMvZG93&#10;bnJldi54bWxQSwUGAAAAAAQABAD1AAAAhwMAAAAA&#10;" fillcolor="black" strokeweight="0">
                  <v:fill r:id="rId13" o:title="" type="pattern"/>
                  <v:textbox inset="5.85pt,.7pt,5.85pt,.7pt"/>
                </v:rect>
                <v:rect id="Rectangle 12" o:spid="_x0000_s1028" alt="右下がり対角線" style="position:absolute;left:515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k5MgA&#10;AADdAAAADwAAAGRycy9kb3ducmV2LnhtbESPQWvCQBCF74X+h2UKvYhurFIldZVSKFiph6rgdZod&#10;k2B2NmS3Seqvdw6Ctxnem/e+Wax6V6mWmlB6NjAeJaCIM29Lzg0c9p/DOagQkS1WnsnAPwVYLR8f&#10;Fpha3/EPtbuYKwnhkKKBIsY61TpkBTkMI18Ti3byjcMoa5Nr22An4a7SL0nyqh2WLA0F1vRRUHbe&#10;/TkDerrftoPJ5tjFyfdl2m5nX+vBrzHPT/37G6hIfbybb9drK/jjmfDLNzKCX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uTkyAAAAN0AAAAPAAAAAAAAAAAAAAAAAJgCAABk&#10;cnMvZG93bnJldi54bWxQSwUGAAAAAAQABAD1AAAAjQMAAAAA&#10;" fillcolor="black" strokeweight="0">
                  <v:fill r:id="rId14" o:title="" type="pattern"/>
                  <v:textbox inset="5.85pt,.7pt,5.85pt,.7pt"/>
                </v:rect>
                <v:rect id="Rectangle 13" o:spid="_x0000_s1029" alt="20%" style="position:absolute;left:1030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P8IA&#10;AADdAAAADwAAAGRycy9kb3ducmV2LnhtbERPyWrDMBC9B/oPYgq9JbJ7aIMbJZRAl2ucBXqbSBPL&#10;tTUykpq4f18VArnN462zWI2uF2cKsfWsoJwVIIi1Ny03Cnbbt+kcREzIBnvPpOCXIqyWd5MFVsZf&#10;eEPnOjUih3CsUIFNaaikjNqSwzjzA3HmTj44TBmGRpqAlxzuevlYFE/SYcu5weJAa0u6q3+cAv3V&#10;H8p1973bfHR7+67xWGMblHq4H19fQCQa0018dX+aPL98LuH/m3y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P4/wgAAAN0AAAAPAAAAAAAAAAAAAAAAAJgCAABkcnMvZG93&#10;bnJldi54bWxQSwUGAAAAAAQABAD1AAAAhwMAAAAA&#10;" fillcolor="black" strokeweight="0">
                  <v:fill r:id="rId15" o:title="" type="pattern"/>
                  <v:textbox inset="5.85pt,.7pt,5.85pt,.7pt"/>
                </v:rect>
                <v:rect id="Rectangle 14" o:spid="_x0000_s1030" alt="5%" style="position:absolute;left:15454;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zHsMA&#10;AADdAAAADwAAAGRycy9kb3ducmV2LnhtbERPS4vCMBC+C/6HMIIX0dQiu0s1ihYE3YPg4+BxaMa2&#10;2ExKk2r990ZY2Nt8fM9ZrDpTiQc1rrSsYDqJQBBnVpecK7ict+MfEM4ja6wsk4IXOVgt+70FJto+&#10;+UiPk89FCGGXoILC+zqR0mUFGXQTWxMH7mYbgz7AJpe6wWcIN5WMo+hLGiw5NBRYU1pQdj+1RsFx&#10;93u4Huicbl51Fqf7WXvZj1qlhoNuPQfhqfP/4j/3Tof50+8YPt+EE+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zHsMAAADdAAAADwAAAAAAAAAAAAAAAACYAgAAZHJzL2Rv&#10;d25yZXYueG1sUEsFBgAAAAAEAAQA9QAAAIgDAAAAAA==&#10;" fillcolor="black" strokeweight="0">
                  <v:fill r:id="rId16" o:title="" type="pattern"/>
                  <v:textbox inset="5.85pt,.7pt,5.85pt,.7pt"/>
                </v:rect>
                <v:rect id="Rectangle 15" o:spid="_x0000_s1031" alt="右上がり対角線" style="position:absolute;left:20670;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sncMA&#10;AADdAAAADwAAAGRycy9kb3ducmV2LnhtbERPTYvCMBC9L/gfwgheFk11YZVqFBEEYQ9lrQePYzM2&#10;xWZSm1jrv98sLOxtHu9zVpve1qKj1leOFUwnCQjiwumKSwWnfD9egPABWWPtmBS8yMNmPXhbYard&#10;k7+pO4ZSxBD2KSowITSplL4wZNFPXEMcuatrLYYI21LqFp8x3NZyliSf0mLFscFgQztDxe34sAry&#10;96Q7P149f9E960zGc5nlF6VGw367BBGoD//iP/dBx/nT+Qf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psncMAAADdAAAADwAAAAAAAAAAAAAAAACYAgAAZHJzL2Rv&#10;d25yZXYueG1sUEsFBgAAAAAEAAQA9QAAAIgDAAAAAA==&#10;" fillcolor="black" strokeweight="0">
                  <v:fill r:id="rId21" o:title="" type="pattern"/>
                  <v:textbox inset="5.85pt,.7pt,5.85pt,.7pt"/>
                </v:rect>
                <v:rect id="Rectangle 16" o:spid="_x0000_s1032" alt="横線 (反転)" style="position:absolute;left:25822;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9cQA&#10;AADdAAAADwAAAGRycy9kb3ducmV2LnhtbERPTWvCQBC9F/wPywi91Y1atI2uImKpoCLaIh6H7JjE&#10;ZGdDdmviv+8Khd7m8T5nOm9NKW5Uu9yygn4vAkGcWJ1zquD76+PlDYTzyBpLy6TgTg7ms87TFGNt&#10;Gz7Q7ehTEULYxagg876KpXRJRgZdz1bEgbvY2qAPsE6lrrEJ4aaUgygaSYM5h4YMK1pmlBTHH6Og&#10;Gq528syfmJ7e2+1+0xRruhZKPXfbxQSEp9b/i//cax3m98ev8Pgmn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3/XEAAAA3QAAAA8AAAAAAAAAAAAAAAAAmAIAAGRycy9k&#10;b3ducmV2LnhtbFBLBQYAAAAABAAEAPUAAACJAwAAAAA=&#10;" fillcolor="black" strokeweight="0">
                  <v:fill r:id="rId22" o:title="" type="pattern"/>
                  <v:textbox inset="5.85pt,.7pt,5.85pt,.7pt"/>
                </v:rect>
                <v:rect id="Rectangle 17" o:spid="_x0000_s1033" alt="ひし形 (点)" style="position:absolute;left:3097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rvsIA&#10;AADdAAAADwAAAGRycy9kb3ducmV2LnhtbERPS2vCQBC+F/wPywi9NRuFthpdRQpSKe3BKJ6H7JgE&#10;d2dDdvPw37uFQm/z8T1nvR2tET21vnasYJakIIgLp2suFZxP+5cFCB+QNRrHpOBOHrabydMaM+0G&#10;PlKfh1LEEPYZKqhCaDIpfVGRRZ+4hjhyV9daDBG2pdQtDjHcGjlP0zdpsebYUGFDHxUVt7yzCvzc&#10;fB+tGfafl6+OjN39nA9yqdTzdNytQAQaw7/4z33Qcf7s/RV+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Wu+wgAAAN0AAAAPAAAAAAAAAAAAAAAAAJgCAABkcnMvZG93&#10;bnJldi54bWxQSwUGAAAAAAQABAD1AAAAhwMAAAAA&#10;" fillcolor="black" strokeweight="0">
                  <v:fill r:id="rId23" o:title="" type="pattern"/>
                  <v:textbox inset="5.85pt,.7pt,5.85pt,.7pt"/>
                </v:rect>
                <v:rect id="Rectangle 18" o:spid="_x0000_s1034" style="position:absolute;left:3612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YuMQA&#10;AADdAAAADwAAAGRycy9kb3ducmV2LnhtbESPQYvCMBCF74L/IYywN03rUpWuUURY8OLBKoK3oZlt&#10;i82kJFnb/fcbQfA2w3vvmzfr7WBa8SDnG8sK0lkCgri0uuFKweX8PV2B8AFZY2uZFPyRh+1mPFpj&#10;rm3PJ3oUoRIRwj5HBXUIXS6lL2sy6Ge2I47aj3UGQ1xdJbXDPsJNK+dJspAGG44XauxoX1N5L35N&#10;pGR831/61ef1mGYHKvqMU3dT6mMy7L5ABBrC2/xKH3Ssny4X8Pwmj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2LjEAAAA3QAAAA8AAAAAAAAAAAAAAAAAmAIAAGRycy9k&#10;b3ducmV2LnhtbFBLBQYAAAAABAAEAPUAAACJAwAAAAA=&#10;" strokeweight="0">
                  <v:textbox inset="5.85pt,.7pt,5.85pt,.7pt"/>
                </v:rect>
              </v:group>
            </w:pict>
          </mc:Fallback>
        </mc:AlternateContent>
      </w:r>
      <w:r w:rsidR="008D71A4" w:rsidRPr="00D52BF4">
        <w:rPr>
          <w:noProof/>
        </w:rPr>
        <w:drawing>
          <wp:anchor distT="0" distB="0" distL="114300" distR="114300" simplePos="0" relativeHeight="251156130" behindDoc="0" locked="0" layoutInCell="1" allowOverlap="1" wp14:anchorId="74ABDB01" wp14:editId="2775FC09">
            <wp:simplePos x="0" y="0"/>
            <wp:positionH relativeFrom="column">
              <wp:posOffset>-630555</wp:posOffset>
            </wp:positionH>
            <wp:positionV relativeFrom="paragraph">
              <wp:posOffset>123851</wp:posOffset>
            </wp:positionV>
            <wp:extent cx="7018770" cy="4427267"/>
            <wp:effectExtent l="0" t="0" r="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018770" cy="4427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25EF7" w14:textId="77777777" w:rsidR="00A7473E" w:rsidRPr="00D52BF4" w:rsidRDefault="00A7473E" w:rsidP="00484489">
      <w:pPr>
        <w:pStyle w:val="a5"/>
        <w:ind w:firstLineChars="0" w:firstLine="1"/>
        <w:rPr>
          <w:rFonts w:asciiTheme="minorEastAsia" w:hAnsiTheme="minorEastAsia"/>
        </w:rPr>
      </w:pPr>
    </w:p>
    <w:p w14:paraId="34020FDC" w14:textId="77777777" w:rsidR="00A7473E" w:rsidRPr="00D52BF4" w:rsidRDefault="00A7473E" w:rsidP="00484489">
      <w:pPr>
        <w:pStyle w:val="a5"/>
        <w:ind w:firstLineChars="0" w:firstLine="1"/>
        <w:rPr>
          <w:rFonts w:asciiTheme="minorEastAsia" w:hAnsiTheme="minorEastAsia"/>
        </w:rPr>
      </w:pPr>
    </w:p>
    <w:p w14:paraId="4E273480" w14:textId="77777777" w:rsidR="00A7473E" w:rsidRPr="00D52BF4" w:rsidRDefault="00A7473E" w:rsidP="00484489">
      <w:pPr>
        <w:pStyle w:val="a5"/>
        <w:ind w:firstLineChars="0" w:firstLine="1"/>
        <w:rPr>
          <w:rFonts w:asciiTheme="minorEastAsia" w:hAnsiTheme="minorEastAsia"/>
        </w:rPr>
      </w:pPr>
    </w:p>
    <w:p w14:paraId="5115FA93" w14:textId="77777777" w:rsidR="00A7473E" w:rsidRPr="00D52BF4" w:rsidRDefault="00A7473E" w:rsidP="00484489">
      <w:pPr>
        <w:pStyle w:val="a5"/>
        <w:ind w:firstLineChars="0" w:firstLine="1"/>
        <w:rPr>
          <w:rFonts w:asciiTheme="minorEastAsia" w:hAnsiTheme="minorEastAsia"/>
        </w:rPr>
      </w:pPr>
    </w:p>
    <w:p w14:paraId="533ABEB4" w14:textId="77777777" w:rsidR="00A7473E" w:rsidRPr="00D52BF4" w:rsidRDefault="00A7473E" w:rsidP="00484489">
      <w:pPr>
        <w:pStyle w:val="a5"/>
        <w:ind w:firstLineChars="0" w:firstLine="1"/>
        <w:rPr>
          <w:rFonts w:asciiTheme="minorEastAsia" w:hAnsiTheme="minorEastAsia"/>
        </w:rPr>
      </w:pPr>
    </w:p>
    <w:p w14:paraId="0FB2EF69" w14:textId="77777777" w:rsidR="00A7473E" w:rsidRPr="00D52BF4" w:rsidRDefault="00A7473E" w:rsidP="00484489">
      <w:pPr>
        <w:pStyle w:val="a5"/>
        <w:ind w:firstLineChars="0" w:firstLine="1"/>
        <w:rPr>
          <w:rFonts w:asciiTheme="minorEastAsia" w:hAnsiTheme="minorEastAsia"/>
        </w:rPr>
      </w:pPr>
    </w:p>
    <w:p w14:paraId="5E9757D3" w14:textId="77777777" w:rsidR="00A7473E" w:rsidRPr="00D52BF4" w:rsidRDefault="00A7473E" w:rsidP="00484489">
      <w:pPr>
        <w:pStyle w:val="a5"/>
        <w:ind w:firstLineChars="0" w:firstLine="1"/>
        <w:rPr>
          <w:rFonts w:asciiTheme="minorEastAsia" w:hAnsiTheme="minorEastAsia"/>
        </w:rPr>
      </w:pPr>
    </w:p>
    <w:p w14:paraId="6F111AD5" w14:textId="77777777" w:rsidR="00A7473E" w:rsidRPr="00D52BF4" w:rsidRDefault="00A7473E" w:rsidP="00484489">
      <w:pPr>
        <w:pStyle w:val="a5"/>
        <w:ind w:firstLineChars="0" w:firstLine="1"/>
        <w:rPr>
          <w:rFonts w:asciiTheme="minorEastAsia" w:hAnsiTheme="minorEastAsia"/>
        </w:rPr>
      </w:pPr>
    </w:p>
    <w:p w14:paraId="7E3F4DC5" w14:textId="77777777" w:rsidR="00A7473E" w:rsidRPr="00D52BF4" w:rsidRDefault="00A7473E" w:rsidP="00484489">
      <w:pPr>
        <w:pStyle w:val="a5"/>
        <w:ind w:firstLineChars="0" w:firstLine="1"/>
        <w:rPr>
          <w:rFonts w:asciiTheme="minorEastAsia" w:hAnsiTheme="minorEastAsia"/>
        </w:rPr>
      </w:pPr>
    </w:p>
    <w:p w14:paraId="5D976A16" w14:textId="77777777" w:rsidR="00A7473E" w:rsidRPr="00D52BF4" w:rsidRDefault="00A7473E" w:rsidP="00484489">
      <w:pPr>
        <w:pStyle w:val="a5"/>
        <w:ind w:firstLineChars="0" w:firstLine="1"/>
        <w:rPr>
          <w:rFonts w:asciiTheme="minorEastAsia" w:hAnsiTheme="minorEastAsia"/>
        </w:rPr>
      </w:pPr>
    </w:p>
    <w:p w14:paraId="14CDC103" w14:textId="77777777" w:rsidR="00A7473E" w:rsidRPr="00D52BF4" w:rsidRDefault="00A7473E" w:rsidP="00484489">
      <w:pPr>
        <w:pStyle w:val="a5"/>
        <w:ind w:firstLineChars="0" w:firstLine="1"/>
        <w:rPr>
          <w:rFonts w:asciiTheme="minorEastAsia" w:hAnsiTheme="minorEastAsia"/>
        </w:rPr>
      </w:pPr>
    </w:p>
    <w:p w14:paraId="34723C99" w14:textId="77777777" w:rsidR="00A7473E" w:rsidRPr="00D52BF4" w:rsidRDefault="00A7473E" w:rsidP="00484489">
      <w:pPr>
        <w:pStyle w:val="a5"/>
        <w:ind w:firstLineChars="0" w:firstLine="1"/>
        <w:rPr>
          <w:rFonts w:asciiTheme="minorEastAsia" w:hAnsiTheme="minorEastAsia"/>
        </w:rPr>
      </w:pPr>
    </w:p>
    <w:p w14:paraId="1D8B8F61" w14:textId="77777777" w:rsidR="00A7473E" w:rsidRPr="00D52BF4" w:rsidRDefault="00A7473E" w:rsidP="00484489">
      <w:pPr>
        <w:pStyle w:val="a5"/>
        <w:ind w:firstLineChars="0" w:firstLine="1"/>
        <w:rPr>
          <w:rFonts w:asciiTheme="minorEastAsia" w:hAnsiTheme="minorEastAsia"/>
        </w:rPr>
      </w:pPr>
    </w:p>
    <w:p w14:paraId="0E082EE5" w14:textId="77777777" w:rsidR="00A7473E" w:rsidRPr="00D52BF4" w:rsidRDefault="00A7473E" w:rsidP="00484489">
      <w:pPr>
        <w:pStyle w:val="a5"/>
        <w:ind w:firstLineChars="0" w:firstLine="1"/>
        <w:rPr>
          <w:rFonts w:asciiTheme="minorEastAsia" w:hAnsiTheme="minorEastAsia"/>
        </w:rPr>
      </w:pPr>
    </w:p>
    <w:p w14:paraId="6AFBB293" w14:textId="77777777" w:rsidR="00A7473E" w:rsidRPr="00D52BF4" w:rsidRDefault="00A7473E" w:rsidP="00484489">
      <w:pPr>
        <w:pStyle w:val="a5"/>
        <w:ind w:firstLineChars="0" w:firstLine="1"/>
        <w:rPr>
          <w:rFonts w:asciiTheme="minorEastAsia" w:hAnsiTheme="minorEastAsia"/>
        </w:rPr>
      </w:pPr>
    </w:p>
    <w:p w14:paraId="54FE91C2" w14:textId="77777777" w:rsidR="00A7473E" w:rsidRPr="00D52BF4" w:rsidRDefault="00A7473E" w:rsidP="00484489">
      <w:pPr>
        <w:pStyle w:val="a5"/>
        <w:ind w:firstLineChars="0" w:firstLine="1"/>
        <w:rPr>
          <w:rFonts w:asciiTheme="minorEastAsia" w:hAnsiTheme="minorEastAsia"/>
        </w:rPr>
      </w:pPr>
    </w:p>
    <w:p w14:paraId="452AB018" w14:textId="77777777" w:rsidR="00A7473E" w:rsidRPr="00D52BF4" w:rsidRDefault="00A7473E" w:rsidP="00484489">
      <w:pPr>
        <w:pStyle w:val="a5"/>
        <w:ind w:firstLineChars="0" w:firstLine="1"/>
        <w:rPr>
          <w:rFonts w:asciiTheme="minorEastAsia" w:hAnsiTheme="minorEastAsia"/>
        </w:rPr>
      </w:pPr>
    </w:p>
    <w:p w14:paraId="11B262C9" w14:textId="27765932" w:rsidR="00A7473E" w:rsidRDefault="00A7473E" w:rsidP="00484489">
      <w:pPr>
        <w:pStyle w:val="a5"/>
        <w:ind w:firstLineChars="0" w:firstLine="1"/>
        <w:rPr>
          <w:rFonts w:asciiTheme="minorEastAsia" w:hAnsiTheme="minorEastAsia"/>
        </w:rPr>
      </w:pPr>
    </w:p>
    <w:p w14:paraId="02489B66" w14:textId="78828BC0" w:rsidR="009023A3" w:rsidRDefault="009023A3" w:rsidP="00484489">
      <w:pPr>
        <w:pStyle w:val="a5"/>
        <w:ind w:firstLineChars="0" w:firstLine="1"/>
        <w:rPr>
          <w:rFonts w:asciiTheme="minorEastAsia" w:hAnsiTheme="minorEastAsia"/>
        </w:rPr>
      </w:pPr>
    </w:p>
    <w:p w14:paraId="43382E66" w14:textId="724F4050" w:rsidR="009023A3" w:rsidRDefault="009023A3" w:rsidP="00484489">
      <w:pPr>
        <w:pStyle w:val="a5"/>
        <w:ind w:firstLineChars="0" w:firstLine="1"/>
        <w:rPr>
          <w:rFonts w:asciiTheme="minorEastAsia" w:hAnsiTheme="minorEastAsia"/>
        </w:rPr>
      </w:pPr>
    </w:p>
    <w:p w14:paraId="32EA52AC" w14:textId="77777777" w:rsidR="003D6BE4" w:rsidRDefault="003D6BE4" w:rsidP="003D6BE4">
      <w:pPr>
        <w:adjustRightInd w:val="0"/>
        <w:ind w:left="660" w:hangingChars="300" w:hanging="660"/>
        <w:rPr>
          <w:rFonts w:ascii="ＭＳ ゴシック" w:eastAsia="ＭＳ ゴシック" w:hAnsi="ＭＳ ゴシック"/>
        </w:rPr>
      </w:pPr>
    </w:p>
    <w:p w14:paraId="27B5A385" w14:textId="77777777" w:rsidR="003D6BE4" w:rsidRDefault="003D6BE4" w:rsidP="003D6BE4">
      <w:pPr>
        <w:adjustRightInd w:val="0"/>
        <w:ind w:left="660" w:hangingChars="300" w:hanging="660"/>
        <w:rPr>
          <w:rFonts w:ascii="ＭＳ ゴシック" w:eastAsia="ＭＳ ゴシック" w:hAnsi="ＭＳ ゴシック"/>
        </w:rPr>
      </w:pPr>
    </w:p>
    <w:p w14:paraId="2D8B52D1" w14:textId="77777777" w:rsidR="008F1B9B" w:rsidRPr="00716F25" w:rsidRDefault="008F1B9B" w:rsidP="008F1B9B">
      <w:pPr>
        <w:adjustRightInd w:val="0"/>
        <w:ind w:left="660" w:hangingChars="300" w:hanging="660"/>
        <w:rPr>
          <w:rFonts w:ascii="ＭＳ ゴシック" w:eastAsia="ＭＳ ゴシック" w:hAnsi="ＭＳ ゴシック"/>
        </w:rPr>
      </w:pPr>
    </w:p>
    <w:p w14:paraId="54F4E3DB" w14:textId="77777777" w:rsidR="008F1B9B" w:rsidRPr="00716F25" w:rsidRDefault="008F1B9B" w:rsidP="008F1B9B">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51D630C8" w14:textId="77777777" w:rsidR="008F1B9B" w:rsidRPr="00716F25" w:rsidRDefault="008F1B9B" w:rsidP="008F1B9B">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194816" behindDoc="1" locked="1" layoutInCell="1" allowOverlap="1" wp14:anchorId="75E2E378" wp14:editId="7452BA63">
                <wp:simplePos x="0" y="0"/>
                <wp:positionH relativeFrom="margin">
                  <wp:align>center</wp:align>
                </wp:positionH>
                <wp:positionV relativeFrom="paragraph">
                  <wp:posOffset>-255905</wp:posOffset>
                </wp:positionV>
                <wp:extent cx="6563360" cy="1122045"/>
                <wp:effectExtent l="0" t="0" r="8890" b="1905"/>
                <wp:wrapNone/>
                <wp:docPr id="493"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1122219"/>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07B02" id="Rectangle 332" o:spid="_x0000_s1026" style="position:absolute;left:0;text-align:left;margin-left:0;margin-top:-20.15pt;width:516.8pt;height:88.35pt;z-index:-25112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506"/>
      </w:tblGrid>
      <w:tr w:rsidR="008F1B9B" w:rsidRPr="00716F25" w14:paraId="5589BE86" w14:textId="77777777" w:rsidTr="00B725E2">
        <w:trPr>
          <w:trHeight w:val="987"/>
        </w:trPr>
        <w:tc>
          <w:tcPr>
            <w:tcW w:w="2122" w:type="dxa"/>
            <w:shd w:val="clear" w:color="auto" w:fill="auto"/>
            <w:vAlign w:val="center"/>
          </w:tcPr>
          <w:p w14:paraId="211A5BE6" w14:textId="77777777" w:rsidR="008F1B9B" w:rsidRPr="0070468E" w:rsidRDefault="008F1B9B" w:rsidP="00B725E2">
            <w:pPr>
              <w:adjustRightInd w:val="0"/>
              <w:jc w:val="center"/>
              <w:rPr>
                <w:rFonts w:ascii="BIZ UDゴシック" w:eastAsia="BIZ UDゴシック" w:hAnsi="BIZ UDゴシック"/>
                <w:b/>
                <w:sz w:val="20"/>
                <w:szCs w:val="20"/>
              </w:rPr>
            </w:pPr>
            <w:r w:rsidRPr="0070468E">
              <w:rPr>
                <w:rFonts w:ascii="BIZ UDゴシック" w:eastAsia="BIZ UDゴシック" w:hAnsi="BIZ UDゴシック" w:hint="eastAsia"/>
                <w:b/>
                <w:sz w:val="20"/>
                <w:szCs w:val="20"/>
              </w:rPr>
              <w:t>身体障害者手帳</w:t>
            </w:r>
          </w:p>
        </w:tc>
        <w:tc>
          <w:tcPr>
            <w:tcW w:w="7506" w:type="dxa"/>
            <w:shd w:val="clear" w:color="auto" w:fill="auto"/>
            <w:vAlign w:val="center"/>
          </w:tcPr>
          <w:p w14:paraId="0B4447F8" w14:textId="77777777" w:rsidR="008F1B9B" w:rsidRPr="0070468E" w:rsidRDefault="008F1B9B" w:rsidP="00B725E2">
            <w:pPr>
              <w:adjustRightInd w:val="0"/>
              <w:spacing w:line="280" w:lineRule="exact"/>
              <w:ind w:firstLineChars="100" w:firstLine="200"/>
              <w:rPr>
                <w:rFonts w:ascii="BIZ UDP明朝 Medium" w:eastAsia="BIZ UDP明朝 Medium" w:hAnsi="BIZ UDP明朝 Medium"/>
                <w:sz w:val="20"/>
                <w:szCs w:val="20"/>
              </w:rPr>
            </w:pPr>
            <w:r w:rsidRPr="0070468E">
              <w:rPr>
                <w:rFonts w:ascii="BIZ UDP明朝 Medium" w:eastAsia="BIZ UDP明朝 Medium" w:hAnsi="BIZ UDP明朝 Medium" w:hint="eastAsia"/>
                <w:sz w:val="20"/>
                <w:szCs w:val="20"/>
              </w:rPr>
              <w:t>身体上の障がいのある方に交付されるもので、１級から７級の等級に分類されています。等級は、１級に近いほど障がいの程度が重く、７級に近いほど障がいの程度が軽くなります。</w:t>
            </w:r>
          </w:p>
        </w:tc>
      </w:tr>
    </w:tbl>
    <w:p w14:paraId="205EF4D2" w14:textId="77777777" w:rsidR="008F1B9B" w:rsidRPr="0070468E" w:rsidRDefault="008F1B9B" w:rsidP="008F1B9B">
      <w:pPr>
        <w:pStyle w:val="a5"/>
        <w:ind w:firstLineChars="0" w:firstLine="1"/>
        <w:rPr>
          <w:rFonts w:asciiTheme="minorEastAsia" w:hAnsiTheme="minorEastAsia"/>
          <w:color w:val="000000" w:themeColor="text1"/>
        </w:rPr>
      </w:pPr>
    </w:p>
    <w:p w14:paraId="0384793D" w14:textId="77777777" w:rsidR="00A7473E" w:rsidRPr="00D52BF4" w:rsidRDefault="00A7473E" w:rsidP="00484489">
      <w:pPr>
        <w:pStyle w:val="a5"/>
        <w:ind w:firstLineChars="0" w:firstLine="1"/>
        <w:rPr>
          <w:rFonts w:asciiTheme="minorEastAsia" w:hAnsiTheme="minorEastAsia"/>
        </w:rPr>
      </w:pPr>
      <w:r w:rsidRPr="00D52BF4">
        <w:rPr>
          <w:rFonts w:asciiTheme="minorEastAsia" w:hAnsiTheme="minorEastAsia"/>
        </w:rPr>
        <w:br w:type="page"/>
      </w:r>
    </w:p>
    <w:p w14:paraId="0C2BBFD4" w14:textId="77777777" w:rsidR="00A7473E" w:rsidRPr="00D52BF4" w:rsidRDefault="00A7473E" w:rsidP="00484489">
      <w:pPr>
        <w:pStyle w:val="a5"/>
        <w:ind w:firstLineChars="0" w:firstLine="1"/>
        <w:rPr>
          <w:rFonts w:asciiTheme="minorEastAsia" w:hAnsiTheme="minorEastAsia"/>
        </w:rPr>
      </w:pPr>
    </w:p>
    <w:p w14:paraId="056AD101" w14:textId="77777777" w:rsidR="006E3907" w:rsidRPr="00D52BF4" w:rsidRDefault="006E3907" w:rsidP="00484489">
      <w:pPr>
        <w:pStyle w:val="a5"/>
        <w:ind w:firstLineChars="0" w:firstLine="1"/>
        <w:rPr>
          <w:rFonts w:asciiTheme="majorEastAsia" w:eastAsiaTheme="majorEastAsia" w:hAnsiTheme="majorEastAsia"/>
          <w:bdr w:val="single" w:sz="4" w:space="0" w:color="auto"/>
        </w:rPr>
      </w:pPr>
      <w:r w:rsidRPr="00D52BF4">
        <w:rPr>
          <w:rFonts w:asciiTheme="majorEastAsia" w:eastAsiaTheme="majorEastAsia" w:hAnsiTheme="majorEastAsia" w:hint="eastAsia"/>
          <w:bdr w:val="single" w:sz="4" w:space="0" w:color="auto"/>
        </w:rPr>
        <w:t>愛の手帳（療育手帳）の等級</w:t>
      </w:r>
    </w:p>
    <w:p w14:paraId="6DE0D48C" w14:textId="77777777" w:rsidR="00A7473E" w:rsidRPr="00D52BF4" w:rsidRDefault="00A7473E" w:rsidP="00484489">
      <w:pPr>
        <w:pStyle w:val="a5"/>
        <w:ind w:firstLineChars="0" w:firstLine="1"/>
        <w:rPr>
          <w:rFonts w:asciiTheme="minorEastAsia" w:hAnsiTheme="minorEastAsia"/>
        </w:rPr>
      </w:pPr>
    </w:p>
    <w:p w14:paraId="38413FF6" w14:textId="731D4191"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愛の手帳（療育手帳）の等級は、</w:t>
      </w:r>
      <w:r w:rsidR="00CF6B24" w:rsidRPr="00D52BF4">
        <w:rPr>
          <w:rFonts w:asciiTheme="minorEastAsia" w:hAnsiTheme="minorEastAsia" w:hint="eastAsia"/>
        </w:rPr>
        <w:t>全体で</w:t>
      </w:r>
      <w:r w:rsidRPr="00D52BF4">
        <w:rPr>
          <w:rFonts w:asciiTheme="minorEastAsia" w:hAnsiTheme="minorEastAsia" w:hint="eastAsia"/>
        </w:rPr>
        <w:t>「４度」が53.5％と</w:t>
      </w:r>
      <w:r w:rsidR="00CF6B24" w:rsidRPr="00D52BF4">
        <w:rPr>
          <w:rFonts w:asciiTheme="minorEastAsia" w:hAnsiTheme="minorEastAsia" w:hint="eastAsia"/>
        </w:rPr>
        <w:t>最も</w:t>
      </w:r>
      <w:r w:rsidRPr="00D52BF4">
        <w:rPr>
          <w:rFonts w:asciiTheme="minorEastAsia" w:hAnsiTheme="minorEastAsia" w:hint="eastAsia"/>
        </w:rPr>
        <w:t>高く、</w:t>
      </w:r>
      <w:r w:rsidR="00CF6B24" w:rsidRPr="00D52BF4">
        <w:rPr>
          <w:rFonts w:asciiTheme="minorEastAsia" w:hAnsiTheme="minorEastAsia" w:hint="eastAsia"/>
        </w:rPr>
        <w:t>次いで</w:t>
      </w:r>
      <w:r w:rsidRPr="00D52BF4">
        <w:rPr>
          <w:rFonts w:asciiTheme="minorEastAsia" w:hAnsiTheme="minorEastAsia" w:hint="eastAsia"/>
        </w:rPr>
        <w:t>「２度」が24.8％、「３度」が20.3％となっています。</w:t>
      </w:r>
    </w:p>
    <w:p w14:paraId="6547001C" w14:textId="65DAA0A6" w:rsidR="00A7473E" w:rsidRPr="00D52BF4" w:rsidRDefault="00664307" w:rsidP="00B10259">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みると、「４度」は発達障がいが61.4％と最も高く、次いで知的障がいが50.0％、身体障がいが41.9％となっています。</w:t>
      </w:r>
    </w:p>
    <w:p w14:paraId="30F2A4D0" w14:textId="6B983CBC" w:rsidR="00BF7446" w:rsidRPr="00D52BF4" w:rsidRDefault="00BF7446" w:rsidP="00BF7446">
      <w:pPr>
        <w:pStyle w:val="a5"/>
        <w:ind w:firstLine="220"/>
        <w:rPr>
          <w:rFonts w:asciiTheme="minorEastAsia" w:hAnsiTheme="minorEastAsia"/>
        </w:rPr>
      </w:pPr>
      <w:r w:rsidRPr="00D52BF4">
        <w:rPr>
          <w:rFonts w:asciiTheme="minorEastAsia" w:hAnsiTheme="minorEastAsia" w:hint="eastAsia"/>
        </w:rPr>
        <w:t>サンプル数は30</w:t>
      </w:r>
      <w:r w:rsidR="00733BBA" w:rsidRPr="003D6BE4">
        <w:rPr>
          <w:rFonts w:asciiTheme="minorEastAsia" w:hAnsiTheme="minorEastAsia" w:hint="eastAsia"/>
        </w:rPr>
        <w:t>件</w:t>
      </w:r>
      <w:r w:rsidRPr="00D52BF4">
        <w:rPr>
          <w:rFonts w:asciiTheme="minorEastAsia" w:hAnsiTheme="minorEastAsia" w:hint="eastAsia"/>
        </w:rPr>
        <w:t>未満と少ないですが、難病は「１度」が高い傾向にあります。</w:t>
      </w:r>
    </w:p>
    <w:p w14:paraId="6FDC18BF" w14:textId="280C093F" w:rsidR="00A7473E" w:rsidRPr="00D52BF4" w:rsidRDefault="00A7473E" w:rsidP="00484489">
      <w:pPr>
        <w:pStyle w:val="a5"/>
        <w:ind w:firstLineChars="0" w:firstLine="1"/>
        <w:rPr>
          <w:rFonts w:asciiTheme="minorEastAsia" w:hAnsiTheme="minorEastAsia"/>
        </w:rPr>
      </w:pPr>
    </w:p>
    <w:p w14:paraId="5E7783A4" w14:textId="64EC9E0A" w:rsidR="00A7473E" w:rsidRPr="00D52BF4" w:rsidRDefault="008D71A4" w:rsidP="00484489">
      <w:pPr>
        <w:pStyle w:val="a5"/>
        <w:ind w:firstLineChars="0" w:firstLine="1"/>
        <w:rPr>
          <w:rFonts w:asciiTheme="minorEastAsia" w:hAnsiTheme="minorEastAsia"/>
        </w:rPr>
      </w:pPr>
      <w:r w:rsidRPr="00D52BF4">
        <w:rPr>
          <w:noProof/>
        </w:rPr>
        <w:drawing>
          <wp:anchor distT="0" distB="0" distL="114300" distR="114300" simplePos="0" relativeHeight="251155105" behindDoc="0" locked="0" layoutInCell="1" allowOverlap="1" wp14:anchorId="18E564EE" wp14:editId="24C54EFE">
            <wp:simplePos x="0" y="0"/>
            <wp:positionH relativeFrom="column">
              <wp:posOffset>-678180</wp:posOffset>
            </wp:positionH>
            <wp:positionV relativeFrom="paragraph">
              <wp:posOffset>295275</wp:posOffset>
            </wp:positionV>
            <wp:extent cx="7018770" cy="4753631"/>
            <wp:effectExtent l="0" t="0" r="0" b="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018770" cy="4753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21221" w14:textId="6C4414A7" w:rsidR="00A7473E" w:rsidRPr="00D52BF4" w:rsidRDefault="000F6B2A" w:rsidP="00484489">
      <w:pPr>
        <w:pStyle w:val="a5"/>
        <w:ind w:firstLineChars="0" w:firstLine="1"/>
        <w:rPr>
          <w:rFonts w:asciiTheme="minorEastAsia" w:hAnsiTheme="minorEastAsia"/>
        </w:rPr>
      </w:pPr>
      <w:r w:rsidRPr="00D52BF4">
        <w:rPr>
          <w:noProof/>
        </w:rPr>
        <mc:AlternateContent>
          <mc:Choice Requires="wpg">
            <w:drawing>
              <wp:anchor distT="0" distB="0" distL="114300" distR="114300" simplePos="0" relativeHeight="251886592" behindDoc="0" locked="0" layoutInCell="1" allowOverlap="1" wp14:anchorId="666612D3" wp14:editId="407436D2">
                <wp:simplePos x="0" y="0"/>
                <wp:positionH relativeFrom="column">
                  <wp:posOffset>2023110</wp:posOffset>
                </wp:positionH>
                <wp:positionV relativeFrom="paragraph">
                  <wp:posOffset>71120</wp:posOffset>
                </wp:positionV>
                <wp:extent cx="3386455" cy="133350"/>
                <wp:effectExtent l="0" t="0" r="23495" b="19050"/>
                <wp:wrapNone/>
                <wp:docPr id="1177" name="グループ化 1177"/>
                <wp:cNvGraphicFramePr/>
                <a:graphic xmlns:a="http://schemas.openxmlformats.org/drawingml/2006/main">
                  <a:graphicData uri="http://schemas.microsoft.com/office/word/2010/wordprocessingGroup">
                    <wpg:wgp>
                      <wpg:cNvGrpSpPr/>
                      <wpg:grpSpPr>
                        <a:xfrm>
                          <a:off x="0" y="0"/>
                          <a:ext cx="3386455" cy="133350"/>
                          <a:chOff x="0" y="0"/>
                          <a:chExt cx="3386859" cy="133350"/>
                        </a:xfrm>
                      </wpg:grpSpPr>
                      <wps:wsp>
                        <wps:cNvPr id="1178"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79" name="Rectangle 4" descr="右下がり対角線"/>
                        <wps:cNvSpPr>
                          <a:spLocks noChangeArrowheads="1"/>
                        </wps:cNvSpPr>
                        <wps:spPr bwMode="auto">
                          <a:xfrm>
                            <a:off x="781529"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80" name="Rectangle 5" descr="20%"/>
                        <wps:cNvSpPr>
                          <a:spLocks noChangeArrowheads="1"/>
                        </wps:cNvSpPr>
                        <wps:spPr bwMode="auto">
                          <a:xfrm>
                            <a:off x="1602939"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81" name="Rectangle 6" descr="5%"/>
                        <wps:cNvSpPr>
                          <a:spLocks noChangeArrowheads="1"/>
                        </wps:cNvSpPr>
                        <wps:spPr bwMode="auto">
                          <a:xfrm>
                            <a:off x="243209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82" name="Rectangle 8"/>
                        <wps:cNvSpPr>
                          <a:spLocks noChangeArrowheads="1"/>
                        </wps:cNvSpPr>
                        <wps:spPr bwMode="auto">
                          <a:xfrm>
                            <a:off x="325350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20AD5F61" id="グループ化 1177" o:spid="_x0000_s1026" style="position:absolute;left:0;text-align:left;margin-left:159.3pt;margin-top:5.6pt;width:266.65pt;height:10.5pt;z-index:251886592;mso-width-relative:margin" coordsize="33868,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">
                <v:rect id="Rectangle 3" o:spid="_x0000_s1027"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ap8QA&#10;AADdAAAADwAAAGRycy9kb3ducmV2LnhtbESPQWvDMAyF74P+B6NCL2Nx2sNWsrhlFDpyXbrSq4i1&#10;JDSWg+2m2X79dBjsJvGe3vtU7mc3qIlC7D0bWGc5KOLG255bA5+n49MWVEzIFgfPZOCbIux3i4cS&#10;C+vv/EFTnVolIRwLNNClNBZax6YjhzHzI7FoXz44TLKGVtuAdwl3g97k+bN22LM0dDjSoaPmWt+c&#10;gbOdfN88ni5jTOHn2r4fHVeDMavl/PYKKtGc/s1/15UV/PWL4Mo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9mqfEAAAA3QAAAA8AAAAAAAAAAAAAAAAAmAIAAGRycy9k&#10;b3ducmV2LnhtbFBLBQYAAAAABAAEAPUAAACJAwAAAAA=&#10;" fillcolor="black" strokeweight="0">
                  <v:fill r:id="rId13" o:title="" type="pattern"/>
                  <v:textbox inset="5.85pt,.7pt,5.85pt,.7pt"/>
                </v:rect>
                <v:rect id="Rectangle 4" o:spid="_x0000_s1028" alt="右下がり対角線" style="position:absolute;left:7815;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NecYA&#10;AADdAAAADwAAAGRycy9kb3ducmV2LnhtbERPS2vCQBC+F/wPywi9iG6sojbNRkqhYIsefECv0+yY&#10;BLOzIbtNUn99Vyh4m4/vOcm6N5VoqXGlZQXTSQSCOLO65FzB6fg+XoFwHlljZZkU/JKDdTp4SDDW&#10;tuM9tQefixDCLkYFhfd1LKXLCjLoJrYmDtzZNgZ9gE0udYNdCDeVfIqihTRYcmgosKa3grLL4cco&#10;kPPjrh3NPr86P9te5+1u+bEZfSv1OOxfX0B46v1d/O/e6DB/unyG2zfh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RNecYAAADdAAAADwAAAAAAAAAAAAAAAACYAgAAZHJz&#10;L2Rvd25yZXYueG1sUEsFBgAAAAAEAAQA9QAAAIsDAAAAAA==&#10;" fillcolor="black" strokeweight="0">
                  <v:fill r:id="rId14" o:title="" type="pattern"/>
                  <v:textbox inset="5.85pt,.7pt,5.85pt,.7pt"/>
                </v:rect>
                <v:rect id="Rectangle 5" o:spid="_x0000_s1029" alt="20%" style="position:absolute;left:16029;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rg8QA&#10;AADdAAAADwAAAGRycy9kb3ducmV2LnhtbESPT0/DMAzF70h8h8hI3FhaDmgqy6ZpEn+uK2MSN5OY&#10;pmvjVEnYyrfHByRutt7zez+vNnMY1ZlS7iMbqBcVKGIbXc+dgcPb090SVC7IDsfIZOCHMmzW11cr&#10;bFy88J7ObemUhHBu0IAvZWq0ztZTwLyIE7FoXzEFLLKmTruEFwkPo76vqgcdsGdp8DjRzpMd2u9g&#10;wH6Mx3o3nA77l+HdP1v8bLFPxtzezNtHUIXm8m/+u351gl8v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9K4PEAAAA3QAAAA8AAAAAAAAAAAAAAAAAmAIAAGRycy9k&#10;b3ducmV2LnhtbFBLBQYAAAAABAAEAPUAAACJAwAAAAA=&#10;" fillcolor="black" strokeweight="0">
                  <v:fill r:id="rId15" o:title="" type="pattern"/>
                  <v:textbox inset="5.85pt,.7pt,5.85pt,.7pt"/>
                </v:rect>
                <v:rect id="Rectangle 6" o:spid="_x0000_s1030" alt="5%" style="position:absolute;left:24320;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dTsMA&#10;AADdAAAADwAAAGRycy9kb3ducmV2LnhtbERPy6rCMBDdC/5DGOFuRNOKiFSjXAuCuhB8LFwOzdiW&#10;20xKk2r9+xtBcDeH85zlujOVeFDjSssK4nEEgjizuuRcwfWyHc1BOI+ssbJMCl7kYL3q95aYaPvk&#10;Ez3OPhchhF2CCgrv60RKlxVk0I1tTRy4u20M+gCbXOoGnyHcVHISRTNpsOTQUGBNaUHZ37k1Ck67&#10;w/F2pEu6edXZJN1P2+t+2Cr1M+h+FyA8df4r/rh3OsyP5zG8vw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IdTsMAAADdAAAADwAAAAAAAAAAAAAAAACYAgAAZHJzL2Rv&#10;d25yZXYueG1sUEsFBgAAAAAEAAQA9QAAAIgDAAAAAA==&#10;" fillcolor="black" strokeweight="0">
                  <v:fill r:id="rId16" o:title="" type="pattern"/>
                  <v:textbox inset="5.85pt,.7pt,5.85pt,.7pt"/>
                </v:rect>
                <v:rect id="Rectangle 8" o:spid="_x0000_s1031" style="position:absolute;left:32535;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unMQA&#10;AADdAAAADwAAAGRycy9kb3ducmV2LnhtbESPQYvCMBCF7wv+hzCCtzWt0qVUo4iw4MWDXRG8Dc3Y&#10;FptJSaLt/nsjLOxthvfeN2/W29F04knOt5YVpPMEBHFldcu1gvPP92cOwgdkjZ1lUvBLHrabycca&#10;C20HPtGzDLWIEPYFKmhC6AspfdWQQT+3PXHUbtYZDHF1tdQOhwg3nVwkyZc02HK80GBP+4aqe/kw&#10;kZLxfX8e8uXlmGYHKoeMU3dVajYddysQgcbwb/5LH3Ssn+YLeH8TR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rpzEAAAA3QAAAA8AAAAAAAAAAAAAAAAAmAIAAGRycy9k&#10;b3ducmV2LnhtbFBLBQYAAAAABAAEAPUAAACJAwAAAAA=&#10;" strokeweight="0">
                  <v:textbox inset="5.85pt,.7pt,5.85pt,.7pt"/>
                </v:rect>
              </v:group>
            </w:pict>
          </mc:Fallback>
        </mc:AlternateContent>
      </w:r>
    </w:p>
    <w:p w14:paraId="2C7E56E1" w14:textId="77777777" w:rsidR="00A7473E" w:rsidRPr="00D52BF4" w:rsidRDefault="00A7473E" w:rsidP="00484489">
      <w:pPr>
        <w:pStyle w:val="a5"/>
        <w:ind w:firstLineChars="0" w:firstLine="1"/>
        <w:rPr>
          <w:rFonts w:asciiTheme="minorEastAsia" w:hAnsiTheme="minorEastAsia"/>
        </w:rPr>
      </w:pPr>
    </w:p>
    <w:p w14:paraId="05D7B5E1" w14:textId="77777777" w:rsidR="00A7473E" w:rsidRPr="00D52BF4" w:rsidRDefault="00A7473E" w:rsidP="00484489">
      <w:pPr>
        <w:pStyle w:val="a5"/>
        <w:ind w:firstLineChars="0" w:firstLine="1"/>
        <w:rPr>
          <w:rFonts w:asciiTheme="minorEastAsia" w:hAnsiTheme="minorEastAsia"/>
        </w:rPr>
      </w:pPr>
    </w:p>
    <w:p w14:paraId="3F693ECC" w14:textId="77777777" w:rsidR="00A7473E" w:rsidRPr="00D52BF4" w:rsidRDefault="00A7473E" w:rsidP="00484489">
      <w:pPr>
        <w:pStyle w:val="a5"/>
        <w:ind w:firstLineChars="0" w:firstLine="1"/>
        <w:rPr>
          <w:rFonts w:asciiTheme="minorEastAsia" w:hAnsiTheme="minorEastAsia"/>
        </w:rPr>
      </w:pPr>
    </w:p>
    <w:p w14:paraId="439AEB94" w14:textId="77777777" w:rsidR="00A7473E" w:rsidRPr="00D52BF4" w:rsidRDefault="00A7473E" w:rsidP="00484489">
      <w:pPr>
        <w:pStyle w:val="a5"/>
        <w:ind w:firstLineChars="0" w:firstLine="1"/>
        <w:rPr>
          <w:rFonts w:asciiTheme="minorEastAsia" w:hAnsiTheme="minorEastAsia"/>
        </w:rPr>
      </w:pPr>
    </w:p>
    <w:p w14:paraId="294C73F2" w14:textId="77777777" w:rsidR="00A7473E" w:rsidRPr="00D52BF4" w:rsidRDefault="00A7473E" w:rsidP="00484489">
      <w:pPr>
        <w:pStyle w:val="a5"/>
        <w:ind w:firstLineChars="0" w:firstLine="1"/>
        <w:rPr>
          <w:rFonts w:asciiTheme="minorEastAsia" w:hAnsiTheme="minorEastAsia"/>
        </w:rPr>
      </w:pPr>
    </w:p>
    <w:p w14:paraId="7508C2F5" w14:textId="77777777" w:rsidR="00A7473E" w:rsidRPr="00D52BF4" w:rsidRDefault="00A7473E" w:rsidP="00484489">
      <w:pPr>
        <w:pStyle w:val="a5"/>
        <w:ind w:firstLineChars="0" w:firstLine="1"/>
        <w:rPr>
          <w:rFonts w:asciiTheme="minorEastAsia" w:hAnsiTheme="minorEastAsia"/>
        </w:rPr>
      </w:pPr>
    </w:p>
    <w:p w14:paraId="6C2C2C1C" w14:textId="77777777" w:rsidR="00A7473E" w:rsidRPr="00D52BF4" w:rsidRDefault="00A7473E" w:rsidP="00484489">
      <w:pPr>
        <w:pStyle w:val="a5"/>
        <w:ind w:firstLineChars="0" w:firstLine="1"/>
        <w:rPr>
          <w:rFonts w:asciiTheme="minorEastAsia" w:hAnsiTheme="minorEastAsia"/>
        </w:rPr>
      </w:pPr>
    </w:p>
    <w:p w14:paraId="75A518CB" w14:textId="77777777" w:rsidR="00A7473E" w:rsidRPr="00D52BF4" w:rsidRDefault="00A7473E" w:rsidP="00484489">
      <w:pPr>
        <w:pStyle w:val="a5"/>
        <w:ind w:firstLineChars="0" w:firstLine="1"/>
        <w:rPr>
          <w:rFonts w:asciiTheme="minorEastAsia" w:hAnsiTheme="minorEastAsia"/>
        </w:rPr>
      </w:pPr>
    </w:p>
    <w:p w14:paraId="59B50FDE" w14:textId="77777777" w:rsidR="00A7473E" w:rsidRPr="00D52BF4" w:rsidRDefault="00A7473E" w:rsidP="00484489">
      <w:pPr>
        <w:pStyle w:val="a5"/>
        <w:ind w:firstLineChars="0" w:firstLine="1"/>
        <w:rPr>
          <w:rFonts w:asciiTheme="minorEastAsia" w:hAnsiTheme="minorEastAsia"/>
        </w:rPr>
      </w:pPr>
    </w:p>
    <w:p w14:paraId="122E95B0" w14:textId="77777777" w:rsidR="00A7473E" w:rsidRPr="00D52BF4" w:rsidRDefault="00A7473E" w:rsidP="00484489">
      <w:pPr>
        <w:pStyle w:val="a5"/>
        <w:ind w:firstLineChars="0" w:firstLine="1"/>
        <w:rPr>
          <w:rFonts w:asciiTheme="minorEastAsia" w:hAnsiTheme="minorEastAsia"/>
        </w:rPr>
      </w:pPr>
    </w:p>
    <w:p w14:paraId="203132D8" w14:textId="77777777" w:rsidR="00A7473E" w:rsidRPr="00D52BF4" w:rsidRDefault="00A7473E" w:rsidP="00484489">
      <w:pPr>
        <w:pStyle w:val="a5"/>
        <w:ind w:firstLineChars="0" w:firstLine="1"/>
        <w:rPr>
          <w:rFonts w:asciiTheme="minorEastAsia" w:hAnsiTheme="minorEastAsia"/>
        </w:rPr>
      </w:pPr>
    </w:p>
    <w:p w14:paraId="1A783AE6" w14:textId="4E670A68" w:rsidR="00A7473E" w:rsidRPr="00D52BF4" w:rsidRDefault="00A7473E" w:rsidP="00484489">
      <w:pPr>
        <w:pStyle w:val="a5"/>
        <w:ind w:firstLineChars="0" w:firstLine="1"/>
        <w:rPr>
          <w:rFonts w:asciiTheme="minorEastAsia" w:hAnsiTheme="minorEastAsia"/>
        </w:rPr>
      </w:pPr>
    </w:p>
    <w:p w14:paraId="11784666" w14:textId="3504E55B" w:rsidR="00A7473E" w:rsidRPr="00D52BF4" w:rsidRDefault="00A7473E" w:rsidP="00484489">
      <w:pPr>
        <w:pStyle w:val="a5"/>
        <w:ind w:firstLineChars="0" w:firstLine="1"/>
        <w:rPr>
          <w:rFonts w:asciiTheme="minorEastAsia" w:hAnsiTheme="minorEastAsia"/>
        </w:rPr>
      </w:pPr>
    </w:p>
    <w:p w14:paraId="4E317D69" w14:textId="3E2B9B5A" w:rsidR="00A7473E" w:rsidRPr="00D52BF4" w:rsidRDefault="00A7473E" w:rsidP="00484489">
      <w:pPr>
        <w:pStyle w:val="a5"/>
        <w:ind w:firstLineChars="0" w:firstLine="1"/>
        <w:rPr>
          <w:rFonts w:asciiTheme="minorEastAsia" w:hAnsiTheme="minorEastAsia"/>
        </w:rPr>
      </w:pPr>
    </w:p>
    <w:p w14:paraId="5BA5147D" w14:textId="42B525EC" w:rsidR="00A7473E" w:rsidRPr="00D52BF4" w:rsidRDefault="00A7473E" w:rsidP="00484489">
      <w:pPr>
        <w:pStyle w:val="a5"/>
        <w:ind w:firstLineChars="0" w:firstLine="1"/>
        <w:rPr>
          <w:rFonts w:asciiTheme="minorEastAsia" w:hAnsiTheme="minorEastAsia"/>
        </w:rPr>
      </w:pPr>
    </w:p>
    <w:p w14:paraId="670FD61A" w14:textId="760F8A8F" w:rsidR="00A7473E" w:rsidRPr="00D52BF4" w:rsidRDefault="00A7473E" w:rsidP="00484489">
      <w:pPr>
        <w:pStyle w:val="a5"/>
        <w:ind w:firstLineChars="0" w:firstLine="1"/>
        <w:rPr>
          <w:rFonts w:asciiTheme="minorEastAsia" w:hAnsiTheme="minorEastAsia"/>
        </w:rPr>
      </w:pPr>
    </w:p>
    <w:p w14:paraId="6595835A" w14:textId="7A7C34D4" w:rsidR="00A7473E" w:rsidRPr="00D52BF4" w:rsidRDefault="00A7473E" w:rsidP="00484489">
      <w:pPr>
        <w:pStyle w:val="a5"/>
        <w:ind w:firstLineChars="0" w:firstLine="1"/>
        <w:rPr>
          <w:rFonts w:asciiTheme="minorEastAsia" w:hAnsiTheme="minorEastAsia"/>
        </w:rPr>
      </w:pPr>
    </w:p>
    <w:p w14:paraId="33DD00B8" w14:textId="65CC64D1" w:rsidR="00A7473E" w:rsidRPr="00D52BF4" w:rsidRDefault="00A7473E" w:rsidP="00484489">
      <w:pPr>
        <w:pStyle w:val="a5"/>
        <w:ind w:firstLineChars="0" w:firstLine="1"/>
        <w:rPr>
          <w:rFonts w:asciiTheme="minorEastAsia" w:hAnsiTheme="minorEastAsia"/>
        </w:rPr>
      </w:pPr>
    </w:p>
    <w:p w14:paraId="40715156" w14:textId="001568C8" w:rsidR="00A7473E" w:rsidRDefault="00A7473E" w:rsidP="00484489">
      <w:pPr>
        <w:pStyle w:val="a5"/>
        <w:ind w:firstLineChars="0" w:firstLine="1"/>
        <w:rPr>
          <w:rFonts w:asciiTheme="minorEastAsia" w:hAnsiTheme="minorEastAsia"/>
        </w:rPr>
      </w:pPr>
    </w:p>
    <w:p w14:paraId="506167EB" w14:textId="44363AB2" w:rsidR="009023A3" w:rsidRDefault="009023A3" w:rsidP="00484489">
      <w:pPr>
        <w:pStyle w:val="a5"/>
        <w:ind w:firstLineChars="0" w:firstLine="1"/>
        <w:rPr>
          <w:rFonts w:asciiTheme="minorEastAsia" w:hAnsiTheme="minorEastAsia"/>
        </w:rPr>
      </w:pPr>
    </w:p>
    <w:p w14:paraId="63032DF9" w14:textId="77777777" w:rsidR="003D6BE4" w:rsidRDefault="003D6BE4" w:rsidP="003D6BE4">
      <w:pPr>
        <w:adjustRightInd w:val="0"/>
        <w:ind w:left="660" w:hangingChars="300" w:hanging="660"/>
        <w:rPr>
          <w:rFonts w:ascii="ＭＳ ゴシック" w:eastAsia="ＭＳ ゴシック" w:hAnsi="ＭＳ ゴシック"/>
        </w:rPr>
      </w:pPr>
    </w:p>
    <w:p w14:paraId="5A8C210B" w14:textId="77777777" w:rsidR="008F1B9B" w:rsidRPr="00716F25" w:rsidRDefault="008F1B9B" w:rsidP="008F1B9B">
      <w:pPr>
        <w:adjustRightInd w:val="0"/>
        <w:ind w:left="660" w:hangingChars="300" w:hanging="660"/>
        <w:rPr>
          <w:rFonts w:ascii="ＭＳ ゴシック" w:eastAsia="ＭＳ ゴシック" w:hAnsi="ＭＳ ゴシック"/>
        </w:rPr>
      </w:pPr>
    </w:p>
    <w:p w14:paraId="4CDC909E" w14:textId="77777777" w:rsidR="008F1B9B" w:rsidRPr="00716F25" w:rsidRDefault="008F1B9B" w:rsidP="008F1B9B">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44A4CD46" w14:textId="77777777" w:rsidR="008F1B9B" w:rsidRPr="00716F25" w:rsidRDefault="008F1B9B" w:rsidP="008F1B9B">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196864" behindDoc="1" locked="1" layoutInCell="1" allowOverlap="1" wp14:anchorId="1058FCB8" wp14:editId="4567FA3E">
                <wp:simplePos x="0" y="0"/>
                <wp:positionH relativeFrom="margin">
                  <wp:align>center</wp:align>
                </wp:positionH>
                <wp:positionV relativeFrom="paragraph">
                  <wp:posOffset>-255905</wp:posOffset>
                </wp:positionV>
                <wp:extent cx="6563360" cy="1122045"/>
                <wp:effectExtent l="0" t="0" r="8890" b="1905"/>
                <wp:wrapNone/>
                <wp:docPr id="49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1122219"/>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50A9C" id="Rectangle 332" o:spid="_x0000_s1026" style="position:absolute;left:0;text-align:left;margin-left:0;margin-top:-20.15pt;width:516.8pt;height:88.35pt;z-index:-25111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506"/>
      </w:tblGrid>
      <w:tr w:rsidR="008F1B9B" w:rsidRPr="00716F25" w14:paraId="4A11BA09" w14:textId="77777777" w:rsidTr="00B725E2">
        <w:trPr>
          <w:trHeight w:val="987"/>
        </w:trPr>
        <w:tc>
          <w:tcPr>
            <w:tcW w:w="2122" w:type="dxa"/>
            <w:shd w:val="clear" w:color="auto" w:fill="auto"/>
            <w:vAlign w:val="center"/>
          </w:tcPr>
          <w:p w14:paraId="0163C209" w14:textId="77777777" w:rsidR="008F1B9B" w:rsidRDefault="008F1B9B" w:rsidP="00B725E2">
            <w:pPr>
              <w:adjustRightInd w:val="0"/>
              <w:ind w:firstLineChars="250" w:firstLine="500"/>
              <w:rPr>
                <w:rFonts w:ascii="BIZ UDゴシック" w:eastAsia="BIZ UDゴシック" w:hAnsi="BIZ UDゴシック"/>
                <w:b/>
                <w:sz w:val="20"/>
                <w:szCs w:val="20"/>
              </w:rPr>
            </w:pPr>
            <w:r w:rsidRPr="0070468E">
              <w:rPr>
                <w:rFonts w:ascii="BIZ UDゴシック" w:eastAsia="BIZ UDゴシック" w:hAnsi="BIZ UDゴシック" w:hint="eastAsia"/>
                <w:b/>
                <w:sz w:val="20"/>
                <w:szCs w:val="20"/>
              </w:rPr>
              <w:t>愛の手帳</w:t>
            </w:r>
          </w:p>
          <w:p w14:paraId="6B17914F" w14:textId="77777777" w:rsidR="008F1B9B" w:rsidRPr="0070468E" w:rsidRDefault="008F1B9B" w:rsidP="00B725E2">
            <w:pPr>
              <w:adjustRightInd w:val="0"/>
              <w:jc w:val="center"/>
              <w:rPr>
                <w:rFonts w:ascii="BIZ UDゴシック" w:eastAsia="BIZ UDゴシック" w:hAnsi="BIZ UDゴシック"/>
                <w:b/>
                <w:sz w:val="20"/>
                <w:szCs w:val="20"/>
              </w:rPr>
            </w:pPr>
            <w:r w:rsidRPr="0070468E">
              <w:rPr>
                <w:rFonts w:ascii="BIZ UDゴシック" w:eastAsia="BIZ UDゴシック" w:hAnsi="BIZ UDゴシック" w:hint="eastAsia"/>
                <w:b/>
                <w:sz w:val="20"/>
                <w:szCs w:val="20"/>
              </w:rPr>
              <w:t>（療育手帳）</w:t>
            </w:r>
          </w:p>
        </w:tc>
        <w:tc>
          <w:tcPr>
            <w:tcW w:w="7506" w:type="dxa"/>
            <w:shd w:val="clear" w:color="auto" w:fill="auto"/>
            <w:vAlign w:val="center"/>
          </w:tcPr>
          <w:p w14:paraId="022E6CD4" w14:textId="77777777" w:rsidR="008F1B9B" w:rsidRPr="0070468E" w:rsidRDefault="008F1B9B" w:rsidP="00B725E2">
            <w:pPr>
              <w:adjustRightInd w:val="0"/>
              <w:spacing w:line="280" w:lineRule="exact"/>
              <w:ind w:firstLineChars="100" w:firstLine="200"/>
              <w:rPr>
                <w:rFonts w:ascii="BIZ UDP明朝 Medium" w:eastAsia="BIZ UDP明朝 Medium" w:hAnsi="BIZ UDP明朝 Medium"/>
                <w:sz w:val="20"/>
                <w:szCs w:val="20"/>
              </w:rPr>
            </w:pPr>
            <w:r w:rsidRPr="0070468E">
              <w:rPr>
                <w:rFonts w:ascii="BIZ UDP明朝 Medium" w:eastAsia="BIZ UDP明朝 Medium" w:hAnsi="BIZ UDP明朝 Medium" w:hint="eastAsia"/>
                <w:sz w:val="20"/>
                <w:szCs w:val="20"/>
              </w:rPr>
              <w:t>知的障がいのある方に交付されるもので、東京都の判定基準に該当する方に、障がいの程度によって１度から４度の等級に分類されます。等級は、１度に近いほど障がいの程度が重く、４度に近いほど障がいの程度が軽くなります。</w:t>
            </w:r>
          </w:p>
        </w:tc>
      </w:tr>
    </w:tbl>
    <w:p w14:paraId="251ACDE1" w14:textId="77777777" w:rsidR="008F1B9B" w:rsidRPr="0070468E" w:rsidRDefault="008F1B9B" w:rsidP="008F1B9B">
      <w:pPr>
        <w:pStyle w:val="a5"/>
        <w:ind w:firstLineChars="0" w:firstLine="1"/>
        <w:rPr>
          <w:rFonts w:asciiTheme="minorEastAsia" w:hAnsiTheme="minorEastAsia"/>
          <w:color w:val="000000" w:themeColor="text1"/>
        </w:rPr>
      </w:pPr>
    </w:p>
    <w:p w14:paraId="564A1673" w14:textId="3DCB17AB" w:rsidR="00A7473E" w:rsidRPr="00D52BF4" w:rsidRDefault="00A7473E" w:rsidP="00484489">
      <w:pPr>
        <w:pStyle w:val="a5"/>
        <w:ind w:firstLineChars="0" w:firstLine="1"/>
        <w:rPr>
          <w:rFonts w:asciiTheme="minorEastAsia" w:hAnsiTheme="minorEastAsia"/>
        </w:rPr>
      </w:pPr>
      <w:r w:rsidRPr="00D52BF4">
        <w:rPr>
          <w:rFonts w:asciiTheme="minorEastAsia" w:hAnsiTheme="minorEastAsia"/>
        </w:rPr>
        <w:br w:type="page"/>
      </w:r>
    </w:p>
    <w:p w14:paraId="734C1B2E" w14:textId="77777777" w:rsidR="00A7473E" w:rsidRPr="00D52BF4" w:rsidRDefault="00A7473E" w:rsidP="00484489">
      <w:pPr>
        <w:pStyle w:val="a5"/>
        <w:ind w:firstLineChars="0" w:firstLine="1"/>
        <w:rPr>
          <w:rFonts w:asciiTheme="minorEastAsia" w:hAnsiTheme="minorEastAsia"/>
        </w:rPr>
      </w:pPr>
    </w:p>
    <w:p w14:paraId="49BBB902" w14:textId="77777777" w:rsidR="006E3907" w:rsidRPr="00D52BF4" w:rsidRDefault="006E3907" w:rsidP="00484489">
      <w:pPr>
        <w:pStyle w:val="a5"/>
        <w:ind w:firstLineChars="0" w:firstLine="1"/>
        <w:rPr>
          <w:rFonts w:asciiTheme="majorEastAsia" w:eastAsiaTheme="majorEastAsia" w:hAnsiTheme="majorEastAsia"/>
          <w:bdr w:val="single" w:sz="4" w:space="0" w:color="auto"/>
        </w:rPr>
      </w:pPr>
      <w:r w:rsidRPr="00D52BF4">
        <w:rPr>
          <w:rFonts w:asciiTheme="majorEastAsia" w:eastAsiaTheme="majorEastAsia" w:hAnsiTheme="majorEastAsia" w:hint="eastAsia"/>
          <w:bdr w:val="single" w:sz="4" w:space="0" w:color="auto"/>
        </w:rPr>
        <w:t>精神障害者保健福祉手帳の等級</w:t>
      </w:r>
    </w:p>
    <w:p w14:paraId="41B560F6" w14:textId="77777777" w:rsidR="00A7473E" w:rsidRPr="00D52BF4" w:rsidRDefault="00A7473E" w:rsidP="00484489">
      <w:pPr>
        <w:pStyle w:val="a5"/>
        <w:ind w:firstLineChars="0" w:firstLine="1"/>
        <w:rPr>
          <w:rFonts w:asciiTheme="minorEastAsia" w:hAnsiTheme="minorEastAsia"/>
        </w:rPr>
      </w:pPr>
    </w:p>
    <w:p w14:paraId="66559209" w14:textId="7E4A9A25" w:rsidR="00A7473E" w:rsidRPr="00D52BF4" w:rsidRDefault="00B10259" w:rsidP="00B10259">
      <w:pPr>
        <w:pStyle w:val="a5"/>
        <w:ind w:firstLine="220"/>
        <w:rPr>
          <w:rFonts w:asciiTheme="minorEastAsia" w:hAnsiTheme="minorEastAsia"/>
        </w:rPr>
      </w:pPr>
      <w:r w:rsidRPr="00D52BF4">
        <w:rPr>
          <w:rFonts w:asciiTheme="minorEastAsia" w:hAnsiTheme="minorEastAsia" w:hint="eastAsia"/>
        </w:rPr>
        <w:t>精神障害者保健福祉手帳の等級は、</w:t>
      </w:r>
      <w:r w:rsidR="00CF6B24" w:rsidRPr="00D52BF4">
        <w:rPr>
          <w:rFonts w:asciiTheme="minorEastAsia" w:hAnsiTheme="minorEastAsia" w:hint="eastAsia"/>
        </w:rPr>
        <w:t>全体で</w:t>
      </w:r>
      <w:r w:rsidRPr="00D52BF4">
        <w:rPr>
          <w:rFonts w:asciiTheme="minorEastAsia" w:hAnsiTheme="minorEastAsia" w:hint="eastAsia"/>
        </w:rPr>
        <w:t>「３級」が59.2％</w:t>
      </w:r>
      <w:r w:rsidR="00884AEE" w:rsidRPr="00D52BF4">
        <w:rPr>
          <w:rFonts w:asciiTheme="minorEastAsia" w:hAnsiTheme="minorEastAsia" w:hint="eastAsia"/>
        </w:rPr>
        <w:t>と最も高く</w:t>
      </w:r>
      <w:r w:rsidRPr="00D52BF4">
        <w:rPr>
          <w:rFonts w:asciiTheme="minorEastAsia" w:hAnsiTheme="minorEastAsia" w:hint="eastAsia"/>
        </w:rPr>
        <w:t>、</w:t>
      </w:r>
      <w:r w:rsidR="00884AEE" w:rsidRPr="00D52BF4">
        <w:rPr>
          <w:rFonts w:asciiTheme="minorEastAsia" w:hAnsiTheme="minorEastAsia" w:hint="eastAsia"/>
        </w:rPr>
        <w:t>次いで</w:t>
      </w:r>
      <w:r w:rsidRPr="00D52BF4">
        <w:rPr>
          <w:rFonts w:asciiTheme="minorEastAsia" w:hAnsiTheme="minorEastAsia" w:hint="eastAsia"/>
        </w:rPr>
        <w:t>「２級」が36.7％となっています。</w:t>
      </w:r>
    </w:p>
    <w:p w14:paraId="003ADC09" w14:textId="0610C998" w:rsidR="00A7473E" w:rsidRPr="00D52BF4" w:rsidRDefault="00A7473E" w:rsidP="00484489">
      <w:pPr>
        <w:pStyle w:val="a5"/>
        <w:ind w:firstLineChars="0" w:firstLine="1"/>
        <w:rPr>
          <w:rFonts w:asciiTheme="minorEastAsia" w:hAnsiTheme="minorEastAsia"/>
        </w:rPr>
      </w:pPr>
    </w:p>
    <w:p w14:paraId="6D17F9A4" w14:textId="491127C4" w:rsidR="00A7473E" w:rsidRPr="00D52BF4" w:rsidRDefault="00EA1924"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2027904" behindDoc="0" locked="0" layoutInCell="1" allowOverlap="1" wp14:anchorId="60B58565" wp14:editId="40F80234">
                <wp:simplePos x="0" y="0"/>
                <wp:positionH relativeFrom="column">
                  <wp:posOffset>-872490</wp:posOffset>
                </wp:positionH>
                <wp:positionV relativeFrom="paragraph">
                  <wp:posOffset>356870</wp:posOffset>
                </wp:positionV>
                <wp:extent cx="7018655" cy="4143375"/>
                <wp:effectExtent l="0" t="0" r="0" b="28575"/>
                <wp:wrapNone/>
                <wp:docPr id="188" name="グループ化 188"/>
                <wp:cNvGraphicFramePr/>
                <a:graphic xmlns:a="http://schemas.openxmlformats.org/drawingml/2006/main">
                  <a:graphicData uri="http://schemas.microsoft.com/office/word/2010/wordprocessingGroup">
                    <wpg:wgp>
                      <wpg:cNvGrpSpPr/>
                      <wpg:grpSpPr>
                        <a:xfrm>
                          <a:off x="0" y="0"/>
                          <a:ext cx="7018655" cy="4143375"/>
                          <a:chOff x="0" y="0"/>
                          <a:chExt cx="7018655" cy="4143375"/>
                        </a:xfrm>
                      </wpg:grpSpPr>
                      <pic:pic xmlns:pic="http://schemas.openxmlformats.org/drawingml/2006/picture">
                        <pic:nvPicPr>
                          <pic:cNvPr id="759" name="図 759"/>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19050"/>
                            <a:ext cx="7018655" cy="3719195"/>
                          </a:xfrm>
                          <a:prstGeom prst="rect">
                            <a:avLst/>
                          </a:prstGeom>
                          <a:noFill/>
                          <a:ln>
                            <a:noFill/>
                          </a:ln>
                        </pic:spPr>
                      </pic:pic>
                      <wpg:grpSp>
                        <wpg:cNvPr id="730" name="グループ化 730"/>
                        <wpg:cNvGrpSpPr/>
                        <wpg:grpSpPr>
                          <a:xfrm>
                            <a:off x="2733675" y="0"/>
                            <a:ext cx="3216275" cy="133350"/>
                            <a:chOff x="0" y="0"/>
                            <a:chExt cx="3216878" cy="133350"/>
                          </a:xfrm>
                        </wpg:grpSpPr>
                        <wps:wsp>
                          <wps:cNvPr id="731"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732"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733"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734"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s:wsp>
                        <wps:cNvPr id="181" name="正方形/長方形 181"/>
                        <wps:cNvSpPr/>
                        <wps:spPr>
                          <a:xfrm>
                            <a:off x="876300" y="3771900"/>
                            <a:ext cx="5572125" cy="3714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4A743" w14:textId="5626E864" w:rsidR="00E5536F" w:rsidRPr="00EA1924" w:rsidRDefault="00E5536F" w:rsidP="00EA1924">
                              <w:pPr>
                                <w:jc w:val="center"/>
                                <w:rPr>
                                  <w:rFonts w:ascii="BIZ UDゴシック" w:eastAsia="BIZ UDゴシック" w:hAnsi="BIZ UDゴシック"/>
                                  <w:color w:val="000000" w:themeColor="text1"/>
                                  <w:sz w:val="20"/>
                                </w:rPr>
                              </w:pPr>
                              <w:r w:rsidRPr="00EA1924">
                                <w:rPr>
                                  <w:rFonts w:ascii="BIZ UDゴシック" w:eastAsia="BIZ UDゴシック" w:hAnsi="BIZ UDゴシック" w:hint="eastAsia"/>
                                  <w:color w:val="000000" w:themeColor="text1"/>
                                  <w:sz w:val="20"/>
                                </w:rPr>
                                <w:t>「難病」及び「</w:t>
                              </w:r>
                              <w:r w:rsidRPr="00EA1924">
                                <w:rPr>
                                  <w:rFonts w:ascii="BIZ UDゴシック" w:eastAsia="BIZ UDゴシック" w:hAnsi="BIZ UDゴシック"/>
                                  <w:color w:val="000000" w:themeColor="text1"/>
                                  <w:sz w:val="20"/>
                                </w:rPr>
                                <w:t>その他</w:t>
                              </w:r>
                              <w:r w:rsidRPr="00EA1924">
                                <w:rPr>
                                  <w:rFonts w:ascii="BIZ UDゴシック" w:eastAsia="BIZ UDゴシック" w:hAnsi="BIZ UDゴシック" w:hint="eastAsia"/>
                                  <w:color w:val="000000" w:themeColor="text1"/>
                                  <w:sz w:val="20"/>
                                </w:rPr>
                                <w:t>」</w:t>
                              </w:r>
                              <w:r w:rsidRPr="00EA1924">
                                <w:rPr>
                                  <w:rFonts w:ascii="BIZ UDゴシック" w:eastAsia="BIZ UDゴシック" w:hAnsi="BIZ UDゴシック"/>
                                  <w:color w:val="000000" w:themeColor="text1"/>
                                  <w:sz w:val="20"/>
                                </w:rPr>
                                <w:t>のサンプル</w:t>
                              </w:r>
                              <w:r w:rsidRPr="003D6BE4">
                                <w:rPr>
                                  <w:rFonts w:ascii="BIZ UDゴシック" w:eastAsia="BIZ UDゴシック" w:hAnsi="BIZ UDゴシック" w:hint="eastAsia"/>
                                  <w:color w:val="000000" w:themeColor="text1"/>
                                  <w:sz w:val="20"/>
                                </w:rPr>
                                <w:t>数</w:t>
                              </w:r>
                              <w:r w:rsidRPr="00EA1924">
                                <w:rPr>
                                  <w:rFonts w:ascii="BIZ UDゴシック" w:eastAsia="BIZ UDゴシック" w:hAnsi="BIZ UDゴシック"/>
                                  <w:color w:val="000000" w:themeColor="text1"/>
                                  <w:sz w:val="20"/>
                                </w:rPr>
                                <w:t>は</w:t>
                              </w:r>
                              <w:r w:rsidRPr="00EA1924">
                                <w:rPr>
                                  <w:rFonts w:ascii="BIZ UDゴシック" w:eastAsia="BIZ UDゴシック" w:hAnsi="BIZ UDゴシック" w:hint="eastAsia"/>
                                  <w:color w:val="000000" w:themeColor="text1"/>
                                  <w:sz w:val="20"/>
                                </w:rPr>
                                <w:t>０</w:t>
                              </w:r>
                              <w:r w:rsidRPr="003D6BE4">
                                <w:rPr>
                                  <w:rFonts w:ascii="BIZ UDゴシック" w:eastAsia="BIZ UDゴシック" w:hAnsi="BIZ UDゴシック" w:hint="eastAsia"/>
                                  <w:color w:val="000000" w:themeColor="text1"/>
                                  <w:sz w:val="20"/>
                                </w:rPr>
                                <w:t>件</w:t>
                              </w:r>
                              <w:r w:rsidRPr="00EA1924">
                                <w:rPr>
                                  <w:rFonts w:ascii="BIZ UDゴシック" w:eastAsia="BIZ UDゴシック" w:hAnsi="BIZ UDゴシック"/>
                                  <w:color w:val="000000" w:themeColor="text1"/>
                                  <w:sz w:val="20"/>
                                </w:rPr>
                                <w:t>のため非表示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B58565" id="グループ化 188" o:spid="_x0000_s1036" style="position:absolute;left:0;text-align:left;margin-left:-68.7pt;margin-top:28.1pt;width:552.65pt;height:326.25pt;z-index:252027904" coordsize="70186,414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">
                <v:shape id="図 759" o:spid="_x0000_s1037" type="#_x0000_t75" style="position:absolute;top:190;width:70186;height:3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">
                  <v:imagedata r:id="rId122" o:title=""/>
                  <v:path arrowok="t"/>
                </v:shape>
                <v:group id="グループ化 730" o:spid="_x0000_s1038" style="position:absolute;left:27336;width:32163;height:1333" coordsize="32168,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rect id="Rectangle 3" o:spid="_x0000_s1039" alt="50%" style="position:absolute;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" fillcolor="black" strokeweight="0">
                    <v:fill r:id="rId97" o:title="" type="pattern"/>
                    <v:textbox inset="5.85pt,.7pt,5.85pt,.7pt"/>
                  </v:rect>
                  <v:rect id="Rectangle 4" o:spid="_x0000_s1040" alt="右下がり対角線" style="position:absolute;left:10306;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" fillcolor="black" strokeweight="0">
                    <v:fill r:id="rId98" o:title="" type="pattern"/>
                    <v:textbox inset="5.85pt,.7pt,5.85pt,.7pt"/>
                  </v:rect>
                  <v:rect id="Rectangle 5" o:spid="_x0000_s1041" alt="20%" style="position:absolute;left:20535;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" fillcolor="black" strokeweight="0">
                    <v:fill r:id="rId99" o:title="" type="pattern"/>
                    <v:textbox inset="5.85pt,.7pt,5.85pt,.7pt"/>
                  </v:rect>
                  <v:rect id="Rectangle 8" o:spid="_x0000_s1042" style="position:absolute;left:30841;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" strokeweight="0">
                    <v:textbox inset="5.85pt,.7pt,5.85pt,.7pt"/>
                  </v:rect>
                </v:group>
                <v:rect id="正方形/長方形 181" o:spid="_x0000_s1043" style="position:absolute;left:8763;top:37719;width:5572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" fillcolor="white [3212]" strokecolor="black [3213]" strokeweight=".25pt">
                  <v:textbox>
                    <w:txbxContent>
                      <w:p w14:paraId="44F4A743" w14:textId="5626E864" w:rsidR="00E5536F" w:rsidRPr="00EA1924" w:rsidRDefault="00E5536F" w:rsidP="00EA1924">
                        <w:pPr>
                          <w:jc w:val="center"/>
                          <w:rPr>
                            <w:rFonts w:ascii="BIZ UDゴシック" w:eastAsia="BIZ UDゴシック" w:hAnsi="BIZ UDゴシック"/>
                            <w:color w:val="000000" w:themeColor="text1"/>
                            <w:sz w:val="20"/>
                          </w:rPr>
                        </w:pPr>
                        <w:r w:rsidRPr="00EA1924">
                          <w:rPr>
                            <w:rFonts w:ascii="BIZ UDゴシック" w:eastAsia="BIZ UDゴシック" w:hAnsi="BIZ UDゴシック" w:hint="eastAsia"/>
                            <w:color w:val="000000" w:themeColor="text1"/>
                            <w:sz w:val="20"/>
                          </w:rPr>
                          <w:t>「難病」及び「</w:t>
                        </w:r>
                        <w:r w:rsidRPr="00EA1924">
                          <w:rPr>
                            <w:rFonts w:ascii="BIZ UDゴシック" w:eastAsia="BIZ UDゴシック" w:hAnsi="BIZ UDゴシック"/>
                            <w:color w:val="000000" w:themeColor="text1"/>
                            <w:sz w:val="20"/>
                          </w:rPr>
                          <w:t>その他</w:t>
                        </w:r>
                        <w:r w:rsidRPr="00EA1924">
                          <w:rPr>
                            <w:rFonts w:ascii="BIZ UDゴシック" w:eastAsia="BIZ UDゴシック" w:hAnsi="BIZ UDゴシック" w:hint="eastAsia"/>
                            <w:color w:val="000000" w:themeColor="text1"/>
                            <w:sz w:val="20"/>
                          </w:rPr>
                          <w:t>」</w:t>
                        </w:r>
                        <w:r w:rsidRPr="00EA1924">
                          <w:rPr>
                            <w:rFonts w:ascii="BIZ UDゴシック" w:eastAsia="BIZ UDゴシック" w:hAnsi="BIZ UDゴシック"/>
                            <w:color w:val="000000" w:themeColor="text1"/>
                            <w:sz w:val="20"/>
                          </w:rPr>
                          <w:t>のサンプル</w:t>
                        </w:r>
                        <w:r w:rsidRPr="003D6BE4">
                          <w:rPr>
                            <w:rFonts w:ascii="BIZ UDゴシック" w:eastAsia="BIZ UDゴシック" w:hAnsi="BIZ UDゴシック" w:hint="eastAsia"/>
                            <w:color w:val="000000" w:themeColor="text1"/>
                            <w:sz w:val="20"/>
                          </w:rPr>
                          <w:t>数</w:t>
                        </w:r>
                        <w:r w:rsidRPr="00EA1924">
                          <w:rPr>
                            <w:rFonts w:ascii="BIZ UDゴシック" w:eastAsia="BIZ UDゴシック" w:hAnsi="BIZ UDゴシック"/>
                            <w:color w:val="000000" w:themeColor="text1"/>
                            <w:sz w:val="20"/>
                          </w:rPr>
                          <w:t>は</w:t>
                        </w:r>
                        <w:r w:rsidRPr="00EA1924">
                          <w:rPr>
                            <w:rFonts w:ascii="BIZ UDゴシック" w:eastAsia="BIZ UDゴシック" w:hAnsi="BIZ UDゴシック" w:hint="eastAsia"/>
                            <w:color w:val="000000" w:themeColor="text1"/>
                            <w:sz w:val="20"/>
                          </w:rPr>
                          <w:t>０</w:t>
                        </w:r>
                        <w:r w:rsidRPr="003D6BE4">
                          <w:rPr>
                            <w:rFonts w:ascii="BIZ UDゴシック" w:eastAsia="BIZ UDゴシック" w:hAnsi="BIZ UDゴシック" w:hint="eastAsia"/>
                            <w:color w:val="000000" w:themeColor="text1"/>
                            <w:sz w:val="20"/>
                          </w:rPr>
                          <w:t>件</w:t>
                        </w:r>
                        <w:r w:rsidRPr="00EA1924">
                          <w:rPr>
                            <w:rFonts w:ascii="BIZ UDゴシック" w:eastAsia="BIZ UDゴシック" w:hAnsi="BIZ UDゴシック"/>
                            <w:color w:val="000000" w:themeColor="text1"/>
                            <w:sz w:val="20"/>
                          </w:rPr>
                          <w:t>のため非表示</w:t>
                        </w:r>
                      </w:p>
                    </w:txbxContent>
                  </v:textbox>
                </v:rect>
              </v:group>
            </w:pict>
          </mc:Fallback>
        </mc:AlternateContent>
      </w:r>
    </w:p>
    <w:p w14:paraId="4BD10782" w14:textId="59E8E56D" w:rsidR="00A7473E" w:rsidRPr="00D52BF4" w:rsidRDefault="00A7473E" w:rsidP="00484489">
      <w:pPr>
        <w:pStyle w:val="a5"/>
        <w:ind w:firstLineChars="0" w:firstLine="1"/>
        <w:rPr>
          <w:rFonts w:asciiTheme="minorEastAsia" w:hAnsiTheme="minorEastAsia"/>
        </w:rPr>
      </w:pPr>
    </w:p>
    <w:p w14:paraId="2D19E2EA" w14:textId="32C35EC0" w:rsidR="00A7473E" w:rsidRPr="00D52BF4" w:rsidRDefault="00A7473E" w:rsidP="00484489">
      <w:pPr>
        <w:pStyle w:val="a5"/>
        <w:ind w:firstLineChars="0" w:firstLine="1"/>
        <w:rPr>
          <w:rFonts w:asciiTheme="minorEastAsia" w:hAnsiTheme="minorEastAsia"/>
        </w:rPr>
      </w:pPr>
    </w:p>
    <w:p w14:paraId="5522F8EF" w14:textId="493C2B12" w:rsidR="00A7473E" w:rsidRPr="00D52BF4" w:rsidRDefault="00A7473E" w:rsidP="00484489">
      <w:pPr>
        <w:pStyle w:val="a5"/>
        <w:ind w:firstLineChars="0" w:firstLine="1"/>
        <w:rPr>
          <w:rFonts w:asciiTheme="minorEastAsia" w:hAnsiTheme="minorEastAsia"/>
        </w:rPr>
      </w:pPr>
    </w:p>
    <w:p w14:paraId="39B4BF11" w14:textId="4A6D0127" w:rsidR="00A7473E" w:rsidRPr="00D52BF4" w:rsidRDefault="00A7473E" w:rsidP="00484489">
      <w:pPr>
        <w:pStyle w:val="a5"/>
        <w:ind w:firstLineChars="0" w:firstLine="1"/>
        <w:rPr>
          <w:rFonts w:asciiTheme="minorEastAsia" w:hAnsiTheme="minorEastAsia"/>
        </w:rPr>
      </w:pPr>
    </w:p>
    <w:p w14:paraId="6612CBA3" w14:textId="77777777" w:rsidR="00A7473E" w:rsidRPr="00D52BF4" w:rsidRDefault="00A7473E" w:rsidP="00484489">
      <w:pPr>
        <w:pStyle w:val="a5"/>
        <w:ind w:firstLineChars="0" w:firstLine="1"/>
        <w:rPr>
          <w:rFonts w:asciiTheme="minorEastAsia" w:hAnsiTheme="minorEastAsia"/>
        </w:rPr>
      </w:pPr>
    </w:p>
    <w:p w14:paraId="7A1B0B98" w14:textId="77777777" w:rsidR="00A7473E" w:rsidRPr="00D52BF4" w:rsidRDefault="00A7473E" w:rsidP="00484489">
      <w:pPr>
        <w:pStyle w:val="a5"/>
        <w:ind w:firstLineChars="0" w:firstLine="1"/>
        <w:rPr>
          <w:rFonts w:asciiTheme="minorEastAsia" w:hAnsiTheme="minorEastAsia"/>
        </w:rPr>
      </w:pPr>
    </w:p>
    <w:p w14:paraId="7A98CF2F" w14:textId="77777777" w:rsidR="00A7473E" w:rsidRPr="00D52BF4" w:rsidRDefault="00A7473E" w:rsidP="00484489">
      <w:pPr>
        <w:pStyle w:val="a5"/>
        <w:ind w:firstLineChars="0" w:firstLine="1"/>
        <w:rPr>
          <w:rFonts w:asciiTheme="minorEastAsia" w:hAnsiTheme="minorEastAsia"/>
        </w:rPr>
      </w:pPr>
    </w:p>
    <w:p w14:paraId="53513FC6" w14:textId="77777777" w:rsidR="00A7473E" w:rsidRPr="00D52BF4" w:rsidRDefault="00A7473E" w:rsidP="00484489">
      <w:pPr>
        <w:pStyle w:val="a5"/>
        <w:ind w:firstLineChars="0" w:firstLine="1"/>
        <w:rPr>
          <w:rFonts w:asciiTheme="minorEastAsia" w:hAnsiTheme="minorEastAsia"/>
        </w:rPr>
      </w:pPr>
    </w:p>
    <w:p w14:paraId="6F0878F3" w14:textId="77777777" w:rsidR="00A7473E" w:rsidRPr="00D52BF4" w:rsidRDefault="00A7473E" w:rsidP="00484489">
      <w:pPr>
        <w:pStyle w:val="a5"/>
        <w:ind w:firstLineChars="0" w:firstLine="1"/>
        <w:rPr>
          <w:rFonts w:asciiTheme="minorEastAsia" w:hAnsiTheme="minorEastAsia"/>
        </w:rPr>
      </w:pPr>
    </w:p>
    <w:p w14:paraId="3315034E" w14:textId="77777777" w:rsidR="00A7473E" w:rsidRPr="00D52BF4" w:rsidRDefault="00A7473E" w:rsidP="00484489">
      <w:pPr>
        <w:pStyle w:val="a5"/>
        <w:ind w:firstLineChars="0" w:firstLine="1"/>
        <w:rPr>
          <w:rFonts w:asciiTheme="minorEastAsia" w:hAnsiTheme="minorEastAsia"/>
        </w:rPr>
      </w:pPr>
    </w:p>
    <w:p w14:paraId="482C9915" w14:textId="7AB9A060" w:rsidR="00A7473E" w:rsidRPr="00D52BF4" w:rsidRDefault="00A7473E" w:rsidP="00484489">
      <w:pPr>
        <w:pStyle w:val="a5"/>
        <w:ind w:firstLineChars="0" w:firstLine="1"/>
        <w:rPr>
          <w:rFonts w:asciiTheme="minorEastAsia" w:hAnsiTheme="minorEastAsia"/>
        </w:rPr>
      </w:pPr>
    </w:p>
    <w:p w14:paraId="71F99AFC" w14:textId="58DDF6C4" w:rsidR="00A7473E" w:rsidRPr="00D52BF4" w:rsidRDefault="00A7473E" w:rsidP="00484489">
      <w:pPr>
        <w:pStyle w:val="a5"/>
        <w:ind w:firstLineChars="0" w:firstLine="1"/>
        <w:rPr>
          <w:rFonts w:asciiTheme="minorEastAsia" w:hAnsiTheme="minorEastAsia"/>
        </w:rPr>
      </w:pPr>
    </w:p>
    <w:p w14:paraId="0FBBA604" w14:textId="7B7C24F0" w:rsidR="00A7473E" w:rsidRPr="00D52BF4" w:rsidRDefault="00A7473E" w:rsidP="00484489">
      <w:pPr>
        <w:pStyle w:val="a5"/>
        <w:ind w:firstLineChars="0" w:firstLine="1"/>
        <w:rPr>
          <w:rFonts w:asciiTheme="minorEastAsia" w:hAnsiTheme="minorEastAsia"/>
        </w:rPr>
      </w:pPr>
    </w:p>
    <w:p w14:paraId="2CDCB3A8" w14:textId="20C3AA6A" w:rsidR="00A7473E" w:rsidRPr="00D52BF4" w:rsidRDefault="00A7473E" w:rsidP="00484489">
      <w:pPr>
        <w:pStyle w:val="a5"/>
        <w:ind w:firstLineChars="0" w:firstLine="1"/>
        <w:rPr>
          <w:rFonts w:asciiTheme="minorEastAsia" w:hAnsiTheme="minorEastAsia"/>
        </w:rPr>
      </w:pPr>
    </w:p>
    <w:p w14:paraId="29E50375" w14:textId="344EFD91" w:rsidR="00A7473E" w:rsidRPr="00D52BF4" w:rsidRDefault="00A7473E" w:rsidP="00484489">
      <w:pPr>
        <w:pStyle w:val="a5"/>
        <w:ind w:firstLineChars="0" w:firstLine="1"/>
        <w:rPr>
          <w:rFonts w:asciiTheme="minorEastAsia" w:hAnsiTheme="minorEastAsia"/>
        </w:rPr>
      </w:pPr>
    </w:p>
    <w:p w14:paraId="51C267A9" w14:textId="47577AB7" w:rsidR="00A7473E" w:rsidRPr="00D52BF4" w:rsidRDefault="00A7473E" w:rsidP="00484489">
      <w:pPr>
        <w:pStyle w:val="a5"/>
        <w:ind w:firstLineChars="0" w:firstLine="1"/>
        <w:rPr>
          <w:rFonts w:asciiTheme="minorEastAsia" w:hAnsiTheme="minorEastAsia"/>
        </w:rPr>
      </w:pPr>
    </w:p>
    <w:p w14:paraId="2A0F952A" w14:textId="57EA2F59" w:rsidR="00A7473E" w:rsidRPr="00D52BF4" w:rsidRDefault="00A7473E" w:rsidP="00484489">
      <w:pPr>
        <w:pStyle w:val="a5"/>
        <w:ind w:firstLineChars="0" w:firstLine="1"/>
        <w:rPr>
          <w:rFonts w:asciiTheme="minorEastAsia" w:hAnsiTheme="minorEastAsia"/>
        </w:rPr>
      </w:pPr>
    </w:p>
    <w:p w14:paraId="32DA2CC6" w14:textId="130CCADA" w:rsidR="00A7473E" w:rsidRPr="00D52BF4" w:rsidRDefault="00A7473E" w:rsidP="00484489">
      <w:pPr>
        <w:pStyle w:val="a5"/>
        <w:ind w:firstLineChars="0" w:firstLine="1"/>
        <w:rPr>
          <w:rFonts w:asciiTheme="minorEastAsia" w:hAnsiTheme="minorEastAsia"/>
        </w:rPr>
      </w:pPr>
    </w:p>
    <w:p w14:paraId="76F46A77" w14:textId="77777777" w:rsidR="00A7473E" w:rsidRPr="00D52BF4" w:rsidRDefault="00A7473E" w:rsidP="00484489">
      <w:pPr>
        <w:pStyle w:val="a5"/>
        <w:ind w:firstLineChars="0" w:firstLine="1"/>
        <w:rPr>
          <w:rFonts w:asciiTheme="minorEastAsia" w:hAnsiTheme="minorEastAsia"/>
        </w:rPr>
      </w:pPr>
    </w:p>
    <w:p w14:paraId="19A53C76" w14:textId="3DF31113" w:rsidR="00A7473E" w:rsidRPr="00D52BF4" w:rsidRDefault="00A7473E" w:rsidP="00484489">
      <w:pPr>
        <w:pStyle w:val="a5"/>
        <w:ind w:firstLineChars="0" w:firstLine="1"/>
        <w:rPr>
          <w:rFonts w:asciiTheme="minorEastAsia" w:hAnsiTheme="minorEastAsia"/>
        </w:rPr>
      </w:pPr>
    </w:p>
    <w:p w14:paraId="730D3DA0" w14:textId="145F3579" w:rsidR="00A7473E" w:rsidRDefault="00A7473E" w:rsidP="00484489">
      <w:pPr>
        <w:pStyle w:val="a5"/>
        <w:ind w:firstLineChars="0" w:firstLine="1"/>
        <w:rPr>
          <w:rFonts w:asciiTheme="minorEastAsia" w:hAnsiTheme="minorEastAsia"/>
        </w:rPr>
      </w:pPr>
    </w:p>
    <w:p w14:paraId="6023E3F1" w14:textId="77777777" w:rsidR="003D6BE4" w:rsidRDefault="003D6BE4" w:rsidP="003D6BE4">
      <w:pPr>
        <w:adjustRightInd w:val="0"/>
        <w:ind w:left="660" w:hangingChars="300" w:hanging="660"/>
        <w:rPr>
          <w:rFonts w:ascii="ＭＳ ゴシック" w:eastAsia="ＭＳ ゴシック" w:hAnsi="ＭＳ ゴシック"/>
        </w:rPr>
      </w:pPr>
    </w:p>
    <w:p w14:paraId="63BA5FDD" w14:textId="77777777" w:rsidR="003D6BE4" w:rsidRDefault="003D6BE4" w:rsidP="003D6BE4">
      <w:pPr>
        <w:adjustRightInd w:val="0"/>
        <w:ind w:left="660" w:hangingChars="300" w:hanging="660"/>
        <w:rPr>
          <w:rFonts w:ascii="ＭＳ ゴシック" w:eastAsia="ＭＳ ゴシック" w:hAnsi="ＭＳ ゴシック"/>
        </w:rPr>
      </w:pPr>
    </w:p>
    <w:p w14:paraId="7FFC8802" w14:textId="77777777" w:rsidR="003D6BE4" w:rsidRDefault="003D6BE4" w:rsidP="003D6BE4">
      <w:pPr>
        <w:adjustRightInd w:val="0"/>
        <w:ind w:left="660" w:hangingChars="300" w:hanging="660"/>
        <w:rPr>
          <w:rFonts w:ascii="ＭＳ ゴシック" w:eastAsia="ＭＳ ゴシック" w:hAnsi="ＭＳ ゴシック"/>
        </w:rPr>
      </w:pPr>
    </w:p>
    <w:p w14:paraId="5EE16E62" w14:textId="77777777" w:rsidR="000E5199" w:rsidRDefault="000E5199" w:rsidP="003D6BE4">
      <w:pPr>
        <w:adjustRightInd w:val="0"/>
        <w:ind w:left="660" w:hangingChars="300" w:hanging="660"/>
        <w:rPr>
          <w:rFonts w:ascii="ＭＳ ゴシック" w:eastAsia="ＭＳ ゴシック" w:hAnsi="ＭＳ ゴシック"/>
        </w:rPr>
      </w:pPr>
    </w:p>
    <w:p w14:paraId="1E00752C" w14:textId="77777777" w:rsidR="008F1B9B" w:rsidRPr="00716F25" w:rsidRDefault="008F1B9B" w:rsidP="008F1B9B">
      <w:pPr>
        <w:adjustRightInd w:val="0"/>
        <w:ind w:left="660" w:hangingChars="300" w:hanging="660"/>
        <w:rPr>
          <w:rFonts w:ascii="ＭＳ ゴシック" w:eastAsia="ＭＳ ゴシック" w:hAnsi="ＭＳ ゴシック"/>
        </w:rPr>
      </w:pPr>
    </w:p>
    <w:p w14:paraId="129BDC93" w14:textId="77777777" w:rsidR="008F1B9B" w:rsidRPr="00716F25" w:rsidRDefault="008F1B9B" w:rsidP="008F1B9B">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0069A0BD" w14:textId="77777777" w:rsidR="008F1B9B" w:rsidRPr="00716F25" w:rsidRDefault="008F1B9B" w:rsidP="008F1B9B">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198912" behindDoc="1" locked="1" layoutInCell="1" allowOverlap="1" wp14:anchorId="1C88CE6E" wp14:editId="05794B07">
                <wp:simplePos x="0" y="0"/>
                <wp:positionH relativeFrom="margin">
                  <wp:align>center</wp:align>
                </wp:positionH>
                <wp:positionV relativeFrom="paragraph">
                  <wp:posOffset>-255905</wp:posOffset>
                </wp:positionV>
                <wp:extent cx="6563360" cy="1122045"/>
                <wp:effectExtent l="0" t="0" r="8890" b="1905"/>
                <wp:wrapNone/>
                <wp:docPr id="49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1122219"/>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8CF8A" id="Rectangle 332" o:spid="_x0000_s1026" style="position:absolute;left:0;text-align:left;margin-left:0;margin-top:-20.15pt;width:516.8pt;height:88.35pt;z-index:-25111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506"/>
      </w:tblGrid>
      <w:tr w:rsidR="008F1B9B" w:rsidRPr="00716F25" w14:paraId="3FFFDE2C" w14:textId="77777777" w:rsidTr="00B725E2">
        <w:trPr>
          <w:trHeight w:val="987"/>
        </w:trPr>
        <w:tc>
          <w:tcPr>
            <w:tcW w:w="2122" w:type="dxa"/>
            <w:shd w:val="clear" w:color="auto" w:fill="auto"/>
            <w:vAlign w:val="center"/>
          </w:tcPr>
          <w:p w14:paraId="6F482203" w14:textId="77777777" w:rsidR="008F1B9B" w:rsidRDefault="008F1B9B" w:rsidP="00B725E2">
            <w:pPr>
              <w:adjustRightInd w:val="0"/>
              <w:jc w:val="center"/>
              <w:rPr>
                <w:rFonts w:ascii="BIZ UDゴシック" w:eastAsia="BIZ UDゴシック" w:hAnsi="BIZ UDゴシック"/>
                <w:b/>
                <w:sz w:val="20"/>
                <w:szCs w:val="20"/>
              </w:rPr>
            </w:pPr>
            <w:r w:rsidRPr="0070468E">
              <w:rPr>
                <w:rFonts w:ascii="BIZ UDゴシック" w:eastAsia="BIZ UDゴシック" w:hAnsi="BIZ UDゴシック" w:hint="eastAsia"/>
                <w:b/>
                <w:sz w:val="20"/>
                <w:szCs w:val="20"/>
              </w:rPr>
              <w:t>精神障害者</w:t>
            </w:r>
          </w:p>
          <w:p w14:paraId="3D4DC580" w14:textId="77777777" w:rsidR="008F1B9B" w:rsidRPr="0070468E" w:rsidRDefault="008F1B9B" w:rsidP="00B725E2">
            <w:pPr>
              <w:adjustRightInd w:val="0"/>
              <w:jc w:val="center"/>
              <w:rPr>
                <w:rFonts w:ascii="BIZ UDゴシック" w:eastAsia="BIZ UDゴシック" w:hAnsi="BIZ UDゴシック"/>
                <w:b/>
                <w:sz w:val="20"/>
                <w:szCs w:val="20"/>
              </w:rPr>
            </w:pPr>
            <w:r w:rsidRPr="0070468E">
              <w:rPr>
                <w:rFonts w:ascii="BIZ UDゴシック" w:eastAsia="BIZ UDゴシック" w:hAnsi="BIZ UDゴシック" w:hint="eastAsia"/>
                <w:b/>
                <w:sz w:val="20"/>
                <w:szCs w:val="20"/>
              </w:rPr>
              <w:t>保健福祉手帳</w:t>
            </w:r>
          </w:p>
        </w:tc>
        <w:tc>
          <w:tcPr>
            <w:tcW w:w="7506" w:type="dxa"/>
            <w:shd w:val="clear" w:color="auto" w:fill="auto"/>
            <w:vAlign w:val="center"/>
          </w:tcPr>
          <w:p w14:paraId="6B9EA3D4" w14:textId="77777777" w:rsidR="008F1B9B" w:rsidRPr="0070468E" w:rsidRDefault="008F1B9B" w:rsidP="00B725E2">
            <w:pPr>
              <w:adjustRightInd w:val="0"/>
              <w:spacing w:line="280" w:lineRule="exact"/>
              <w:ind w:firstLineChars="100" w:firstLine="200"/>
              <w:rPr>
                <w:rFonts w:ascii="BIZ UDP明朝 Medium" w:eastAsia="BIZ UDP明朝 Medium" w:hAnsi="BIZ UDP明朝 Medium"/>
                <w:sz w:val="20"/>
                <w:szCs w:val="20"/>
              </w:rPr>
            </w:pPr>
            <w:r w:rsidRPr="0070468E">
              <w:rPr>
                <w:rFonts w:ascii="BIZ UDP明朝 Medium" w:eastAsia="BIZ UDP明朝 Medium" w:hAnsi="BIZ UDP明朝 Medium" w:hint="eastAsia"/>
                <w:sz w:val="20"/>
                <w:szCs w:val="20"/>
              </w:rPr>
              <w:t>精神障がいのある方に交付されるもので、１級から３級の等級に分類されます。等級は、１級に近いほど障がいの程度が重く、３級に近いほど障がいの程度が軽くなります。</w:t>
            </w:r>
          </w:p>
        </w:tc>
      </w:tr>
    </w:tbl>
    <w:p w14:paraId="55FB1606" w14:textId="77777777" w:rsidR="008F1B9B" w:rsidRPr="0021533C" w:rsidRDefault="008F1B9B" w:rsidP="008F1B9B">
      <w:pPr>
        <w:pStyle w:val="a5"/>
        <w:ind w:firstLineChars="0" w:firstLine="1"/>
        <w:rPr>
          <w:rFonts w:asciiTheme="minorEastAsia" w:hAnsiTheme="minorEastAsia"/>
          <w:color w:val="000000" w:themeColor="text1"/>
        </w:rPr>
      </w:pPr>
    </w:p>
    <w:p w14:paraId="55018C6C" w14:textId="09796B0B" w:rsidR="00A7473E" w:rsidRPr="00D52BF4" w:rsidRDefault="00A7473E" w:rsidP="00484489">
      <w:pPr>
        <w:pStyle w:val="a5"/>
        <w:ind w:firstLineChars="0" w:firstLine="1"/>
        <w:rPr>
          <w:rFonts w:asciiTheme="minorEastAsia" w:hAnsiTheme="minorEastAsia"/>
        </w:rPr>
      </w:pPr>
      <w:r w:rsidRPr="00D52BF4">
        <w:rPr>
          <w:rFonts w:asciiTheme="minorEastAsia" w:hAnsiTheme="minorEastAsia"/>
        </w:rPr>
        <w:br w:type="page"/>
      </w:r>
    </w:p>
    <w:p w14:paraId="3774FF99" w14:textId="4DEF08D8" w:rsidR="006E3907" w:rsidRPr="00D52BF4" w:rsidRDefault="006E3907" w:rsidP="006E3907">
      <w:pPr>
        <w:pStyle w:val="ad"/>
        <w:ind w:leftChars="0" w:left="480" w:hanging="480"/>
        <w:outlineLvl w:val="2"/>
        <w:rPr>
          <w:noProof/>
          <w:sz w:val="24"/>
        </w:rPr>
      </w:pPr>
      <w:bookmarkStart w:id="94" w:name="_Toc121246079"/>
      <w:bookmarkStart w:id="95" w:name="_Toc131018066"/>
      <w:r w:rsidRPr="00D52BF4">
        <w:rPr>
          <w:noProof/>
          <w:sz w:val="24"/>
        </w:rPr>
        <w:t>（４）</w:t>
      </w:r>
      <w:r w:rsidRPr="00D52BF4">
        <w:rPr>
          <w:rFonts w:hint="eastAsia"/>
          <w:noProof/>
          <w:sz w:val="24"/>
        </w:rPr>
        <w:t>重症心身障</w:t>
      </w:r>
      <w:r w:rsidR="00884AEE" w:rsidRPr="00D52BF4">
        <w:rPr>
          <w:rFonts w:hint="eastAsia"/>
          <w:noProof/>
          <w:sz w:val="24"/>
        </w:rPr>
        <w:t>がい</w:t>
      </w:r>
      <w:r w:rsidRPr="00D52BF4">
        <w:rPr>
          <w:rFonts w:hint="eastAsia"/>
          <w:noProof/>
          <w:sz w:val="24"/>
        </w:rPr>
        <w:t>の認定の有無</w:t>
      </w:r>
      <w:bookmarkEnd w:id="94"/>
      <w:bookmarkEnd w:id="95"/>
    </w:p>
    <w:p w14:paraId="1E7E6DCC" w14:textId="77777777" w:rsidR="00EB1F0A" w:rsidRPr="00D52BF4" w:rsidRDefault="00EB1F0A" w:rsidP="00A51339">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b/>
          <w:shd w:val="pct15" w:color="auto" w:fill="FFFFFF"/>
        </w:rPr>
      </w:pPr>
      <w:r w:rsidRPr="00D52BF4">
        <w:rPr>
          <w:rFonts w:ascii="BIZ UDゴシック" w:eastAsia="BIZ UDゴシック" w:hAnsi="BIZ UDゴシック"/>
          <w:b/>
          <w:shd w:val="pct15" w:color="auto" w:fill="FFFFFF"/>
        </w:rPr>
        <w:t>【問</w:t>
      </w:r>
      <w:r w:rsidRPr="00D52BF4">
        <w:rPr>
          <w:rFonts w:ascii="BIZ UDゴシック" w:eastAsia="BIZ UDゴシック" w:hAnsi="BIZ UDゴシック" w:hint="eastAsia"/>
          <w:b/>
          <w:shd w:val="pct15" w:color="auto" w:fill="FFFFFF"/>
        </w:rPr>
        <w:t>８は、</w:t>
      </w:r>
      <w:r w:rsidRPr="00D52BF4">
        <w:rPr>
          <w:rFonts w:ascii="BIZ UDゴシック" w:eastAsia="BIZ UDゴシック" w:hAnsi="BIZ UDゴシック"/>
          <w:b/>
          <w:shd w:val="pct15" w:color="auto" w:fill="FFFFFF"/>
        </w:rPr>
        <w:t>18歳未満の方のみお答えください</w:t>
      </w:r>
      <w:r w:rsidRPr="00D52BF4">
        <w:rPr>
          <w:rFonts w:ascii="BIZ UDゴシック" w:eastAsia="BIZ UDゴシック" w:hAnsi="BIZ UDゴシック" w:hint="eastAsia"/>
          <w:b/>
          <w:shd w:val="pct15" w:color="auto" w:fill="FFFFFF"/>
        </w:rPr>
        <w:t>。】</w:t>
      </w:r>
    </w:p>
    <w:p w14:paraId="7346DD15" w14:textId="77777777" w:rsidR="00BB3AA4" w:rsidRPr="00D52BF4" w:rsidRDefault="00EB1F0A" w:rsidP="00BB3AA4">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問８　あなたは重症心身障</w:t>
      </w:r>
      <w:r w:rsidRPr="00D52BF4">
        <w:rPr>
          <w:rFonts w:ascii="BIZ UDゴシック" w:eastAsia="BIZ UDゴシック" w:hAnsi="BIZ UDゴシック" w:hint="eastAsia"/>
        </w:rPr>
        <w:t>がい</w:t>
      </w:r>
      <w:r w:rsidRPr="00D52BF4">
        <w:rPr>
          <w:rFonts w:ascii="BIZ UDゴシック" w:eastAsia="BIZ UDゴシック" w:hAnsi="BIZ UDゴシック"/>
        </w:rPr>
        <w:t>※の認定を受けていますか。</w:t>
      </w:r>
      <w:r w:rsidRPr="00D52BF4">
        <w:rPr>
          <w:rFonts w:ascii="BIZ UDゴシック" w:eastAsia="BIZ UDゴシック" w:hAnsi="BIZ UDゴシック" w:hint="eastAsia"/>
        </w:rPr>
        <w:t>（</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009C74C1"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sz w:val="21"/>
        </w:rPr>
      </w:pPr>
      <w:r w:rsidRPr="00D52BF4">
        <w:rPr>
          <w:rFonts w:ascii="BIZ UDゴシック" w:eastAsia="BIZ UDゴシック" w:hAnsi="BIZ UDゴシック"/>
          <w:sz w:val="21"/>
        </w:rPr>
        <w:t>※重症心身障</w:t>
      </w:r>
      <w:r w:rsidRPr="00D52BF4">
        <w:rPr>
          <w:rFonts w:ascii="BIZ UDゴシック" w:eastAsia="BIZ UDゴシック" w:hAnsi="BIZ UDゴシック" w:hint="eastAsia"/>
          <w:sz w:val="21"/>
        </w:rPr>
        <w:t>がい</w:t>
      </w:r>
      <w:r w:rsidRPr="00D52BF4">
        <w:rPr>
          <w:rFonts w:ascii="BIZ UDゴシック" w:eastAsia="BIZ UDゴシック" w:hAnsi="BIZ UDゴシック"/>
          <w:sz w:val="21"/>
        </w:rPr>
        <w:t>とは、重度の肢体不自由と重度の知的障がいが重複した状態のことを言います。</w:t>
      </w:r>
    </w:p>
    <w:p w14:paraId="0D37C8FD" w14:textId="77777777" w:rsidR="00EB1F0A" w:rsidRPr="00D52BF4" w:rsidRDefault="00EB1F0A" w:rsidP="00484489">
      <w:pPr>
        <w:pStyle w:val="a5"/>
        <w:ind w:firstLineChars="0" w:firstLine="1"/>
        <w:rPr>
          <w:rFonts w:asciiTheme="minorEastAsia" w:hAnsiTheme="minorEastAsia"/>
        </w:rPr>
      </w:pPr>
    </w:p>
    <w:p w14:paraId="6E91D3C1" w14:textId="15B9F8CC"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重症心身障</w:t>
      </w:r>
      <w:r w:rsidR="003D40CE" w:rsidRPr="00D52BF4">
        <w:rPr>
          <w:rFonts w:asciiTheme="minorEastAsia" w:hAnsiTheme="minorEastAsia" w:hint="eastAsia"/>
        </w:rPr>
        <w:t>がい</w:t>
      </w:r>
      <w:r w:rsidRPr="00D52BF4">
        <w:rPr>
          <w:rFonts w:asciiTheme="minorEastAsia" w:hAnsiTheme="minorEastAsia" w:hint="eastAsia"/>
        </w:rPr>
        <w:t>の認定</w:t>
      </w:r>
      <w:r w:rsidR="00884AEE" w:rsidRPr="00D52BF4">
        <w:rPr>
          <w:rFonts w:asciiTheme="minorEastAsia" w:hAnsiTheme="minorEastAsia" w:hint="eastAsia"/>
        </w:rPr>
        <w:t>は、全体で</w:t>
      </w:r>
      <w:r w:rsidRPr="00D52BF4">
        <w:rPr>
          <w:rFonts w:asciiTheme="minorEastAsia" w:hAnsiTheme="minorEastAsia" w:hint="eastAsia"/>
        </w:rPr>
        <w:t>「</w:t>
      </w:r>
      <w:r w:rsidR="00EA1924" w:rsidRPr="00D52BF4">
        <w:rPr>
          <w:rFonts w:asciiTheme="minorEastAsia" w:hAnsiTheme="minorEastAsia" w:hint="eastAsia"/>
        </w:rPr>
        <w:t>受けていない</w:t>
      </w:r>
      <w:r w:rsidRPr="00D52BF4">
        <w:rPr>
          <w:rFonts w:asciiTheme="minorEastAsia" w:hAnsiTheme="minorEastAsia" w:hint="eastAsia"/>
        </w:rPr>
        <w:t>」</w:t>
      </w:r>
      <w:r w:rsidR="00884AEE" w:rsidRPr="00D52BF4">
        <w:rPr>
          <w:rFonts w:asciiTheme="minorEastAsia" w:hAnsiTheme="minorEastAsia" w:hint="eastAsia"/>
        </w:rPr>
        <w:t>が</w:t>
      </w:r>
      <w:r w:rsidRPr="00D52BF4">
        <w:rPr>
          <w:rFonts w:asciiTheme="minorEastAsia" w:hAnsiTheme="minorEastAsia" w:hint="eastAsia"/>
        </w:rPr>
        <w:t>92.2％を占めています。</w:t>
      </w:r>
    </w:p>
    <w:p w14:paraId="30264038" w14:textId="48F845D8" w:rsidR="00A51339" w:rsidRPr="00D52BF4" w:rsidRDefault="00664307" w:rsidP="00B10259">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w:t>
      </w:r>
      <w:r w:rsidR="00EA1924" w:rsidRPr="00D52BF4">
        <w:rPr>
          <w:rFonts w:asciiTheme="minorEastAsia" w:hAnsiTheme="minorEastAsia" w:hint="eastAsia"/>
        </w:rPr>
        <w:t>身体障がいでは「受けている」が</w:t>
      </w:r>
      <w:r w:rsidR="00BF7446" w:rsidRPr="00D52BF4">
        <w:rPr>
          <w:rFonts w:asciiTheme="minorEastAsia" w:hAnsiTheme="minorEastAsia" w:hint="eastAsia"/>
        </w:rPr>
        <w:t>20.8％</w:t>
      </w:r>
      <w:r w:rsidR="00EA1924" w:rsidRPr="00D52BF4">
        <w:rPr>
          <w:rFonts w:asciiTheme="minorEastAsia" w:hAnsiTheme="minorEastAsia" w:hint="eastAsia"/>
        </w:rPr>
        <w:t>と</w:t>
      </w:r>
      <w:r w:rsidR="00733BBA" w:rsidRPr="003D6BE4">
        <w:rPr>
          <w:rFonts w:asciiTheme="minorEastAsia" w:hAnsiTheme="minorEastAsia" w:hint="eastAsia"/>
        </w:rPr>
        <w:t>ほか</w:t>
      </w:r>
      <w:r w:rsidR="00EA1924" w:rsidRPr="00D52BF4">
        <w:rPr>
          <w:rFonts w:asciiTheme="minorEastAsia" w:hAnsiTheme="minorEastAsia" w:hint="eastAsia"/>
        </w:rPr>
        <w:t>の障がい</w:t>
      </w:r>
      <w:r w:rsidR="000B5309" w:rsidRPr="003D6BE4">
        <w:rPr>
          <w:rFonts w:asciiTheme="minorEastAsia" w:hAnsiTheme="minorEastAsia" w:hint="eastAsia"/>
        </w:rPr>
        <w:t>種別</w:t>
      </w:r>
      <w:r w:rsidR="00EA1924" w:rsidRPr="00D52BF4">
        <w:rPr>
          <w:rFonts w:asciiTheme="minorEastAsia" w:hAnsiTheme="minorEastAsia" w:hint="eastAsia"/>
        </w:rPr>
        <w:t>より高くなっています。</w:t>
      </w:r>
    </w:p>
    <w:p w14:paraId="4E744E5D" w14:textId="534116D7" w:rsidR="00BF7446" w:rsidRPr="00D52BF4" w:rsidRDefault="00BF7446" w:rsidP="00B10259">
      <w:pPr>
        <w:pStyle w:val="a5"/>
        <w:ind w:firstLine="220"/>
        <w:rPr>
          <w:rFonts w:asciiTheme="minorEastAsia" w:hAnsiTheme="minorEastAsia"/>
        </w:rPr>
      </w:pPr>
      <w:r w:rsidRPr="00D52BF4">
        <w:rPr>
          <w:rFonts w:asciiTheme="minorEastAsia" w:hAnsiTheme="minorEastAsia" w:hint="eastAsia"/>
        </w:rPr>
        <w:t>サンプル数は30</w:t>
      </w:r>
      <w:r w:rsidR="00733BBA" w:rsidRPr="003D6BE4">
        <w:rPr>
          <w:rFonts w:asciiTheme="minorEastAsia" w:hAnsiTheme="minorEastAsia" w:hint="eastAsia"/>
        </w:rPr>
        <w:t>件</w:t>
      </w:r>
      <w:r w:rsidRPr="00D52BF4">
        <w:rPr>
          <w:rFonts w:asciiTheme="minorEastAsia" w:hAnsiTheme="minorEastAsia" w:hint="eastAsia"/>
        </w:rPr>
        <w:t>未満と少ないですが、難病でも「受けている」が高</w:t>
      </w:r>
      <w:r w:rsidRPr="00D52BF4">
        <w:rPr>
          <w:rFonts w:asciiTheme="minorEastAsia" w:hAnsiTheme="minorEastAsia"/>
        </w:rPr>
        <w:t>い傾向にあります</w:t>
      </w:r>
      <w:r w:rsidRPr="00D52BF4">
        <w:rPr>
          <w:rFonts w:asciiTheme="minorEastAsia" w:hAnsiTheme="minorEastAsia" w:hint="eastAsia"/>
        </w:rPr>
        <w:t>。</w:t>
      </w:r>
    </w:p>
    <w:p w14:paraId="467A6D10" w14:textId="77777777" w:rsidR="00A51339" w:rsidRPr="00D52BF4" w:rsidRDefault="00A51339" w:rsidP="00484489">
      <w:pPr>
        <w:pStyle w:val="a5"/>
        <w:ind w:firstLineChars="0" w:firstLine="1"/>
        <w:rPr>
          <w:rFonts w:asciiTheme="minorEastAsia" w:hAnsiTheme="minorEastAsia"/>
        </w:rPr>
      </w:pPr>
    </w:p>
    <w:p w14:paraId="61B6D04C" w14:textId="40558178" w:rsidR="00A51339" w:rsidRPr="00D52BF4" w:rsidRDefault="00EA1924"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89664" behindDoc="0" locked="0" layoutInCell="1" allowOverlap="1" wp14:anchorId="50E97499" wp14:editId="193FFF9F">
                <wp:simplePos x="0" y="0"/>
                <wp:positionH relativeFrom="column">
                  <wp:posOffset>-935188</wp:posOffset>
                </wp:positionH>
                <wp:positionV relativeFrom="paragraph">
                  <wp:posOffset>248333</wp:posOffset>
                </wp:positionV>
                <wp:extent cx="7018655" cy="4399280"/>
                <wp:effectExtent l="0" t="0" r="0" b="0"/>
                <wp:wrapNone/>
                <wp:docPr id="191" name="グループ化 191"/>
                <wp:cNvGraphicFramePr/>
                <a:graphic xmlns:a="http://schemas.openxmlformats.org/drawingml/2006/main">
                  <a:graphicData uri="http://schemas.microsoft.com/office/word/2010/wordprocessingGroup">
                    <wpg:wgp>
                      <wpg:cNvGrpSpPr/>
                      <wpg:grpSpPr>
                        <a:xfrm>
                          <a:off x="0" y="0"/>
                          <a:ext cx="7018655" cy="4399280"/>
                          <a:chOff x="0" y="0"/>
                          <a:chExt cx="7018655" cy="4399280"/>
                        </a:xfrm>
                      </wpg:grpSpPr>
                      <pic:pic xmlns:pic="http://schemas.openxmlformats.org/drawingml/2006/picture">
                        <pic:nvPicPr>
                          <pic:cNvPr id="760" name="図 760"/>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018655" cy="4399280"/>
                          </a:xfrm>
                          <a:prstGeom prst="rect">
                            <a:avLst/>
                          </a:prstGeom>
                          <a:noFill/>
                          <a:ln>
                            <a:noFill/>
                          </a:ln>
                        </pic:spPr>
                      </pic:pic>
                      <wpg:grpSp>
                        <wpg:cNvPr id="1183" name="グループ化 1183"/>
                        <wpg:cNvGrpSpPr/>
                        <wpg:grpSpPr>
                          <a:xfrm>
                            <a:off x="2924355" y="0"/>
                            <a:ext cx="2875280" cy="133350"/>
                            <a:chOff x="0" y="0"/>
                            <a:chExt cx="2875280" cy="133350"/>
                          </a:xfrm>
                        </wpg:grpSpPr>
                        <wps:wsp>
                          <wps:cNvPr id="1184" name="Rectangle 3" descr="50%"/>
                          <wps:cNvSpPr>
                            <a:spLocks noChangeArrowheads="1"/>
                          </wps:cNvSpPr>
                          <wps:spPr bwMode="auto">
                            <a:xfrm>
                              <a:off x="0" y="0"/>
                              <a:ext cx="13208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85" name="Rectangle 4" descr="右下がり対角線"/>
                          <wps:cNvSpPr>
                            <a:spLocks noChangeArrowheads="1"/>
                          </wps:cNvSpPr>
                          <wps:spPr bwMode="auto">
                            <a:xfrm>
                              <a:off x="1371600" y="0"/>
                              <a:ext cx="13208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186" name="Rectangle 8"/>
                          <wps:cNvSpPr>
                            <a:spLocks noChangeArrowheads="1"/>
                          </wps:cNvSpPr>
                          <wps:spPr bwMode="auto">
                            <a:xfrm>
                              <a:off x="2743200" y="0"/>
                              <a:ext cx="13208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3F45A5E3" id="グループ化 191" o:spid="_x0000_s1026" style="position:absolute;left:0;text-align:left;margin-left:-73.65pt;margin-top:19.55pt;width:552.65pt;height:346.4pt;z-index:251889664" coordsize="70186,439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">
                <v:shape id="図 760" o:spid="_x0000_s1027" type="#_x0000_t75" style="position:absolute;width:70186;height:43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RcPnDAAAA3AAAAA8AAABkcnMvZG93bnJldi54bWxET1trwjAUfhf8D+EIe9O0g2WjM5YiKIIw&#10;5gX3etactcXmpGui7f798jDY48d3X+ajbcWdet841pAuEhDEpTMNVxrOp838BYQPyAZbx6Thhzzk&#10;q+lkiZlxAx/ofgyViCHsM9RQh9BlUvqyJot+4TriyH253mKIsK+k6XGI4baVj0mipMWGY0ONHa1r&#10;Kq/Hm9XwWVzePk7vT4Uavg97pTZ2myqr9cNsLF5BBBrDv/jPvTManlWcH8/EI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Fw+cMAAADcAAAADwAAAAAAAAAAAAAAAACf&#10;AgAAZHJzL2Rvd25yZXYueG1sUEsFBgAAAAAEAAQA9wAAAI8DAAAAAA==&#10;">
                  <v:imagedata r:id="rId124" o:title=""/>
                  <v:path arrowok="t"/>
                </v:shape>
                <v:group id="グループ化 1183" o:spid="_x0000_s1028" style="position:absolute;left:29243;width:28753;height:1333" coordsize="2875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rect id="Rectangle 3" o:spid="_x0000_s1029" alt="50%" style="position:absolute;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ghcIA&#10;AADdAAAADwAAAGRycy9kb3ducmV2LnhtbERPTWuDQBC9B/Iflgn0EuKaUopYVwkBS65NGnId3KmK&#10;7qzsbo3tr+8WCr3N431OUS1mFDM531tWsE9SEMSN1T23Ct4v9S4D4QOyxtEyKfgiD1W5XhWYa3vn&#10;N5rPoRUxhH2OCroQplxK33Rk0Cd2Io7ch3UGQ4SuldrhPYabUT6m6bM02HNs6HCiY0fNcP40Cq56&#10;tn2zvdwmH9z30L7Whk+jUg+b5fACItAS/sV/7pOO8/fZE/x+E0+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eCFwgAAAN0AAAAPAAAAAAAAAAAAAAAAAJgCAABkcnMvZG93&#10;bnJldi54bWxQSwUGAAAAAAQABAD1AAAAhwMAAAAA&#10;" fillcolor="black" strokeweight="0">
                    <v:fill r:id="rId13" o:title="" type="pattern"/>
                    <v:textbox inset="5.85pt,.7pt,5.85pt,.7pt"/>
                  </v:rect>
                  <v:rect id="Rectangle 4" o:spid="_x0000_s1030" alt="右下がり対角線" style="position:absolute;left:13716;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3W8YA&#10;AADdAAAADwAAAGRycy9kb3ducmV2LnhtbERPTWvCQBC9F/wPywi9iNlYtQ3RVUqhYIseqkKvY3ZM&#10;gtnZkN0mqb++KxS8zeN9znLdm0q01LjSsoJJFIMgzqwuOVdwPLyPExDOI2usLJOCX3KwXg0elphq&#10;2/EXtXufixDCLkUFhfd1KqXLCjLoIlsTB+5sG4M+wCaXusEuhJtKPsXxszRYcmgosKa3grLL/sco&#10;kLPDrh1NP787P91eZ+3u5WMzOin1OOxfFyA89f4u/ndvdJg/SeZw+yac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w3W8YAAADdAAAADwAAAAAAAAAAAAAAAACYAgAAZHJz&#10;L2Rvd25yZXYueG1sUEsFBgAAAAAEAAQA9QAAAIsDAAAAAA==&#10;" fillcolor="black" strokeweight="0">
                    <v:fill r:id="rId14" o:title="" type="pattern"/>
                    <v:textbox inset="5.85pt,.7pt,5.85pt,.7pt"/>
                  </v:rect>
                  <v:rect id="Rectangle 8" o:spid="_x0000_s1031" style="position:absolute;left:27432;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on8QA&#10;AADdAAAADwAAAGRycy9kb3ducmV2LnhtbESPQYvCMBCF74L/IYzgTdOuVEo1iggLXjxsVxb2NjRj&#10;W2wmJYm2/vuNIOxthvfeN2+2+9F04kHOt5YVpMsEBHFldcu1gsv35yIH4QOyxs4yKXiSh/1uOtli&#10;oe3AX/QoQy0ihH2BCpoQ+kJKXzVk0C9tTxy1q3UGQ1xdLbXDIcJNJz+SZC0NthwvNNjTsaHqVt5N&#10;pGR8O16GfPVzTrMTlUPGqftVaj4bDxsQgcbwb36nTzrWT/M1vL6JI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qJ/EAAAA3QAAAA8AAAAAAAAAAAAAAAAAmAIAAGRycy9k&#10;b3ducmV2LnhtbFBLBQYAAAAABAAEAPUAAACJAwAAAAA=&#10;" strokeweight="0">
                    <v:textbox inset="5.85pt,.7pt,5.85pt,.7pt"/>
                  </v:rect>
                </v:group>
              </v:group>
            </w:pict>
          </mc:Fallback>
        </mc:AlternateContent>
      </w:r>
    </w:p>
    <w:p w14:paraId="3D61CEB9" w14:textId="41BB0FAF" w:rsidR="00A51339" w:rsidRPr="00D52BF4" w:rsidRDefault="00A51339" w:rsidP="00484489">
      <w:pPr>
        <w:pStyle w:val="a5"/>
        <w:ind w:firstLineChars="0" w:firstLine="1"/>
        <w:rPr>
          <w:rFonts w:asciiTheme="minorEastAsia" w:hAnsiTheme="minorEastAsia"/>
        </w:rPr>
      </w:pPr>
    </w:p>
    <w:p w14:paraId="6C446440" w14:textId="31F7D001" w:rsidR="00A51339" w:rsidRPr="00D52BF4" w:rsidRDefault="00A51339" w:rsidP="00484489">
      <w:pPr>
        <w:pStyle w:val="a5"/>
        <w:ind w:firstLineChars="0" w:firstLine="1"/>
        <w:rPr>
          <w:rFonts w:asciiTheme="minorEastAsia" w:hAnsiTheme="minorEastAsia"/>
        </w:rPr>
      </w:pPr>
    </w:p>
    <w:p w14:paraId="16C6CB50" w14:textId="3B44EA13" w:rsidR="00A51339" w:rsidRPr="00D52BF4" w:rsidRDefault="00A51339" w:rsidP="00484489">
      <w:pPr>
        <w:pStyle w:val="a5"/>
        <w:ind w:firstLineChars="0" w:firstLine="1"/>
        <w:rPr>
          <w:rFonts w:asciiTheme="minorEastAsia" w:hAnsiTheme="minorEastAsia"/>
        </w:rPr>
      </w:pPr>
    </w:p>
    <w:p w14:paraId="63726A71" w14:textId="77777777" w:rsidR="00A51339" w:rsidRPr="00D52BF4" w:rsidRDefault="00A51339" w:rsidP="00484489">
      <w:pPr>
        <w:pStyle w:val="a5"/>
        <w:ind w:firstLineChars="0" w:firstLine="1"/>
        <w:rPr>
          <w:rFonts w:asciiTheme="minorEastAsia" w:hAnsiTheme="minorEastAsia"/>
        </w:rPr>
      </w:pPr>
    </w:p>
    <w:p w14:paraId="376A5B9A" w14:textId="77777777" w:rsidR="00A51339" w:rsidRPr="00D52BF4" w:rsidRDefault="00A51339" w:rsidP="00484489">
      <w:pPr>
        <w:pStyle w:val="a5"/>
        <w:ind w:firstLineChars="0" w:firstLine="1"/>
        <w:rPr>
          <w:rFonts w:asciiTheme="minorEastAsia" w:hAnsiTheme="minorEastAsia"/>
        </w:rPr>
      </w:pPr>
    </w:p>
    <w:p w14:paraId="0648E1AA" w14:textId="77777777" w:rsidR="00A51339" w:rsidRPr="00D52BF4" w:rsidRDefault="00A51339" w:rsidP="00484489">
      <w:pPr>
        <w:pStyle w:val="a5"/>
        <w:ind w:firstLineChars="0" w:firstLine="1"/>
        <w:rPr>
          <w:rFonts w:asciiTheme="minorEastAsia" w:hAnsiTheme="minorEastAsia"/>
        </w:rPr>
      </w:pPr>
    </w:p>
    <w:p w14:paraId="3505EB82" w14:textId="77777777" w:rsidR="00A51339" w:rsidRPr="00D52BF4" w:rsidRDefault="00A51339" w:rsidP="00484489">
      <w:pPr>
        <w:pStyle w:val="a5"/>
        <w:ind w:firstLineChars="0" w:firstLine="1"/>
        <w:rPr>
          <w:rFonts w:asciiTheme="minorEastAsia" w:hAnsiTheme="minorEastAsia"/>
        </w:rPr>
      </w:pPr>
    </w:p>
    <w:p w14:paraId="3F28AF45" w14:textId="77777777" w:rsidR="00A51339" w:rsidRPr="00D52BF4" w:rsidRDefault="00A51339" w:rsidP="00484489">
      <w:pPr>
        <w:pStyle w:val="a5"/>
        <w:ind w:firstLineChars="0" w:firstLine="1"/>
        <w:rPr>
          <w:rFonts w:asciiTheme="minorEastAsia" w:hAnsiTheme="minorEastAsia"/>
        </w:rPr>
      </w:pPr>
    </w:p>
    <w:p w14:paraId="16D8CA21" w14:textId="77777777" w:rsidR="00A51339" w:rsidRPr="00D52BF4" w:rsidRDefault="00A51339" w:rsidP="00484489">
      <w:pPr>
        <w:pStyle w:val="a5"/>
        <w:ind w:firstLineChars="0" w:firstLine="1"/>
        <w:rPr>
          <w:rFonts w:asciiTheme="minorEastAsia" w:hAnsiTheme="minorEastAsia"/>
        </w:rPr>
      </w:pPr>
    </w:p>
    <w:p w14:paraId="15CF0239" w14:textId="77777777" w:rsidR="00A51339" w:rsidRPr="00D52BF4" w:rsidRDefault="00A51339" w:rsidP="00484489">
      <w:pPr>
        <w:pStyle w:val="a5"/>
        <w:ind w:firstLineChars="0" w:firstLine="1"/>
        <w:rPr>
          <w:rFonts w:asciiTheme="minorEastAsia" w:hAnsiTheme="minorEastAsia"/>
        </w:rPr>
      </w:pPr>
    </w:p>
    <w:p w14:paraId="4194FAF5" w14:textId="77777777" w:rsidR="00A51339" w:rsidRPr="00D52BF4" w:rsidRDefault="00A51339" w:rsidP="00484489">
      <w:pPr>
        <w:pStyle w:val="a5"/>
        <w:ind w:firstLineChars="0" w:firstLine="1"/>
        <w:rPr>
          <w:rFonts w:asciiTheme="minorEastAsia" w:hAnsiTheme="minorEastAsia"/>
        </w:rPr>
      </w:pPr>
    </w:p>
    <w:p w14:paraId="0B6C4FF7" w14:textId="77777777" w:rsidR="00A51339" w:rsidRPr="00D52BF4" w:rsidRDefault="00A51339" w:rsidP="00484489">
      <w:pPr>
        <w:pStyle w:val="a5"/>
        <w:ind w:firstLineChars="0" w:firstLine="1"/>
        <w:rPr>
          <w:rFonts w:asciiTheme="minorEastAsia" w:hAnsiTheme="minorEastAsia"/>
        </w:rPr>
      </w:pPr>
    </w:p>
    <w:p w14:paraId="55446ABB" w14:textId="77777777" w:rsidR="00A51339" w:rsidRPr="00D52BF4" w:rsidRDefault="00A51339" w:rsidP="00484489">
      <w:pPr>
        <w:pStyle w:val="a5"/>
        <w:ind w:firstLineChars="0" w:firstLine="1"/>
        <w:rPr>
          <w:rFonts w:asciiTheme="minorEastAsia" w:hAnsiTheme="minorEastAsia"/>
        </w:rPr>
      </w:pPr>
    </w:p>
    <w:p w14:paraId="3CBF6405" w14:textId="77777777" w:rsidR="00A51339" w:rsidRPr="00D52BF4" w:rsidRDefault="00A51339" w:rsidP="00484489">
      <w:pPr>
        <w:pStyle w:val="a5"/>
        <w:ind w:firstLineChars="0" w:firstLine="1"/>
        <w:rPr>
          <w:rFonts w:asciiTheme="minorEastAsia" w:hAnsiTheme="minorEastAsia"/>
        </w:rPr>
      </w:pPr>
    </w:p>
    <w:p w14:paraId="156CF6BA" w14:textId="77777777" w:rsidR="00A51339" w:rsidRPr="00D52BF4" w:rsidRDefault="00A51339" w:rsidP="00484489">
      <w:pPr>
        <w:pStyle w:val="a5"/>
        <w:ind w:firstLineChars="0" w:firstLine="1"/>
        <w:rPr>
          <w:rFonts w:asciiTheme="minorEastAsia" w:hAnsiTheme="minorEastAsia"/>
        </w:rPr>
      </w:pPr>
    </w:p>
    <w:p w14:paraId="1041E80F" w14:textId="77777777" w:rsidR="00A51339" w:rsidRPr="00D52BF4" w:rsidRDefault="00A51339" w:rsidP="00484489">
      <w:pPr>
        <w:pStyle w:val="a5"/>
        <w:ind w:firstLineChars="0" w:firstLine="1"/>
        <w:rPr>
          <w:rFonts w:asciiTheme="minorEastAsia" w:hAnsiTheme="minorEastAsia"/>
        </w:rPr>
      </w:pPr>
    </w:p>
    <w:p w14:paraId="4B703A8D" w14:textId="77777777" w:rsidR="00A51339" w:rsidRPr="00D52BF4" w:rsidRDefault="00A51339" w:rsidP="00484489">
      <w:pPr>
        <w:pStyle w:val="a5"/>
        <w:ind w:firstLineChars="0" w:firstLine="1"/>
        <w:rPr>
          <w:rFonts w:asciiTheme="minorEastAsia" w:hAnsiTheme="minorEastAsia"/>
        </w:rPr>
      </w:pPr>
    </w:p>
    <w:p w14:paraId="2B83086B" w14:textId="77777777" w:rsidR="00A51339" w:rsidRPr="00D52BF4" w:rsidRDefault="00A51339" w:rsidP="00484489">
      <w:pPr>
        <w:pStyle w:val="a5"/>
        <w:ind w:firstLineChars="0" w:firstLine="1"/>
        <w:rPr>
          <w:rFonts w:asciiTheme="minorEastAsia" w:hAnsiTheme="minorEastAsia"/>
        </w:rPr>
      </w:pPr>
    </w:p>
    <w:p w14:paraId="5CE6B880" w14:textId="77777777" w:rsidR="00A51339" w:rsidRPr="00D52BF4" w:rsidRDefault="00A51339" w:rsidP="00484489">
      <w:pPr>
        <w:pStyle w:val="a5"/>
        <w:ind w:firstLineChars="0" w:firstLine="1"/>
        <w:rPr>
          <w:rFonts w:asciiTheme="minorEastAsia" w:hAnsiTheme="minorEastAsia"/>
        </w:rPr>
      </w:pPr>
    </w:p>
    <w:p w14:paraId="1A40F938" w14:textId="77777777" w:rsidR="00A51339" w:rsidRPr="00D52BF4" w:rsidRDefault="00A51339" w:rsidP="00484489">
      <w:pPr>
        <w:pStyle w:val="a5"/>
        <w:ind w:firstLineChars="0" w:firstLine="1"/>
        <w:rPr>
          <w:rFonts w:asciiTheme="minorEastAsia" w:hAnsiTheme="minorEastAsia"/>
        </w:rPr>
      </w:pPr>
    </w:p>
    <w:p w14:paraId="49A59057" w14:textId="77777777" w:rsidR="00A51339" w:rsidRPr="00D52BF4" w:rsidRDefault="00A51339" w:rsidP="00484489">
      <w:pPr>
        <w:pStyle w:val="a5"/>
        <w:ind w:firstLineChars="0" w:firstLine="1"/>
        <w:rPr>
          <w:rFonts w:asciiTheme="minorEastAsia" w:hAnsiTheme="minorEastAsia"/>
        </w:rPr>
      </w:pPr>
    </w:p>
    <w:p w14:paraId="6F9F3FE1" w14:textId="77777777" w:rsidR="00A51339" w:rsidRPr="00D52BF4" w:rsidRDefault="00A51339" w:rsidP="00484489">
      <w:pPr>
        <w:pStyle w:val="a5"/>
        <w:ind w:firstLineChars="0" w:firstLine="1"/>
        <w:rPr>
          <w:rFonts w:asciiTheme="minorEastAsia" w:hAnsiTheme="minorEastAsia"/>
        </w:rPr>
      </w:pPr>
    </w:p>
    <w:p w14:paraId="46EC4E7C" w14:textId="77777777" w:rsidR="00A51339" w:rsidRPr="00D52BF4" w:rsidRDefault="00A51339" w:rsidP="00484489">
      <w:pPr>
        <w:pStyle w:val="a5"/>
        <w:ind w:firstLineChars="0" w:firstLine="1"/>
        <w:rPr>
          <w:rFonts w:asciiTheme="minorEastAsia" w:hAnsiTheme="minorEastAsia"/>
        </w:rPr>
      </w:pPr>
    </w:p>
    <w:p w14:paraId="728BD405" w14:textId="77777777" w:rsidR="00A51339" w:rsidRPr="00D52BF4" w:rsidRDefault="00A51339" w:rsidP="00484489">
      <w:pPr>
        <w:pStyle w:val="a5"/>
        <w:ind w:firstLineChars="0" w:firstLine="1"/>
        <w:rPr>
          <w:rFonts w:asciiTheme="minorEastAsia" w:hAnsiTheme="minorEastAsia"/>
        </w:rPr>
      </w:pPr>
      <w:r w:rsidRPr="00D52BF4">
        <w:rPr>
          <w:rFonts w:asciiTheme="minorEastAsia" w:hAnsiTheme="minorEastAsia"/>
        </w:rPr>
        <w:br w:type="page"/>
      </w:r>
    </w:p>
    <w:p w14:paraId="7951B002" w14:textId="485A0364" w:rsidR="006E3907" w:rsidRPr="00D52BF4" w:rsidRDefault="006E3907" w:rsidP="006E3907">
      <w:pPr>
        <w:pStyle w:val="ad"/>
        <w:ind w:leftChars="0" w:left="480" w:hanging="480"/>
        <w:outlineLvl w:val="2"/>
        <w:rPr>
          <w:noProof/>
          <w:sz w:val="24"/>
        </w:rPr>
      </w:pPr>
      <w:bookmarkStart w:id="96" w:name="_Toc121246080"/>
      <w:bookmarkStart w:id="97" w:name="_Toc131018067"/>
      <w:r w:rsidRPr="00D52BF4">
        <w:rPr>
          <w:noProof/>
          <w:sz w:val="24"/>
        </w:rPr>
        <w:t>（５）</w:t>
      </w:r>
      <w:bookmarkEnd w:id="96"/>
      <w:r w:rsidRPr="00D52BF4">
        <w:rPr>
          <w:rFonts w:hint="eastAsia"/>
          <w:noProof/>
          <w:sz w:val="24"/>
        </w:rPr>
        <w:t>「障害支援(程度)区分」の認定の有無</w:t>
      </w:r>
      <w:bookmarkEnd w:id="97"/>
    </w:p>
    <w:p w14:paraId="4DDA4805"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９　あなたは、「</w:t>
      </w:r>
      <w:r w:rsidRPr="00D52BF4">
        <w:rPr>
          <w:rFonts w:ascii="BIZ UDゴシック" w:eastAsia="BIZ UDゴシック" w:hAnsi="BIZ UDゴシック"/>
        </w:rPr>
        <w:t>障害支援</w:t>
      </w:r>
      <w:r w:rsidRPr="00D52BF4">
        <w:rPr>
          <w:rFonts w:ascii="BIZ UDゴシック" w:eastAsia="BIZ UDゴシック" w:hAnsi="BIZ UDゴシック" w:hint="eastAsia"/>
        </w:rPr>
        <w:t>(</w:t>
      </w:r>
      <w:r w:rsidRPr="00D52BF4">
        <w:rPr>
          <w:rFonts w:ascii="BIZ UDゴシック" w:eastAsia="BIZ UDゴシック" w:hAnsi="BIZ UDゴシック"/>
        </w:rPr>
        <w:t>程度</w:t>
      </w:r>
      <w:r w:rsidRPr="00D52BF4">
        <w:rPr>
          <w:rFonts w:ascii="BIZ UDゴシック" w:eastAsia="BIZ UDゴシック" w:hAnsi="BIZ UDゴシック" w:hint="eastAsia"/>
        </w:rPr>
        <w:t>)</w:t>
      </w:r>
      <w:r w:rsidRPr="00D52BF4">
        <w:rPr>
          <w:rFonts w:ascii="BIZ UDゴシック" w:eastAsia="BIZ UDゴシック" w:hAnsi="BIZ UDゴシック"/>
        </w:rPr>
        <w:t>区分</w:t>
      </w:r>
      <w:r w:rsidRPr="00D52BF4">
        <w:rPr>
          <w:rFonts w:ascii="BIZ UDゴシック" w:eastAsia="BIZ UDゴシック" w:hAnsi="BIZ UDゴシック" w:hint="eastAsia"/>
        </w:rPr>
        <w:t>」の</w:t>
      </w:r>
      <w:r w:rsidRPr="00D52BF4">
        <w:rPr>
          <w:rFonts w:ascii="BIZ UDゴシック" w:eastAsia="BIZ UDゴシック" w:hAnsi="BIZ UDゴシック"/>
        </w:rPr>
        <w:t>認定</w:t>
      </w:r>
      <w:r w:rsidRPr="00D52BF4">
        <w:rPr>
          <w:rFonts w:ascii="BIZ UDゴシック" w:eastAsia="BIZ UDゴシック" w:hAnsi="BIZ UDゴシック" w:hint="eastAsia"/>
        </w:rPr>
        <w:t>を</w:t>
      </w:r>
      <w:r w:rsidRPr="00D52BF4">
        <w:rPr>
          <w:rFonts w:ascii="BIZ UDゴシック" w:eastAsia="BIZ UDゴシック" w:hAnsi="BIZ UDゴシック"/>
        </w:rPr>
        <w:t>受けた</w:t>
      </w:r>
      <w:r w:rsidRPr="00D52BF4">
        <w:rPr>
          <w:rFonts w:ascii="BIZ UDゴシック" w:eastAsia="BIZ UDゴシック" w:hAnsi="BIZ UDゴシック" w:hint="eastAsia"/>
        </w:rPr>
        <w:t>ことがありますか。ある</w:t>
      </w:r>
      <w:r w:rsidRPr="00D52BF4">
        <w:rPr>
          <w:rFonts w:ascii="BIZ UDゴシック" w:eastAsia="BIZ UDゴシック" w:hAnsi="BIZ UDゴシック"/>
        </w:rPr>
        <w:t>場合</w:t>
      </w:r>
      <w:r w:rsidRPr="00D52BF4">
        <w:rPr>
          <w:rFonts w:ascii="BIZ UDゴシック" w:eastAsia="BIZ UDゴシック" w:hAnsi="BIZ UDゴシック" w:hint="eastAsia"/>
        </w:rPr>
        <w:t>には、</w:t>
      </w:r>
      <w:r w:rsidRPr="00D52BF4">
        <w:rPr>
          <w:rFonts w:ascii="BIZ UDゴシック" w:eastAsia="BIZ UDゴシック" w:hAnsi="BIZ UDゴシック"/>
        </w:rPr>
        <w:t>一番直近</w:t>
      </w:r>
      <w:r w:rsidRPr="00D52BF4">
        <w:rPr>
          <w:rFonts w:ascii="BIZ UDゴシック" w:eastAsia="BIZ UDゴシック" w:hAnsi="BIZ UDゴシック" w:hint="eastAsia"/>
        </w:rPr>
        <w:t>で</w:t>
      </w:r>
      <w:r w:rsidRPr="00D52BF4">
        <w:rPr>
          <w:rFonts w:ascii="BIZ UDゴシック" w:eastAsia="BIZ UDゴシック" w:hAnsi="BIZ UDゴシック"/>
        </w:rPr>
        <w:t>受けて</w:t>
      </w:r>
      <w:r w:rsidRPr="00D52BF4">
        <w:rPr>
          <w:rFonts w:ascii="BIZ UDゴシック" w:eastAsia="BIZ UDゴシック" w:hAnsi="BIZ UDゴシック" w:hint="eastAsia"/>
        </w:rPr>
        <w:t>いた</w:t>
      </w:r>
      <w:r w:rsidRPr="00D52BF4">
        <w:rPr>
          <w:rFonts w:ascii="BIZ UDゴシック" w:eastAsia="BIZ UDゴシック" w:hAnsi="BIZ UDゴシック"/>
        </w:rPr>
        <w:t>認定区分</w:t>
      </w:r>
      <w:r w:rsidRPr="00D52BF4">
        <w:rPr>
          <w:rFonts w:ascii="BIZ UDゴシック" w:eastAsia="BIZ UDゴシック" w:hAnsi="BIZ UDゴシック" w:hint="eastAsia"/>
        </w:rPr>
        <w:t>にも</w:t>
      </w:r>
      <w:r w:rsidRPr="00D52BF4">
        <w:rPr>
          <w:rFonts w:ascii="BIZ UDゴシック" w:eastAsia="BIZ UDゴシック" w:hAnsi="BIZ UDゴシック" w:cs="Microsoft JhengHei"/>
        </w:rPr>
        <w:t>○</w:t>
      </w:r>
      <w:r w:rsidRPr="00D52BF4">
        <w:rPr>
          <w:rFonts w:ascii="BIZ UDゴシック" w:eastAsia="BIZ UDゴシック" w:hAnsi="BIZ UDゴシック" w:hint="eastAsia"/>
        </w:rPr>
        <w:t>をつけてください。（</w:t>
      </w:r>
      <w:r w:rsidRPr="00D52BF4">
        <w:rPr>
          <w:rFonts w:ascii="BIZ UDゴシック" w:eastAsia="BIZ UDゴシック" w:hAnsi="BIZ UDゴシック" w:cs="Microsoft JhengHei"/>
        </w:rPr>
        <w:t>○</w:t>
      </w:r>
      <w:r w:rsidRPr="00D52BF4">
        <w:rPr>
          <w:rFonts w:ascii="BIZ UDゴシック" w:eastAsia="BIZ UDゴシック" w:hAnsi="BIZ UDゴシック" w:hint="eastAsia"/>
        </w:rPr>
        <w:t>は１つまたは２つ）</w:t>
      </w:r>
    </w:p>
    <w:p w14:paraId="4A09B511" w14:textId="77777777" w:rsidR="00EB1F0A" w:rsidRPr="00D52BF4" w:rsidRDefault="00EB1F0A" w:rsidP="00484489">
      <w:pPr>
        <w:pStyle w:val="a5"/>
        <w:ind w:firstLineChars="0" w:firstLine="1"/>
        <w:rPr>
          <w:rFonts w:asciiTheme="minorEastAsia" w:hAnsiTheme="minorEastAsia"/>
        </w:rPr>
      </w:pPr>
    </w:p>
    <w:p w14:paraId="3108FDE5" w14:textId="0657D7AE" w:rsidR="00B10259" w:rsidRPr="003D6BE4" w:rsidRDefault="00B10259" w:rsidP="00B10259">
      <w:pPr>
        <w:pStyle w:val="a5"/>
        <w:ind w:firstLine="220"/>
        <w:rPr>
          <w:rFonts w:asciiTheme="minorEastAsia" w:hAnsiTheme="minorEastAsia"/>
          <w:color w:val="000000" w:themeColor="text1"/>
        </w:rPr>
      </w:pPr>
      <w:r w:rsidRPr="00D52BF4">
        <w:rPr>
          <w:rFonts w:asciiTheme="minorEastAsia" w:hAnsiTheme="minorEastAsia" w:hint="eastAsia"/>
        </w:rPr>
        <w:t>「障害支</w:t>
      </w:r>
      <w:r w:rsidRPr="003D6BE4">
        <w:rPr>
          <w:rFonts w:asciiTheme="minorEastAsia" w:hAnsiTheme="minorEastAsia" w:hint="eastAsia"/>
          <w:color w:val="000000" w:themeColor="text1"/>
        </w:rPr>
        <w:t>援(程度) 区分」の認定</w:t>
      </w:r>
      <w:r w:rsidR="00884AEE" w:rsidRPr="003D6BE4">
        <w:rPr>
          <w:rFonts w:asciiTheme="minorEastAsia" w:hAnsiTheme="minorEastAsia" w:hint="eastAsia"/>
          <w:color w:val="000000" w:themeColor="text1"/>
        </w:rPr>
        <w:t>は、全体で</w:t>
      </w:r>
      <w:r w:rsidRPr="003D6BE4">
        <w:rPr>
          <w:rFonts w:asciiTheme="minorEastAsia" w:hAnsiTheme="minorEastAsia" w:hint="eastAsia"/>
          <w:color w:val="000000" w:themeColor="text1"/>
        </w:rPr>
        <w:t>「受けたこと</w:t>
      </w:r>
      <w:r w:rsidR="00A329C3" w:rsidRPr="003D6BE4">
        <w:rPr>
          <w:rFonts w:asciiTheme="minorEastAsia" w:hAnsiTheme="minorEastAsia" w:hint="eastAsia"/>
          <w:color w:val="000000" w:themeColor="text1"/>
        </w:rPr>
        <w:t>はない</w:t>
      </w:r>
      <w:r w:rsidRPr="003D6BE4">
        <w:rPr>
          <w:rFonts w:asciiTheme="minorEastAsia" w:hAnsiTheme="minorEastAsia" w:hint="eastAsia"/>
          <w:color w:val="000000" w:themeColor="text1"/>
        </w:rPr>
        <w:t>」</w:t>
      </w:r>
      <w:r w:rsidR="00EA1924" w:rsidRPr="003D6BE4">
        <w:rPr>
          <w:rFonts w:asciiTheme="minorEastAsia" w:hAnsiTheme="minorEastAsia" w:hint="eastAsia"/>
          <w:color w:val="000000" w:themeColor="text1"/>
        </w:rPr>
        <w:t>が</w:t>
      </w:r>
      <w:r w:rsidRPr="003D6BE4">
        <w:rPr>
          <w:rFonts w:asciiTheme="minorEastAsia" w:hAnsiTheme="minorEastAsia" w:hint="eastAsia"/>
          <w:color w:val="000000" w:themeColor="text1"/>
        </w:rPr>
        <w:t>51.1％</w:t>
      </w:r>
      <w:r w:rsidR="00EA1924" w:rsidRPr="003D6BE4">
        <w:rPr>
          <w:rFonts w:asciiTheme="minorEastAsia" w:hAnsiTheme="minorEastAsia" w:hint="eastAsia"/>
          <w:color w:val="000000" w:themeColor="text1"/>
        </w:rPr>
        <w:t>と最も高く、「受けたこと</w:t>
      </w:r>
      <w:r w:rsidR="00A329C3" w:rsidRPr="003D6BE4">
        <w:rPr>
          <w:rFonts w:asciiTheme="minorEastAsia" w:hAnsiTheme="minorEastAsia" w:hint="eastAsia"/>
          <w:color w:val="000000" w:themeColor="text1"/>
        </w:rPr>
        <w:t>がある</w:t>
      </w:r>
      <w:r w:rsidR="00EA1924" w:rsidRPr="003D6BE4">
        <w:rPr>
          <w:rFonts w:asciiTheme="minorEastAsia" w:hAnsiTheme="minorEastAsia" w:hint="eastAsia"/>
          <w:color w:val="000000" w:themeColor="text1"/>
        </w:rPr>
        <w:t>」は3.1％</w:t>
      </w:r>
      <w:r w:rsidRPr="003D6BE4">
        <w:rPr>
          <w:rFonts w:asciiTheme="minorEastAsia" w:hAnsiTheme="minorEastAsia" w:hint="eastAsia"/>
          <w:color w:val="000000" w:themeColor="text1"/>
        </w:rPr>
        <w:t>となっています。</w:t>
      </w:r>
      <w:r w:rsidR="00A329C3" w:rsidRPr="003D6BE4">
        <w:rPr>
          <w:rFonts w:asciiTheme="minorEastAsia" w:hAnsiTheme="minorEastAsia" w:hint="eastAsia"/>
          <w:color w:val="000000" w:themeColor="text1"/>
        </w:rPr>
        <w:t>一方、「わからない」は4</w:t>
      </w:r>
      <w:r w:rsidR="00A329C3" w:rsidRPr="003D6BE4">
        <w:rPr>
          <w:rFonts w:asciiTheme="minorEastAsia" w:hAnsiTheme="minorEastAsia"/>
          <w:color w:val="000000" w:themeColor="text1"/>
        </w:rPr>
        <w:t>2.3</w:t>
      </w:r>
      <w:r w:rsidR="00A329C3" w:rsidRPr="003D6BE4">
        <w:rPr>
          <w:rFonts w:asciiTheme="minorEastAsia" w:hAnsiTheme="minorEastAsia" w:hint="eastAsia"/>
          <w:color w:val="000000" w:themeColor="text1"/>
        </w:rPr>
        <w:t>％となっています。</w:t>
      </w:r>
    </w:p>
    <w:p w14:paraId="7174316D" w14:textId="05AE2EFF" w:rsidR="00A51339" w:rsidRPr="00D52BF4" w:rsidRDefault="00FA35A6" w:rsidP="00B10259">
      <w:pPr>
        <w:pStyle w:val="a5"/>
        <w:ind w:firstLine="220"/>
        <w:rPr>
          <w:rFonts w:asciiTheme="minorEastAsia" w:hAnsiTheme="minorEastAsia"/>
        </w:rPr>
      </w:pPr>
      <w:r w:rsidRPr="003D6BE4">
        <w:rPr>
          <w:rFonts w:asciiTheme="minorEastAsia" w:hAnsiTheme="minorEastAsia" w:hint="eastAsia"/>
          <w:color w:val="000000" w:themeColor="text1"/>
        </w:rPr>
        <w:t>いずれの</w:t>
      </w:r>
      <w:r w:rsidR="00B67F2F" w:rsidRPr="003D6BE4">
        <w:rPr>
          <w:rFonts w:asciiTheme="minorEastAsia" w:hAnsiTheme="minorEastAsia" w:hint="eastAsia"/>
          <w:color w:val="000000" w:themeColor="text1"/>
        </w:rPr>
        <w:t>障がい</w:t>
      </w:r>
      <w:r w:rsidR="000B5309" w:rsidRPr="003D6BE4">
        <w:rPr>
          <w:rFonts w:asciiTheme="minorEastAsia" w:hAnsiTheme="minorEastAsia" w:hint="eastAsia"/>
          <w:color w:val="000000" w:themeColor="text1"/>
        </w:rPr>
        <w:t>種</w:t>
      </w:r>
      <w:r w:rsidR="00B10259" w:rsidRPr="003D6BE4">
        <w:rPr>
          <w:rFonts w:asciiTheme="minorEastAsia" w:hAnsiTheme="minorEastAsia" w:hint="eastAsia"/>
          <w:color w:val="000000" w:themeColor="text1"/>
        </w:rPr>
        <w:t>別</w:t>
      </w:r>
      <w:r w:rsidRPr="003D6BE4">
        <w:rPr>
          <w:rFonts w:asciiTheme="minorEastAsia" w:hAnsiTheme="minorEastAsia" w:hint="eastAsia"/>
          <w:color w:val="000000" w:themeColor="text1"/>
        </w:rPr>
        <w:t>でも</w:t>
      </w:r>
      <w:r w:rsidR="00B10259"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「受けたことがある」は５％未満と低</w:t>
      </w:r>
      <w:r w:rsidR="00B10259" w:rsidRPr="003D6BE4">
        <w:rPr>
          <w:rFonts w:asciiTheme="minorEastAsia" w:hAnsiTheme="minorEastAsia" w:hint="eastAsia"/>
          <w:color w:val="000000" w:themeColor="text1"/>
        </w:rPr>
        <w:t>く</w:t>
      </w:r>
      <w:r w:rsidR="00B10259" w:rsidRPr="00D52BF4">
        <w:rPr>
          <w:rFonts w:asciiTheme="minorEastAsia" w:hAnsiTheme="minorEastAsia" w:hint="eastAsia"/>
        </w:rPr>
        <w:t>なっています。</w:t>
      </w:r>
    </w:p>
    <w:p w14:paraId="3B0CA1E4" w14:textId="08F2BD49" w:rsidR="00A51339" w:rsidRPr="00D52BF4" w:rsidRDefault="00A51339" w:rsidP="00484489">
      <w:pPr>
        <w:pStyle w:val="a5"/>
        <w:ind w:firstLineChars="0" w:firstLine="1"/>
        <w:rPr>
          <w:rFonts w:asciiTheme="minorEastAsia" w:hAnsiTheme="minorEastAsia"/>
        </w:rPr>
      </w:pPr>
    </w:p>
    <w:p w14:paraId="6EAB8ABB" w14:textId="7386FFAA" w:rsidR="00A51339" w:rsidRPr="00D52BF4" w:rsidRDefault="00EA1924"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20032" behindDoc="0" locked="0" layoutInCell="1" allowOverlap="1" wp14:anchorId="1D0B0AFB" wp14:editId="473E3374">
                <wp:simplePos x="0" y="0"/>
                <wp:positionH relativeFrom="page">
                  <wp:align>left</wp:align>
                </wp:positionH>
                <wp:positionV relativeFrom="paragraph">
                  <wp:posOffset>205045</wp:posOffset>
                </wp:positionV>
                <wp:extent cx="7018655" cy="4771390"/>
                <wp:effectExtent l="0" t="0" r="0" b="0"/>
                <wp:wrapNone/>
                <wp:docPr id="193" name="グループ化 193"/>
                <wp:cNvGraphicFramePr/>
                <a:graphic xmlns:a="http://schemas.openxmlformats.org/drawingml/2006/main">
                  <a:graphicData uri="http://schemas.microsoft.com/office/word/2010/wordprocessingGroup">
                    <wpg:wgp>
                      <wpg:cNvGrpSpPr/>
                      <wpg:grpSpPr>
                        <a:xfrm>
                          <a:off x="0" y="0"/>
                          <a:ext cx="7018655" cy="4771390"/>
                          <a:chOff x="0" y="0"/>
                          <a:chExt cx="7018655" cy="4771390"/>
                        </a:xfrm>
                      </wpg:grpSpPr>
                      <pic:pic xmlns:pic="http://schemas.openxmlformats.org/drawingml/2006/picture">
                        <pic:nvPicPr>
                          <pic:cNvPr id="761" name="図 761"/>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018655" cy="4771390"/>
                          </a:xfrm>
                          <a:prstGeom prst="rect">
                            <a:avLst/>
                          </a:prstGeom>
                          <a:noFill/>
                          <a:ln>
                            <a:noFill/>
                          </a:ln>
                        </pic:spPr>
                      </pic:pic>
                      <wpg:grpSp>
                        <wpg:cNvPr id="1070" name="グループ化 1070"/>
                        <wpg:cNvGrpSpPr/>
                        <wpg:grpSpPr>
                          <a:xfrm>
                            <a:off x="2760452" y="0"/>
                            <a:ext cx="3216275" cy="133350"/>
                            <a:chOff x="0" y="0"/>
                            <a:chExt cx="3216878" cy="133350"/>
                          </a:xfrm>
                        </wpg:grpSpPr>
                        <wps:wsp>
                          <wps:cNvPr id="1071"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72"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73"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74"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406C152C" id="グループ化 193" o:spid="_x0000_s1026" style="position:absolute;left:0;text-align:left;margin-left:0;margin-top:16.15pt;width:552.65pt;height:375.7pt;z-index:251820032;mso-position-horizontal:left;mso-position-horizontal-relative:page" coordsize="70186,477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">
                <v:shape id="図 761" o:spid="_x0000_s1027" type="#_x0000_t75" style="position:absolute;width:70186;height:47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0ElTDAAAA3AAAAA8AAABkcnMvZG93bnJldi54bWxEj0GLwjAUhO+C/yE8wZtN9dBdqqloobBH&#10;dffQ46N5tqXNS2mirf9+IyzscZiZb5jDcTa9eNLoWssKtlEMgriyuuVawc93sfkE4Tyyxt4yKXiR&#10;g2O2XBww1XbiKz1vvhYBwi5FBY33Qyqlqxoy6CI7EAfvbkeDPsixlnrEKcBNL3dxnEiDLYeFBgfK&#10;G6q628Mo0Mllms75tWhPxfk137syLy+lUuvVfNqD8DT7//Bf+0sr+Ei28D4Tjo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QSVMMAAADcAAAADwAAAAAAAAAAAAAAAACf&#10;AgAAZHJzL2Rvd25yZXYueG1sUEsFBgAAAAAEAAQA9wAAAI8DAAAAAA==&#10;">
                  <v:imagedata r:id="rId126" o:title=""/>
                  <v:path arrowok="t"/>
                </v:shape>
                <v:group id="グループ化 1070" o:spid="_x0000_s1028" style="position:absolute;left:27604;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8p8AA&#10;AADdAAAADwAAAGRycy9kb3ducmV2LnhtbERPS4vCMBC+C/sfwgheZE31oEu3aZEFxev6wOvQzLbF&#10;ZlKSWKu/fiMI3ubje05WDKYVPTnfWFYwnyUgiEurG64UHA+bzy8QPiBrbC2Tgjt5KPKPUYaptjf+&#10;pX4fKhFD2KeooA6hS6X0ZU0G/cx2xJH7s85giNBVUju8xXDTykWSLKXBhmNDjR391FRe9lej4KR7&#10;25TTw7nzwT0u1XZjeNcqNRkP628QgYbwFr/cOx3nJ6s5PL+JJ8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Y8p8AAAADdAAAADwAAAAAAAAAAAAAAAACYAgAAZHJzL2Rvd25y&#10;ZXYueG1sUEsFBgAAAAAEAAQA9QAAAIUDA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QlcUA&#10;AADdAAAADwAAAGRycy9kb3ducmV2LnhtbERPS2vCQBC+C/0PyxS8SN34oEp0lSIIWvRQFbyO2TEJ&#10;zc6G7JpEf71bKHibj+8582VrClFT5XLLCgb9CARxYnXOqYLTcf0xBeE8ssbCMim4k4Pl4q0zx1jb&#10;hn+oPvhUhBB2MSrIvC9jKV2SkUHXtyVx4K62MugDrFKpK2xCuCnkMIo+pcGcQ0OGJa0ySn4PN6NA&#10;jo/7ujf6Pjd+tHuM6/1ku+ldlOq+t18zEJ5a/xL/uzc6zI8mQ/j7Jp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dCVxQAAAN0AAAAPAAAAAAAAAAAAAAAAAJgCAABkcnMv&#10;ZG93bnJldi54bWxQSwUGAAAAAAQABAD1AAAAig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KTsIA&#10;AADdAAAADwAAAGRycy9kb3ducmV2LnhtbERPTWsCMRC9F/wPYQq91awttLIapQjWXt1qobcxmW62&#10;u5ksSdTtv28Ewds83ufMl4PrxIlCbDwrmIwLEMTam4ZrBbvP9eMUREzIBjvPpOCPIiwXo7s5lsaf&#10;eUunKtUih3AsUYFNqS+ljNqSwzj2PXHmfnxwmDIMtTQBzzncdfKpKF6kw4Zzg8WeVpZ0Wx2dAv3d&#10;fU1W7e9uu2n39l3jocImKPVwP7zNQCQa0k18dX+YPL94fYbL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8pOwgAAAN0AAAAPAAAAAAAAAAAAAAAAAJgCAABkcnMvZG93&#10;bnJldi54bWxQSwUGAAAAAAQABAD1AAAAhwM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sycUA&#10;AADdAAAADwAAAGRycy9kb3ducmV2LnhtbESPQWvCQBCF74L/YRmhN93Emlaiq4hQ8OLBGAq9Ddkx&#10;CWZnw+7WpP++Wyh4m+G9982b7X40nXiQ861lBekiAUFcWd1yraC8fszXIHxA1thZJgU/5GG/m062&#10;mGs78IUeRahFhLDPUUETQp9L6auGDPqF7YmjdrPOYIirq6V2OES46eQySd6kwZbjhQZ7OjZU3Ytv&#10;EykZ34/lsH79PKfZiYoh49R9KfUyGw8bEIHG8DT/p0861k/eV/D3TRx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uzJxQAAAN0AAAAPAAAAAAAAAAAAAAAAAJgCAABkcnMv&#10;ZG93bnJldi54bWxQSwUGAAAAAAQABAD1AAAAigMAAAAA&#10;" strokeweight="0">
                    <v:textbox inset="5.85pt,.7pt,5.85pt,.7pt"/>
                  </v:rect>
                </v:group>
                <w10:wrap anchorx="page"/>
              </v:group>
            </w:pict>
          </mc:Fallback>
        </mc:AlternateContent>
      </w:r>
    </w:p>
    <w:p w14:paraId="45F61F25" w14:textId="71D16BE4" w:rsidR="00A51339" w:rsidRPr="00D52BF4" w:rsidRDefault="00A51339" w:rsidP="00484489">
      <w:pPr>
        <w:pStyle w:val="a5"/>
        <w:ind w:firstLineChars="0" w:firstLine="1"/>
        <w:rPr>
          <w:rFonts w:asciiTheme="minorEastAsia" w:hAnsiTheme="minorEastAsia"/>
        </w:rPr>
      </w:pPr>
    </w:p>
    <w:p w14:paraId="0E15A7FC" w14:textId="77777777" w:rsidR="00A51339" w:rsidRPr="00D52BF4" w:rsidRDefault="00A51339" w:rsidP="00484489">
      <w:pPr>
        <w:pStyle w:val="a5"/>
        <w:ind w:firstLineChars="0" w:firstLine="1"/>
        <w:rPr>
          <w:rFonts w:asciiTheme="minorEastAsia" w:hAnsiTheme="minorEastAsia"/>
        </w:rPr>
      </w:pPr>
    </w:p>
    <w:p w14:paraId="6FDA2458" w14:textId="77777777" w:rsidR="00A51339" w:rsidRPr="00D52BF4" w:rsidRDefault="00A51339" w:rsidP="00484489">
      <w:pPr>
        <w:pStyle w:val="a5"/>
        <w:ind w:firstLineChars="0" w:firstLine="1"/>
        <w:rPr>
          <w:rFonts w:asciiTheme="minorEastAsia" w:hAnsiTheme="minorEastAsia"/>
        </w:rPr>
      </w:pPr>
    </w:p>
    <w:p w14:paraId="1EB12DD8" w14:textId="77777777" w:rsidR="00A51339" w:rsidRPr="00D52BF4" w:rsidRDefault="00A51339" w:rsidP="00484489">
      <w:pPr>
        <w:pStyle w:val="a5"/>
        <w:ind w:firstLineChars="0" w:firstLine="1"/>
        <w:rPr>
          <w:rFonts w:asciiTheme="minorEastAsia" w:hAnsiTheme="minorEastAsia"/>
        </w:rPr>
      </w:pPr>
    </w:p>
    <w:p w14:paraId="0E388446" w14:textId="77777777" w:rsidR="00A51339" w:rsidRPr="00D52BF4" w:rsidRDefault="00A51339" w:rsidP="00484489">
      <w:pPr>
        <w:pStyle w:val="a5"/>
        <w:ind w:firstLineChars="0" w:firstLine="1"/>
        <w:rPr>
          <w:rFonts w:asciiTheme="minorEastAsia" w:hAnsiTheme="minorEastAsia"/>
        </w:rPr>
      </w:pPr>
    </w:p>
    <w:p w14:paraId="29372BE0" w14:textId="77777777" w:rsidR="00A51339" w:rsidRPr="00D52BF4" w:rsidRDefault="00A51339" w:rsidP="00484489">
      <w:pPr>
        <w:pStyle w:val="a5"/>
        <w:ind w:firstLineChars="0" w:firstLine="1"/>
        <w:rPr>
          <w:rFonts w:asciiTheme="minorEastAsia" w:hAnsiTheme="minorEastAsia"/>
        </w:rPr>
      </w:pPr>
    </w:p>
    <w:p w14:paraId="449AFDED" w14:textId="77777777" w:rsidR="00A51339" w:rsidRPr="00D52BF4" w:rsidRDefault="00A51339" w:rsidP="00484489">
      <w:pPr>
        <w:pStyle w:val="a5"/>
        <w:ind w:firstLineChars="0" w:firstLine="1"/>
        <w:rPr>
          <w:rFonts w:asciiTheme="minorEastAsia" w:hAnsiTheme="minorEastAsia"/>
        </w:rPr>
      </w:pPr>
    </w:p>
    <w:p w14:paraId="090C46DE" w14:textId="77777777" w:rsidR="00A51339" w:rsidRPr="00D52BF4" w:rsidRDefault="00A51339" w:rsidP="00484489">
      <w:pPr>
        <w:pStyle w:val="a5"/>
        <w:ind w:firstLineChars="0" w:firstLine="1"/>
        <w:rPr>
          <w:rFonts w:asciiTheme="minorEastAsia" w:hAnsiTheme="minorEastAsia"/>
        </w:rPr>
      </w:pPr>
    </w:p>
    <w:p w14:paraId="370756FD" w14:textId="77777777" w:rsidR="00A51339" w:rsidRPr="00D52BF4" w:rsidRDefault="00A51339" w:rsidP="00484489">
      <w:pPr>
        <w:pStyle w:val="a5"/>
        <w:ind w:firstLineChars="0" w:firstLine="1"/>
        <w:rPr>
          <w:rFonts w:asciiTheme="minorEastAsia" w:hAnsiTheme="minorEastAsia"/>
        </w:rPr>
      </w:pPr>
    </w:p>
    <w:p w14:paraId="2FA1056C" w14:textId="77777777" w:rsidR="00A51339" w:rsidRPr="00D52BF4" w:rsidRDefault="00A51339" w:rsidP="00484489">
      <w:pPr>
        <w:pStyle w:val="a5"/>
        <w:ind w:firstLineChars="0" w:firstLine="1"/>
        <w:rPr>
          <w:rFonts w:asciiTheme="minorEastAsia" w:hAnsiTheme="minorEastAsia"/>
        </w:rPr>
      </w:pPr>
    </w:p>
    <w:p w14:paraId="0BC8AC0A" w14:textId="77777777" w:rsidR="00A51339" w:rsidRPr="00D52BF4" w:rsidRDefault="00A51339" w:rsidP="00484489">
      <w:pPr>
        <w:pStyle w:val="a5"/>
        <w:ind w:firstLineChars="0" w:firstLine="1"/>
        <w:rPr>
          <w:rFonts w:asciiTheme="minorEastAsia" w:hAnsiTheme="minorEastAsia"/>
        </w:rPr>
      </w:pPr>
    </w:p>
    <w:p w14:paraId="2C7CA72B" w14:textId="77777777" w:rsidR="00A51339" w:rsidRPr="00D52BF4" w:rsidRDefault="00A51339" w:rsidP="00484489">
      <w:pPr>
        <w:pStyle w:val="a5"/>
        <w:ind w:firstLineChars="0" w:firstLine="1"/>
        <w:rPr>
          <w:rFonts w:asciiTheme="minorEastAsia" w:hAnsiTheme="minorEastAsia"/>
        </w:rPr>
      </w:pPr>
    </w:p>
    <w:p w14:paraId="4525E48D" w14:textId="77777777" w:rsidR="00A51339" w:rsidRPr="00D52BF4" w:rsidRDefault="00A51339" w:rsidP="00484489">
      <w:pPr>
        <w:pStyle w:val="a5"/>
        <w:ind w:firstLineChars="0" w:firstLine="1"/>
        <w:rPr>
          <w:rFonts w:asciiTheme="minorEastAsia" w:hAnsiTheme="minorEastAsia"/>
        </w:rPr>
      </w:pPr>
    </w:p>
    <w:p w14:paraId="59BDDD72" w14:textId="77777777" w:rsidR="00A51339" w:rsidRPr="00D52BF4" w:rsidRDefault="00A51339" w:rsidP="00484489">
      <w:pPr>
        <w:pStyle w:val="a5"/>
        <w:ind w:firstLineChars="0" w:firstLine="1"/>
        <w:rPr>
          <w:rFonts w:asciiTheme="minorEastAsia" w:hAnsiTheme="minorEastAsia"/>
        </w:rPr>
      </w:pPr>
    </w:p>
    <w:p w14:paraId="63E551A7" w14:textId="77777777" w:rsidR="00A51339" w:rsidRPr="00D52BF4" w:rsidRDefault="00A51339" w:rsidP="00484489">
      <w:pPr>
        <w:pStyle w:val="a5"/>
        <w:ind w:firstLineChars="0" w:firstLine="1"/>
        <w:rPr>
          <w:rFonts w:asciiTheme="minorEastAsia" w:hAnsiTheme="minorEastAsia"/>
        </w:rPr>
      </w:pPr>
    </w:p>
    <w:p w14:paraId="6F7A5B71" w14:textId="77777777" w:rsidR="00A51339" w:rsidRPr="00D52BF4" w:rsidRDefault="00A51339" w:rsidP="00484489">
      <w:pPr>
        <w:pStyle w:val="a5"/>
        <w:ind w:firstLineChars="0" w:firstLine="1"/>
        <w:rPr>
          <w:rFonts w:asciiTheme="minorEastAsia" w:hAnsiTheme="minorEastAsia"/>
        </w:rPr>
      </w:pPr>
    </w:p>
    <w:p w14:paraId="4412EDD8" w14:textId="77777777" w:rsidR="00A51339" w:rsidRPr="00D52BF4" w:rsidRDefault="00A51339" w:rsidP="00484489">
      <w:pPr>
        <w:pStyle w:val="a5"/>
        <w:ind w:firstLineChars="0" w:firstLine="1"/>
        <w:rPr>
          <w:rFonts w:asciiTheme="minorEastAsia" w:hAnsiTheme="minorEastAsia"/>
        </w:rPr>
      </w:pPr>
    </w:p>
    <w:p w14:paraId="253B519C" w14:textId="77777777" w:rsidR="00A51339" w:rsidRPr="00D52BF4" w:rsidRDefault="00A51339" w:rsidP="00484489">
      <w:pPr>
        <w:pStyle w:val="a5"/>
        <w:ind w:firstLineChars="0" w:firstLine="1"/>
        <w:rPr>
          <w:rFonts w:asciiTheme="minorEastAsia" w:hAnsiTheme="minorEastAsia"/>
        </w:rPr>
      </w:pPr>
    </w:p>
    <w:p w14:paraId="6FB694DA" w14:textId="77777777" w:rsidR="00A51339" w:rsidRPr="00D52BF4" w:rsidRDefault="00A51339" w:rsidP="00484489">
      <w:pPr>
        <w:pStyle w:val="a5"/>
        <w:ind w:firstLineChars="0" w:firstLine="1"/>
        <w:rPr>
          <w:rFonts w:asciiTheme="minorEastAsia" w:hAnsiTheme="minorEastAsia"/>
        </w:rPr>
      </w:pPr>
    </w:p>
    <w:p w14:paraId="4A795E77" w14:textId="77777777" w:rsidR="00A51339" w:rsidRPr="00D52BF4" w:rsidRDefault="00A51339" w:rsidP="00484489">
      <w:pPr>
        <w:pStyle w:val="a5"/>
        <w:ind w:firstLineChars="0" w:firstLine="1"/>
        <w:rPr>
          <w:rFonts w:asciiTheme="minorEastAsia" w:hAnsiTheme="minorEastAsia"/>
        </w:rPr>
      </w:pPr>
      <w:r w:rsidRPr="00D52BF4">
        <w:rPr>
          <w:rFonts w:asciiTheme="minorEastAsia" w:hAnsiTheme="minorEastAsia"/>
        </w:rPr>
        <w:br w:type="page"/>
      </w:r>
    </w:p>
    <w:p w14:paraId="2D29CB08" w14:textId="77777777" w:rsidR="00A51339" w:rsidRPr="00D52BF4" w:rsidRDefault="00A51339" w:rsidP="00484489">
      <w:pPr>
        <w:pStyle w:val="a5"/>
        <w:ind w:firstLineChars="0" w:firstLine="1"/>
        <w:rPr>
          <w:rFonts w:asciiTheme="minorEastAsia" w:hAnsiTheme="minorEastAsia"/>
        </w:rPr>
      </w:pPr>
    </w:p>
    <w:p w14:paraId="375EB68B" w14:textId="77777777" w:rsidR="006E3907" w:rsidRPr="00D52BF4" w:rsidRDefault="006E3907" w:rsidP="00484489">
      <w:pPr>
        <w:pStyle w:val="a5"/>
        <w:ind w:firstLineChars="0" w:firstLine="1"/>
        <w:rPr>
          <w:rFonts w:asciiTheme="majorEastAsia" w:eastAsiaTheme="majorEastAsia" w:hAnsiTheme="majorEastAsia"/>
          <w:bdr w:val="single" w:sz="4" w:space="0" w:color="auto"/>
        </w:rPr>
      </w:pPr>
      <w:r w:rsidRPr="00D52BF4">
        <w:rPr>
          <w:rFonts w:asciiTheme="majorEastAsia" w:eastAsiaTheme="majorEastAsia" w:hAnsiTheme="majorEastAsia" w:hint="eastAsia"/>
          <w:bdr w:val="single" w:sz="4" w:space="0" w:color="auto"/>
        </w:rPr>
        <w:t>障害支援(程度)区分</w:t>
      </w:r>
    </w:p>
    <w:p w14:paraId="478DB4A8" w14:textId="77777777" w:rsidR="00A51339" w:rsidRPr="00D52BF4" w:rsidRDefault="00A51339" w:rsidP="00484489">
      <w:pPr>
        <w:pStyle w:val="a5"/>
        <w:ind w:firstLineChars="0" w:firstLine="1"/>
        <w:rPr>
          <w:rFonts w:asciiTheme="minorEastAsia" w:hAnsiTheme="minorEastAsia"/>
        </w:rPr>
      </w:pPr>
    </w:p>
    <w:p w14:paraId="183AC86A" w14:textId="29B7FD4A" w:rsidR="00EA1924" w:rsidRPr="00D52BF4" w:rsidRDefault="00EA1924" w:rsidP="00EA1924">
      <w:pPr>
        <w:pStyle w:val="a5"/>
        <w:ind w:firstLine="220"/>
        <w:rPr>
          <w:rFonts w:asciiTheme="minorEastAsia" w:hAnsiTheme="minorEastAsia"/>
        </w:rPr>
      </w:pPr>
      <w:r w:rsidRPr="00D52BF4">
        <w:rPr>
          <w:rFonts w:asciiTheme="minorEastAsia" w:hAnsiTheme="minorEastAsia" w:hint="eastAsia"/>
        </w:rPr>
        <w:t>「障害支援(程度)区分」は、サンプル数が</w:t>
      </w:r>
      <w:r w:rsidRPr="003D6BE4">
        <w:rPr>
          <w:rFonts w:asciiTheme="minorEastAsia" w:hAnsiTheme="minorEastAsia" w:hint="eastAsia"/>
          <w:color w:val="000000" w:themeColor="text1"/>
        </w:rPr>
        <w:t>30</w:t>
      </w:r>
      <w:r w:rsidR="006A35A9"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w:t>
      </w:r>
      <w:r w:rsidRPr="00D52BF4">
        <w:rPr>
          <w:rFonts w:asciiTheme="minorEastAsia" w:hAnsiTheme="minorEastAsia" w:hint="eastAsia"/>
        </w:rPr>
        <w:t>満のため、傾向を見出すのは困難となり、分析の対象から除外しています。</w:t>
      </w:r>
    </w:p>
    <w:p w14:paraId="64446934" w14:textId="6B32DA34" w:rsidR="00A51339" w:rsidRPr="00D52BF4" w:rsidRDefault="00A51339" w:rsidP="00484489">
      <w:pPr>
        <w:pStyle w:val="a5"/>
        <w:ind w:firstLineChars="0" w:firstLine="1"/>
        <w:rPr>
          <w:rFonts w:asciiTheme="minorEastAsia" w:hAnsiTheme="minorEastAsia"/>
        </w:rPr>
      </w:pPr>
    </w:p>
    <w:p w14:paraId="2F84E24F" w14:textId="3456AE21" w:rsidR="00A51339" w:rsidRPr="00D52BF4" w:rsidRDefault="00EA1924"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2030976" behindDoc="0" locked="0" layoutInCell="1" allowOverlap="1" wp14:anchorId="7C62FDDA" wp14:editId="3848C7ED">
                <wp:simplePos x="0" y="0"/>
                <wp:positionH relativeFrom="column">
                  <wp:posOffset>-642452</wp:posOffset>
                </wp:positionH>
                <wp:positionV relativeFrom="paragraph">
                  <wp:posOffset>246883</wp:posOffset>
                </wp:positionV>
                <wp:extent cx="7018655" cy="3787536"/>
                <wp:effectExtent l="0" t="0" r="0" b="22860"/>
                <wp:wrapNone/>
                <wp:docPr id="195" name="グループ化 195"/>
                <wp:cNvGraphicFramePr/>
                <a:graphic xmlns:a="http://schemas.openxmlformats.org/drawingml/2006/main">
                  <a:graphicData uri="http://schemas.microsoft.com/office/word/2010/wordprocessingGroup">
                    <wpg:wgp>
                      <wpg:cNvGrpSpPr/>
                      <wpg:grpSpPr>
                        <a:xfrm>
                          <a:off x="0" y="0"/>
                          <a:ext cx="7018655" cy="3787536"/>
                          <a:chOff x="0" y="0"/>
                          <a:chExt cx="7018655" cy="3787536"/>
                        </a:xfrm>
                      </wpg:grpSpPr>
                      <pic:pic xmlns:pic="http://schemas.openxmlformats.org/drawingml/2006/picture">
                        <pic:nvPicPr>
                          <pic:cNvPr id="762" name="図 762"/>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018655" cy="3383915"/>
                          </a:xfrm>
                          <a:prstGeom prst="rect">
                            <a:avLst/>
                          </a:prstGeom>
                          <a:noFill/>
                          <a:ln>
                            <a:noFill/>
                          </a:ln>
                        </pic:spPr>
                      </pic:pic>
                      <wpg:grpSp>
                        <wpg:cNvPr id="967" name="グループ化 967"/>
                        <wpg:cNvGrpSpPr/>
                        <wpg:grpSpPr>
                          <a:xfrm>
                            <a:off x="2493034" y="8627"/>
                            <a:ext cx="3745230" cy="133334"/>
                            <a:chOff x="0" y="0"/>
                            <a:chExt cx="3745239" cy="133350"/>
                          </a:xfrm>
                        </wpg:grpSpPr>
                        <wps:wsp>
                          <wps:cNvPr id="958" name="Rectangle 11"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59" name="Rectangle 12" descr="右下がり対角線"/>
                          <wps:cNvSpPr>
                            <a:spLocks noChangeArrowheads="1"/>
                          </wps:cNvSpPr>
                          <wps:spPr bwMode="auto">
                            <a:xfrm>
                              <a:off x="515155"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60" name="Rectangle 13" descr="20%"/>
                          <wps:cNvSpPr>
                            <a:spLocks noChangeArrowheads="1"/>
                          </wps:cNvSpPr>
                          <wps:spPr bwMode="auto">
                            <a:xfrm>
                              <a:off x="1030310"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61" name="Rectangle 14" descr="5%"/>
                          <wps:cNvSpPr>
                            <a:spLocks noChangeArrowheads="1"/>
                          </wps:cNvSpPr>
                          <wps:spPr bwMode="auto">
                            <a:xfrm>
                              <a:off x="1545465" y="0"/>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62" name="Rectangle 15" descr="右上がり対角線"/>
                          <wps:cNvSpPr>
                            <a:spLocks noChangeArrowheads="1"/>
                          </wps:cNvSpPr>
                          <wps:spPr bwMode="auto">
                            <a:xfrm>
                              <a:off x="2067059" y="0"/>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63" name="Rectangle 16" descr="横線 (反転)"/>
                          <wps:cNvSpPr>
                            <a:spLocks noChangeArrowheads="1"/>
                          </wps:cNvSpPr>
                          <wps:spPr bwMode="auto">
                            <a:xfrm>
                              <a:off x="2582214" y="0"/>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64" name="Rectangle 17" descr="ひし形 (点)"/>
                          <wps:cNvSpPr>
                            <a:spLocks noChangeArrowheads="1"/>
                          </wps:cNvSpPr>
                          <wps:spPr bwMode="auto">
                            <a:xfrm>
                              <a:off x="3097369" y="0"/>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65" name="Rectangle 18"/>
                          <wps:cNvSpPr>
                            <a:spLocks noChangeArrowheads="1"/>
                          </wps:cNvSpPr>
                          <wps:spPr bwMode="auto">
                            <a:xfrm>
                              <a:off x="3612524"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s:wsp>
                        <wps:cNvPr id="194" name="正方形/長方形 194"/>
                        <wps:cNvSpPr/>
                        <wps:spPr>
                          <a:xfrm>
                            <a:off x="862641" y="3416061"/>
                            <a:ext cx="5572125" cy="3714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B7E91" w14:textId="45FB154D" w:rsidR="00E5536F" w:rsidRPr="00EA1924" w:rsidRDefault="00E5536F" w:rsidP="00EA1924">
                              <w:pPr>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r>
                                <w:rPr>
                                  <w:rFonts w:ascii="BIZ UDゴシック" w:eastAsia="BIZ UDゴシック" w:hAnsi="BIZ UDゴシック"/>
                                  <w:color w:val="000000" w:themeColor="text1"/>
                                  <w:sz w:val="20"/>
                                </w:rPr>
                                <w:t>精神障がい」、</w:t>
                              </w:r>
                              <w:r w:rsidRPr="00EA1924">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高次脳機能障がい</w:t>
                              </w:r>
                              <w:r w:rsidRPr="00EA1924">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w:t>
                              </w:r>
                              <w:r w:rsidRPr="00EA1924">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難病</w:t>
                              </w:r>
                              <w:r w:rsidRPr="00EA1924">
                                <w:rPr>
                                  <w:rFonts w:ascii="BIZ UDゴシック" w:eastAsia="BIZ UDゴシック" w:hAnsi="BIZ UDゴシック" w:hint="eastAsia"/>
                                  <w:color w:val="000000" w:themeColor="text1"/>
                                  <w:sz w:val="20"/>
                                </w:rPr>
                                <w:t>」</w:t>
                              </w:r>
                              <w:r w:rsidRPr="00EA1924">
                                <w:rPr>
                                  <w:rFonts w:ascii="BIZ UDゴシック" w:eastAsia="BIZ UDゴシック" w:hAnsi="BIZ UDゴシック"/>
                                  <w:color w:val="000000" w:themeColor="text1"/>
                                  <w:sz w:val="20"/>
                                </w:rPr>
                                <w:t>のサンプル</w:t>
                              </w:r>
                              <w:r w:rsidRPr="003D6BE4">
                                <w:rPr>
                                  <w:rFonts w:ascii="BIZ UDゴシック" w:eastAsia="BIZ UDゴシック" w:hAnsi="BIZ UDゴシック" w:hint="eastAsia"/>
                                  <w:color w:val="000000" w:themeColor="text1"/>
                                  <w:sz w:val="20"/>
                                </w:rPr>
                                <w:t>数</w:t>
                              </w:r>
                              <w:r w:rsidRPr="00EA1924">
                                <w:rPr>
                                  <w:rFonts w:ascii="BIZ UDゴシック" w:eastAsia="BIZ UDゴシック" w:hAnsi="BIZ UDゴシック"/>
                                  <w:color w:val="000000" w:themeColor="text1"/>
                                  <w:sz w:val="20"/>
                                </w:rPr>
                                <w:t>は</w:t>
                              </w:r>
                              <w:r w:rsidRPr="00EA1924">
                                <w:rPr>
                                  <w:rFonts w:ascii="BIZ UDゴシック" w:eastAsia="BIZ UDゴシック" w:hAnsi="BIZ UDゴシック" w:hint="eastAsia"/>
                                  <w:color w:val="000000" w:themeColor="text1"/>
                                  <w:sz w:val="20"/>
                                </w:rPr>
                                <w:t>０</w:t>
                              </w:r>
                              <w:r w:rsidRPr="003D6BE4">
                                <w:rPr>
                                  <w:rFonts w:ascii="BIZ UDゴシック" w:eastAsia="BIZ UDゴシック" w:hAnsi="BIZ UDゴシック" w:hint="eastAsia"/>
                                  <w:color w:val="000000" w:themeColor="text1"/>
                                  <w:sz w:val="20"/>
                                </w:rPr>
                                <w:t>件</w:t>
                              </w:r>
                              <w:r w:rsidRPr="00EA1924">
                                <w:rPr>
                                  <w:rFonts w:ascii="BIZ UDゴシック" w:eastAsia="BIZ UDゴシック" w:hAnsi="BIZ UDゴシック"/>
                                  <w:color w:val="000000" w:themeColor="text1"/>
                                  <w:sz w:val="20"/>
                                </w:rPr>
                                <w:t>のため非表示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62FDDA" id="グループ化 195" o:spid="_x0000_s1044" style="position:absolute;left:0;text-align:left;margin-left:-50.6pt;margin-top:19.45pt;width:552.65pt;height:298.25pt;z-index:252030976" coordsize="70186,378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&#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">
                <v:shape id="図 762" o:spid="_x0000_s1045" type="#_x0000_t75" style="position:absolute;width:70186;height:3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">
                  <v:imagedata r:id="rId128" o:title=""/>
                  <v:path arrowok="t"/>
                </v:shape>
                <v:group id="グループ化 967" o:spid="_x0000_s1046" style="position:absolute;left:24930;top:86;width:37452;height:1333" coordsize="3745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rect id="Rectangle 11" o:spid="_x0000_s1047" alt="50%" style="position:absolute;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" fillcolor="black" strokeweight="0">
                    <v:fill r:id="rId97" o:title="" type="pattern"/>
                    <v:textbox inset="5.85pt,.7pt,5.85pt,.7pt"/>
                  </v:rect>
                  <v:rect id="Rectangle 12" o:spid="_x0000_s1048" alt="右下がり対角線" style="position:absolute;left:5151;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" fillcolor="black" strokeweight="0">
                    <v:fill r:id="rId98" o:title="" type="pattern"/>
                    <v:textbox inset="5.85pt,.7pt,5.85pt,.7pt"/>
                  </v:rect>
                  <v:rect id="Rectangle 13" o:spid="_x0000_s1049" alt="20%" style="position:absolute;left:10303;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" fillcolor="black" strokeweight="0">
                    <v:fill r:id="rId99" o:title="" type="pattern"/>
                    <v:textbox inset="5.85pt,.7pt,5.85pt,.7pt"/>
                  </v:rect>
                  <v:rect id="Rectangle 14" o:spid="_x0000_s1050" alt="5%" style="position:absolute;left:15454;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" fillcolor="black" strokeweight="0">
                    <v:fill r:id="rId100" o:title="" type="pattern"/>
                    <v:textbox inset="5.85pt,.7pt,5.85pt,.7pt"/>
                  </v:rect>
                  <v:rect id="Rectangle 15" o:spid="_x0000_s1051" alt="右上がり対角線" style="position:absolute;left:20670;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" fillcolor="black" strokeweight="0">
                    <v:fill r:id="rId129" o:title="" type="pattern"/>
                    <v:textbox inset="5.85pt,.7pt,5.85pt,.7pt"/>
                  </v:rect>
                  <v:rect id="Rectangle 16" o:spid="_x0000_s1052" alt="横線 (反転)" style="position:absolute;left:25822;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" fillcolor="black" strokeweight="0">
                    <v:fill r:id="rId130" o:title="" type="pattern"/>
                    <v:textbox inset="5.85pt,.7pt,5.85pt,.7pt"/>
                  </v:rect>
                  <v:rect id="Rectangle 17" o:spid="_x0000_s1053" alt="ひし形 (点)" style="position:absolute;left:30973;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" fillcolor="black" strokeweight="0">
                    <v:fill r:id="rId131" o:title="" type="pattern"/>
                    <v:textbox inset="5.85pt,.7pt,5.85pt,.7pt"/>
                  </v:rect>
                  <v:rect id="Rectangle 18" o:spid="_x0000_s1054" style="position:absolute;left:36125;width:132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" strokeweight="0">
                    <v:textbox inset="5.85pt,.7pt,5.85pt,.7pt"/>
                  </v:rect>
                </v:group>
                <v:rect id="正方形/長方形 194" o:spid="_x0000_s1055" style="position:absolute;left:8626;top:34160;width:5572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" fillcolor="white [3212]" strokecolor="black [3213]" strokeweight=".25pt">
                  <v:textbox>
                    <w:txbxContent>
                      <w:p w14:paraId="0B6B7E91" w14:textId="45FB154D" w:rsidR="00E5536F" w:rsidRPr="00EA1924" w:rsidRDefault="00E5536F" w:rsidP="00EA1924">
                        <w:pPr>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r>
                          <w:rPr>
                            <w:rFonts w:ascii="BIZ UDゴシック" w:eastAsia="BIZ UDゴシック" w:hAnsi="BIZ UDゴシック"/>
                            <w:color w:val="000000" w:themeColor="text1"/>
                            <w:sz w:val="20"/>
                          </w:rPr>
                          <w:t>精神障がい」、</w:t>
                        </w:r>
                        <w:r w:rsidRPr="00EA1924">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高次脳機能障がい</w:t>
                        </w:r>
                        <w:r w:rsidRPr="00EA1924">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w:t>
                        </w:r>
                        <w:r w:rsidRPr="00EA1924">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難病</w:t>
                        </w:r>
                        <w:r w:rsidRPr="00EA1924">
                          <w:rPr>
                            <w:rFonts w:ascii="BIZ UDゴシック" w:eastAsia="BIZ UDゴシック" w:hAnsi="BIZ UDゴシック" w:hint="eastAsia"/>
                            <w:color w:val="000000" w:themeColor="text1"/>
                            <w:sz w:val="20"/>
                          </w:rPr>
                          <w:t>」</w:t>
                        </w:r>
                        <w:r w:rsidRPr="00EA1924">
                          <w:rPr>
                            <w:rFonts w:ascii="BIZ UDゴシック" w:eastAsia="BIZ UDゴシック" w:hAnsi="BIZ UDゴシック"/>
                            <w:color w:val="000000" w:themeColor="text1"/>
                            <w:sz w:val="20"/>
                          </w:rPr>
                          <w:t>のサンプル</w:t>
                        </w:r>
                        <w:r w:rsidRPr="003D6BE4">
                          <w:rPr>
                            <w:rFonts w:ascii="BIZ UDゴシック" w:eastAsia="BIZ UDゴシック" w:hAnsi="BIZ UDゴシック" w:hint="eastAsia"/>
                            <w:color w:val="000000" w:themeColor="text1"/>
                            <w:sz w:val="20"/>
                          </w:rPr>
                          <w:t>数</w:t>
                        </w:r>
                        <w:r w:rsidRPr="00EA1924">
                          <w:rPr>
                            <w:rFonts w:ascii="BIZ UDゴシック" w:eastAsia="BIZ UDゴシック" w:hAnsi="BIZ UDゴシック"/>
                            <w:color w:val="000000" w:themeColor="text1"/>
                            <w:sz w:val="20"/>
                          </w:rPr>
                          <w:t>は</w:t>
                        </w:r>
                        <w:r w:rsidRPr="00EA1924">
                          <w:rPr>
                            <w:rFonts w:ascii="BIZ UDゴシック" w:eastAsia="BIZ UDゴシック" w:hAnsi="BIZ UDゴシック" w:hint="eastAsia"/>
                            <w:color w:val="000000" w:themeColor="text1"/>
                            <w:sz w:val="20"/>
                          </w:rPr>
                          <w:t>０</w:t>
                        </w:r>
                        <w:r w:rsidRPr="003D6BE4">
                          <w:rPr>
                            <w:rFonts w:ascii="BIZ UDゴシック" w:eastAsia="BIZ UDゴシック" w:hAnsi="BIZ UDゴシック" w:hint="eastAsia"/>
                            <w:color w:val="000000" w:themeColor="text1"/>
                            <w:sz w:val="20"/>
                          </w:rPr>
                          <w:t>件</w:t>
                        </w:r>
                        <w:r w:rsidRPr="00EA1924">
                          <w:rPr>
                            <w:rFonts w:ascii="BIZ UDゴシック" w:eastAsia="BIZ UDゴシック" w:hAnsi="BIZ UDゴシック"/>
                            <w:color w:val="000000" w:themeColor="text1"/>
                            <w:sz w:val="20"/>
                          </w:rPr>
                          <w:t>のため非表示</w:t>
                        </w:r>
                      </w:p>
                    </w:txbxContent>
                  </v:textbox>
                </v:rect>
              </v:group>
            </w:pict>
          </mc:Fallback>
        </mc:AlternateContent>
      </w:r>
    </w:p>
    <w:p w14:paraId="17EAB230" w14:textId="48EFB21F" w:rsidR="00A51339" w:rsidRPr="00D52BF4" w:rsidRDefault="00A51339" w:rsidP="00484489">
      <w:pPr>
        <w:pStyle w:val="a5"/>
        <w:ind w:firstLineChars="0" w:firstLine="1"/>
        <w:rPr>
          <w:rFonts w:asciiTheme="minorEastAsia" w:hAnsiTheme="minorEastAsia"/>
        </w:rPr>
      </w:pPr>
    </w:p>
    <w:p w14:paraId="21C2ABD6" w14:textId="56FD1216" w:rsidR="00A51339" w:rsidRPr="00D52BF4" w:rsidRDefault="00A51339" w:rsidP="00484489">
      <w:pPr>
        <w:pStyle w:val="a5"/>
        <w:ind w:firstLineChars="0" w:firstLine="1"/>
        <w:rPr>
          <w:rFonts w:asciiTheme="minorEastAsia" w:hAnsiTheme="minorEastAsia"/>
        </w:rPr>
      </w:pPr>
    </w:p>
    <w:p w14:paraId="444706C3" w14:textId="60FF895D" w:rsidR="00A51339" w:rsidRPr="00D52BF4" w:rsidRDefault="00A51339" w:rsidP="00484489">
      <w:pPr>
        <w:pStyle w:val="a5"/>
        <w:ind w:firstLineChars="0" w:firstLine="1"/>
        <w:rPr>
          <w:rFonts w:asciiTheme="minorEastAsia" w:hAnsiTheme="minorEastAsia"/>
        </w:rPr>
      </w:pPr>
    </w:p>
    <w:p w14:paraId="73DB2E65" w14:textId="47317108" w:rsidR="00A51339" w:rsidRPr="00D52BF4" w:rsidRDefault="00A51339" w:rsidP="00484489">
      <w:pPr>
        <w:pStyle w:val="a5"/>
        <w:ind w:firstLineChars="0" w:firstLine="1"/>
        <w:rPr>
          <w:rFonts w:asciiTheme="minorEastAsia" w:hAnsiTheme="minorEastAsia"/>
        </w:rPr>
      </w:pPr>
    </w:p>
    <w:p w14:paraId="3A8FC470" w14:textId="3F44DF2A" w:rsidR="00A51339" w:rsidRPr="00D52BF4" w:rsidRDefault="00A51339" w:rsidP="00484489">
      <w:pPr>
        <w:pStyle w:val="a5"/>
        <w:ind w:firstLineChars="0" w:firstLine="1"/>
        <w:rPr>
          <w:rFonts w:asciiTheme="minorEastAsia" w:hAnsiTheme="minorEastAsia"/>
        </w:rPr>
      </w:pPr>
    </w:p>
    <w:p w14:paraId="386FDE52" w14:textId="77777777" w:rsidR="00A51339" w:rsidRPr="00D52BF4" w:rsidRDefault="00A51339" w:rsidP="00484489">
      <w:pPr>
        <w:pStyle w:val="a5"/>
        <w:ind w:firstLineChars="0" w:firstLine="1"/>
        <w:rPr>
          <w:rFonts w:asciiTheme="minorEastAsia" w:hAnsiTheme="minorEastAsia"/>
        </w:rPr>
      </w:pPr>
    </w:p>
    <w:p w14:paraId="36B0BD44" w14:textId="77777777" w:rsidR="00A51339" w:rsidRPr="00D52BF4" w:rsidRDefault="00A51339" w:rsidP="00484489">
      <w:pPr>
        <w:pStyle w:val="a5"/>
        <w:ind w:firstLineChars="0" w:firstLine="1"/>
        <w:rPr>
          <w:rFonts w:asciiTheme="minorEastAsia" w:hAnsiTheme="minorEastAsia"/>
        </w:rPr>
      </w:pPr>
    </w:p>
    <w:p w14:paraId="3559AC80" w14:textId="3DFE2A28" w:rsidR="00A51339" w:rsidRPr="00D52BF4" w:rsidRDefault="00A51339" w:rsidP="00484489">
      <w:pPr>
        <w:pStyle w:val="a5"/>
        <w:ind w:firstLineChars="0" w:firstLine="1"/>
        <w:rPr>
          <w:rFonts w:asciiTheme="minorEastAsia" w:hAnsiTheme="minorEastAsia"/>
        </w:rPr>
      </w:pPr>
    </w:p>
    <w:p w14:paraId="4C3B7953" w14:textId="05294711" w:rsidR="00A51339" w:rsidRPr="00D52BF4" w:rsidRDefault="00A51339" w:rsidP="00484489">
      <w:pPr>
        <w:pStyle w:val="a5"/>
        <w:ind w:firstLineChars="0" w:firstLine="1"/>
        <w:rPr>
          <w:rFonts w:asciiTheme="minorEastAsia" w:hAnsiTheme="minorEastAsia"/>
        </w:rPr>
      </w:pPr>
    </w:p>
    <w:p w14:paraId="20AA424A" w14:textId="74AA9BC1" w:rsidR="00A51339" w:rsidRPr="00D52BF4" w:rsidRDefault="00A51339" w:rsidP="00484489">
      <w:pPr>
        <w:pStyle w:val="a5"/>
        <w:ind w:firstLineChars="0" w:firstLine="1"/>
        <w:rPr>
          <w:rFonts w:asciiTheme="minorEastAsia" w:hAnsiTheme="minorEastAsia"/>
        </w:rPr>
      </w:pPr>
    </w:p>
    <w:p w14:paraId="3EBDE241" w14:textId="27FBE6AA" w:rsidR="00A51339" w:rsidRPr="00D52BF4" w:rsidRDefault="00A51339" w:rsidP="00484489">
      <w:pPr>
        <w:pStyle w:val="a5"/>
        <w:ind w:firstLineChars="0" w:firstLine="1"/>
        <w:rPr>
          <w:rFonts w:asciiTheme="minorEastAsia" w:hAnsiTheme="minorEastAsia"/>
        </w:rPr>
      </w:pPr>
    </w:p>
    <w:p w14:paraId="159DBB7F" w14:textId="74E5E01E" w:rsidR="00A51339" w:rsidRPr="00D52BF4" w:rsidRDefault="00A51339" w:rsidP="00484489">
      <w:pPr>
        <w:pStyle w:val="a5"/>
        <w:ind w:firstLineChars="0" w:firstLine="1"/>
        <w:rPr>
          <w:rFonts w:asciiTheme="minorEastAsia" w:hAnsiTheme="minorEastAsia"/>
        </w:rPr>
      </w:pPr>
    </w:p>
    <w:p w14:paraId="5F2EAF7B" w14:textId="19C2BC02" w:rsidR="00A51339" w:rsidRPr="00D52BF4" w:rsidRDefault="00A51339" w:rsidP="00484489">
      <w:pPr>
        <w:pStyle w:val="a5"/>
        <w:ind w:firstLineChars="0" w:firstLine="1"/>
        <w:rPr>
          <w:rFonts w:asciiTheme="minorEastAsia" w:hAnsiTheme="minorEastAsia"/>
        </w:rPr>
      </w:pPr>
    </w:p>
    <w:p w14:paraId="1D0EF24E" w14:textId="2556E718" w:rsidR="00A51339" w:rsidRPr="00D52BF4" w:rsidRDefault="00A51339" w:rsidP="00484489">
      <w:pPr>
        <w:pStyle w:val="a5"/>
        <w:ind w:firstLineChars="0" w:firstLine="1"/>
        <w:rPr>
          <w:rFonts w:asciiTheme="minorEastAsia" w:hAnsiTheme="minorEastAsia"/>
        </w:rPr>
      </w:pPr>
    </w:p>
    <w:p w14:paraId="61724E09" w14:textId="1E52E0F7" w:rsidR="00A51339" w:rsidRPr="00D52BF4" w:rsidRDefault="00A51339" w:rsidP="00484489">
      <w:pPr>
        <w:pStyle w:val="a5"/>
        <w:ind w:firstLineChars="0" w:firstLine="1"/>
        <w:rPr>
          <w:rFonts w:asciiTheme="minorEastAsia" w:hAnsiTheme="minorEastAsia"/>
        </w:rPr>
      </w:pPr>
    </w:p>
    <w:p w14:paraId="792895D8" w14:textId="26077BB8" w:rsidR="00A51339" w:rsidRPr="00D52BF4" w:rsidRDefault="00A51339" w:rsidP="00484489">
      <w:pPr>
        <w:pStyle w:val="a5"/>
        <w:ind w:firstLineChars="0" w:firstLine="1"/>
        <w:rPr>
          <w:rFonts w:asciiTheme="minorEastAsia" w:hAnsiTheme="minorEastAsia"/>
        </w:rPr>
      </w:pPr>
    </w:p>
    <w:p w14:paraId="250972DC" w14:textId="1B2B3C73" w:rsidR="00A51339" w:rsidRPr="00D52BF4" w:rsidRDefault="00A51339" w:rsidP="00484489">
      <w:pPr>
        <w:pStyle w:val="a5"/>
        <w:ind w:firstLineChars="0" w:firstLine="1"/>
        <w:rPr>
          <w:rFonts w:asciiTheme="minorEastAsia" w:hAnsiTheme="minorEastAsia"/>
        </w:rPr>
      </w:pPr>
    </w:p>
    <w:p w14:paraId="76883145" w14:textId="5F4110B1" w:rsidR="00A51339" w:rsidRPr="00D52BF4" w:rsidRDefault="00A51339" w:rsidP="00484489">
      <w:pPr>
        <w:pStyle w:val="a5"/>
        <w:ind w:firstLineChars="0" w:firstLine="1"/>
        <w:rPr>
          <w:rFonts w:asciiTheme="minorEastAsia" w:hAnsiTheme="minorEastAsia"/>
        </w:rPr>
      </w:pPr>
    </w:p>
    <w:p w14:paraId="497C2375" w14:textId="77777777" w:rsidR="006B60DF" w:rsidRDefault="006B60DF" w:rsidP="006B60DF">
      <w:pPr>
        <w:adjustRightInd w:val="0"/>
        <w:ind w:left="660" w:hangingChars="300" w:hanging="660"/>
        <w:rPr>
          <w:rFonts w:ascii="ＭＳ ゴシック" w:eastAsia="ＭＳ ゴシック" w:hAnsi="ＭＳ ゴシック"/>
        </w:rPr>
      </w:pPr>
    </w:p>
    <w:p w14:paraId="33BF425D" w14:textId="77777777" w:rsidR="006B60DF" w:rsidRDefault="006B60DF" w:rsidP="006B60DF">
      <w:pPr>
        <w:adjustRightInd w:val="0"/>
        <w:ind w:left="660" w:hangingChars="300" w:hanging="660"/>
        <w:rPr>
          <w:rFonts w:ascii="ＭＳ ゴシック" w:eastAsia="ＭＳ ゴシック" w:hAnsi="ＭＳ ゴシック"/>
        </w:rPr>
      </w:pPr>
    </w:p>
    <w:p w14:paraId="4B61A67A" w14:textId="77777777" w:rsidR="006B60DF" w:rsidRDefault="006B60DF" w:rsidP="006B60DF">
      <w:pPr>
        <w:adjustRightInd w:val="0"/>
        <w:ind w:left="660" w:hangingChars="300" w:hanging="660"/>
        <w:rPr>
          <w:rFonts w:ascii="ＭＳ ゴシック" w:eastAsia="ＭＳ ゴシック" w:hAnsi="ＭＳ ゴシック"/>
        </w:rPr>
      </w:pPr>
    </w:p>
    <w:p w14:paraId="7C3C809A" w14:textId="77777777" w:rsidR="006B60DF" w:rsidRDefault="006B60DF" w:rsidP="006B60DF">
      <w:pPr>
        <w:adjustRightInd w:val="0"/>
        <w:ind w:left="660" w:hangingChars="300" w:hanging="660"/>
        <w:rPr>
          <w:rFonts w:ascii="ＭＳ ゴシック" w:eastAsia="ＭＳ ゴシック" w:hAnsi="ＭＳ ゴシック"/>
        </w:rPr>
      </w:pPr>
    </w:p>
    <w:p w14:paraId="381E9A38" w14:textId="77777777" w:rsidR="006B60DF" w:rsidRDefault="006B60DF" w:rsidP="006B60DF">
      <w:pPr>
        <w:adjustRightInd w:val="0"/>
        <w:ind w:left="660" w:hangingChars="300" w:hanging="660"/>
        <w:rPr>
          <w:rFonts w:ascii="ＭＳ ゴシック" w:eastAsia="ＭＳ ゴシック" w:hAnsi="ＭＳ ゴシック"/>
        </w:rPr>
      </w:pPr>
    </w:p>
    <w:p w14:paraId="090F1D01" w14:textId="77777777" w:rsidR="006B60DF" w:rsidRDefault="006B60DF" w:rsidP="006B60DF">
      <w:pPr>
        <w:adjustRightInd w:val="0"/>
        <w:ind w:left="660" w:hangingChars="300" w:hanging="660"/>
        <w:rPr>
          <w:rFonts w:ascii="ＭＳ ゴシック" w:eastAsia="ＭＳ ゴシック" w:hAnsi="ＭＳ ゴシック"/>
        </w:rPr>
      </w:pPr>
    </w:p>
    <w:p w14:paraId="23D86DDB" w14:textId="77777777" w:rsidR="006B60DF" w:rsidRPr="00716F25" w:rsidRDefault="006B60DF" w:rsidP="006B60DF">
      <w:pPr>
        <w:adjustRightInd w:val="0"/>
        <w:ind w:left="660" w:hangingChars="300" w:hanging="660"/>
        <w:rPr>
          <w:rFonts w:ascii="ＭＳ ゴシック" w:eastAsia="ＭＳ ゴシック" w:hAnsi="ＭＳ ゴシック"/>
        </w:rPr>
      </w:pPr>
    </w:p>
    <w:p w14:paraId="3A690BB5" w14:textId="77777777" w:rsidR="006B60DF" w:rsidRPr="00716F25" w:rsidRDefault="006B60DF" w:rsidP="006B60DF">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6AF2EE2D" w14:textId="77777777" w:rsidR="006B60DF" w:rsidRPr="00716F25" w:rsidRDefault="006B60DF" w:rsidP="006B60DF">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205056" behindDoc="1" locked="1" layoutInCell="1" allowOverlap="1" wp14:anchorId="11F1B602" wp14:editId="5B2AA052">
                <wp:simplePos x="0" y="0"/>
                <wp:positionH relativeFrom="margin">
                  <wp:align>center</wp:align>
                </wp:positionH>
                <wp:positionV relativeFrom="paragraph">
                  <wp:posOffset>-284480</wp:posOffset>
                </wp:positionV>
                <wp:extent cx="6563360" cy="1476375"/>
                <wp:effectExtent l="0" t="0" r="8890" b="9525"/>
                <wp:wrapNone/>
                <wp:docPr id="23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1476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FF367" id="Rectangle 332" o:spid="_x0000_s1026" style="position:absolute;left:0;text-align:left;margin-left:0;margin-top:-22.4pt;width:516.8pt;height:116.25pt;z-index:-25111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506"/>
      </w:tblGrid>
      <w:tr w:rsidR="006B60DF" w:rsidRPr="006B60DF" w14:paraId="26A7E465" w14:textId="77777777" w:rsidTr="00B725E2">
        <w:trPr>
          <w:trHeight w:val="1479"/>
        </w:trPr>
        <w:tc>
          <w:tcPr>
            <w:tcW w:w="2122" w:type="dxa"/>
            <w:shd w:val="clear" w:color="auto" w:fill="auto"/>
            <w:vAlign w:val="center"/>
          </w:tcPr>
          <w:p w14:paraId="04A822DF" w14:textId="77777777" w:rsidR="006B60DF" w:rsidRDefault="006B60DF" w:rsidP="00B725E2">
            <w:pPr>
              <w:adjustRightInd w:val="0"/>
              <w:jc w:val="center"/>
              <w:rPr>
                <w:rFonts w:ascii="BIZ UDゴシック" w:eastAsia="BIZ UDゴシック" w:hAnsi="BIZ UDゴシック"/>
                <w:b/>
                <w:sz w:val="20"/>
                <w:szCs w:val="20"/>
              </w:rPr>
            </w:pPr>
            <w:r w:rsidRPr="008F1B9B">
              <w:rPr>
                <w:rFonts w:ascii="BIZ UDゴシック" w:eastAsia="BIZ UDゴシック" w:hAnsi="BIZ UDゴシック" w:hint="eastAsia"/>
                <w:b/>
                <w:sz w:val="20"/>
                <w:szCs w:val="20"/>
              </w:rPr>
              <w:t>障害支援（程度）</w:t>
            </w:r>
          </w:p>
          <w:p w14:paraId="414E757E" w14:textId="77777777" w:rsidR="006B60DF" w:rsidRPr="0070468E" w:rsidRDefault="006B60DF" w:rsidP="00B725E2">
            <w:pPr>
              <w:adjustRightInd w:val="0"/>
              <w:jc w:val="center"/>
              <w:rPr>
                <w:rFonts w:ascii="BIZ UDゴシック" w:eastAsia="BIZ UDゴシック" w:hAnsi="BIZ UDゴシック"/>
                <w:b/>
                <w:sz w:val="20"/>
                <w:szCs w:val="20"/>
              </w:rPr>
            </w:pPr>
            <w:r w:rsidRPr="008F1B9B">
              <w:rPr>
                <w:rFonts w:ascii="BIZ UDゴシック" w:eastAsia="BIZ UDゴシック" w:hAnsi="BIZ UDゴシック" w:hint="eastAsia"/>
                <w:b/>
                <w:sz w:val="20"/>
                <w:szCs w:val="20"/>
              </w:rPr>
              <w:t>区分</w:t>
            </w:r>
          </w:p>
        </w:tc>
        <w:tc>
          <w:tcPr>
            <w:tcW w:w="7506" w:type="dxa"/>
            <w:shd w:val="clear" w:color="auto" w:fill="auto"/>
            <w:vAlign w:val="center"/>
          </w:tcPr>
          <w:p w14:paraId="79FE2A40" w14:textId="77777777" w:rsidR="006B60DF" w:rsidRPr="0070468E" w:rsidRDefault="006B60DF" w:rsidP="00B725E2">
            <w:pPr>
              <w:adjustRightInd w:val="0"/>
              <w:spacing w:line="280" w:lineRule="exact"/>
              <w:ind w:firstLineChars="100" w:firstLine="200"/>
              <w:rPr>
                <w:rFonts w:ascii="BIZ UDP明朝 Medium" w:eastAsia="BIZ UDP明朝 Medium" w:hAnsi="BIZ UDP明朝 Medium"/>
                <w:sz w:val="20"/>
                <w:szCs w:val="20"/>
              </w:rPr>
            </w:pPr>
            <w:r w:rsidRPr="008F1B9B">
              <w:rPr>
                <w:rFonts w:ascii="BIZ UDP明朝 Medium" w:eastAsia="BIZ UDP明朝 Medium" w:hAnsi="BIZ UDP明朝 Medium" w:hint="eastAsia"/>
                <w:sz w:val="20"/>
                <w:szCs w:val="20"/>
              </w:rPr>
              <w:t>障がいの多様な特性その他の心身の状態に応じて必要とされる標準的な支援の度合いを総合的に示すものとして、区分1から区分6までの6段階の区分で示されるものです。必要とされる支援の軽いものから区分1、区分2、区分3、区分4、区分5、区分6となります。障害支援（程度）区分に応じて障がい福祉サービスを受けることができます。</w:t>
            </w:r>
          </w:p>
        </w:tc>
      </w:tr>
    </w:tbl>
    <w:p w14:paraId="2D89A1C4" w14:textId="48C266D2" w:rsidR="00A51339" w:rsidRPr="006B60DF" w:rsidRDefault="00A51339" w:rsidP="00484489">
      <w:pPr>
        <w:pStyle w:val="a5"/>
        <w:ind w:firstLineChars="0" w:firstLine="1"/>
        <w:rPr>
          <w:rFonts w:asciiTheme="minorEastAsia" w:hAnsiTheme="minorEastAsia"/>
        </w:rPr>
      </w:pPr>
    </w:p>
    <w:p w14:paraId="3882C60F" w14:textId="5A61EC3D" w:rsidR="00A51339" w:rsidRPr="00D52BF4" w:rsidRDefault="00A51339" w:rsidP="00484489">
      <w:pPr>
        <w:pStyle w:val="a5"/>
        <w:ind w:firstLineChars="0" w:firstLine="1"/>
        <w:rPr>
          <w:rFonts w:asciiTheme="minorEastAsia" w:hAnsiTheme="minorEastAsia"/>
        </w:rPr>
      </w:pPr>
      <w:r w:rsidRPr="00D52BF4">
        <w:rPr>
          <w:rFonts w:asciiTheme="minorEastAsia" w:hAnsiTheme="minorEastAsia"/>
        </w:rPr>
        <w:br w:type="page"/>
      </w:r>
    </w:p>
    <w:p w14:paraId="0BF511B5" w14:textId="3A222469" w:rsidR="006E3907" w:rsidRPr="00D52BF4" w:rsidRDefault="006E3907" w:rsidP="006E3907">
      <w:pPr>
        <w:pStyle w:val="ad"/>
        <w:ind w:leftChars="0" w:left="480" w:hanging="480"/>
        <w:outlineLvl w:val="2"/>
        <w:rPr>
          <w:noProof/>
          <w:sz w:val="24"/>
        </w:rPr>
      </w:pPr>
      <w:bookmarkStart w:id="98" w:name="_Toc131018068"/>
      <w:r w:rsidRPr="00D52BF4">
        <w:rPr>
          <w:noProof/>
          <w:sz w:val="24"/>
        </w:rPr>
        <w:t>（６）</w:t>
      </w:r>
      <w:r w:rsidRPr="00D52BF4">
        <w:rPr>
          <w:rFonts w:hint="eastAsia"/>
          <w:noProof/>
          <w:sz w:val="24"/>
        </w:rPr>
        <w:t>障がいについての相談のきっかけ</w:t>
      </w:r>
      <w:bookmarkEnd w:id="98"/>
    </w:p>
    <w:p w14:paraId="53B50194" w14:textId="77777777" w:rsidR="00EB1F0A" w:rsidRPr="00D52BF4" w:rsidRDefault="00EB1F0A" w:rsidP="00710CEF">
      <w:pPr>
        <w:pBdr>
          <w:top w:val="single" w:sz="4" w:space="1" w:color="auto"/>
          <w:left w:val="single" w:sz="4" w:space="1" w:color="auto"/>
          <w:bottom w:val="single" w:sz="4" w:space="1" w:color="auto"/>
          <w:right w:val="single" w:sz="4" w:space="1" w:color="auto"/>
        </w:pBdr>
        <w:ind w:leftChars="50" w:left="110"/>
        <w:rPr>
          <w:rFonts w:ascii="BIZ UDゴシック" w:eastAsia="BIZ UDゴシック" w:hAnsi="BIZ UDゴシック"/>
          <w:shd w:val="pct15" w:color="auto" w:fill="FFFFFF"/>
        </w:rPr>
      </w:pPr>
      <w:r w:rsidRPr="00D52BF4">
        <w:rPr>
          <w:rFonts w:ascii="BIZ UDゴシック" w:eastAsia="BIZ UDゴシック" w:hAnsi="BIZ UDゴシック"/>
          <w:shd w:val="pct15" w:color="auto" w:fill="FFFFFF"/>
        </w:rPr>
        <w:t>【問</w:t>
      </w:r>
      <w:r w:rsidRPr="00D52BF4">
        <w:rPr>
          <w:rFonts w:ascii="BIZ UDゴシック" w:eastAsia="BIZ UDゴシック" w:hAnsi="BIZ UDゴシック" w:hint="eastAsia"/>
          <w:shd w:val="pct15" w:color="auto" w:fill="FFFFFF"/>
        </w:rPr>
        <w:t>1</w:t>
      </w:r>
      <w:r w:rsidRPr="00D52BF4">
        <w:rPr>
          <w:rFonts w:ascii="BIZ UDゴシック" w:eastAsia="BIZ UDゴシック" w:hAnsi="BIZ UDゴシック"/>
          <w:shd w:val="pct15" w:color="auto" w:fill="FFFFFF"/>
        </w:rPr>
        <w:t>0</w:t>
      </w:r>
      <w:r w:rsidRPr="00D52BF4">
        <w:rPr>
          <w:rFonts w:ascii="BIZ UDゴシック" w:eastAsia="BIZ UDゴシック" w:hAnsi="BIZ UDゴシック" w:hint="eastAsia"/>
          <w:shd w:val="pct15" w:color="auto" w:fill="FFFFFF"/>
        </w:rPr>
        <w:t>は、</w:t>
      </w:r>
      <w:r w:rsidRPr="00D52BF4">
        <w:rPr>
          <w:rFonts w:ascii="BIZ UDゴシック" w:eastAsia="BIZ UDゴシック" w:hAnsi="BIZ UDゴシック"/>
          <w:shd w:val="pct15" w:color="auto" w:fill="FFFFFF"/>
        </w:rPr>
        <w:t>ご本人が40歳以下</w:t>
      </w:r>
      <w:r w:rsidRPr="00D52BF4">
        <w:rPr>
          <w:rFonts w:ascii="BIZ UDゴシック" w:eastAsia="BIZ UDゴシック" w:hAnsi="BIZ UDゴシック" w:hint="eastAsia"/>
          <w:shd w:val="pct15" w:color="auto" w:fill="FFFFFF"/>
        </w:rPr>
        <w:t>で</w:t>
      </w:r>
      <w:r w:rsidRPr="00D52BF4">
        <w:rPr>
          <w:rFonts w:ascii="BIZ UDゴシック" w:eastAsia="BIZ UDゴシック" w:hAnsi="BIZ UDゴシック"/>
          <w:shd w:val="pct15" w:color="auto" w:fill="FFFFFF"/>
        </w:rPr>
        <w:t>同居されている保護者の方におうかがいします。】</w:t>
      </w:r>
    </w:p>
    <w:p w14:paraId="620A66C7" w14:textId="77777777" w:rsidR="00EB1F0A" w:rsidRPr="00D52BF4" w:rsidRDefault="00EB1F0A" w:rsidP="00BB3AA4">
      <w:pPr>
        <w:pStyle w:val="a9"/>
        <w:pBdr>
          <w:top w:val="single" w:sz="4" w:space="1" w:color="auto"/>
          <w:left w:val="single" w:sz="4" w:space="1" w:color="auto"/>
          <w:bottom w:val="single" w:sz="4" w:space="1" w:color="auto"/>
          <w:right w:val="single" w:sz="4" w:space="1"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10　</w:t>
      </w:r>
      <w:r w:rsidRPr="00D52BF4">
        <w:rPr>
          <w:rFonts w:ascii="BIZ UDゴシック" w:eastAsia="BIZ UDゴシック" w:hAnsi="BIZ UDゴシック"/>
        </w:rPr>
        <w:t>保護者</w:t>
      </w:r>
      <w:r w:rsidRPr="00D52BF4">
        <w:rPr>
          <w:rFonts w:ascii="BIZ UDゴシック" w:eastAsia="BIZ UDゴシック" w:hAnsi="BIZ UDゴシック" w:hint="eastAsia"/>
        </w:rPr>
        <w:t>がご</w:t>
      </w:r>
      <w:r w:rsidRPr="00D52BF4">
        <w:rPr>
          <w:rFonts w:ascii="BIZ UDゴシック" w:eastAsia="BIZ UDゴシック" w:hAnsi="BIZ UDゴシック"/>
        </w:rPr>
        <w:t>本人</w:t>
      </w:r>
      <w:r w:rsidRPr="00D52BF4">
        <w:rPr>
          <w:rFonts w:ascii="BIZ UDゴシック" w:eastAsia="BIZ UDゴシック" w:hAnsi="BIZ UDゴシック" w:hint="eastAsia"/>
        </w:rPr>
        <w:t>の</w:t>
      </w:r>
      <w:r w:rsidRPr="00D52BF4">
        <w:rPr>
          <w:rFonts w:ascii="BIZ UDゴシック" w:eastAsia="BIZ UDゴシック" w:hAnsi="BIZ UDゴシック"/>
        </w:rPr>
        <w:t>障</w:t>
      </w:r>
      <w:r w:rsidRPr="00D52BF4">
        <w:rPr>
          <w:rFonts w:ascii="BIZ UDゴシック" w:eastAsia="BIZ UDゴシック" w:hAnsi="BIZ UDゴシック" w:hint="eastAsia"/>
        </w:rPr>
        <w:t>がいや</w:t>
      </w:r>
      <w:r w:rsidRPr="00D52BF4">
        <w:rPr>
          <w:rFonts w:ascii="BIZ UDゴシック" w:eastAsia="BIZ UDゴシック" w:hAnsi="BIZ UDゴシック"/>
        </w:rPr>
        <w:t>発達</w:t>
      </w:r>
      <w:r w:rsidRPr="00D52BF4">
        <w:rPr>
          <w:rFonts w:ascii="BIZ UDゴシック" w:eastAsia="BIZ UDゴシック" w:hAnsi="BIZ UDゴシック" w:hint="eastAsia"/>
        </w:rPr>
        <w:t>、</w:t>
      </w:r>
      <w:r w:rsidRPr="00D52BF4">
        <w:rPr>
          <w:rFonts w:ascii="BIZ UDゴシック" w:eastAsia="BIZ UDゴシック" w:hAnsi="BIZ UDゴシック"/>
        </w:rPr>
        <w:t>行動</w:t>
      </w:r>
      <w:r w:rsidRPr="00D52BF4">
        <w:rPr>
          <w:rFonts w:ascii="BIZ UDゴシック" w:eastAsia="BIZ UDゴシック" w:hAnsi="BIZ UDゴシック" w:hint="eastAsia"/>
        </w:rPr>
        <w:t>などについて</w:t>
      </w:r>
      <w:r w:rsidRPr="00D52BF4">
        <w:rPr>
          <w:rFonts w:ascii="BIZ UDゴシック" w:eastAsia="BIZ UDゴシック" w:hAnsi="BIZ UDゴシック"/>
        </w:rPr>
        <w:t>相談</w:t>
      </w:r>
      <w:r w:rsidRPr="00D52BF4">
        <w:rPr>
          <w:rFonts w:ascii="BIZ UDゴシック" w:eastAsia="BIZ UDゴシック" w:hAnsi="BIZ UDゴシック" w:hint="eastAsia"/>
        </w:rPr>
        <w:t>された</w:t>
      </w:r>
      <w:r w:rsidRPr="00D52BF4">
        <w:rPr>
          <w:rFonts w:ascii="BIZ UDゴシック" w:eastAsia="BIZ UDゴシック" w:hAnsi="BIZ UDゴシック"/>
        </w:rPr>
        <w:t>直接</w:t>
      </w:r>
      <w:r w:rsidRPr="00D52BF4">
        <w:rPr>
          <w:rFonts w:ascii="BIZ UDゴシック" w:eastAsia="BIZ UDゴシック" w:hAnsi="BIZ UDゴシック" w:hint="eastAsia"/>
        </w:rPr>
        <w:t>のきっかけは</w:t>
      </w:r>
      <w:r w:rsidRPr="00D52BF4">
        <w:rPr>
          <w:rFonts w:ascii="BIZ UDゴシック" w:eastAsia="BIZ UDゴシック" w:hAnsi="BIZ UDゴシック"/>
        </w:rPr>
        <w:t>何</w:t>
      </w:r>
      <w:r w:rsidRPr="00D52BF4">
        <w:rPr>
          <w:rFonts w:ascii="BIZ UDゴシック" w:eastAsia="BIZ UDゴシック" w:hAnsi="BIZ UDゴシック" w:hint="eastAsia"/>
        </w:rPr>
        <w:t>でしたか。（</w:t>
      </w:r>
      <w:r w:rsidRPr="00D52BF4">
        <w:rPr>
          <w:rFonts w:ascii="BIZ UDゴシック" w:eastAsia="BIZ UDゴシック" w:hAnsi="BIZ UDゴシック" w:cs="Microsoft JhengHei"/>
        </w:rPr>
        <w:t>○</w:t>
      </w:r>
      <w:r w:rsidRPr="00D52BF4">
        <w:rPr>
          <w:rFonts w:ascii="BIZ UDゴシック" w:eastAsia="BIZ UDゴシック" w:hAnsi="BIZ UDゴシック" w:hint="eastAsia"/>
        </w:rPr>
        <w:t>は３つまで）</w:t>
      </w:r>
    </w:p>
    <w:p w14:paraId="4415BC3B" w14:textId="77777777" w:rsidR="00A51339" w:rsidRPr="00D52BF4" w:rsidRDefault="00A51339" w:rsidP="00484489">
      <w:pPr>
        <w:pStyle w:val="a5"/>
        <w:ind w:firstLineChars="0" w:firstLine="1"/>
        <w:rPr>
          <w:rFonts w:asciiTheme="minorEastAsia" w:hAnsiTheme="minorEastAsia"/>
        </w:rPr>
      </w:pPr>
    </w:p>
    <w:p w14:paraId="5A39399F" w14:textId="6037EF97" w:rsidR="009C6057" w:rsidRPr="00D52BF4" w:rsidRDefault="009C6057" w:rsidP="009C6057">
      <w:pPr>
        <w:pStyle w:val="a5"/>
        <w:ind w:firstLine="220"/>
        <w:rPr>
          <w:rFonts w:asciiTheme="minorEastAsia" w:hAnsiTheme="minorEastAsia"/>
        </w:rPr>
      </w:pPr>
      <w:r w:rsidRPr="00D52BF4">
        <w:rPr>
          <w:rFonts w:asciiTheme="minorEastAsia" w:hAnsiTheme="minorEastAsia" w:hint="eastAsia"/>
        </w:rPr>
        <w:t>障がいについての相談のきっかけは、</w:t>
      </w:r>
      <w:r w:rsidR="0000151E" w:rsidRPr="00D52BF4">
        <w:rPr>
          <w:rFonts w:asciiTheme="minorEastAsia" w:hAnsiTheme="minorEastAsia" w:hint="eastAsia"/>
        </w:rPr>
        <w:t>全体で</w:t>
      </w:r>
      <w:r w:rsidRPr="00D52BF4">
        <w:rPr>
          <w:rFonts w:asciiTheme="minorEastAsia" w:hAnsiTheme="minorEastAsia" w:hint="eastAsia"/>
        </w:rPr>
        <w:t>「子どもを見て違和感を感じたから」が</w:t>
      </w:r>
      <w:r w:rsidR="006B389D" w:rsidRPr="00D52BF4">
        <w:rPr>
          <w:rFonts w:asciiTheme="minorEastAsia" w:hAnsiTheme="minorEastAsia" w:hint="eastAsia"/>
        </w:rPr>
        <w:t>37.6</w:t>
      </w:r>
      <w:r w:rsidRPr="00D52BF4">
        <w:rPr>
          <w:rFonts w:asciiTheme="minorEastAsia" w:hAnsiTheme="minorEastAsia" w:hint="eastAsia"/>
        </w:rPr>
        <w:t>％</w:t>
      </w:r>
      <w:r w:rsidR="006B389D" w:rsidRPr="00D52BF4">
        <w:rPr>
          <w:rFonts w:asciiTheme="minorEastAsia" w:hAnsiTheme="minorEastAsia" w:hint="eastAsia"/>
        </w:rPr>
        <w:t>と最も高く、</w:t>
      </w:r>
      <w:r w:rsidR="0000151E" w:rsidRPr="00D52BF4">
        <w:rPr>
          <w:rFonts w:asciiTheme="minorEastAsia" w:hAnsiTheme="minorEastAsia" w:hint="eastAsia"/>
        </w:rPr>
        <w:t>次いで</w:t>
      </w:r>
      <w:r w:rsidR="006B389D" w:rsidRPr="00D52BF4">
        <w:rPr>
          <w:rFonts w:asciiTheme="minorEastAsia" w:hAnsiTheme="minorEastAsia" w:hint="eastAsia"/>
        </w:rPr>
        <w:t>「健康診査で声をかけられたから」（25.1％）、「医療機関からのアドバイスがあったから」（22.6</w:t>
      </w:r>
      <w:r w:rsidRPr="00D52BF4">
        <w:rPr>
          <w:rFonts w:asciiTheme="minorEastAsia" w:hAnsiTheme="minorEastAsia" w:hint="eastAsia"/>
        </w:rPr>
        <w:t>％</w:t>
      </w:r>
      <w:r w:rsidR="006B389D" w:rsidRPr="00D52BF4">
        <w:rPr>
          <w:rFonts w:asciiTheme="minorEastAsia" w:hAnsiTheme="minorEastAsia" w:hint="eastAsia"/>
        </w:rPr>
        <w:t>）、「兄弟や他の子どもとの違いを感じたから」（22.0％）が２割台</w:t>
      </w:r>
      <w:r w:rsidRPr="00D52BF4">
        <w:rPr>
          <w:rFonts w:asciiTheme="minorEastAsia" w:hAnsiTheme="minorEastAsia" w:hint="eastAsia"/>
        </w:rPr>
        <w:t>となっています。</w:t>
      </w:r>
    </w:p>
    <w:p w14:paraId="60647601" w14:textId="4CC8C7A6" w:rsidR="009C6057" w:rsidRPr="003D6BE4" w:rsidRDefault="00664307" w:rsidP="009C6057">
      <w:pPr>
        <w:pStyle w:val="a5"/>
        <w:ind w:firstLine="220"/>
        <w:rPr>
          <w:rFonts w:asciiTheme="minorEastAsia" w:hAnsiTheme="minorEastAsia"/>
          <w:color w:val="000000" w:themeColor="text1"/>
        </w:rPr>
      </w:pPr>
      <w:r w:rsidRPr="00664307">
        <w:rPr>
          <w:rFonts w:asciiTheme="minorEastAsia" w:hAnsiTheme="minorEastAsia" w:hint="eastAsia"/>
          <w:color w:val="000000" w:themeColor="text1"/>
        </w:rPr>
        <w:t>障がい種別で</w:t>
      </w:r>
      <w:r w:rsidR="009C6057" w:rsidRPr="00D52BF4">
        <w:rPr>
          <w:rFonts w:asciiTheme="minorEastAsia" w:hAnsiTheme="minorEastAsia" w:hint="eastAsia"/>
        </w:rPr>
        <w:t>みると、</w:t>
      </w:r>
      <w:r w:rsidR="006B389D" w:rsidRPr="00D52BF4">
        <w:rPr>
          <w:rFonts w:asciiTheme="minorEastAsia" w:hAnsiTheme="minorEastAsia" w:hint="eastAsia"/>
        </w:rPr>
        <w:t>発達障がい</w:t>
      </w:r>
      <w:r w:rsidR="00EA1924" w:rsidRPr="00D52BF4">
        <w:rPr>
          <w:rFonts w:asciiTheme="minorEastAsia" w:hAnsiTheme="minorEastAsia" w:hint="eastAsia"/>
        </w:rPr>
        <w:t>では「子どもを見て違和感を感じたから」</w:t>
      </w:r>
      <w:r w:rsidR="006B389D" w:rsidRPr="00D52BF4">
        <w:rPr>
          <w:rFonts w:asciiTheme="minorEastAsia" w:hAnsiTheme="minorEastAsia" w:hint="eastAsia"/>
        </w:rPr>
        <w:t>が49.4％</w:t>
      </w:r>
      <w:r w:rsidR="0000151E" w:rsidRPr="00D52BF4">
        <w:rPr>
          <w:rFonts w:asciiTheme="minorEastAsia" w:hAnsiTheme="minorEastAsia" w:hint="eastAsia"/>
        </w:rPr>
        <w:t>と最も高く</w:t>
      </w:r>
      <w:r w:rsidR="006B389D" w:rsidRPr="00D52BF4">
        <w:rPr>
          <w:rFonts w:asciiTheme="minorEastAsia" w:hAnsiTheme="minorEastAsia" w:hint="eastAsia"/>
        </w:rPr>
        <w:t>、</w:t>
      </w:r>
      <w:r w:rsidR="00EA1924" w:rsidRPr="00D52BF4">
        <w:rPr>
          <w:rFonts w:asciiTheme="minorEastAsia" w:hAnsiTheme="minorEastAsia" w:hint="eastAsia"/>
        </w:rPr>
        <w:t>次いで「健康診査で声をかけられたから」</w:t>
      </w:r>
      <w:r w:rsidR="006B389D" w:rsidRPr="00D52BF4">
        <w:rPr>
          <w:rFonts w:asciiTheme="minorEastAsia" w:hAnsiTheme="minorEastAsia" w:hint="eastAsia"/>
        </w:rPr>
        <w:t>が32.8％</w:t>
      </w:r>
      <w:r w:rsidR="00EA1924" w:rsidRPr="00D52BF4">
        <w:rPr>
          <w:rFonts w:asciiTheme="minorEastAsia" w:hAnsiTheme="minorEastAsia" w:hint="eastAsia"/>
        </w:rPr>
        <w:t>と高くなっています。</w:t>
      </w:r>
      <w:r w:rsidR="006B389D" w:rsidRPr="00D52BF4">
        <w:rPr>
          <w:rFonts w:asciiTheme="minorEastAsia" w:hAnsiTheme="minorEastAsia" w:hint="eastAsia"/>
        </w:rPr>
        <w:t>身体</w:t>
      </w:r>
      <w:r w:rsidR="009C6057" w:rsidRPr="00D52BF4">
        <w:rPr>
          <w:rFonts w:asciiTheme="minorEastAsia" w:hAnsiTheme="minorEastAsia" w:hint="eastAsia"/>
        </w:rPr>
        <w:t>障がい</w:t>
      </w:r>
      <w:r w:rsidR="00EA1924" w:rsidRPr="00D52BF4">
        <w:rPr>
          <w:rFonts w:asciiTheme="minorEastAsia" w:hAnsiTheme="minorEastAsia" w:hint="eastAsia"/>
        </w:rPr>
        <w:t>では「医療機関からのアドバイスが</w:t>
      </w:r>
      <w:r w:rsidR="00EA1924" w:rsidRPr="003D6BE4">
        <w:rPr>
          <w:rFonts w:asciiTheme="minorEastAsia" w:hAnsiTheme="minorEastAsia" w:hint="eastAsia"/>
          <w:color w:val="000000" w:themeColor="text1"/>
        </w:rPr>
        <w:t>あったから」</w:t>
      </w:r>
      <w:r w:rsidR="009C6057" w:rsidRPr="003D6BE4">
        <w:rPr>
          <w:rFonts w:asciiTheme="minorEastAsia" w:hAnsiTheme="minorEastAsia" w:hint="eastAsia"/>
          <w:color w:val="000000" w:themeColor="text1"/>
        </w:rPr>
        <w:t>が</w:t>
      </w:r>
      <w:r w:rsidR="006B389D" w:rsidRPr="003D6BE4">
        <w:rPr>
          <w:rFonts w:asciiTheme="minorEastAsia" w:hAnsiTheme="minorEastAsia" w:hint="eastAsia"/>
          <w:color w:val="000000" w:themeColor="text1"/>
        </w:rPr>
        <w:t>36.5％</w:t>
      </w:r>
      <w:r w:rsidR="009C6057" w:rsidRPr="003D6BE4">
        <w:rPr>
          <w:rFonts w:asciiTheme="minorEastAsia" w:hAnsiTheme="minorEastAsia" w:hint="eastAsia"/>
          <w:color w:val="000000" w:themeColor="text1"/>
        </w:rPr>
        <w:t>と</w:t>
      </w:r>
      <w:r w:rsidR="00A329C3" w:rsidRPr="003D6BE4">
        <w:rPr>
          <w:rFonts w:asciiTheme="minorEastAsia" w:hAnsiTheme="minorEastAsia" w:hint="eastAsia"/>
          <w:color w:val="000000" w:themeColor="text1"/>
        </w:rPr>
        <w:t>最も</w:t>
      </w:r>
      <w:r w:rsidR="009C6057" w:rsidRPr="003D6BE4">
        <w:rPr>
          <w:rFonts w:asciiTheme="minorEastAsia" w:hAnsiTheme="minorEastAsia" w:hint="eastAsia"/>
          <w:color w:val="000000" w:themeColor="text1"/>
        </w:rPr>
        <w:t>高くなっています。</w:t>
      </w:r>
    </w:p>
    <w:p w14:paraId="005245A3" w14:textId="007C345E" w:rsidR="009C40A3" w:rsidRPr="00D52BF4" w:rsidRDefault="009C40A3" w:rsidP="009C6057">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6A35A9"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未満と少ない</w:t>
      </w:r>
      <w:r w:rsidRPr="00D52BF4">
        <w:rPr>
          <w:rFonts w:asciiTheme="minorEastAsia" w:hAnsiTheme="minorEastAsia" w:hint="eastAsia"/>
        </w:rPr>
        <w:t>ですが、難病でも「医療機関からのアドバイスがあったから」が高</w:t>
      </w:r>
      <w:r w:rsidRPr="00D52BF4">
        <w:rPr>
          <w:rFonts w:asciiTheme="minorEastAsia" w:hAnsiTheme="minorEastAsia"/>
        </w:rPr>
        <w:t>い傾向にあります</w:t>
      </w:r>
      <w:r w:rsidRPr="00D52BF4">
        <w:rPr>
          <w:rFonts w:asciiTheme="minorEastAsia" w:hAnsiTheme="minorEastAsia" w:hint="eastAsia"/>
        </w:rPr>
        <w:t>。</w:t>
      </w:r>
    </w:p>
    <w:p w14:paraId="32CC80CA" w14:textId="0E47F9D8" w:rsidR="00A51339" w:rsidRPr="00D52BF4" w:rsidRDefault="00A51339" w:rsidP="00484489">
      <w:pPr>
        <w:pStyle w:val="a5"/>
        <w:ind w:firstLineChars="0" w:firstLine="1"/>
        <w:rPr>
          <w:rFonts w:asciiTheme="minorEastAsia" w:hAnsiTheme="minorEastAsia"/>
        </w:rPr>
      </w:pPr>
    </w:p>
    <w:p w14:paraId="6A758FDD" w14:textId="3E8CE393" w:rsidR="00A51339" w:rsidRPr="00D52BF4" w:rsidRDefault="00A532C8" w:rsidP="00484489">
      <w:pPr>
        <w:pStyle w:val="a5"/>
        <w:ind w:firstLineChars="0" w:firstLine="1"/>
        <w:rPr>
          <w:rFonts w:asciiTheme="minorEastAsia" w:hAnsiTheme="minorEastAsia"/>
        </w:rPr>
      </w:pPr>
      <w:r w:rsidRPr="00A532C8">
        <w:rPr>
          <w:noProof/>
        </w:rPr>
        <w:drawing>
          <wp:anchor distT="0" distB="0" distL="114300" distR="114300" simplePos="0" relativeHeight="252258304" behindDoc="0" locked="0" layoutInCell="1" allowOverlap="1" wp14:anchorId="4ECEFCA9" wp14:editId="0D553FBC">
            <wp:simplePos x="0" y="0"/>
            <wp:positionH relativeFrom="margin">
              <wp:align>center</wp:align>
            </wp:positionH>
            <wp:positionV relativeFrom="paragraph">
              <wp:posOffset>15314</wp:posOffset>
            </wp:positionV>
            <wp:extent cx="5560200" cy="5105520"/>
            <wp:effectExtent l="0" t="0" r="2540" b="0"/>
            <wp:wrapNone/>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60200" cy="510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CF0E5" w14:textId="01193181" w:rsidR="00A51339" w:rsidRPr="00D52BF4" w:rsidRDefault="00A51339" w:rsidP="00484489">
      <w:pPr>
        <w:pStyle w:val="a5"/>
        <w:ind w:firstLineChars="0" w:firstLine="1"/>
        <w:rPr>
          <w:rFonts w:asciiTheme="minorEastAsia" w:hAnsiTheme="minorEastAsia"/>
        </w:rPr>
      </w:pPr>
    </w:p>
    <w:p w14:paraId="60525256" w14:textId="77777777" w:rsidR="00A51339" w:rsidRPr="00D52BF4" w:rsidRDefault="00A51339" w:rsidP="00484489">
      <w:pPr>
        <w:pStyle w:val="a5"/>
        <w:ind w:firstLineChars="0" w:firstLine="1"/>
        <w:rPr>
          <w:rFonts w:asciiTheme="minorEastAsia" w:hAnsiTheme="minorEastAsia"/>
        </w:rPr>
      </w:pPr>
    </w:p>
    <w:p w14:paraId="512DA294" w14:textId="77777777" w:rsidR="00A51339" w:rsidRPr="00D52BF4" w:rsidRDefault="00A51339" w:rsidP="00484489">
      <w:pPr>
        <w:pStyle w:val="a5"/>
        <w:ind w:firstLineChars="0" w:firstLine="1"/>
        <w:rPr>
          <w:rFonts w:asciiTheme="minorEastAsia" w:hAnsiTheme="minorEastAsia"/>
        </w:rPr>
      </w:pPr>
    </w:p>
    <w:p w14:paraId="5EC2F2D6" w14:textId="77777777" w:rsidR="00A51339" w:rsidRPr="00D52BF4" w:rsidRDefault="00A51339" w:rsidP="00484489">
      <w:pPr>
        <w:pStyle w:val="a5"/>
        <w:ind w:firstLineChars="0" w:firstLine="1"/>
        <w:rPr>
          <w:rFonts w:asciiTheme="minorEastAsia" w:hAnsiTheme="minorEastAsia"/>
        </w:rPr>
      </w:pPr>
    </w:p>
    <w:p w14:paraId="77EAEB3B" w14:textId="77777777" w:rsidR="00A51339" w:rsidRPr="00D52BF4" w:rsidRDefault="00A51339" w:rsidP="00484489">
      <w:pPr>
        <w:pStyle w:val="a5"/>
        <w:ind w:firstLineChars="0" w:firstLine="1"/>
        <w:rPr>
          <w:rFonts w:asciiTheme="minorEastAsia" w:hAnsiTheme="minorEastAsia"/>
        </w:rPr>
      </w:pPr>
    </w:p>
    <w:p w14:paraId="0A4F416E" w14:textId="77777777" w:rsidR="00A51339" w:rsidRPr="00D52BF4" w:rsidRDefault="00A51339" w:rsidP="00484489">
      <w:pPr>
        <w:pStyle w:val="a5"/>
        <w:ind w:firstLineChars="0" w:firstLine="1"/>
        <w:rPr>
          <w:rFonts w:asciiTheme="minorEastAsia" w:hAnsiTheme="minorEastAsia"/>
        </w:rPr>
      </w:pPr>
    </w:p>
    <w:p w14:paraId="1D8DCA57" w14:textId="77777777" w:rsidR="00A51339" w:rsidRPr="00D52BF4" w:rsidRDefault="00A51339" w:rsidP="00484489">
      <w:pPr>
        <w:pStyle w:val="a5"/>
        <w:ind w:firstLineChars="0" w:firstLine="1"/>
        <w:rPr>
          <w:rFonts w:asciiTheme="minorEastAsia" w:hAnsiTheme="minorEastAsia"/>
        </w:rPr>
      </w:pPr>
    </w:p>
    <w:p w14:paraId="639839FB" w14:textId="77777777" w:rsidR="00A51339" w:rsidRPr="00D52BF4" w:rsidRDefault="00A51339" w:rsidP="00484489">
      <w:pPr>
        <w:pStyle w:val="a5"/>
        <w:ind w:firstLineChars="0" w:firstLine="1"/>
        <w:rPr>
          <w:rFonts w:asciiTheme="minorEastAsia" w:hAnsiTheme="minorEastAsia"/>
        </w:rPr>
      </w:pPr>
    </w:p>
    <w:p w14:paraId="61F52BDF" w14:textId="77777777" w:rsidR="00A51339" w:rsidRPr="00D52BF4" w:rsidRDefault="00A51339" w:rsidP="00484489">
      <w:pPr>
        <w:pStyle w:val="a5"/>
        <w:ind w:firstLineChars="0" w:firstLine="1"/>
        <w:rPr>
          <w:rFonts w:asciiTheme="minorEastAsia" w:hAnsiTheme="minorEastAsia"/>
        </w:rPr>
      </w:pPr>
    </w:p>
    <w:p w14:paraId="15A0F41D" w14:textId="77777777" w:rsidR="00A51339" w:rsidRPr="00D52BF4" w:rsidRDefault="00A51339" w:rsidP="00484489">
      <w:pPr>
        <w:pStyle w:val="a5"/>
        <w:ind w:firstLineChars="0" w:firstLine="1"/>
        <w:rPr>
          <w:rFonts w:asciiTheme="minorEastAsia" w:hAnsiTheme="minorEastAsia"/>
        </w:rPr>
      </w:pPr>
    </w:p>
    <w:p w14:paraId="5AC1B7CD" w14:textId="77777777" w:rsidR="00A51339" w:rsidRPr="00D52BF4" w:rsidRDefault="00A51339" w:rsidP="00484489">
      <w:pPr>
        <w:pStyle w:val="a5"/>
        <w:ind w:firstLineChars="0" w:firstLine="1"/>
        <w:rPr>
          <w:rFonts w:asciiTheme="minorEastAsia" w:hAnsiTheme="minorEastAsia"/>
        </w:rPr>
      </w:pPr>
    </w:p>
    <w:p w14:paraId="54B52750" w14:textId="77777777" w:rsidR="00A51339" w:rsidRPr="00D52BF4" w:rsidRDefault="00A51339" w:rsidP="00484489">
      <w:pPr>
        <w:pStyle w:val="a5"/>
        <w:ind w:firstLineChars="0" w:firstLine="1"/>
        <w:rPr>
          <w:rFonts w:asciiTheme="minorEastAsia" w:hAnsiTheme="minorEastAsia"/>
        </w:rPr>
      </w:pPr>
    </w:p>
    <w:p w14:paraId="44B1FADC" w14:textId="77777777" w:rsidR="00A51339" w:rsidRPr="00D52BF4" w:rsidRDefault="00A51339" w:rsidP="00484489">
      <w:pPr>
        <w:pStyle w:val="a5"/>
        <w:ind w:firstLineChars="0" w:firstLine="1"/>
        <w:rPr>
          <w:rFonts w:asciiTheme="minorEastAsia" w:hAnsiTheme="minorEastAsia"/>
        </w:rPr>
      </w:pPr>
    </w:p>
    <w:p w14:paraId="7AF198BE" w14:textId="77777777" w:rsidR="00A51339" w:rsidRPr="00D52BF4" w:rsidRDefault="00A51339" w:rsidP="00484489">
      <w:pPr>
        <w:pStyle w:val="a5"/>
        <w:ind w:firstLineChars="0" w:firstLine="1"/>
        <w:rPr>
          <w:rFonts w:asciiTheme="minorEastAsia" w:hAnsiTheme="minorEastAsia"/>
        </w:rPr>
      </w:pPr>
    </w:p>
    <w:p w14:paraId="217DB486" w14:textId="77777777" w:rsidR="00A51339" w:rsidRPr="00D52BF4" w:rsidRDefault="00A51339" w:rsidP="00484489">
      <w:pPr>
        <w:pStyle w:val="a5"/>
        <w:ind w:firstLineChars="0" w:firstLine="1"/>
        <w:rPr>
          <w:rFonts w:asciiTheme="minorEastAsia" w:hAnsiTheme="minorEastAsia" w:hint="eastAsia"/>
        </w:rPr>
      </w:pPr>
    </w:p>
    <w:p w14:paraId="6E834A20" w14:textId="78269D1A" w:rsidR="00EB1F0A" w:rsidRPr="00D52BF4" w:rsidRDefault="00E5536F" w:rsidP="00484489">
      <w:pPr>
        <w:pStyle w:val="a5"/>
        <w:ind w:firstLineChars="0" w:firstLine="1"/>
        <w:rPr>
          <w:rFonts w:asciiTheme="minorEastAsia" w:hAnsiTheme="minorEastAsia"/>
        </w:rPr>
      </w:pPr>
      <w:r>
        <w:rPr>
          <w:rFonts w:asciiTheme="minorEastAsia" w:hAnsiTheme="minorEastAsia"/>
          <w:noProof/>
        </w:rPr>
        <mc:AlternateContent>
          <mc:Choice Requires="wps">
            <w:drawing>
              <wp:anchor distT="0" distB="0" distL="114300" distR="114300" simplePos="0" relativeHeight="252326912" behindDoc="0" locked="0" layoutInCell="1" allowOverlap="1" wp14:anchorId="7C65E19B" wp14:editId="6E29C243">
                <wp:simplePos x="0" y="0"/>
                <wp:positionH relativeFrom="column">
                  <wp:posOffset>-59690</wp:posOffset>
                </wp:positionH>
                <wp:positionV relativeFrom="paragraph">
                  <wp:posOffset>1518920</wp:posOffset>
                </wp:positionV>
                <wp:extent cx="6057900" cy="431800"/>
                <wp:effectExtent l="0" t="0" r="0" b="6350"/>
                <wp:wrapNone/>
                <wp:docPr id="126" name="テキスト ボックス 126"/>
                <wp:cNvGraphicFramePr/>
                <a:graphic xmlns:a="http://schemas.openxmlformats.org/drawingml/2006/main">
                  <a:graphicData uri="http://schemas.microsoft.com/office/word/2010/wordprocessingShape">
                    <wps:wsp>
                      <wps:cNvSpPr txBox="1"/>
                      <wps:spPr>
                        <a:xfrm>
                          <a:off x="0" y="0"/>
                          <a:ext cx="6057900" cy="431800"/>
                        </a:xfrm>
                        <a:prstGeom prst="rect">
                          <a:avLst/>
                        </a:prstGeom>
                        <a:noFill/>
                        <a:ln w="6350">
                          <a:noFill/>
                        </a:ln>
                      </wps:spPr>
                      <wps:txbx>
                        <w:txbxContent>
                          <w:p w14:paraId="31664CD6" w14:textId="21ACD550" w:rsidR="00E5536F" w:rsidRDefault="00E5536F">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65E19B" id="_x0000_t202" coordsize="21600,21600" o:spt="202" path="m,l,21600r21600,l21600,xe">
                <v:stroke joinstyle="miter"/>
                <v:path gradientshapeok="t" o:connecttype="rect"/>
              </v:shapetype>
              <v:shape id="テキスト ボックス 126" o:spid="_x0000_s1056" type="#_x0000_t202" style="position:absolute;left:0;text-align:left;margin-left:-4.7pt;margin-top:119.6pt;width:477pt;height:34pt;z-index:2523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" filled="f" stroked="f" strokeweight=".5pt">
                <v:textbox>
                  <w:txbxContent>
                    <w:p w14:paraId="31664CD6" w14:textId="21ACD550" w:rsidR="00E5536F" w:rsidRDefault="00E5536F">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v:textbox>
              </v:shape>
            </w:pict>
          </mc:Fallback>
        </mc:AlternateContent>
      </w:r>
      <w:r w:rsidR="00EB1F0A" w:rsidRPr="00D52BF4">
        <w:rPr>
          <w:rFonts w:asciiTheme="minorEastAsia" w:hAnsiTheme="minorEastAsia"/>
        </w:rPr>
        <w:br w:type="page"/>
      </w:r>
    </w:p>
    <w:p w14:paraId="3DBF9879" w14:textId="77777777" w:rsidR="00EB1F0A" w:rsidRPr="00D52BF4" w:rsidRDefault="00EB1F0A" w:rsidP="00591FBA">
      <w:pPr>
        <w:pStyle w:val="ad"/>
        <w:ind w:leftChars="0" w:left="560"/>
        <w:rPr>
          <w:noProof/>
        </w:rPr>
      </w:pPr>
      <w:bookmarkStart w:id="99" w:name="_Toc131018069"/>
      <w:r w:rsidRPr="00D52BF4">
        <w:rPr>
          <w:rFonts w:hint="eastAsia"/>
          <w:noProof/>
        </w:rPr>
        <w:t>３</w:t>
      </w:r>
      <w:r w:rsidR="00591FBA" w:rsidRPr="00D52BF4">
        <w:rPr>
          <w:rFonts w:hint="eastAsia"/>
          <w:noProof/>
        </w:rPr>
        <w:t xml:space="preserve">　</w:t>
      </w:r>
      <w:r w:rsidRPr="00D52BF4">
        <w:rPr>
          <w:rFonts w:hint="eastAsia"/>
          <w:noProof/>
        </w:rPr>
        <w:t>介助・支援の状況について</w:t>
      </w:r>
      <w:bookmarkEnd w:id="99"/>
    </w:p>
    <w:p w14:paraId="7A4934B1" w14:textId="77777777" w:rsidR="006E3907" w:rsidRPr="00D52BF4" w:rsidRDefault="006E3907" w:rsidP="006E3907">
      <w:pPr>
        <w:pStyle w:val="ad"/>
        <w:ind w:leftChars="0" w:left="480" w:hanging="480"/>
        <w:outlineLvl w:val="2"/>
        <w:rPr>
          <w:noProof/>
          <w:sz w:val="24"/>
        </w:rPr>
      </w:pPr>
      <w:bookmarkStart w:id="100" w:name="_Toc131018070"/>
      <w:r w:rsidRPr="00D52BF4">
        <w:rPr>
          <w:noProof/>
          <w:sz w:val="24"/>
        </w:rPr>
        <w:t>（１）</w:t>
      </w:r>
      <w:r w:rsidRPr="00D52BF4">
        <w:rPr>
          <w:rFonts w:hint="eastAsia"/>
          <w:noProof/>
          <w:sz w:val="24"/>
        </w:rPr>
        <w:t>日常生活での介助・支援の有無</w:t>
      </w:r>
      <w:bookmarkEnd w:id="100"/>
    </w:p>
    <w:p w14:paraId="6577693A" w14:textId="77777777" w:rsidR="00EB1F0A" w:rsidRPr="00D52BF4" w:rsidRDefault="00EB1F0A" w:rsidP="00EB1F0A">
      <w:pPr>
        <w:widowControl/>
        <w:pBdr>
          <w:top w:val="single" w:sz="4" w:space="1" w:color="auto"/>
          <w:left w:val="single" w:sz="4" w:space="4" w:color="auto"/>
          <w:bottom w:val="single" w:sz="4" w:space="1" w:color="auto"/>
          <w:right w:val="single" w:sz="4" w:space="4" w:color="auto"/>
        </w:pBdr>
        <w:snapToGrid w:val="0"/>
        <w:jc w:val="left"/>
        <w:rPr>
          <w:rFonts w:ascii="BIZ UDゴシック" w:eastAsia="BIZ UDゴシック" w:hAnsi="BIZ UDゴシック" w:cs="ＭＳ 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11　あなたは</w:t>
      </w:r>
      <w:r w:rsidRPr="00D52BF4">
        <w:rPr>
          <w:rFonts w:ascii="BIZ UDゴシック" w:eastAsia="BIZ UDゴシック" w:hAnsi="BIZ UDゴシック"/>
        </w:rPr>
        <w:t>日常</w:t>
      </w:r>
      <w:r w:rsidRPr="00D52BF4">
        <w:rPr>
          <w:rFonts w:ascii="BIZ UDゴシック" w:eastAsia="BIZ UDゴシック" w:hAnsi="BIZ UDゴシック" w:cs="Microsoft JhengHei"/>
        </w:rPr>
        <w:t>生</w:t>
      </w:r>
      <w:r w:rsidRPr="00D52BF4">
        <w:rPr>
          <w:rFonts w:ascii="BIZ UDゴシック" w:eastAsia="BIZ UDゴシック" w:hAnsi="BIZ UDゴシック" w:cs="ＭＳ ゴシック"/>
        </w:rPr>
        <w:t>活で介助・支援が必要ですか。（</w:t>
      </w:r>
      <w:r w:rsidRPr="00D52BF4">
        <w:rPr>
          <w:rFonts w:ascii="BIZ UDゴシック" w:eastAsia="BIZ UDゴシック" w:hAnsi="BIZ UDゴシック" w:cs="Microsoft JhengHei"/>
        </w:rPr>
        <w:t>○</w:t>
      </w:r>
      <w:r w:rsidRPr="00D52BF4">
        <w:rPr>
          <w:rFonts w:ascii="BIZ UDゴシック" w:eastAsia="BIZ UDゴシック" w:hAnsi="BIZ UDゴシック" w:cs="ＭＳ ゴシック"/>
        </w:rPr>
        <w:t>は１つ）</w:t>
      </w:r>
    </w:p>
    <w:p w14:paraId="310CCAE2" w14:textId="77777777" w:rsidR="00EB1F0A" w:rsidRPr="00D52BF4" w:rsidRDefault="00EB1F0A" w:rsidP="00484489">
      <w:pPr>
        <w:pStyle w:val="a5"/>
        <w:ind w:firstLineChars="0" w:firstLine="1"/>
        <w:rPr>
          <w:rFonts w:asciiTheme="minorEastAsia" w:hAnsiTheme="minorEastAsia"/>
        </w:rPr>
      </w:pPr>
    </w:p>
    <w:p w14:paraId="41A8CB6F" w14:textId="6A503AE1"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日常生活での介助・支援</w:t>
      </w:r>
      <w:r w:rsidR="0000151E" w:rsidRPr="00D52BF4">
        <w:rPr>
          <w:rFonts w:asciiTheme="minorEastAsia" w:hAnsiTheme="minorEastAsia" w:hint="eastAsia"/>
        </w:rPr>
        <w:t>は、全体で</w:t>
      </w:r>
      <w:r w:rsidRPr="00D52BF4">
        <w:rPr>
          <w:rFonts w:asciiTheme="minorEastAsia" w:hAnsiTheme="minorEastAsia" w:hint="eastAsia"/>
        </w:rPr>
        <w:t>「時々介助が必要」</w:t>
      </w:r>
      <w:r w:rsidR="009C40A3" w:rsidRPr="00D52BF4">
        <w:rPr>
          <w:rFonts w:asciiTheme="minorEastAsia" w:hAnsiTheme="minorEastAsia" w:hint="eastAsia"/>
        </w:rPr>
        <w:t>が</w:t>
      </w:r>
      <w:r w:rsidRPr="00D52BF4">
        <w:rPr>
          <w:rFonts w:asciiTheme="minorEastAsia" w:hAnsiTheme="minorEastAsia" w:hint="eastAsia"/>
        </w:rPr>
        <w:t>49.9％</w:t>
      </w:r>
      <w:r w:rsidR="009C40A3" w:rsidRPr="00D52BF4">
        <w:rPr>
          <w:rFonts w:asciiTheme="minorEastAsia" w:hAnsiTheme="minorEastAsia" w:hint="eastAsia"/>
        </w:rPr>
        <w:t>と最も高く</w:t>
      </w:r>
      <w:r w:rsidRPr="00D52BF4">
        <w:rPr>
          <w:rFonts w:asciiTheme="minorEastAsia" w:hAnsiTheme="minorEastAsia" w:hint="eastAsia"/>
        </w:rPr>
        <w:t>、</w:t>
      </w:r>
      <w:r w:rsidR="009C40A3" w:rsidRPr="00D52BF4">
        <w:rPr>
          <w:rFonts w:asciiTheme="minorEastAsia" w:hAnsiTheme="minorEastAsia" w:hint="eastAsia"/>
        </w:rPr>
        <w:t>次いで</w:t>
      </w:r>
      <w:r w:rsidRPr="00D52BF4">
        <w:rPr>
          <w:rFonts w:asciiTheme="minorEastAsia" w:hAnsiTheme="minorEastAsia" w:hint="eastAsia"/>
        </w:rPr>
        <w:t>「介助は必要ない」は27.0％</w:t>
      </w:r>
      <w:r w:rsidR="009C40A3" w:rsidRPr="00D52BF4">
        <w:rPr>
          <w:rFonts w:asciiTheme="minorEastAsia" w:hAnsiTheme="minorEastAsia" w:hint="eastAsia"/>
        </w:rPr>
        <w:t>、「常に介助が必要」は21.4％</w:t>
      </w:r>
      <w:r w:rsidRPr="00D52BF4">
        <w:rPr>
          <w:rFonts w:asciiTheme="minorEastAsia" w:hAnsiTheme="minorEastAsia" w:hint="eastAsia"/>
        </w:rPr>
        <w:t>となっています。</w:t>
      </w:r>
    </w:p>
    <w:p w14:paraId="52D020C2" w14:textId="1239885A" w:rsidR="00A51339" w:rsidRPr="00D52BF4" w:rsidRDefault="00664307" w:rsidP="00B10259">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みると、身体障がい</w:t>
      </w:r>
      <w:r w:rsidR="009C40A3" w:rsidRPr="00D52BF4">
        <w:rPr>
          <w:rFonts w:asciiTheme="minorEastAsia" w:hAnsiTheme="minorEastAsia" w:hint="eastAsia"/>
        </w:rPr>
        <w:t>では「常に介助が必要」</w:t>
      </w:r>
      <w:r w:rsidR="00B10259" w:rsidRPr="00D52BF4">
        <w:rPr>
          <w:rFonts w:asciiTheme="minorEastAsia" w:hAnsiTheme="minorEastAsia" w:hint="eastAsia"/>
        </w:rPr>
        <w:t>が39.6％と高く、発達障がい（54.6％）、知的障がい（51.2％）</w:t>
      </w:r>
      <w:r w:rsidR="009C40A3" w:rsidRPr="00D52BF4">
        <w:rPr>
          <w:rFonts w:asciiTheme="minorEastAsia" w:hAnsiTheme="minorEastAsia" w:hint="eastAsia"/>
        </w:rPr>
        <w:t>では「時々介助が必要」</w:t>
      </w:r>
      <w:r w:rsidR="00B10259" w:rsidRPr="00D52BF4">
        <w:rPr>
          <w:rFonts w:asciiTheme="minorEastAsia" w:hAnsiTheme="minorEastAsia" w:hint="eastAsia"/>
        </w:rPr>
        <w:t>が５割台と高くなっています。</w:t>
      </w:r>
    </w:p>
    <w:p w14:paraId="15859875" w14:textId="73231DD5" w:rsidR="00A51339" w:rsidRPr="00D52BF4" w:rsidRDefault="009C40A3" w:rsidP="009C40A3">
      <w:pPr>
        <w:pStyle w:val="a5"/>
        <w:ind w:firstLine="220"/>
        <w:rPr>
          <w:rFonts w:asciiTheme="minorEastAsia" w:hAnsiTheme="minorEastAsia"/>
        </w:rPr>
      </w:pPr>
      <w:r w:rsidRPr="00D52BF4">
        <w:rPr>
          <w:rFonts w:asciiTheme="minorEastAsia" w:hAnsiTheme="minorEastAsia" w:hint="eastAsia"/>
        </w:rPr>
        <w:t>サンプル数は3</w:t>
      </w:r>
      <w:r w:rsidRPr="003D6BE4">
        <w:rPr>
          <w:rFonts w:asciiTheme="minorEastAsia" w:hAnsiTheme="minorEastAsia" w:hint="eastAsia"/>
          <w:color w:val="000000" w:themeColor="text1"/>
        </w:rPr>
        <w:t>0</w:t>
      </w:r>
      <w:r w:rsidR="004566E0"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w:t>
      </w:r>
      <w:r w:rsidRPr="00D52BF4">
        <w:rPr>
          <w:rFonts w:asciiTheme="minorEastAsia" w:hAnsiTheme="minorEastAsia" w:hint="eastAsia"/>
        </w:rPr>
        <w:t>満と少ないですが、難病でも「常に介助が必要」が高い傾向にあります。</w:t>
      </w:r>
    </w:p>
    <w:p w14:paraId="41367C26" w14:textId="55B411B9" w:rsidR="00A51339" w:rsidRPr="00D52BF4" w:rsidRDefault="00A51339" w:rsidP="00484489">
      <w:pPr>
        <w:pStyle w:val="a5"/>
        <w:ind w:firstLineChars="0" w:firstLine="1"/>
        <w:rPr>
          <w:rFonts w:asciiTheme="minorEastAsia" w:hAnsiTheme="minorEastAsia"/>
        </w:rPr>
      </w:pPr>
    </w:p>
    <w:p w14:paraId="624587C2" w14:textId="7818CD61" w:rsidR="00A51339" w:rsidRPr="00D52BF4" w:rsidRDefault="009C40A3" w:rsidP="0048448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23104" behindDoc="0" locked="0" layoutInCell="1" allowOverlap="1" wp14:anchorId="2291F876" wp14:editId="1A7ACFE3">
                <wp:simplePos x="0" y="0"/>
                <wp:positionH relativeFrom="page">
                  <wp:align>left</wp:align>
                </wp:positionH>
                <wp:positionV relativeFrom="paragraph">
                  <wp:posOffset>162296</wp:posOffset>
                </wp:positionV>
                <wp:extent cx="7018655" cy="4417695"/>
                <wp:effectExtent l="0" t="0" r="0" b="0"/>
                <wp:wrapNone/>
                <wp:docPr id="197" name="グループ化 197"/>
                <wp:cNvGraphicFramePr/>
                <a:graphic xmlns:a="http://schemas.openxmlformats.org/drawingml/2006/main">
                  <a:graphicData uri="http://schemas.microsoft.com/office/word/2010/wordprocessingGroup">
                    <wpg:wgp>
                      <wpg:cNvGrpSpPr/>
                      <wpg:grpSpPr>
                        <a:xfrm>
                          <a:off x="0" y="0"/>
                          <a:ext cx="7018655" cy="4417695"/>
                          <a:chOff x="0" y="0"/>
                          <a:chExt cx="7018655" cy="4417695"/>
                        </a:xfrm>
                      </wpg:grpSpPr>
                      <pic:pic xmlns:pic="http://schemas.openxmlformats.org/drawingml/2006/picture">
                        <pic:nvPicPr>
                          <pic:cNvPr id="763" name="図 763"/>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018655" cy="4417695"/>
                          </a:xfrm>
                          <a:prstGeom prst="rect">
                            <a:avLst/>
                          </a:prstGeom>
                          <a:noFill/>
                          <a:ln>
                            <a:noFill/>
                          </a:ln>
                        </pic:spPr>
                      </pic:pic>
                      <wpg:grpSp>
                        <wpg:cNvPr id="1075" name="グループ化 1075"/>
                        <wpg:cNvGrpSpPr/>
                        <wpg:grpSpPr>
                          <a:xfrm>
                            <a:off x="2751826" y="0"/>
                            <a:ext cx="3216275" cy="133350"/>
                            <a:chOff x="0" y="0"/>
                            <a:chExt cx="3216878" cy="133350"/>
                          </a:xfrm>
                        </wpg:grpSpPr>
                        <wps:wsp>
                          <wps:cNvPr id="1076"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77"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78"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79"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60E57190" id="グループ化 197" o:spid="_x0000_s1026" style="position:absolute;left:0;text-align:left;margin-left:0;margin-top:12.8pt;width:552.65pt;height:347.85pt;z-index:251823104;mso-position-horizontal:left;mso-position-horizontal-relative:page" coordsize="70186,441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">
                <v:shape id="図 763" o:spid="_x0000_s1027" type="#_x0000_t75" style="position:absolute;width:70186;height:44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LvzEAAAA3AAAAA8AAABkcnMvZG93bnJldi54bWxEj0FrAjEUhO8F/0N4greatYotW6NYQfAi&#10;tGrx+ty8bpZNXpZNXNd/bwqFHoeZ+YZZrHpnRUdtqDwrmIwzEMSF1xWXCk7H7fMbiBCRNVrPpOBO&#10;AVbLwdMCc+1v/EXdIZYiQTjkqMDE2ORShsKQwzD2DXHyfnzrMCbZllK3eEtwZ+VLls2lw4rTgsGG&#10;NoaK+nB1CsK5+dzY2fbjcqrtsf82XS33nVKjYb9+BxGpj//hv/ZOK3idT+H3TDo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sLvzEAAAA3AAAAA8AAAAAAAAAAAAAAAAA&#10;nwIAAGRycy9kb3ducmV2LnhtbFBLBQYAAAAABAAEAPcAAACQAwAAAAA=&#10;">
                  <v:imagedata r:id="rId134" o:title=""/>
                  <v:path arrowok="t"/>
                </v:shape>
                <v:group id="グループ化 1075" o:spid="_x0000_s1028" style="position:absolute;left:27518;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074A&#10;AADdAAAADwAAAGRycy9kb3ducmV2LnhtbERPy6rCMBDdC/5DGMGNaKoLlWoUERS31wduh2Zsi82k&#10;JLFWv95cENzN4TxnuW5NJRpyvrSsYDxKQBBnVpecKzifdsM5CB+QNVaWScGLPKxX3c4SU22f/EfN&#10;MeQihrBPUUERQp1K6bOCDPqRrYkjd7POYIjQ5VI7fMZwU8lJkkylwZJjQ4E1bQvK7seHUXDRjS2z&#10;wela++De93y/M3yolOr32s0CRKA2/MRf90HH+clsCv/fx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PpNO+AAAA3QAAAA8AAAAAAAAAAAAAAAAAmAIAAGRycy9kb3ducmV2&#10;LnhtbFBLBQYAAAAABAAEAPUAAACDAw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zDcUA&#10;AADdAAAADwAAAGRycy9kb3ducmV2LnhtbERPTWvCQBC9F/wPywi9SN1YxZToKiIIWvSgFnods9Mk&#10;NDsbsmsS/fVuQehtHu9z5svOlKKh2hWWFYyGEQji1OqCMwVf583bBwjnkTWWlknBjRwsF72XOSba&#10;tnyk5uQzEULYJagg975KpHRpTgbd0FbEgfuxtUEfYJ1JXWMbwk0p36NoKg0WHBpyrGidU/p7uhoF&#10;cnI+NIPx53frx/v7pDnEu+3gotRrv1vNQHjq/L/46d7qMD+KY/j7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nMNxQAAAN0AAAAPAAAAAAAAAAAAAAAAAJgCAABkcnMv&#10;ZG93bnJldi54bWxQSwUGAAAAAAQABAD1AAAAig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YP8QA&#10;AADdAAAADwAAAGRycy9kb3ducmV2LnhtbESPQU/DMAyF70j7D5EncWPpOAAqy6Zp0oDryobEzSSm&#10;KW2cKglb+ff4gMTN1nt+7/NqM4VBnSnlLrKB5aICRWyj67g1cHzd3zyAygXZ4RCZDPxQhs16drXC&#10;2sULH+jclFZJCOcaDfhSxlrrbD0FzIs4Eov2GVPAImtqtUt4kfAw6NuqutMBO5YGjyPtPNm++Q4G&#10;7Pvwttz1X8fDc3/yTxY/GuySMdfzafsIqtBU/s1/1y9O8Kt7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D/EAAAA3QAAAA8AAAAAAAAAAAAAAAAAmAIAAGRycy9k&#10;b3ducmV2LnhtbFBLBQYAAAAABAAEAPUAAACJAw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DV8UA&#10;AADdAAAADwAAAGRycy9kb3ducmV2LnhtbESPQWvCQBCF7wX/wzKCt7qJkqrRVUQoeOmhUQRvQ3ZM&#10;gtnZsLs18d+7hUJvM7z3vnmz2Q2mFQ9yvrGsIJ0mIIhLqxuuFJxPn+9LED4ga2wtk4InedhtR28b&#10;zLXt+ZseRahEhLDPUUEdQpdL6cuaDPqp7YijdrPOYIirq6R22Ee4aeUsST6kwYbjhRo7OtRU3osf&#10;EykZ3w/nfjm/fKXZkYo+49RdlZqMh/0aRKAh/Jv/0kcd6yeLFfx+E0e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0NXxQAAAN0AAAAPAAAAAAAAAAAAAAAAAJgCAABkcnMv&#10;ZG93bnJldi54bWxQSwUGAAAAAAQABAD1AAAAigMAAAAA&#10;" strokeweight="0">
                    <v:textbox inset="5.85pt,.7pt,5.85pt,.7pt"/>
                  </v:rect>
                </v:group>
                <w10:wrap anchorx="page"/>
              </v:group>
            </w:pict>
          </mc:Fallback>
        </mc:AlternateContent>
      </w:r>
    </w:p>
    <w:p w14:paraId="20760208" w14:textId="14E7CF8C" w:rsidR="00A51339" w:rsidRPr="00D52BF4" w:rsidRDefault="00A51339" w:rsidP="00484489">
      <w:pPr>
        <w:pStyle w:val="a5"/>
        <w:ind w:firstLineChars="0" w:firstLine="1"/>
        <w:rPr>
          <w:rFonts w:asciiTheme="minorEastAsia" w:hAnsiTheme="minorEastAsia"/>
        </w:rPr>
      </w:pPr>
    </w:p>
    <w:p w14:paraId="6A38BD9A" w14:textId="77777777" w:rsidR="00A51339" w:rsidRPr="00D52BF4" w:rsidRDefault="00A51339" w:rsidP="00484489">
      <w:pPr>
        <w:pStyle w:val="a5"/>
        <w:ind w:firstLineChars="0" w:firstLine="1"/>
        <w:rPr>
          <w:rFonts w:asciiTheme="minorEastAsia" w:hAnsiTheme="minorEastAsia"/>
        </w:rPr>
      </w:pPr>
    </w:p>
    <w:p w14:paraId="1DCEAED7" w14:textId="77777777" w:rsidR="00A51339" w:rsidRPr="00D52BF4" w:rsidRDefault="00A51339" w:rsidP="00484489">
      <w:pPr>
        <w:pStyle w:val="a5"/>
        <w:ind w:firstLineChars="0" w:firstLine="1"/>
        <w:rPr>
          <w:rFonts w:asciiTheme="minorEastAsia" w:hAnsiTheme="minorEastAsia"/>
        </w:rPr>
      </w:pPr>
    </w:p>
    <w:p w14:paraId="1D16252E" w14:textId="77777777" w:rsidR="00A51339" w:rsidRPr="00D52BF4" w:rsidRDefault="00A51339" w:rsidP="00484489">
      <w:pPr>
        <w:pStyle w:val="a5"/>
        <w:ind w:firstLineChars="0" w:firstLine="1"/>
        <w:rPr>
          <w:rFonts w:asciiTheme="minorEastAsia" w:hAnsiTheme="minorEastAsia"/>
        </w:rPr>
      </w:pPr>
    </w:p>
    <w:p w14:paraId="759D1C97" w14:textId="77777777" w:rsidR="00A51339" w:rsidRPr="00D52BF4" w:rsidRDefault="00A51339" w:rsidP="00484489">
      <w:pPr>
        <w:pStyle w:val="a5"/>
        <w:ind w:firstLineChars="0" w:firstLine="1"/>
        <w:rPr>
          <w:rFonts w:asciiTheme="minorEastAsia" w:hAnsiTheme="minorEastAsia"/>
        </w:rPr>
      </w:pPr>
    </w:p>
    <w:p w14:paraId="275EC69E" w14:textId="77777777" w:rsidR="00A51339" w:rsidRPr="00D52BF4" w:rsidRDefault="00A51339" w:rsidP="00484489">
      <w:pPr>
        <w:pStyle w:val="a5"/>
        <w:ind w:firstLineChars="0" w:firstLine="1"/>
        <w:rPr>
          <w:rFonts w:asciiTheme="minorEastAsia" w:hAnsiTheme="minorEastAsia"/>
        </w:rPr>
      </w:pPr>
    </w:p>
    <w:p w14:paraId="79F65551" w14:textId="77777777" w:rsidR="00A51339" w:rsidRPr="00D52BF4" w:rsidRDefault="00A51339" w:rsidP="00484489">
      <w:pPr>
        <w:pStyle w:val="a5"/>
        <w:ind w:firstLineChars="0" w:firstLine="1"/>
        <w:rPr>
          <w:rFonts w:asciiTheme="minorEastAsia" w:hAnsiTheme="minorEastAsia"/>
        </w:rPr>
      </w:pPr>
    </w:p>
    <w:p w14:paraId="7A33EDEC" w14:textId="77777777" w:rsidR="00A51339" w:rsidRPr="00D52BF4" w:rsidRDefault="00A51339" w:rsidP="00484489">
      <w:pPr>
        <w:pStyle w:val="a5"/>
        <w:ind w:firstLineChars="0" w:firstLine="1"/>
        <w:rPr>
          <w:rFonts w:asciiTheme="minorEastAsia" w:hAnsiTheme="minorEastAsia"/>
        </w:rPr>
      </w:pPr>
    </w:p>
    <w:p w14:paraId="353B6D59" w14:textId="77777777" w:rsidR="00A51339" w:rsidRPr="00D52BF4" w:rsidRDefault="00A51339" w:rsidP="00484489">
      <w:pPr>
        <w:pStyle w:val="a5"/>
        <w:ind w:firstLineChars="0" w:firstLine="1"/>
        <w:rPr>
          <w:rFonts w:asciiTheme="minorEastAsia" w:hAnsiTheme="minorEastAsia"/>
        </w:rPr>
      </w:pPr>
    </w:p>
    <w:p w14:paraId="43DEB77D" w14:textId="77777777" w:rsidR="00A51339" w:rsidRPr="00D52BF4" w:rsidRDefault="00A51339" w:rsidP="00484489">
      <w:pPr>
        <w:pStyle w:val="a5"/>
        <w:ind w:firstLineChars="0" w:firstLine="1"/>
        <w:rPr>
          <w:rFonts w:asciiTheme="minorEastAsia" w:hAnsiTheme="minorEastAsia"/>
        </w:rPr>
      </w:pPr>
    </w:p>
    <w:p w14:paraId="52320D2D" w14:textId="77777777" w:rsidR="00A51339" w:rsidRPr="00D52BF4" w:rsidRDefault="00A51339" w:rsidP="00484489">
      <w:pPr>
        <w:pStyle w:val="a5"/>
        <w:ind w:firstLineChars="0" w:firstLine="1"/>
        <w:rPr>
          <w:rFonts w:asciiTheme="minorEastAsia" w:hAnsiTheme="minorEastAsia"/>
        </w:rPr>
      </w:pPr>
    </w:p>
    <w:p w14:paraId="65305E39" w14:textId="77777777" w:rsidR="00A51339" w:rsidRPr="00D52BF4" w:rsidRDefault="00A51339" w:rsidP="00484489">
      <w:pPr>
        <w:pStyle w:val="a5"/>
        <w:ind w:firstLineChars="0" w:firstLine="1"/>
        <w:rPr>
          <w:rFonts w:asciiTheme="minorEastAsia" w:hAnsiTheme="minorEastAsia"/>
        </w:rPr>
      </w:pPr>
    </w:p>
    <w:p w14:paraId="0B9B999C" w14:textId="77777777" w:rsidR="00A51339" w:rsidRPr="00D52BF4" w:rsidRDefault="00A51339" w:rsidP="00484489">
      <w:pPr>
        <w:pStyle w:val="a5"/>
        <w:ind w:firstLineChars="0" w:firstLine="1"/>
        <w:rPr>
          <w:rFonts w:asciiTheme="minorEastAsia" w:hAnsiTheme="minorEastAsia"/>
        </w:rPr>
      </w:pPr>
    </w:p>
    <w:p w14:paraId="6B60B489" w14:textId="77777777" w:rsidR="00A51339" w:rsidRPr="00D52BF4" w:rsidRDefault="00A51339" w:rsidP="00484489">
      <w:pPr>
        <w:pStyle w:val="a5"/>
        <w:ind w:firstLineChars="0" w:firstLine="1"/>
        <w:rPr>
          <w:rFonts w:asciiTheme="minorEastAsia" w:hAnsiTheme="minorEastAsia"/>
        </w:rPr>
      </w:pPr>
    </w:p>
    <w:p w14:paraId="77FAD4D1" w14:textId="77777777" w:rsidR="00A51339" w:rsidRPr="00D52BF4" w:rsidRDefault="00A51339" w:rsidP="00484489">
      <w:pPr>
        <w:pStyle w:val="a5"/>
        <w:ind w:firstLineChars="0" w:firstLine="1"/>
        <w:rPr>
          <w:rFonts w:asciiTheme="minorEastAsia" w:hAnsiTheme="minorEastAsia"/>
        </w:rPr>
      </w:pPr>
    </w:p>
    <w:p w14:paraId="6CC3493D" w14:textId="77777777" w:rsidR="00A51339" w:rsidRPr="00D52BF4" w:rsidRDefault="00A51339" w:rsidP="00484489">
      <w:pPr>
        <w:pStyle w:val="a5"/>
        <w:ind w:firstLineChars="0" w:firstLine="1"/>
        <w:rPr>
          <w:rFonts w:asciiTheme="minorEastAsia" w:hAnsiTheme="minorEastAsia"/>
        </w:rPr>
      </w:pPr>
    </w:p>
    <w:p w14:paraId="1ADD97FB" w14:textId="77777777" w:rsidR="00A51339" w:rsidRPr="00D52BF4" w:rsidRDefault="00A51339" w:rsidP="00484489">
      <w:pPr>
        <w:pStyle w:val="a5"/>
        <w:ind w:firstLineChars="0" w:firstLine="1"/>
        <w:rPr>
          <w:rFonts w:asciiTheme="minorEastAsia" w:hAnsiTheme="minorEastAsia"/>
        </w:rPr>
      </w:pPr>
    </w:p>
    <w:p w14:paraId="421C4489" w14:textId="77777777" w:rsidR="00A51339" w:rsidRPr="00D52BF4" w:rsidRDefault="00A51339" w:rsidP="00484489">
      <w:pPr>
        <w:pStyle w:val="a5"/>
        <w:ind w:firstLineChars="0" w:firstLine="1"/>
        <w:rPr>
          <w:rFonts w:asciiTheme="minorEastAsia" w:hAnsiTheme="minorEastAsia"/>
        </w:rPr>
      </w:pPr>
    </w:p>
    <w:p w14:paraId="517E1921" w14:textId="77777777" w:rsidR="00A51339" w:rsidRPr="00D52BF4" w:rsidRDefault="00A51339" w:rsidP="00484489">
      <w:pPr>
        <w:pStyle w:val="a5"/>
        <w:ind w:firstLineChars="0" w:firstLine="1"/>
        <w:rPr>
          <w:rFonts w:asciiTheme="minorEastAsia" w:hAnsiTheme="minorEastAsia"/>
        </w:rPr>
      </w:pPr>
    </w:p>
    <w:p w14:paraId="6D96ED43" w14:textId="77777777" w:rsidR="00A51339" w:rsidRPr="00D52BF4" w:rsidRDefault="00A51339" w:rsidP="00484489">
      <w:pPr>
        <w:pStyle w:val="a5"/>
        <w:ind w:firstLineChars="0" w:firstLine="1"/>
        <w:rPr>
          <w:rFonts w:asciiTheme="minorEastAsia" w:hAnsiTheme="minorEastAsia"/>
        </w:rPr>
      </w:pPr>
    </w:p>
    <w:p w14:paraId="52192138" w14:textId="77777777" w:rsidR="00A51339" w:rsidRPr="00D52BF4" w:rsidRDefault="00A51339" w:rsidP="00484489">
      <w:pPr>
        <w:pStyle w:val="a5"/>
        <w:ind w:firstLineChars="0" w:firstLine="1"/>
        <w:rPr>
          <w:rFonts w:asciiTheme="minorEastAsia" w:hAnsiTheme="minorEastAsia"/>
        </w:rPr>
      </w:pPr>
    </w:p>
    <w:p w14:paraId="291C412E" w14:textId="77777777" w:rsidR="00A51339" w:rsidRPr="00D52BF4" w:rsidRDefault="00A51339" w:rsidP="00484489">
      <w:pPr>
        <w:pStyle w:val="a5"/>
        <w:ind w:firstLineChars="0" w:firstLine="1"/>
        <w:rPr>
          <w:rFonts w:asciiTheme="minorEastAsia" w:hAnsiTheme="minorEastAsia"/>
        </w:rPr>
      </w:pPr>
    </w:p>
    <w:p w14:paraId="3BFD4167" w14:textId="77777777" w:rsidR="00A51339" w:rsidRPr="00D52BF4" w:rsidRDefault="00A51339" w:rsidP="00484489">
      <w:pPr>
        <w:pStyle w:val="a5"/>
        <w:ind w:firstLineChars="0" w:firstLine="1"/>
        <w:rPr>
          <w:rFonts w:asciiTheme="minorEastAsia" w:hAnsiTheme="minorEastAsia"/>
        </w:rPr>
      </w:pPr>
      <w:r w:rsidRPr="00D52BF4">
        <w:rPr>
          <w:rFonts w:asciiTheme="minorEastAsia" w:hAnsiTheme="minorEastAsia"/>
        </w:rPr>
        <w:br w:type="page"/>
      </w:r>
    </w:p>
    <w:p w14:paraId="7DC2CF07" w14:textId="4E0CB86B" w:rsidR="006E3907" w:rsidRPr="00D52BF4" w:rsidRDefault="006E3907" w:rsidP="006E3907">
      <w:pPr>
        <w:pStyle w:val="ad"/>
        <w:ind w:leftChars="0" w:left="480" w:hanging="480"/>
        <w:outlineLvl w:val="2"/>
        <w:rPr>
          <w:noProof/>
          <w:sz w:val="24"/>
        </w:rPr>
      </w:pPr>
      <w:bookmarkStart w:id="101" w:name="_Toc131018071"/>
      <w:r w:rsidRPr="00D52BF4">
        <w:rPr>
          <w:noProof/>
          <w:sz w:val="24"/>
        </w:rPr>
        <w:t>（２）</w:t>
      </w:r>
      <w:r w:rsidR="00315B3F" w:rsidRPr="00D52BF4">
        <w:rPr>
          <w:rFonts w:hint="eastAsia"/>
          <w:noProof/>
          <w:sz w:val="24"/>
        </w:rPr>
        <w:t>主な介助・支援者</w:t>
      </w:r>
      <w:bookmarkEnd w:id="101"/>
    </w:p>
    <w:p w14:paraId="358D2BBE" w14:textId="34E15B1B" w:rsidR="00EB1F0A" w:rsidRPr="00D52BF4" w:rsidRDefault="00EB1F0A" w:rsidP="00EB1F0A">
      <w:pPr>
        <w:pStyle w:val="a9"/>
        <w:pBdr>
          <w:top w:val="single" w:sz="4" w:space="1" w:color="auto"/>
          <w:left w:val="single" w:sz="4" w:space="4" w:color="auto"/>
          <w:bottom w:val="single" w:sz="4" w:space="1" w:color="auto"/>
          <w:right w:val="single" w:sz="4" w:space="4" w:color="auto"/>
        </w:pBdr>
        <w:ind w:leftChars="0" w:left="0" w:firstLineChars="0" w:firstLine="0"/>
        <w:rPr>
          <w:rFonts w:ascii="BIZ UDゴシック" w:eastAsia="BIZ UDゴシック" w:hAnsi="BIZ UDゴシック" w:cs="MS UI Gothic"/>
          <w:b/>
          <w:w w:val="95"/>
          <w:kern w:val="0"/>
          <w:shd w:val="pct15" w:color="auto" w:fill="FFFFFF"/>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11で「</w:t>
      </w:r>
      <w:r w:rsidRPr="00D52BF4">
        <w:rPr>
          <w:rFonts w:ascii="BIZ UDゴシック" w:eastAsia="BIZ UDゴシック" w:hAnsi="BIZ UDゴシック" w:cs="MS UI Gothic"/>
          <w:b/>
          <w:kern w:val="0"/>
          <w:shd w:val="pct15" w:color="auto" w:fill="FFFFFF"/>
        </w:rPr>
        <w:t>常</w:t>
      </w:r>
      <w:r w:rsidRPr="00D52BF4">
        <w:rPr>
          <w:rFonts w:ascii="BIZ UDゴシック" w:eastAsia="BIZ UDゴシック" w:hAnsi="BIZ UDゴシック" w:cs="MS UI Gothic" w:hint="eastAsia"/>
          <w:b/>
          <w:kern w:val="0"/>
          <w:shd w:val="pct15" w:color="auto" w:fill="FFFFFF"/>
        </w:rPr>
        <w:t>に</w:t>
      </w:r>
      <w:r w:rsidRPr="00D52BF4">
        <w:rPr>
          <w:rFonts w:ascii="BIZ UDゴシック" w:eastAsia="BIZ UDゴシック" w:hAnsi="BIZ UDゴシック" w:cs="MS UI Gothic"/>
          <w:b/>
          <w:kern w:val="0"/>
          <w:shd w:val="pct15" w:color="auto" w:fill="FFFFFF"/>
        </w:rPr>
        <w:t>介助</w:t>
      </w:r>
      <w:r w:rsidRPr="00D52BF4">
        <w:rPr>
          <w:rFonts w:ascii="BIZ UDゴシック" w:eastAsia="BIZ UDゴシック" w:hAnsi="BIZ UDゴシック" w:cs="MS UI Gothic" w:hint="eastAsia"/>
          <w:b/>
          <w:kern w:val="0"/>
          <w:shd w:val="pct15" w:color="auto" w:fill="FFFFFF"/>
        </w:rPr>
        <w:t>が</w:t>
      </w:r>
      <w:r w:rsidRPr="00D52BF4">
        <w:rPr>
          <w:rFonts w:ascii="BIZ UDゴシック" w:eastAsia="BIZ UDゴシック" w:hAnsi="BIZ UDゴシック" w:cs="MS UI Gothic"/>
          <w:b/>
          <w:kern w:val="0"/>
          <w:shd w:val="pct15" w:color="auto" w:fill="FFFFFF"/>
        </w:rPr>
        <w:t>必要</w:t>
      </w:r>
      <w:r w:rsidRPr="00D52BF4">
        <w:rPr>
          <w:rFonts w:ascii="BIZ UDゴシック" w:eastAsia="BIZ UDゴシック" w:hAnsi="BIZ UDゴシック" w:cs="MS UI Gothic" w:hint="eastAsia"/>
          <w:b/>
          <w:kern w:val="0"/>
          <w:shd w:val="pct15" w:color="auto" w:fill="FFFFFF"/>
        </w:rPr>
        <w:t>」</w:t>
      </w:r>
      <w:r w:rsidRPr="00D52BF4">
        <w:rPr>
          <w:rFonts w:ascii="BIZ UDゴシック" w:eastAsia="BIZ UDゴシック" w:hAnsi="BIZ UDゴシック" w:cs="MS UI Gothic"/>
          <w:b/>
          <w:kern w:val="0"/>
          <w:shd w:val="pct15" w:color="auto" w:fill="FFFFFF"/>
        </w:rPr>
        <w:t>又は</w:t>
      </w:r>
      <w:r w:rsidRPr="00D52BF4">
        <w:rPr>
          <w:rFonts w:ascii="BIZ UDゴシック" w:eastAsia="BIZ UDゴシック" w:hAnsi="BIZ UDゴシック" w:cs="MS UI Gothic" w:hint="eastAsia"/>
          <w:b/>
          <w:kern w:val="0"/>
          <w:shd w:val="pct15" w:color="auto" w:fill="FFFFFF"/>
        </w:rPr>
        <w:t>「</w:t>
      </w:r>
      <w:r w:rsidRPr="00D52BF4">
        <w:rPr>
          <w:rFonts w:ascii="BIZ UDゴシック" w:eastAsia="BIZ UDゴシック" w:hAnsi="BIZ UDゴシック" w:cs="MS UI Gothic"/>
          <w:b/>
          <w:kern w:val="0"/>
          <w:shd w:val="pct15" w:color="auto" w:fill="FFFFFF"/>
        </w:rPr>
        <w:t>時々介助</w:t>
      </w:r>
      <w:r w:rsidRPr="00D52BF4">
        <w:rPr>
          <w:rFonts w:ascii="BIZ UDゴシック" w:eastAsia="BIZ UDゴシック" w:hAnsi="BIZ UDゴシック" w:cs="MS UI Gothic" w:hint="eastAsia"/>
          <w:b/>
          <w:kern w:val="0"/>
          <w:shd w:val="pct15" w:color="auto" w:fill="FFFFFF"/>
        </w:rPr>
        <w:t>が</w:t>
      </w:r>
      <w:r w:rsidRPr="00D52BF4">
        <w:rPr>
          <w:rFonts w:ascii="BIZ UDゴシック" w:eastAsia="BIZ UDゴシック" w:hAnsi="BIZ UDゴシック" w:cs="MS UI Gothic"/>
          <w:b/>
          <w:kern w:val="0"/>
          <w:shd w:val="pct15" w:color="auto" w:fill="FFFFFF"/>
        </w:rPr>
        <w:t>必要</w:t>
      </w:r>
      <w:r w:rsidRPr="00D52BF4">
        <w:rPr>
          <w:rFonts w:ascii="BIZ UDゴシック" w:eastAsia="BIZ UDゴシック" w:hAnsi="BIZ UDゴシック" w:cs="MS UI Gothic" w:hint="eastAsia"/>
          <w:b/>
          <w:kern w:val="0"/>
          <w:shd w:val="pct15" w:color="auto" w:fill="FFFFFF"/>
        </w:rPr>
        <w:t>」と</w:t>
      </w:r>
      <w:r w:rsidRPr="00D52BF4">
        <w:rPr>
          <w:rFonts w:ascii="BIZ UDゴシック" w:eastAsia="BIZ UDゴシック" w:hAnsi="BIZ UDゴシック" w:cs="MS UI Gothic"/>
          <w:b/>
          <w:kern w:val="0"/>
          <w:shd w:val="pct15" w:color="auto" w:fill="FFFFFF"/>
        </w:rPr>
        <w:t>答</w:t>
      </w:r>
      <w:r w:rsidRPr="00D52BF4">
        <w:rPr>
          <w:rFonts w:ascii="BIZ UDゴシック" w:eastAsia="BIZ UDゴシック" w:hAnsi="BIZ UDゴシック" w:cs="MS UI Gothic" w:hint="eastAsia"/>
          <w:b/>
          <w:kern w:val="0"/>
          <w:shd w:val="pct15" w:color="auto" w:fill="FFFFFF"/>
        </w:rPr>
        <w:t>えた</w:t>
      </w:r>
      <w:r w:rsidRPr="00D52BF4">
        <w:rPr>
          <w:rFonts w:ascii="BIZ UDゴシック" w:eastAsia="BIZ UDゴシック" w:hAnsi="BIZ UDゴシック" w:cs="MS UI Gothic"/>
          <w:b/>
          <w:kern w:val="0"/>
          <w:shd w:val="pct15" w:color="auto" w:fill="FFFFFF"/>
        </w:rPr>
        <w:t>方</w:t>
      </w:r>
      <w:r w:rsidRPr="00D52BF4">
        <w:rPr>
          <w:rFonts w:ascii="BIZ UDゴシック" w:eastAsia="BIZ UDゴシック" w:hAnsi="BIZ UDゴシック" w:cs="MS UI Gothic" w:hint="eastAsia"/>
          <w:b/>
          <w:kern w:val="0"/>
          <w:shd w:val="pct15" w:color="auto" w:fill="FFFFFF"/>
        </w:rPr>
        <w:t>におうかがいします。】</w:t>
      </w:r>
    </w:p>
    <w:p w14:paraId="03D3D698"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Chars="0" w:left="440" w:hanging="440"/>
        <w:rPr>
          <w:rFonts w:ascii="BIZ UDゴシック" w:eastAsia="BIZ UDゴシック" w:hAnsi="BIZ UDゴシック"/>
        </w:rPr>
      </w:pPr>
      <w:r w:rsidRPr="00D52BF4">
        <w:rPr>
          <w:rFonts w:ascii="BIZ UDゴシック" w:eastAsia="BIZ UDゴシック" w:hAnsi="BIZ UDゴシック"/>
        </w:rPr>
        <w:t>問12</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普段</w:t>
      </w:r>
      <w:r w:rsidRPr="00D52BF4">
        <w:rPr>
          <w:rFonts w:ascii="BIZ UDゴシック" w:eastAsia="BIZ UDゴシック" w:hAnsi="BIZ UDゴシック" w:hint="eastAsia"/>
        </w:rPr>
        <w:t>、あなたを</w:t>
      </w:r>
      <w:r w:rsidRPr="00D52BF4">
        <w:rPr>
          <w:rFonts w:ascii="BIZ UDゴシック" w:eastAsia="BIZ UDゴシック" w:hAnsi="BIZ UDゴシック"/>
        </w:rPr>
        <w:t>主</w:t>
      </w:r>
      <w:r w:rsidRPr="00D52BF4">
        <w:rPr>
          <w:rFonts w:ascii="BIZ UDゴシック" w:eastAsia="BIZ UDゴシック" w:hAnsi="BIZ UDゴシック" w:hint="eastAsia"/>
        </w:rPr>
        <w:t>に</w:t>
      </w:r>
      <w:r w:rsidRPr="00D52BF4">
        <w:rPr>
          <w:rFonts w:ascii="BIZ UDゴシック" w:eastAsia="BIZ UDゴシック" w:hAnsi="BIZ UDゴシック"/>
        </w:rPr>
        <w:t>介助</w:t>
      </w:r>
      <w:r w:rsidRPr="00D52BF4">
        <w:rPr>
          <w:rFonts w:ascii="BIZ UDゴシック" w:eastAsia="BIZ UDゴシック" w:hAnsi="BIZ UDゴシック" w:hint="eastAsia"/>
        </w:rPr>
        <w:t>・</w:t>
      </w:r>
      <w:r w:rsidRPr="00D52BF4">
        <w:rPr>
          <w:rFonts w:ascii="BIZ UDゴシック" w:eastAsia="BIZ UDゴシック" w:hAnsi="BIZ UDゴシック" w:cs="ＭＳ ゴシック"/>
        </w:rPr>
        <w:t>支援</w:t>
      </w:r>
      <w:r w:rsidRPr="00D52BF4">
        <w:rPr>
          <w:rFonts w:ascii="BIZ UDゴシック" w:eastAsia="BIZ UDゴシック" w:hAnsi="BIZ UDゴシック" w:hint="eastAsia"/>
        </w:rPr>
        <w:t>しているのはどなたですか。（</w:t>
      </w:r>
      <w:r w:rsidRPr="00D52BF4">
        <w:rPr>
          <w:rFonts w:ascii="BIZ UDゴシック" w:eastAsia="BIZ UDゴシック" w:hAnsi="BIZ UDゴシック" w:cs="Microsoft JhengHei"/>
        </w:rPr>
        <w:t>○</w:t>
      </w:r>
      <w:r w:rsidRPr="00D52BF4">
        <w:rPr>
          <w:rFonts w:ascii="BIZ UDゴシック" w:eastAsia="BIZ UDゴシック" w:hAnsi="BIZ UDゴシック" w:hint="eastAsia"/>
        </w:rPr>
        <w:t>は</w:t>
      </w:r>
      <w:r w:rsidRPr="00D52BF4">
        <w:rPr>
          <w:rFonts w:ascii="BIZ UDゴシック" w:eastAsia="BIZ UDゴシック" w:hAnsi="BIZ UDゴシック" w:cs="ＭＳ ゴシック"/>
        </w:rPr>
        <w:t>１つ</w:t>
      </w:r>
      <w:r w:rsidRPr="00D52BF4">
        <w:rPr>
          <w:rFonts w:ascii="BIZ UDゴシック" w:eastAsia="BIZ UDゴシック" w:hAnsi="BIZ UDゴシック" w:hint="eastAsia"/>
        </w:rPr>
        <w:t>）</w:t>
      </w:r>
    </w:p>
    <w:p w14:paraId="70DC2C07" w14:textId="77777777" w:rsidR="00EB1F0A" w:rsidRPr="00D52BF4" w:rsidRDefault="00EB1F0A" w:rsidP="00484489">
      <w:pPr>
        <w:pStyle w:val="a5"/>
        <w:ind w:firstLineChars="0" w:firstLine="1"/>
        <w:rPr>
          <w:rFonts w:asciiTheme="minorEastAsia" w:hAnsiTheme="minorEastAsia"/>
        </w:rPr>
      </w:pPr>
    </w:p>
    <w:p w14:paraId="4B84B610" w14:textId="78D20783"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主な介助・支援者は、</w:t>
      </w:r>
      <w:r w:rsidR="0000151E" w:rsidRPr="00D52BF4">
        <w:rPr>
          <w:rFonts w:asciiTheme="minorEastAsia" w:hAnsiTheme="minorEastAsia" w:hint="eastAsia"/>
        </w:rPr>
        <w:t>全体で</w:t>
      </w:r>
      <w:r w:rsidRPr="00D52BF4">
        <w:rPr>
          <w:rFonts w:asciiTheme="minorEastAsia" w:hAnsiTheme="minorEastAsia" w:hint="eastAsia"/>
        </w:rPr>
        <w:t>「父、母」が90.6％を占めています。</w:t>
      </w:r>
    </w:p>
    <w:p w14:paraId="49920C31" w14:textId="064DA390" w:rsidR="00A51339" w:rsidRPr="00D52BF4" w:rsidRDefault="00664307" w:rsidP="00B10259">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w:t>
      </w:r>
      <w:r w:rsidR="0000151E" w:rsidRPr="00D52BF4">
        <w:rPr>
          <w:rFonts w:asciiTheme="minorEastAsia" w:hAnsiTheme="minorEastAsia" w:hint="eastAsia"/>
        </w:rPr>
        <w:t>いずれの障がい</w:t>
      </w:r>
      <w:r w:rsidR="003A5A55" w:rsidRPr="003D6BE4">
        <w:rPr>
          <w:rFonts w:asciiTheme="minorEastAsia" w:hAnsiTheme="minorEastAsia" w:hint="eastAsia"/>
          <w:color w:val="000000" w:themeColor="text1"/>
        </w:rPr>
        <w:t>種別</w:t>
      </w:r>
      <w:r w:rsidR="0000151E" w:rsidRPr="00D52BF4">
        <w:rPr>
          <w:rFonts w:asciiTheme="minorEastAsia" w:hAnsiTheme="minorEastAsia" w:hint="eastAsia"/>
        </w:rPr>
        <w:t>でも「父、母」が８割以上を占め</w:t>
      </w:r>
      <w:r w:rsidR="00B10259" w:rsidRPr="00D52BF4">
        <w:rPr>
          <w:rFonts w:asciiTheme="minorEastAsia" w:hAnsiTheme="minorEastAsia" w:hint="eastAsia"/>
        </w:rPr>
        <w:t>ています。</w:t>
      </w:r>
    </w:p>
    <w:p w14:paraId="02EA9330" w14:textId="17553871" w:rsidR="00A51339" w:rsidRPr="00D52BF4" w:rsidRDefault="00A51339" w:rsidP="00484489">
      <w:pPr>
        <w:pStyle w:val="a5"/>
        <w:ind w:firstLineChars="0" w:firstLine="1"/>
        <w:rPr>
          <w:rFonts w:asciiTheme="minorEastAsia" w:hAnsiTheme="minorEastAsia"/>
        </w:rPr>
      </w:pPr>
    </w:p>
    <w:p w14:paraId="7C1D54AD" w14:textId="629E07A9" w:rsidR="00A51339" w:rsidRPr="00D52BF4" w:rsidRDefault="0002752C" w:rsidP="00484489">
      <w:pPr>
        <w:pStyle w:val="a5"/>
        <w:ind w:firstLineChars="0" w:firstLine="1"/>
        <w:rPr>
          <w:rFonts w:asciiTheme="minorEastAsia" w:hAnsiTheme="minorEastAsia"/>
        </w:rPr>
      </w:pPr>
      <w:r w:rsidRPr="0002752C">
        <w:rPr>
          <w:noProof/>
        </w:rPr>
        <w:drawing>
          <wp:anchor distT="0" distB="0" distL="114300" distR="114300" simplePos="0" relativeHeight="252288000" behindDoc="0" locked="0" layoutInCell="1" allowOverlap="1" wp14:anchorId="34A43A8B" wp14:editId="748600F7">
            <wp:simplePos x="0" y="0"/>
            <wp:positionH relativeFrom="margin">
              <wp:align>center</wp:align>
            </wp:positionH>
            <wp:positionV relativeFrom="paragraph">
              <wp:posOffset>110800</wp:posOffset>
            </wp:positionV>
            <wp:extent cx="5107680" cy="4525560"/>
            <wp:effectExtent l="0" t="0" r="0" b="889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07680" cy="452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6728E" w14:textId="63BCD65E" w:rsidR="00A51339" w:rsidRPr="00D52BF4" w:rsidRDefault="00A51339" w:rsidP="00484489">
      <w:pPr>
        <w:pStyle w:val="a5"/>
        <w:ind w:firstLineChars="0" w:firstLine="1"/>
        <w:rPr>
          <w:rFonts w:asciiTheme="minorEastAsia" w:hAnsiTheme="minorEastAsia"/>
        </w:rPr>
      </w:pPr>
    </w:p>
    <w:p w14:paraId="05A565D1" w14:textId="5D9445FF" w:rsidR="00A51339" w:rsidRPr="00D52BF4" w:rsidRDefault="00A51339" w:rsidP="00484489">
      <w:pPr>
        <w:pStyle w:val="a5"/>
        <w:ind w:firstLineChars="0" w:firstLine="1"/>
        <w:rPr>
          <w:rFonts w:asciiTheme="minorEastAsia" w:hAnsiTheme="minorEastAsia"/>
        </w:rPr>
      </w:pPr>
    </w:p>
    <w:p w14:paraId="353FA731" w14:textId="794DF598" w:rsidR="00A51339" w:rsidRPr="00D52BF4" w:rsidRDefault="00A51339" w:rsidP="00484489">
      <w:pPr>
        <w:pStyle w:val="a5"/>
        <w:ind w:firstLineChars="0" w:firstLine="1"/>
        <w:rPr>
          <w:rFonts w:asciiTheme="minorEastAsia" w:hAnsiTheme="minorEastAsia"/>
        </w:rPr>
      </w:pPr>
    </w:p>
    <w:p w14:paraId="65FDD957" w14:textId="20B50BF4" w:rsidR="00A51339" w:rsidRPr="00D52BF4" w:rsidRDefault="00A51339" w:rsidP="00484489">
      <w:pPr>
        <w:pStyle w:val="a5"/>
        <w:ind w:firstLineChars="0" w:firstLine="1"/>
        <w:rPr>
          <w:rFonts w:asciiTheme="minorEastAsia" w:hAnsiTheme="minorEastAsia"/>
        </w:rPr>
      </w:pPr>
    </w:p>
    <w:p w14:paraId="5687D6F0" w14:textId="4790F08F" w:rsidR="00A51339" w:rsidRPr="00D52BF4" w:rsidRDefault="00A51339" w:rsidP="00484489">
      <w:pPr>
        <w:pStyle w:val="a5"/>
        <w:ind w:firstLineChars="0" w:firstLine="1"/>
        <w:rPr>
          <w:rFonts w:asciiTheme="minorEastAsia" w:hAnsiTheme="minorEastAsia"/>
        </w:rPr>
      </w:pPr>
    </w:p>
    <w:p w14:paraId="344DAA74" w14:textId="0E0931E0" w:rsidR="00A51339" w:rsidRPr="00D52BF4" w:rsidRDefault="00A51339" w:rsidP="00484489">
      <w:pPr>
        <w:pStyle w:val="a5"/>
        <w:ind w:firstLineChars="0" w:firstLine="1"/>
        <w:rPr>
          <w:rFonts w:asciiTheme="minorEastAsia" w:hAnsiTheme="minorEastAsia"/>
        </w:rPr>
      </w:pPr>
    </w:p>
    <w:p w14:paraId="2290E1E2" w14:textId="6087D4DA" w:rsidR="00A51339" w:rsidRPr="00D52BF4" w:rsidRDefault="00A51339" w:rsidP="00484489">
      <w:pPr>
        <w:pStyle w:val="a5"/>
        <w:ind w:firstLineChars="0" w:firstLine="1"/>
        <w:rPr>
          <w:rFonts w:asciiTheme="minorEastAsia" w:hAnsiTheme="minorEastAsia"/>
        </w:rPr>
      </w:pPr>
    </w:p>
    <w:p w14:paraId="2B36685B" w14:textId="3AAE22E9" w:rsidR="00A51339" w:rsidRPr="00D52BF4" w:rsidRDefault="00A51339" w:rsidP="00484489">
      <w:pPr>
        <w:pStyle w:val="a5"/>
        <w:ind w:firstLineChars="0" w:firstLine="1"/>
        <w:rPr>
          <w:rFonts w:asciiTheme="minorEastAsia" w:hAnsiTheme="minorEastAsia"/>
        </w:rPr>
      </w:pPr>
    </w:p>
    <w:p w14:paraId="614E28F3" w14:textId="167AF6C2" w:rsidR="00A51339" w:rsidRPr="00D52BF4" w:rsidRDefault="00A51339" w:rsidP="00484489">
      <w:pPr>
        <w:pStyle w:val="a5"/>
        <w:ind w:firstLineChars="0" w:firstLine="1"/>
        <w:rPr>
          <w:rFonts w:asciiTheme="minorEastAsia" w:hAnsiTheme="minorEastAsia"/>
        </w:rPr>
      </w:pPr>
    </w:p>
    <w:p w14:paraId="0E85CD78" w14:textId="38EA5E33" w:rsidR="00A51339" w:rsidRPr="00D52BF4" w:rsidRDefault="00A51339" w:rsidP="00484489">
      <w:pPr>
        <w:pStyle w:val="a5"/>
        <w:ind w:firstLineChars="0" w:firstLine="1"/>
        <w:rPr>
          <w:rFonts w:asciiTheme="minorEastAsia" w:hAnsiTheme="minorEastAsia"/>
        </w:rPr>
      </w:pPr>
    </w:p>
    <w:p w14:paraId="3E282A3E" w14:textId="56BBA033" w:rsidR="00A51339" w:rsidRPr="00D52BF4" w:rsidRDefault="00A51339" w:rsidP="00484489">
      <w:pPr>
        <w:pStyle w:val="a5"/>
        <w:ind w:firstLineChars="0" w:firstLine="1"/>
        <w:rPr>
          <w:rFonts w:asciiTheme="minorEastAsia" w:hAnsiTheme="minorEastAsia"/>
        </w:rPr>
      </w:pPr>
    </w:p>
    <w:p w14:paraId="25E96876" w14:textId="2CF5F649" w:rsidR="00A51339" w:rsidRPr="00D52BF4" w:rsidRDefault="00A51339" w:rsidP="00484489">
      <w:pPr>
        <w:pStyle w:val="a5"/>
        <w:ind w:firstLineChars="0" w:firstLine="1"/>
        <w:rPr>
          <w:rFonts w:asciiTheme="minorEastAsia" w:hAnsiTheme="minorEastAsia"/>
        </w:rPr>
      </w:pPr>
    </w:p>
    <w:p w14:paraId="06594BD7" w14:textId="1DB0E8D8" w:rsidR="00A51339" w:rsidRPr="00D52BF4" w:rsidRDefault="00A51339" w:rsidP="00484489">
      <w:pPr>
        <w:pStyle w:val="a5"/>
        <w:ind w:firstLineChars="0" w:firstLine="1"/>
        <w:rPr>
          <w:rFonts w:asciiTheme="minorEastAsia" w:hAnsiTheme="minorEastAsia"/>
        </w:rPr>
      </w:pPr>
    </w:p>
    <w:p w14:paraId="2ABF29D5" w14:textId="49063635" w:rsidR="00A51339" w:rsidRPr="00D52BF4" w:rsidRDefault="00A51339" w:rsidP="00484489">
      <w:pPr>
        <w:pStyle w:val="a5"/>
        <w:ind w:firstLineChars="0" w:firstLine="1"/>
        <w:rPr>
          <w:rFonts w:asciiTheme="minorEastAsia" w:hAnsiTheme="minorEastAsia"/>
        </w:rPr>
      </w:pPr>
    </w:p>
    <w:p w14:paraId="7901567B" w14:textId="4A0238AF" w:rsidR="00A51339" w:rsidRPr="00D52BF4" w:rsidRDefault="00A51339" w:rsidP="00484489">
      <w:pPr>
        <w:pStyle w:val="a5"/>
        <w:ind w:firstLineChars="0" w:firstLine="1"/>
        <w:rPr>
          <w:rFonts w:asciiTheme="minorEastAsia" w:hAnsiTheme="minorEastAsia"/>
        </w:rPr>
      </w:pPr>
    </w:p>
    <w:p w14:paraId="435FB2A8" w14:textId="5AE089F1" w:rsidR="00A51339" w:rsidRPr="00D52BF4" w:rsidRDefault="00A51339" w:rsidP="00484489">
      <w:pPr>
        <w:pStyle w:val="a5"/>
        <w:ind w:firstLineChars="0" w:firstLine="1"/>
        <w:rPr>
          <w:rFonts w:asciiTheme="minorEastAsia" w:hAnsiTheme="minorEastAsia"/>
        </w:rPr>
      </w:pPr>
    </w:p>
    <w:p w14:paraId="4955A82E" w14:textId="275EC150" w:rsidR="00A51339" w:rsidRPr="00D52BF4" w:rsidRDefault="00A51339" w:rsidP="00484489">
      <w:pPr>
        <w:pStyle w:val="a5"/>
        <w:ind w:firstLineChars="0" w:firstLine="1"/>
        <w:rPr>
          <w:rFonts w:asciiTheme="minorEastAsia" w:hAnsiTheme="minorEastAsia"/>
        </w:rPr>
      </w:pPr>
    </w:p>
    <w:p w14:paraId="7621BBAF" w14:textId="77777777" w:rsidR="00A51339" w:rsidRPr="00D52BF4" w:rsidRDefault="00A51339" w:rsidP="00484489">
      <w:pPr>
        <w:pStyle w:val="a5"/>
        <w:ind w:firstLineChars="0" w:firstLine="1"/>
        <w:rPr>
          <w:rFonts w:asciiTheme="minorEastAsia" w:hAnsiTheme="minorEastAsia"/>
        </w:rPr>
      </w:pPr>
    </w:p>
    <w:p w14:paraId="072A13A7" w14:textId="5DEE3403" w:rsidR="00A51339" w:rsidRPr="00D52BF4" w:rsidRDefault="00A51339" w:rsidP="00484489">
      <w:pPr>
        <w:pStyle w:val="a5"/>
        <w:ind w:firstLineChars="0" w:firstLine="1"/>
        <w:rPr>
          <w:rFonts w:asciiTheme="minorEastAsia" w:hAnsiTheme="minorEastAsia"/>
        </w:rPr>
      </w:pPr>
    </w:p>
    <w:p w14:paraId="74409082" w14:textId="7FEF539F" w:rsidR="00A51339" w:rsidRPr="00D52BF4" w:rsidRDefault="00A51339" w:rsidP="00484489">
      <w:pPr>
        <w:pStyle w:val="a5"/>
        <w:ind w:firstLineChars="0" w:firstLine="1"/>
        <w:rPr>
          <w:rFonts w:asciiTheme="minorEastAsia" w:hAnsiTheme="minorEastAsia"/>
        </w:rPr>
      </w:pPr>
    </w:p>
    <w:p w14:paraId="6BF4B6D2" w14:textId="09F54AFA" w:rsidR="00A51339" w:rsidRPr="00D52BF4" w:rsidRDefault="00A51339" w:rsidP="00484489">
      <w:pPr>
        <w:pStyle w:val="a5"/>
        <w:ind w:firstLineChars="0" w:firstLine="1"/>
        <w:rPr>
          <w:rFonts w:asciiTheme="minorEastAsia" w:hAnsiTheme="minorEastAsia"/>
        </w:rPr>
      </w:pPr>
    </w:p>
    <w:p w14:paraId="26169033" w14:textId="3E7ECBA7" w:rsidR="00A51339" w:rsidRPr="00D52BF4" w:rsidRDefault="00A51339" w:rsidP="00484489">
      <w:pPr>
        <w:pStyle w:val="a5"/>
        <w:ind w:firstLineChars="0" w:firstLine="1"/>
        <w:rPr>
          <w:rFonts w:asciiTheme="minorEastAsia" w:hAnsiTheme="minorEastAsia"/>
        </w:rPr>
      </w:pPr>
      <w:r w:rsidRPr="00D52BF4">
        <w:rPr>
          <w:rFonts w:asciiTheme="minorEastAsia" w:hAnsiTheme="minorEastAsia"/>
        </w:rPr>
        <w:br w:type="page"/>
      </w:r>
    </w:p>
    <w:p w14:paraId="4AA6BC62" w14:textId="77777777" w:rsidR="006E3907" w:rsidRPr="00D52BF4" w:rsidRDefault="006E3907" w:rsidP="006E3907">
      <w:pPr>
        <w:pStyle w:val="ad"/>
        <w:ind w:leftChars="0" w:left="480" w:hanging="480"/>
        <w:outlineLvl w:val="2"/>
        <w:rPr>
          <w:noProof/>
          <w:sz w:val="24"/>
        </w:rPr>
      </w:pPr>
      <w:bookmarkStart w:id="102" w:name="_Toc131018072"/>
      <w:r w:rsidRPr="00D52BF4">
        <w:rPr>
          <w:noProof/>
          <w:sz w:val="24"/>
        </w:rPr>
        <w:t>（３）</w:t>
      </w:r>
      <w:r w:rsidRPr="00D52BF4">
        <w:rPr>
          <w:rFonts w:hint="eastAsia"/>
          <w:noProof/>
          <w:sz w:val="24"/>
        </w:rPr>
        <w:t>主な介助・支援者不在の際の代理者</w:t>
      </w:r>
      <w:bookmarkEnd w:id="102"/>
    </w:p>
    <w:p w14:paraId="7995DCDB"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問13</w:t>
      </w:r>
      <w:r w:rsidRPr="00D52BF4">
        <w:rPr>
          <w:rFonts w:ascii="BIZ UDゴシック" w:eastAsia="BIZ UDゴシック" w:hAnsi="BIZ UDゴシック" w:hint="eastAsia"/>
        </w:rPr>
        <w:t xml:space="preserve">　あなたを</w:t>
      </w:r>
      <w:r w:rsidRPr="00D52BF4">
        <w:rPr>
          <w:rFonts w:ascii="BIZ UDゴシック" w:eastAsia="BIZ UDゴシック" w:hAnsi="BIZ UDゴシック"/>
        </w:rPr>
        <w:t>主</w:t>
      </w:r>
      <w:r w:rsidRPr="00D52BF4">
        <w:rPr>
          <w:rFonts w:ascii="BIZ UDゴシック" w:eastAsia="BIZ UDゴシック" w:hAnsi="BIZ UDゴシック" w:hint="eastAsia"/>
        </w:rPr>
        <w:t>に</w:t>
      </w:r>
      <w:r w:rsidRPr="00D52BF4">
        <w:rPr>
          <w:rFonts w:ascii="BIZ UDゴシック" w:eastAsia="BIZ UDゴシック" w:hAnsi="BIZ UDゴシック"/>
        </w:rPr>
        <w:t>介助</w:t>
      </w:r>
      <w:r w:rsidRPr="00D52BF4">
        <w:rPr>
          <w:rFonts w:ascii="BIZ UDゴシック" w:eastAsia="BIZ UDゴシック" w:hAnsi="BIZ UDゴシック" w:hint="eastAsia"/>
        </w:rPr>
        <w:t>・</w:t>
      </w:r>
      <w:r w:rsidRPr="00D52BF4">
        <w:rPr>
          <w:rFonts w:ascii="BIZ UDゴシック" w:eastAsia="BIZ UDゴシック" w:hAnsi="BIZ UDゴシック" w:cs="ＭＳ ゴシック"/>
        </w:rPr>
        <w:t>支援</w:t>
      </w:r>
      <w:r w:rsidRPr="00D52BF4">
        <w:rPr>
          <w:rFonts w:ascii="BIZ UDゴシック" w:eastAsia="BIZ UDゴシック" w:hAnsi="BIZ UDゴシック" w:hint="eastAsia"/>
        </w:rPr>
        <w:t>している</w:t>
      </w:r>
      <w:r w:rsidRPr="00D52BF4">
        <w:rPr>
          <w:rFonts w:ascii="BIZ UDゴシック" w:eastAsia="BIZ UDゴシック" w:hAnsi="BIZ UDゴシック"/>
        </w:rPr>
        <w:t>方</w:t>
      </w:r>
      <w:r w:rsidRPr="00D52BF4">
        <w:rPr>
          <w:rFonts w:ascii="BIZ UDゴシック" w:eastAsia="BIZ UDゴシック" w:hAnsi="BIZ UDゴシック" w:hint="eastAsia"/>
        </w:rPr>
        <w:t>が、</w:t>
      </w:r>
      <w:r w:rsidRPr="00D52BF4">
        <w:rPr>
          <w:rFonts w:ascii="BIZ UDゴシック" w:eastAsia="BIZ UDゴシック" w:hAnsi="BIZ UDゴシック"/>
        </w:rPr>
        <w:t>病気</w:t>
      </w:r>
      <w:r w:rsidRPr="00D52BF4">
        <w:rPr>
          <w:rFonts w:ascii="BIZ UDゴシック" w:eastAsia="BIZ UDゴシック" w:hAnsi="BIZ UDゴシック" w:hint="eastAsia"/>
        </w:rPr>
        <w:t>のときや</w:t>
      </w:r>
      <w:r w:rsidRPr="00D52BF4">
        <w:rPr>
          <w:rFonts w:ascii="BIZ UDゴシック" w:eastAsia="BIZ UDゴシック" w:hAnsi="BIZ UDゴシック"/>
        </w:rPr>
        <w:t>外出</w:t>
      </w:r>
      <w:r w:rsidRPr="00D52BF4">
        <w:rPr>
          <w:rFonts w:ascii="BIZ UDゴシック" w:eastAsia="BIZ UDゴシック" w:hAnsi="BIZ UDゴシック" w:hint="eastAsia"/>
        </w:rPr>
        <w:t>をしなければならないときなどは、</w:t>
      </w:r>
      <w:r w:rsidRPr="00D52BF4">
        <w:rPr>
          <w:rFonts w:ascii="BIZ UDゴシック" w:eastAsia="BIZ UDゴシック" w:hAnsi="BIZ UDゴシック"/>
        </w:rPr>
        <w:t>代わりに</w:t>
      </w:r>
      <w:r w:rsidRPr="00D52BF4">
        <w:rPr>
          <w:rFonts w:ascii="BIZ UDゴシック" w:eastAsia="BIZ UDゴシック" w:hAnsi="BIZ UDゴシック" w:hint="eastAsia"/>
        </w:rPr>
        <w:t>どなたが</w:t>
      </w:r>
      <w:r w:rsidRPr="00D52BF4">
        <w:rPr>
          <w:rFonts w:ascii="BIZ UDゴシック" w:eastAsia="BIZ UDゴシック" w:hAnsi="BIZ UDゴシック"/>
        </w:rPr>
        <w:t>介助</w:t>
      </w:r>
      <w:r w:rsidRPr="00D52BF4">
        <w:rPr>
          <w:rFonts w:ascii="BIZ UDゴシック" w:eastAsia="BIZ UDゴシック" w:hAnsi="BIZ UDゴシック" w:hint="eastAsia"/>
        </w:rPr>
        <w:t>・</w:t>
      </w:r>
      <w:r w:rsidRPr="00D52BF4">
        <w:rPr>
          <w:rFonts w:ascii="BIZ UDゴシック" w:eastAsia="BIZ UDゴシック" w:hAnsi="BIZ UDゴシック" w:cs="ＭＳ ゴシック"/>
        </w:rPr>
        <w:t>支援</w:t>
      </w:r>
      <w:r w:rsidRPr="00D52BF4">
        <w:rPr>
          <w:rFonts w:ascii="BIZ UDゴシック" w:eastAsia="BIZ UDゴシック" w:hAnsi="BIZ UDゴシック" w:hint="eastAsia"/>
        </w:rPr>
        <w:t>していますか。（</w:t>
      </w:r>
      <w:r w:rsidRPr="00D52BF4">
        <w:rPr>
          <w:rFonts w:ascii="BIZ UDゴシック" w:eastAsia="BIZ UDゴシック" w:hAnsi="BIZ UDゴシック" w:cs="Microsoft JhengHei"/>
        </w:rPr>
        <w:t>○</w:t>
      </w:r>
      <w:r w:rsidRPr="00D52BF4">
        <w:rPr>
          <w:rFonts w:ascii="BIZ UDゴシック" w:eastAsia="BIZ UDゴシック" w:hAnsi="BIZ UDゴシック" w:hint="eastAsia"/>
        </w:rPr>
        <w:t>は３つまで）</w:t>
      </w:r>
    </w:p>
    <w:p w14:paraId="0546B4EC" w14:textId="77777777" w:rsidR="00EB1F0A" w:rsidRPr="00D52BF4" w:rsidRDefault="00EB1F0A" w:rsidP="00484489">
      <w:pPr>
        <w:pStyle w:val="a5"/>
        <w:ind w:firstLineChars="0" w:firstLine="1"/>
        <w:rPr>
          <w:rFonts w:asciiTheme="minorEastAsia" w:hAnsiTheme="minorEastAsia"/>
        </w:rPr>
      </w:pPr>
    </w:p>
    <w:p w14:paraId="7C8AB441" w14:textId="20CAFDD4" w:rsidR="009C6057" w:rsidRPr="00D52BF4" w:rsidRDefault="009C6057" w:rsidP="009C6057">
      <w:pPr>
        <w:pStyle w:val="a5"/>
        <w:ind w:firstLine="220"/>
        <w:rPr>
          <w:rFonts w:asciiTheme="minorEastAsia" w:hAnsiTheme="minorEastAsia"/>
        </w:rPr>
      </w:pPr>
      <w:r w:rsidRPr="00D52BF4">
        <w:rPr>
          <w:rFonts w:asciiTheme="minorEastAsia" w:hAnsiTheme="minorEastAsia" w:hint="eastAsia"/>
        </w:rPr>
        <w:t>主な介助・支援者が不在の際の代理者は、「同居している家族」が</w:t>
      </w:r>
      <w:r w:rsidR="009C40A3" w:rsidRPr="00D52BF4">
        <w:rPr>
          <w:rFonts w:asciiTheme="minorEastAsia" w:hAnsiTheme="minorEastAsia" w:hint="eastAsia"/>
        </w:rPr>
        <w:t>57.9</w:t>
      </w:r>
      <w:r w:rsidRPr="00D52BF4">
        <w:rPr>
          <w:rFonts w:asciiTheme="minorEastAsia" w:hAnsiTheme="minorEastAsia" w:hint="eastAsia"/>
        </w:rPr>
        <w:t>％と最も高く、次いで「同居していない家族や親せき」</w:t>
      </w:r>
      <w:r w:rsidR="009C40A3" w:rsidRPr="00D52BF4">
        <w:rPr>
          <w:rFonts w:asciiTheme="minorEastAsia" w:hAnsiTheme="minorEastAsia" w:hint="eastAsia"/>
        </w:rPr>
        <w:t>が27.6％</w:t>
      </w:r>
      <w:r w:rsidRPr="00D52BF4">
        <w:rPr>
          <w:rFonts w:asciiTheme="minorEastAsia" w:hAnsiTheme="minorEastAsia" w:hint="eastAsia"/>
        </w:rPr>
        <w:t>となっています。一方、「介助・支援してくれる人がいない」は</w:t>
      </w:r>
      <w:r w:rsidR="009C40A3" w:rsidRPr="00D52BF4">
        <w:rPr>
          <w:rFonts w:asciiTheme="minorEastAsia" w:hAnsiTheme="minorEastAsia" w:hint="eastAsia"/>
        </w:rPr>
        <w:t>13.9</w:t>
      </w:r>
      <w:r w:rsidRPr="00D52BF4">
        <w:rPr>
          <w:rFonts w:asciiTheme="minorEastAsia" w:hAnsiTheme="minorEastAsia" w:hint="eastAsia"/>
        </w:rPr>
        <w:t>％となっています。</w:t>
      </w:r>
    </w:p>
    <w:p w14:paraId="049782DA" w14:textId="06656D93" w:rsidR="00A51339" w:rsidRPr="003D6BE4" w:rsidRDefault="00FD2E5F" w:rsidP="009C6057">
      <w:pPr>
        <w:pStyle w:val="a5"/>
        <w:ind w:firstLine="220"/>
        <w:rPr>
          <w:rFonts w:asciiTheme="minorEastAsia" w:hAnsiTheme="minorEastAsia"/>
          <w:color w:val="000000" w:themeColor="text1"/>
        </w:rPr>
      </w:pPr>
      <w:r w:rsidRPr="003D6BE4">
        <w:rPr>
          <w:rFonts w:asciiTheme="minorEastAsia" w:hAnsiTheme="minorEastAsia" w:hint="eastAsia"/>
          <w:color w:val="000000" w:themeColor="text1"/>
        </w:rPr>
        <w:t>いずれの</w:t>
      </w:r>
      <w:r w:rsidR="00B67F2F" w:rsidRPr="003D6BE4">
        <w:rPr>
          <w:rFonts w:asciiTheme="minorEastAsia" w:hAnsiTheme="minorEastAsia" w:hint="eastAsia"/>
          <w:color w:val="000000" w:themeColor="text1"/>
        </w:rPr>
        <w:t>障がい</w:t>
      </w:r>
      <w:r w:rsidR="001A6580" w:rsidRPr="003D6BE4">
        <w:rPr>
          <w:rFonts w:asciiTheme="minorEastAsia" w:hAnsiTheme="minorEastAsia" w:hint="eastAsia"/>
          <w:color w:val="000000" w:themeColor="text1"/>
        </w:rPr>
        <w:t>種</w:t>
      </w:r>
      <w:r w:rsidR="009C6057" w:rsidRPr="003D6BE4">
        <w:rPr>
          <w:rFonts w:asciiTheme="minorEastAsia" w:hAnsiTheme="minorEastAsia" w:hint="eastAsia"/>
          <w:color w:val="000000" w:themeColor="text1"/>
        </w:rPr>
        <w:t>別</w:t>
      </w:r>
      <w:r w:rsidRPr="003D6BE4">
        <w:rPr>
          <w:rFonts w:asciiTheme="minorEastAsia" w:hAnsiTheme="minorEastAsia" w:hint="eastAsia"/>
          <w:color w:val="000000" w:themeColor="text1"/>
        </w:rPr>
        <w:t>でも</w:t>
      </w:r>
      <w:r w:rsidR="009C6057" w:rsidRPr="003D6BE4">
        <w:rPr>
          <w:rFonts w:asciiTheme="minorEastAsia" w:hAnsiTheme="minorEastAsia" w:hint="eastAsia"/>
          <w:color w:val="000000" w:themeColor="text1"/>
        </w:rPr>
        <w:t>、「同居している家族」が最も高くなっています。</w:t>
      </w:r>
    </w:p>
    <w:p w14:paraId="438392C0" w14:textId="1B838784" w:rsidR="00A51339" w:rsidRPr="003D6BE4" w:rsidRDefault="00A51339" w:rsidP="00484489">
      <w:pPr>
        <w:pStyle w:val="a5"/>
        <w:ind w:firstLineChars="0" w:firstLine="1"/>
        <w:rPr>
          <w:rFonts w:asciiTheme="minorEastAsia" w:hAnsiTheme="minorEastAsia"/>
        </w:rPr>
      </w:pPr>
    </w:p>
    <w:p w14:paraId="29A1BA60" w14:textId="3BB48E1C" w:rsidR="00A51339" w:rsidRPr="00D52BF4" w:rsidRDefault="0002752C" w:rsidP="00484489">
      <w:pPr>
        <w:pStyle w:val="a5"/>
        <w:ind w:firstLineChars="0" w:firstLine="1"/>
        <w:rPr>
          <w:rFonts w:asciiTheme="minorEastAsia" w:hAnsiTheme="minorEastAsia"/>
        </w:rPr>
      </w:pPr>
      <w:r w:rsidRPr="0002752C">
        <w:rPr>
          <w:noProof/>
        </w:rPr>
        <w:drawing>
          <wp:anchor distT="0" distB="0" distL="114300" distR="114300" simplePos="0" relativeHeight="252289024" behindDoc="0" locked="0" layoutInCell="1" allowOverlap="1" wp14:anchorId="57A609BC" wp14:editId="53E00B33">
            <wp:simplePos x="0" y="0"/>
            <wp:positionH relativeFrom="margin">
              <wp:align>center</wp:align>
            </wp:positionH>
            <wp:positionV relativeFrom="paragraph">
              <wp:posOffset>47315</wp:posOffset>
            </wp:positionV>
            <wp:extent cx="4879080" cy="4793040"/>
            <wp:effectExtent l="0" t="0" r="0"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79080" cy="479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7BA8F" w14:textId="083BE170" w:rsidR="00A51339" w:rsidRPr="00D52BF4" w:rsidRDefault="00A51339" w:rsidP="00484489">
      <w:pPr>
        <w:pStyle w:val="a5"/>
        <w:ind w:firstLineChars="0" w:firstLine="1"/>
        <w:rPr>
          <w:rFonts w:asciiTheme="minorEastAsia" w:hAnsiTheme="minorEastAsia"/>
        </w:rPr>
      </w:pPr>
    </w:p>
    <w:p w14:paraId="583CD6F1" w14:textId="77777777" w:rsidR="00A51339" w:rsidRPr="00D52BF4" w:rsidRDefault="00A51339" w:rsidP="00484489">
      <w:pPr>
        <w:pStyle w:val="a5"/>
        <w:ind w:firstLineChars="0" w:firstLine="1"/>
        <w:rPr>
          <w:rFonts w:asciiTheme="minorEastAsia" w:hAnsiTheme="minorEastAsia"/>
        </w:rPr>
      </w:pPr>
    </w:p>
    <w:p w14:paraId="310EB0F8" w14:textId="583D0140" w:rsidR="00A51339" w:rsidRPr="00D52BF4" w:rsidRDefault="00A51339" w:rsidP="00484489">
      <w:pPr>
        <w:pStyle w:val="a5"/>
        <w:ind w:firstLineChars="0" w:firstLine="1"/>
        <w:rPr>
          <w:rFonts w:asciiTheme="minorEastAsia" w:hAnsiTheme="minorEastAsia"/>
        </w:rPr>
      </w:pPr>
    </w:p>
    <w:p w14:paraId="1BA7F6A2" w14:textId="77777777" w:rsidR="00A51339" w:rsidRPr="00D52BF4" w:rsidRDefault="00A51339" w:rsidP="00484489">
      <w:pPr>
        <w:pStyle w:val="a5"/>
        <w:ind w:firstLineChars="0" w:firstLine="1"/>
        <w:rPr>
          <w:rFonts w:asciiTheme="minorEastAsia" w:hAnsiTheme="minorEastAsia"/>
        </w:rPr>
      </w:pPr>
    </w:p>
    <w:p w14:paraId="15AD64D8" w14:textId="77777777" w:rsidR="00A51339" w:rsidRPr="00D52BF4" w:rsidRDefault="00A51339" w:rsidP="00484489">
      <w:pPr>
        <w:pStyle w:val="a5"/>
        <w:ind w:firstLineChars="0" w:firstLine="1"/>
        <w:rPr>
          <w:rFonts w:asciiTheme="minorEastAsia" w:hAnsiTheme="minorEastAsia"/>
        </w:rPr>
      </w:pPr>
    </w:p>
    <w:p w14:paraId="38026A97" w14:textId="77777777" w:rsidR="00A51339" w:rsidRPr="00D52BF4" w:rsidRDefault="00A51339" w:rsidP="00484489">
      <w:pPr>
        <w:pStyle w:val="a5"/>
        <w:ind w:firstLineChars="0" w:firstLine="1"/>
        <w:rPr>
          <w:rFonts w:asciiTheme="minorEastAsia" w:hAnsiTheme="minorEastAsia"/>
        </w:rPr>
      </w:pPr>
    </w:p>
    <w:p w14:paraId="4FBFFE91" w14:textId="77777777" w:rsidR="00A51339" w:rsidRPr="00D52BF4" w:rsidRDefault="00A51339" w:rsidP="00484489">
      <w:pPr>
        <w:pStyle w:val="a5"/>
        <w:ind w:firstLineChars="0" w:firstLine="1"/>
        <w:rPr>
          <w:rFonts w:asciiTheme="minorEastAsia" w:hAnsiTheme="minorEastAsia"/>
        </w:rPr>
      </w:pPr>
    </w:p>
    <w:p w14:paraId="1395E71B" w14:textId="77777777" w:rsidR="00A51339" w:rsidRPr="00D52BF4" w:rsidRDefault="00A51339" w:rsidP="00484489">
      <w:pPr>
        <w:pStyle w:val="a5"/>
        <w:ind w:firstLineChars="0" w:firstLine="1"/>
        <w:rPr>
          <w:rFonts w:asciiTheme="minorEastAsia" w:hAnsiTheme="minorEastAsia"/>
        </w:rPr>
      </w:pPr>
    </w:p>
    <w:p w14:paraId="78CFB5E5" w14:textId="77777777" w:rsidR="00A51339" w:rsidRPr="00D52BF4" w:rsidRDefault="00A51339" w:rsidP="00484489">
      <w:pPr>
        <w:pStyle w:val="a5"/>
        <w:ind w:firstLineChars="0" w:firstLine="1"/>
        <w:rPr>
          <w:rFonts w:asciiTheme="minorEastAsia" w:hAnsiTheme="minorEastAsia"/>
        </w:rPr>
      </w:pPr>
    </w:p>
    <w:p w14:paraId="53821025" w14:textId="77777777" w:rsidR="00A51339" w:rsidRPr="00D52BF4" w:rsidRDefault="00A51339" w:rsidP="00484489">
      <w:pPr>
        <w:pStyle w:val="a5"/>
        <w:ind w:firstLineChars="0" w:firstLine="1"/>
        <w:rPr>
          <w:rFonts w:asciiTheme="minorEastAsia" w:hAnsiTheme="minorEastAsia"/>
        </w:rPr>
      </w:pPr>
    </w:p>
    <w:p w14:paraId="3FB24251" w14:textId="77777777" w:rsidR="00A51339" w:rsidRPr="00D52BF4" w:rsidRDefault="00A51339" w:rsidP="00484489">
      <w:pPr>
        <w:pStyle w:val="a5"/>
        <w:ind w:firstLineChars="0" w:firstLine="1"/>
        <w:rPr>
          <w:rFonts w:asciiTheme="minorEastAsia" w:hAnsiTheme="minorEastAsia"/>
        </w:rPr>
      </w:pPr>
    </w:p>
    <w:p w14:paraId="34A70654" w14:textId="77777777" w:rsidR="00A51339" w:rsidRPr="00D52BF4" w:rsidRDefault="00A51339" w:rsidP="00484489">
      <w:pPr>
        <w:pStyle w:val="a5"/>
        <w:ind w:firstLineChars="0" w:firstLine="1"/>
        <w:rPr>
          <w:rFonts w:asciiTheme="minorEastAsia" w:hAnsiTheme="minorEastAsia"/>
        </w:rPr>
      </w:pPr>
    </w:p>
    <w:p w14:paraId="06AA8362" w14:textId="77777777" w:rsidR="00A51339" w:rsidRPr="00D52BF4" w:rsidRDefault="00A51339" w:rsidP="00484489">
      <w:pPr>
        <w:pStyle w:val="a5"/>
        <w:ind w:firstLineChars="0" w:firstLine="1"/>
        <w:rPr>
          <w:rFonts w:asciiTheme="minorEastAsia" w:hAnsiTheme="minorEastAsia"/>
        </w:rPr>
      </w:pPr>
    </w:p>
    <w:p w14:paraId="567F0949" w14:textId="77777777" w:rsidR="00A51339" w:rsidRPr="00D52BF4" w:rsidRDefault="00A51339" w:rsidP="00484489">
      <w:pPr>
        <w:pStyle w:val="a5"/>
        <w:ind w:firstLineChars="0" w:firstLine="1"/>
        <w:rPr>
          <w:rFonts w:asciiTheme="minorEastAsia" w:hAnsiTheme="minorEastAsia"/>
        </w:rPr>
      </w:pPr>
    </w:p>
    <w:p w14:paraId="629428AF" w14:textId="0B92ED23" w:rsidR="00A51339" w:rsidRDefault="00A51339" w:rsidP="00484489">
      <w:pPr>
        <w:pStyle w:val="a5"/>
        <w:ind w:firstLineChars="0" w:firstLine="1"/>
        <w:rPr>
          <w:rFonts w:asciiTheme="minorEastAsia" w:hAnsiTheme="minorEastAsia"/>
        </w:rPr>
      </w:pPr>
    </w:p>
    <w:p w14:paraId="1E9FFC6F" w14:textId="6717A0A7" w:rsidR="00E5536F" w:rsidRDefault="00E5536F" w:rsidP="00484489">
      <w:pPr>
        <w:pStyle w:val="a5"/>
        <w:ind w:firstLineChars="0" w:firstLine="1"/>
        <w:rPr>
          <w:rFonts w:asciiTheme="minorEastAsia" w:hAnsiTheme="minorEastAsia"/>
        </w:rPr>
      </w:pPr>
    </w:p>
    <w:p w14:paraId="107B180A" w14:textId="1729916F" w:rsidR="00E5536F" w:rsidRDefault="00E5536F" w:rsidP="00484489">
      <w:pPr>
        <w:pStyle w:val="a5"/>
        <w:ind w:firstLineChars="0" w:firstLine="1"/>
        <w:rPr>
          <w:rFonts w:asciiTheme="minorEastAsia" w:hAnsiTheme="minorEastAsia"/>
        </w:rPr>
      </w:pPr>
    </w:p>
    <w:p w14:paraId="30BD1216" w14:textId="07F606E9" w:rsidR="00E5536F" w:rsidRDefault="00E5536F" w:rsidP="00484489">
      <w:pPr>
        <w:pStyle w:val="a5"/>
        <w:ind w:firstLineChars="0" w:firstLine="1"/>
        <w:rPr>
          <w:rFonts w:asciiTheme="minorEastAsia" w:hAnsiTheme="minorEastAsia"/>
        </w:rPr>
      </w:pPr>
    </w:p>
    <w:p w14:paraId="0473D87D" w14:textId="7244B290" w:rsidR="00E5536F" w:rsidRDefault="00E5536F" w:rsidP="00484489">
      <w:pPr>
        <w:pStyle w:val="a5"/>
        <w:ind w:firstLineChars="0" w:firstLine="1"/>
        <w:rPr>
          <w:rFonts w:asciiTheme="minorEastAsia" w:hAnsiTheme="minorEastAsia"/>
        </w:rPr>
      </w:pPr>
    </w:p>
    <w:p w14:paraId="5083287C" w14:textId="0A5F4998" w:rsidR="00E5536F" w:rsidRDefault="00E5536F" w:rsidP="00484489">
      <w:pPr>
        <w:pStyle w:val="a5"/>
        <w:ind w:firstLineChars="0" w:firstLine="1"/>
        <w:rPr>
          <w:rFonts w:asciiTheme="minorEastAsia" w:hAnsiTheme="minorEastAsia"/>
        </w:rPr>
      </w:pPr>
    </w:p>
    <w:p w14:paraId="0496FDE6" w14:textId="3A6FA155" w:rsidR="00E5536F" w:rsidRDefault="00E5536F" w:rsidP="00484489">
      <w:pPr>
        <w:pStyle w:val="a5"/>
        <w:ind w:firstLineChars="0" w:firstLine="1"/>
        <w:rPr>
          <w:rFonts w:asciiTheme="minorEastAsia" w:hAnsiTheme="minorEastAsia"/>
        </w:rPr>
      </w:pPr>
    </w:p>
    <w:p w14:paraId="678D14C4" w14:textId="4EB56B80" w:rsidR="00E5536F" w:rsidRPr="00D52BF4" w:rsidRDefault="00E5536F" w:rsidP="00484489">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68E9A261" w14:textId="77777777" w:rsidR="00A51339" w:rsidRPr="00D52BF4" w:rsidRDefault="00A51339" w:rsidP="00484489">
      <w:pPr>
        <w:pStyle w:val="a5"/>
        <w:ind w:firstLineChars="0" w:firstLine="1"/>
        <w:rPr>
          <w:rFonts w:asciiTheme="minorEastAsia" w:hAnsiTheme="minorEastAsia"/>
        </w:rPr>
      </w:pPr>
      <w:r w:rsidRPr="00D52BF4">
        <w:rPr>
          <w:rFonts w:asciiTheme="minorEastAsia" w:hAnsiTheme="minorEastAsia"/>
        </w:rPr>
        <w:br w:type="page"/>
      </w:r>
    </w:p>
    <w:p w14:paraId="66075726" w14:textId="77777777" w:rsidR="006E3907" w:rsidRPr="00D52BF4" w:rsidRDefault="006E3907" w:rsidP="006E3907">
      <w:pPr>
        <w:pStyle w:val="ad"/>
        <w:ind w:leftChars="0" w:left="480" w:hanging="480"/>
        <w:outlineLvl w:val="2"/>
        <w:rPr>
          <w:noProof/>
          <w:sz w:val="24"/>
        </w:rPr>
      </w:pPr>
      <w:bookmarkStart w:id="103" w:name="_Toc131018073"/>
      <w:r w:rsidRPr="00D52BF4">
        <w:rPr>
          <w:noProof/>
          <w:sz w:val="24"/>
        </w:rPr>
        <w:t>（４）</w:t>
      </w:r>
      <w:r w:rsidRPr="00D52BF4">
        <w:rPr>
          <w:rFonts w:hint="eastAsia"/>
          <w:noProof/>
          <w:sz w:val="24"/>
        </w:rPr>
        <w:t>医療的ケアの必要性の有無</w:t>
      </w:r>
      <w:bookmarkEnd w:id="103"/>
    </w:p>
    <w:p w14:paraId="42A74CEF"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問14　あなたは、普段の生活で医療的なケア※を必要としていますか。必要としている場合は、具体的な内容もお書きください。</w:t>
      </w:r>
      <w:r w:rsidRPr="00D52BF4">
        <w:rPr>
          <w:rFonts w:ascii="BIZ UDゴシック" w:eastAsia="BIZ UDゴシック" w:hAnsi="BIZ UDゴシック" w:hint="eastAsia"/>
        </w:rPr>
        <w:t>（</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73F3788" w14:textId="77777777" w:rsidR="00EB1F0A" w:rsidRPr="00D52BF4" w:rsidRDefault="00EB1F0A" w:rsidP="00A51339">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※医療的なケアとは、人工透析や胃ろう、ストマや服薬管理などのことを指します。</w:t>
      </w:r>
    </w:p>
    <w:p w14:paraId="3F42138E" w14:textId="77777777" w:rsidR="00EB1F0A" w:rsidRPr="00D52BF4" w:rsidRDefault="00EB1F0A" w:rsidP="00405CAC">
      <w:pPr>
        <w:pStyle w:val="a5"/>
        <w:ind w:firstLineChars="0" w:firstLine="1"/>
        <w:rPr>
          <w:rFonts w:asciiTheme="minorEastAsia" w:hAnsiTheme="minorEastAsia"/>
        </w:rPr>
      </w:pPr>
    </w:p>
    <w:p w14:paraId="22CE0AE5" w14:textId="7CA550B5" w:rsidR="00B10259" w:rsidRPr="00D52BF4" w:rsidRDefault="00704286" w:rsidP="00046EE5">
      <w:pPr>
        <w:pStyle w:val="a5"/>
        <w:ind w:firstLine="220"/>
        <w:rPr>
          <w:rFonts w:asciiTheme="minorEastAsia" w:hAnsiTheme="minorEastAsia"/>
        </w:rPr>
      </w:pPr>
      <w:r w:rsidRPr="00D52BF4">
        <w:rPr>
          <w:rFonts w:asciiTheme="minorEastAsia" w:hAnsiTheme="minorEastAsia" w:hint="eastAsia"/>
        </w:rPr>
        <w:t>普段の生活で</w:t>
      </w:r>
      <w:r w:rsidR="00046EE5" w:rsidRPr="00D52BF4">
        <w:rPr>
          <w:rFonts w:asciiTheme="minorEastAsia" w:hAnsiTheme="minorEastAsia" w:hint="eastAsia"/>
        </w:rPr>
        <w:t>の</w:t>
      </w:r>
      <w:r w:rsidR="00B10259" w:rsidRPr="00D52BF4">
        <w:rPr>
          <w:rFonts w:asciiTheme="minorEastAsia" w:hAnsiTheme="minorEastAsia" w:hint="eastAsia"/>
        </w:rPr>
        <w:t>医療的ケア</w:t>
      </w:r>
      <w:r w:rsidR="00046EE5" w:rsidRPr="00D52BF4">
        <w:rPr>
          <w:rFonts w:asciiTheme="minorEastAsia" w:hAnsiTheme="minorEastAsia" w:hint="eastAsia"/>
        </w:rPr>
        <w:t>は、全体で</w:t>
      </w:r>
      <w:r w:rsidR="00B10259" w:rsidRPr="00D52BF4">
        <w:rPr>
          <w:rFonts w:asciiTheme="minorEastAsia" w:hAnsiTheme="minorEastAsia" w:hint="eastAsia"/>
        </w:rPr>
        <w:t>「必要としている」</w:t>
      </w:r>
      <w:r w:rsidR="00046EE5" w:rsidRPr="00D52BF4">
        <w:rPr>
          <w:rFonts w:asciiTheme="minorEastAsia" w:hAnsiTheme="minorEastAsia" w:hint="eastAsia"/>
        </w:rPr>
        <w:t>が</w:t>
      </w:r>
      <w:r w:rsidR="00B10259" w:rsidRPr="00D52BF4">
        <w:rPr>
          <w:rFonts w:asciiTheme="minorEastAsia" w:hAnsiTheme="minorEastAsia" w:hint="eastAsia"/>
        </w:rPr>
        <w:t>15.0％、「必要としていない」は81.1％となっています。</w:t>
      </w:r>
    </w:p>
    <w:p w14:paraId="64F4FC6F" w14:textId="35DD7C6D" w:rsidR="00A51339" w:rsidRPr="003D6BE4" w:rsidRDefault="00B67F2F" w:rsidP="00B10259">
      <w:pPr>
        <w:pStyle w:val="a5"/>
        <w:ind w:firstLine="220"/>
        <w:rPr>
          <w:rFonts w:asciiTheme="minorEastAsia" w:hAnsiTheme="minorEastAsia"/>
          <w:color w:val="000000" w:themeColor="text1"/>
        </w:rPr>
      </w:pPr>
      <w:r w:rsidRPr="00D52BF4">
        <w:rPr>
          <w:rFonts w:asciiTheme="minorEastAsia" w:hAnsiTheme="minorEastAsia" w:hint="eastAsia"/>
        </w:rPr>
        <w:t>障が</w:t>
      </w:r>
      <w:r w:rsidRPr="003D6BE4">
        <w:rPr>
          <w:rFonts w:asciiTheme="minorEastAsia" w:hAnsiTheme="minorEastAsia" w:hint="eastAsia"/>
          <w:color w:val="000000" w:themeColor="text1"/>
        </w:rPr>
        <w:t>い</w:t>
      </w:r>
      <w:r w:rsidR="001A6580" w:rsidRPr="003D6BE4">
        <w:rPr>
          <w:rFonts w:asciiTheme="minorEastAsia" w:hAnsiTheme="minorEastAsia" w:hint="eastAsia"/>
          <w:color w:val="000000" w:themeColor="text1"/>
        </w:rPr>
        <w:t>種</w:t>
      </w:r>
      <w:r w:rsidR="00B10259" w:rsidRPr="003D6BE4">
        <w:rPr>
          <w:rFonts w:asciiTheme="minorEastAsia" w:hAnsiTheme="minorEastAsia" w:hint="eastAsia"/>
          <w:color w:val="000000" w:themeColor="text1"/>
        </w:rPr>
        <w:t>別</w:t>
      </w:r>
      <w:r w:rsidR="001A6580" w:rsidRPr="003D6BE4">
        <w:rPr>
          <w:rFonts w:asciiTheme="minorEastAsia" w:hAnsiTheme="minorEastAsia" w:hint="eastAsia"/>
          <w:color w:val="000000" w:themeColor="text1"/>
        </w:rPr>
        <w:t>ごと</w:t>
      </w:r>
      <w:r w:rsidR="00B10259" w:rsidRPr="003D6BE4">
        <w:rPr>
          <w:rFonts w:asciiTheme="minorEastAsia" w:hAnsiTheme="minorEastAsia" w:hint="eastAsia"/>
          <w:color w:val="000000" w:themeColor="text1"/>
        </w:rPr>
        <w:t>に</w:t>
      </w:r>
      <w:r w:rsidR="00F57733" w:rsidRPr="003D6BE4">
        <w:rPr>
          <w:rFonts w:asciiTheme="minorEastAsia" w:hAnsiTheme="minorEastAsia" w:hint="eastAsia"/>
          <w:color w:val="000000" w:themeColor="text1"/>
        </w:rPr>
        <w:t>比較す</w:t>
      </w:r>
      <w:r w:rsidR="00B10259" w:rsidRPr="003D6BE4">
        <w:rPr>
          <w:rFonts w:asciiTheme="minorEastAsia" w:hAnsiTheme="minorEastAsia" w:hint="eastAsia"/>
          <w:color w:val="000000" w:themeColor="text1"/>
        </w:rPr>
        <w:t>ると、身</w:t>
      </w:r>
      <w:r w:rsidR="00CF7A26" w:rsidRPr="003D6BE4">
        <w:rPr>
          <w:rFonts w:asciiTheme="minorEastAsia" w:hAnsiTheme="minorEastAsia" w:hint="eastAsia"/>
          <w:color w:val="000000" w:themeColor="text1"/>
        </w:rPr>
        <w:t>体障がいでは「必要としている」が</w:t>
      </w:r>
      <w:r w:rsidR="00B10259" w:rsidRPr="003D6BE4">
        <w:rPr>
          <w:rFonts w:asciiTheme="minorEastAsia" w:hAnsiTheme="minorEastAsia" w:hint="eastAsia"/>
          <w:color w:val="000000" w:themeColor="text1"/>
        </w:rPr>
        <w:t>32.3％と</w:t>
      </w:r>
      <w:r w:rsidR="00733BBA" w:rsidRPr="003D6BE4">
        <w:rPr>
          <w:rFonts w:asciiTheme="minorEastAsia" w:hAnsiTheme="minorEastAsia" w:hint="eastAsia"/>
          <w:color w:val="000000" w:themeColor="text1"/>
        </w:rPr>
        <w:t>ほか</w:t>
      </w:r>
      <w:r w:rsidR="001A6580" w:rsidRPr="003D6BE4">
        <w:rPr>
          <w:rFonts w:asciiTheme="minorEastAsia" w:hAnsiTheme="minorEastAsia" w:hint="eastAsia"/>
          <w:color w:val="000000" w:themeColor="text1"/>
        </w:rPr>
        <w:t>の障がい種別</w:t>
      </w:r>
      <w:r w:rsidR="00F57733" w:rsidRPr="003D6BE4">
        <w:rPr>
          <w:rFonts w:asciiTheme="minorEastAsia" w:hAnsiTheme="minorEastAsia" w:hint="eastAsia"/>
          <w:color w:val="000000" w:themeColor="text1"/>
        </w:rPr>
        <w:t>より</w:t>
      </w:r>
      <w:r w:rsidR="00B10259" w:rsidRPr="003D6BE4">
        <w:rPr>
          <w:rFonts w:asciiTheme="minorEastAsia" w:hAnsiTheme="minorEastAsia" w:hint="eastAsia"/>
          <w:color w:val="000000" w:themeColor="text1"/>
        </w:rPr>
        <w:t>高くなっています。</w:t>
      </w:r>
    </w:p>
    <w:p w14:paraId="3BB06D49" w14:textId="6058970E" w:rsidR="00A51339" w:rsidRPr="00D52BF4" w:rsidRDefault="00CF7A26" w:rsidP="00CF7A26">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4566E0"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w:t>
      </w:r>
      <w:r w:rsidRPr="00D52BF4">
        <w:rPr>
          <w:rFonts w:asciiTheme="minorEastAsia" w:hAnsiTheme="minorEastAsia" w:hint="eastAsia"/>
        </w:rPr>
        <w:t>満と少ないですが、難病でも「必要としている」が高い傾向にあります。</w:t>
      </w:r>
    </w:p>
    <w:p w14:paraId="7A5D6FA5" w14:textId="2C7CA0C9" w:rsidR="00A51339" w:rsidRPr="00D52BF4" w:rsidRDefault="00A51339" w:rsidP="00405CAC">
      <w:pPr>
        <w:pStyle w:val="a5"/>
        <w:ind w:firstLineChars="0" w:firstLine="1"/>
        <w:rPr>
          <w:rFonts w:asciiTheme="minorEastAsia" w:hAnsiTheme="minorEastAsia"/>
        </w:rPr>
      </w:pPr>
    </w:p>
    <w:p w14:paraId="6D90FCE2" w14:textId="21F1C43C" w:rsidR="00A51339" w:rsidRPr="00D52BF4" w:rsidRDefault="00CF7A26"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95808" behindDoc="0" locked="0" layoutInCell="1" allowOverlap="1" wp14:anchorId="5301E559" wp14:editId="551A8CF3">
                <wp:simplePos x="0" y="0"/>
                <wp:positionH relativeFrom="column">
                  <wp:posOffset>-694019</wp:posOffset>
                </wp:positionH>
                <wp:positionV relativeFrom="paragraph">
                  <wp:posOffset>149333</wp:posOffset>
                </wp:positionV>
                <wp:extent cx="7018655" cy="4408805"/>
                <wp:effectExtent l="0" t="0" r="0" b="0"/>
                <wp:wrapNone/>
                <wp:docPr id="203" name="グループ化 203"/>
                <wp:cNvGraphicFramePr/>
                <a:graphic xmlns:a="http://schemas.openxmlformats.org/drawingml/2006/main">
                  <a:graphicData uri="http://schemas.microsoft.com/office/word/2010/wordprocessingGroup">
                    <wpg:wgp>
                      <wpg:cNvGrpSpPr/>
                      <wpg:grpSpPr>
                        <a:xfrm>
                          <a:off x="0" y="0"/>
                          <a:ext cx="7018655" cy="4408805"/>
                          <a:chOff x="0" y="0"/>
                          <a:chExt cx="7018655" cy="4408805"/>
                        </a:xfrm>
                      </wpg:grpSpPr>
                      <pic:pic xmlns:pic="http://schemas.openxmlformats.org/drawingml/2006/picture">
                        <pic:nvPicPr>
                          <pic:cNvPr id="765" name="図 765"/>
                          <pic:cNvPicPr>
                            <a:picLocks noChangeAspect="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018655" cy="4408805"/>
                          </a:xfrm>
                          <a:prstGeom prst="rect">
                            <a:avLst/>
                          </a:prstGeom>
                          <a:noFill/>
                          <a:ln>
                            <a:noFill/>
                          </a:ln>
                        </pic:spPr>
                      </pic:pic>
                      <wpg:grpSp>
                        <wpg:cNvPr id="1200" name="グループ化 1200"/>
                        <wpg:cNvGrpSpPr/>
                        <wpg:grpSpPr>
                          <a:xfrm>
                            <a:off x="2932981" y="60385"/>
                            <a:ext cx="2875280" cy="133350"/>
                            <a:chOff x="0" y="0"/>
                            <a:chExt cx="2875280" cy="133350"/>
                          </a:xfrm>
                        </wpg:grpSpPr>
                        <wps:wsp>
                          <wps:cNvPr id="1201" name="Rectangle 3" descr="50%"/>
                          <wps:cNvSpPr>
                            <a:spLocks noChangeArrowheads="1"/>
                          </wps:cNvSpPr>
                          <wps:spPr bwMode="auto">
                            <a:xfrm>
                              <a:off x="0" y="0"/>
                              <a:ext cx="13208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02" name="Rectangle 4" descr="右下がり対角線"/>
                          <wps:cNvSpPr>
                            <a:spLocks noChangeArrowheads="1"/>
                          </wps:cNvSpPr>
                          <wps:spPr bwMode="auto">
                            <a:xfrm>
                              <a:off x="1371600" y="0"/>
                              <a:ext cx="13208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03" name="Rectangle 8"/>
                          <wps:cNvSpPr>
                            <a:spLocks noChangeArrowheads="1"/>
                          </wps:cNvSpPr>
                          <wps:spPr bwMode="auto">
                            <a:xfrm>
                              <a:off x="2743200" y="0"/>
                              <a:ext cx="13208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0E69B7DF" id="グループ化 203" o:spid="_x0000_s1026" style="position:absolute;left:0;text-align:left;margin-left:-54.65pt;margin-top:11.75pt;width:552.65pt;height:347.15pt;z-index:251895808" coordsize="70186,440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">
                <v:shape id="図 765" o:spid="_x0000_s1027" type="#_x0000_t75" style="position:absolute;width:70186;height:4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KozGAAAA3AAAAA8AAABkcnMvZG93bnJldi54bWxEj0FrwkAUhO+C/2F5ghfRTS1Via4iAdtQ&#10;vBjF8yP7TILZtyG7NWl/fbdQ8DjMzDfMZtebWjyodZVlBS+zCARxbnXFhYLL+TBdgXAeWWNtmRR8&#10;k4PddjjYYKxtxyd6ZL4QAcIuRgWl900spctLMuhmtiEO3s22Bn2QbSF1i12Am1rOo2ghDVYcFkps&#10;KCkpv2dfRsHP6/s1+Thn0fEzPXbJRF/TWzNXajzq92sQnnr/DP+3U61guXiDvzPh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gqjMYAAADcAAAADwAAAAAAAAAAAAAA&#10;AACfAgAAZHJzL2Rvd25yZXYueG1sUEsFBgAAAAAEAAQA9wAAAJIDAAAAAA==&#10;">
                  <v:imagedata r:id="rId138" o:title=""/>
                  <v:path arrowok="t"/>
                </v:shape>
                <v:group id="グループ化 1200" o:spid="_x0000_s1028" style="position:absolute;left:29329;top:603;width:28753;height:1334" coordsize="2875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rect id="Rectangle 3" o:spid="_x0000_s1029" alt="50%" style="position:absolute;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hO70A&#10;AADdAAAADwAAAGRycy9kb3ducmV2LnhtbERPSwrCMBDdC94hjOBGNNWFSDWKCIpbf7gdmrEtNpOS&#10;xFo9vREEd/N431msWlOJhpwvLSsYjxIQxJnVJecKzqftcAbCB2SNlWVS8CIPq2W3s8BU2ycfqDmG&#10;XMQQ9ikqKEKoUyl9VpBBP7I1ceRu1hkMEbpcaofPGG4qOUmSqTRYcmwosKZNQdn9+DAKLrqxZTY4&#10;XWsf3Pue77aG95VS/V67noMI1Ia/+Ofe6zh/koz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mQhO70AAADdAAAADwAAAAAAAAAAAAAAAACYAgAAZHJzL2Rvd25yZXYu&#10;eG1sUEsFBgAAAAAEAAQA9QAAAIIDAAAAAA==&#10;" fillcolor="black" strokeweight="0">
                    <v:fill r:id="rId13" o:title="" type="pattern"/>
                    <v:textbox inset="5.85pt,.7pt,5.85pt,.7pt"/>
                  </v:rect>
                  <v:rect id="Rectangle 4" o:spid="_x0000_s1030" alt="右下がり対角線" style="position:absolute;left:13716;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NCcUA&#10;AADdAAAADwAAAGRycy9kb3ducmV2LnhtbERPTWvCQBC9C/0PywhepG6MYkvqKkUQtOhBLfQ6zU6T&#10;YHY2ZNck+uvdguBtHu9z5svOlKKh2hWWFYxHEQji1OqCMwXfp/XrOwjnkTWWlknBlRwsFy+9OSba&#10;tnyg5ugzEULYJagg975KpHRpTgbdyFbEgfuztUEfYJ1JXWMbwk0p4yiaSYMFh4YcK1rllJ6PF6NA&#10;Tk/7Zjj5+mn9ZHebNvu37Wb4q9Sg331+gPDU+af44d7oMD+OYvj/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80JxQAAAN0AAAAPAAAAAAAAAAAAAAAAAJgCAABkcnMv&#10;ZG93bnJldi54bWxQSwUGAAAAAAQABAD1AAAAigMAAAAA&#10;" fillcolor="black" strokeweight="0">
                    <v:fill r:id="rId14" o:title="" type="pattern"/>
                    <v:textbox inset="5.85pt,.7pt,5.85pt,.7pt"/>
                  </v:rect>
                  <v:rect id="Rectangle 8" o:spid="_x0000_s1031" style="position:absolute;left:27432;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pIcMA&#10;AADdAAAADwAAAGRycy9kb3ducmV2LnhtbESPQYvCMBCF7wv+hzCCtzWt0kWqUUQQvHiwK4K3oRnb&#10;YjMpSbT13xthYW8zvPe+ebPaDKYVT3K+sawgnSYgiEurG64UnH/33wsQPiBrbC2Tghd52KxHXyvM&#10;te35RM8iVCJC2OeooA6hy6X0ZU0G/dR2xFG7WWcwxNVVUjvsI9y0cpYkP9Jgw/FCjR3tairvxcNE&#10;Ssb33blfzC/HNDtQ0WecuqtSk/GwXYIINIR/81/6oGP9WTKHzzdxB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FpIcMAAADdAAAADwAAAAAAAAAAAAAAAACYAgAAZHJzL2Rv&#10;d25yZXYueG1sUEsFBgAAAAAEAAQA9QAAAIgDAAAAAA==&#10;" strokeweight="0">
                    <v:textbox inset="5.85pt,.7pt,5.85pt,.7pt"/>
                  </v:rect>
                </v:group>
              </v:group>
            </w:pict>
          </mc:Fallback>
        </mc:AlternateContent>
      </w:r>
    </w:p>
    <w:p w14:paraId="6E425253" w14:textId="77777777" w:rsidR="00A51339" w:rsidRPr="00D52BF4" w:rsidRDefault="00A51339" w:rsidP="00405CAC">
      <w:pPr>
        <w:pStyle w:val="a5"/>
        <w:ind w:firstLineChars="0" w:firstLine="1"/>
        <w:rPr>
          <w:rFonts w:asciiTheme="minorEastAsia" w:hAnsiTheme="minorEastAsia"/>
        </w:rPr>
      </w:pPr>
    </w:p>
    <w:p w14:paraId="015D2D79" w14:textId="77777777" w:rsidR="00A51339" w:rsidRPr="00D52BF4" w:rsidRDefault="00A51339" w:rsidP="00405CAC">
      <w:pPr>
        <w:pStyle w:val="a5"/>
        <w:ind w:firstLineChars="0" w:firstLine="1"/>
        <w:rPr>
          <w:rFonts w:asciiTheme="minorEastAsia" w:hAnsiTheme="minorEastAsia"/>
        </w:rPr>
      </w:pPr>
    </w:p>
    <w:p w14:paraId="6EA61D0C" w14:textId="77777777" w:rsidR="00A51339" w:rsidRPr="00D52BF4" w:rsidRDefault="00A51339" w:rsidP="00405CAC">
      <w:pPr>
        <w:pStyle w:val="a5"/>
        <w:ind w:firstLineChars="0" w:firstLine="1"/>
        <w:rPr>
          <w:rFonts w:asciiTheme="minorEastAsia" w:hAnsiTheme="minorEastAsia"/>
        </w:rPr>
      </w:pPr>
    </w:p>
    <w:p w14:paraId="75B547FF" w14:textId="64D62A24" w:rsidR="00A51339" w:rsidRPr="00D52BF4" w:rsidRDefault="00A51339" w:rsidP="00405CAC">
      <w:pPr>
        <w:pStyle w:val="a5"/>
        <w:ind w:firstLineChars="0" w:firstLine="1"/>
        <w:rPr>
          <w:rFonts w:asciiTheme="minorEastAsia" w:hAnsiTheme="minorEastAsia"/>
        </w:rPr>
      </w:pPr>
    </w:p>
    <w:p w14:paraId="469809EE" w14:textId="103BEA1C" w:rsidR="00A51339" w:rsidRPr="00D52BF4" w:rsidRDefault="00A51339" w:rsidP="00405CAC">
      <w:pPr>
        <w:pStyle w:val="a5"/>
        <w:ind w:firstLineChars="0" w:firstLine="1"/>
        <w:rPr>
          <w:rFonts w:asciiTheme="minorEastAsia" w:hAnsiTheme="minorEastAsia"/>
        </w:rPr>
      </w:pPr>
    </w:p>
    <w:p w14:paraId="51C1D8E2" w14:textId="77777777" w:rsidR="00A51339" w:rsidRPr="00D52BF4" w:rsidRDefault="00A51339" w:rsidP="00405CAC">
      <w:pPr>
        <w:pStyle w:val="a5"/>
        <w:ind w:firstLineChars="0" w:firstLine="1"/>
        <w:rPr>
          <w:rFonts w:asciiTheme="minorEastAsia" w:hAnsiTheme="minorEastAsia"/>
        </w:rPr>
      </w:pPr>
    </w:p>
    <w:p w14:paraId="14AA45BF" w14:textId="4523BBC0" w:rsidR="00A51339" w:rsidRPr="00D52BF4" w:rsidRDefault="00A51339" w:rsidP="00405CAC">
      <w:pPr>
        <w:pStyle w:val="a5"/>
        <w:ind w:firstLineChars="0" w:firstLine="1"/>
        <w:rPr>
          <w:rFonts w:asciiTheme="minorEastAsia" w:hAnsiTheme="minorEastAsia"/>
        </w:rPr>
      </w:pPr>
    </w:p>
    <w:p w14:paraId="63427C96" w14:textId="770222AA" w:rsidR="00A51339" w:rsidRPr="00D52BF4" w:rsidRDefault="00A51339" w:rsidP="00405CAC">
      <w:pPr>
        <w:pStyle w:val="a5"/>
        <w:ind w:firstLineChars="0" w:firstLine="1"/>
        <w:rPr>
          <w:rFonts w:asciiTheme="minorEastAsia" w:hAnsiTheme="minorEastAsia"/>
        </w:rPr>
      </w:pPr>
    </w:p>
    <w:p w14:paraId="08B27C48" w14:textId="39909905" w:rsidR="00A51339" w:rsidRPr="00D52BF4" w:rsidRDefault="00A51339" w:rsidP="00405CAC">
      <w:pPr>
        <w:pStyle w:val="a5"/>
        <w:ind w:firstLineChars="0" w:firstLine="1"/>
        <w:rPr>
          <w:rFonts w:asciiTheme="minorEastAsia" w:hAnsiTheme="minorEastAsia"/>
        </w:rPr>
      </w:pPr>
    </w:p>
    <w:p w14:paraId="42569E50" w14:textId="3710965B" w:rsidR="00A51339" w:rsidRPr="00D52BF4" w:rsidRDefault="00A51339" w:rsidP="00405CAC">
      <w:pPr>
        <w:pStyle w:val="a5"/>
        <w:ind w:firstLineChars="0" w:firstLine="1"/>
        <w:rPr>
          <w:rFonts w:asciiTheme="minorEastAsia" w:hAnsiTheme="minorEastAsia"/>
        </w:rPr>
      </w:pPr>
    </w:p>
    <w:p w14:paraId="100439D5" w14:textId="14339D56" w:rsidR="00A51339" w:rsidRPr="00D52BF4" w:rsidRDefault="00A51339" w:rsidP="00405CAC">
      <w:pPr>
        <w:pStyle w:val="a5"/>
        <w:ind w:firstLineChars="0" w:firstLine="1"/>
        <w:rPr>
          <w:rFonts w:asciiTheme="minorEastAsia" w:hAnsiTheme="minorEastAsia"/>
        </w:rPr>
      </w:pPr>
    </w:p>
    <w:p w14:paraId="0D2B60E5" w14:textId="1BCBCB45" w:rsidR="00A51339" w:rsidRPr="00D52BF4" w:rsidRDefault="00A51339" w:rsidP="00405CAC">
      <w:pPr>
        <w:pStyle w:val="a5"/>
        <w:ind w:firstLineChars="0" w:firstLine="1"/>
        <w:rPr>
          <w:rFonts w:asciiTheme="minorEastAsia" w:hAnsiTheme="minorEastAsia"/>
        </w:rPr>
      </w:pPr>
    </w:p>
    <w:p w14:paraId="5430F3BA" w14:textId="5A239100" w:rsidR="00A51339" w:rsidRPr="00D52BF4" w:rsidRDefault="00A51339" w:rsidP="00405CAC">
      <w:pPr>
        <w:pStyle w:val="a5"/>
        <w:ind w:firstLineChars="0" w:firstLine="1"/>
        <w:rPr>
          <w:rFonts w:asciiTheme="minorEastAsia" w:hAnsiTheme="minorEastAsia"/>
        </w:rPr>
      </w:pPr>
    </w:p>
    <w:p w14:paraId="75030BCC" w14:textId="2477BF1D" w:rsidR="00A51339" w:rsidRPr="00D52BF4" w:rsidRDefault="00A51339" w:rsidP="00405CAC">
      <w:pPr>
        <w:pStyle w:val="a5"/>
        <w:ind w:firstLineChars="0" w:firstLine="1"/>
        <w:rPr>
          <w:rFonts w:asciiTheme="minorEastAsia" w:hAnsiTheme="minorEastAsia"/>
        </w:rPr>
      </w:pPr>
    </w:p>
    <w:p w14:paraId="10E87A29" w14:textId="51D0F696" w:rsidR="00A51339" w:rsidRPr="00D52BF4" w:rsidRDefault="00A51339" w:rsidP="00405CAC">
      <w:pPr>
        <w:pStyle w:val="a5"/>
        <w:ind w:firstLineChars="0" w:firstLine="1"/>
        <w:rPr>
          <w:rFonts w:asciiTheme="minorEastAsia" w:hAnsiTheme="minorEastAsia"/>
        </w:rPr>
      </w:pPr>
    </w:p>
    <w:p w14:paraId="41A343D9" w14:textId="38BD4359" w:rsidR="00A51339" w:rsidRPr="00D52BF4" w:rsidRDefault="00A51339" w:rsidP="00405CAC">
      <w:pPr>
        <w:pStyle w:val="a5"/>
        <w:ind w:firstLineChars="0" w:firstLine="1"/>
        <w:rPr>
          <w:rFonts w:asciiTheme="minorEastAsia" w:hAnsiTheme="minorEastAsia"/>
        </w:rPr>
      </w:pPr>
    </w:p>
    <w:p w14:paraId="2F6EA437" w14:textId="60EC6B52" w:rsidR="00A51339" w:rsidRPr="00D52BF4" w:rsidRDefault="00A51339" w:rsidP="00405CAC">
      <w:pPr>
        <w:pStyle w:val="a5"/>
        <w:ind w:firstLineChars="0" w:firstLine="1"/>
        <w:rPr>
          <w:rFonts w:asciiTheme="minorEastAsia" w:hAnsiTheme="minorEastAsia"/>
        </w:rPr>
      </w:pPr>
    </w:p>
    <w:p w14:paraId="429E974A" w14:textId="27F01CB3" w:rsidR="00A51339" w:rsidRPr="00D52BF4" w:rsidRDefault="00A51339" w:rsidP="00405CAC">
      <w:pPr>
        <w:pStyle w:val="a5"/>
        <w:ind w:firstLineChars="0" w:firstLine="1"/>
        <w:rPr>
          <w:rFonts w:asciiTheme="minorEastAsia" w:hAnsiTheme="minorEastAsia"/>
        </w:rPr>
      </w:pPr>
    </w:p>
    <w:p w14:paraId="591ECC65" w14:textId="5FA29FA5" w:rsidR="00A51339" w:rsidRDefault="00A51339" w:rsidP="00405CAC">
      <w:pPr>
        <w:pStyle w:val="a5"/>
        <w:ind w:firstLineChars="0" w:firstLine="1"/>
        <w:rPr>
          <w:rFonts w:asciiTheme="minorEastAsia" w:hAnsiTheme="minorEastAsia"/>
        </w:rPr>
      </w:pPr>
    </w:p>
    <w:p w14:paraId="7C6D12C9" w14:textId="77777777" w:rsidR="00805049" w:rsidRDefault="00805049" w:rsidP="00405CAC">
      <w:pPr>
        <w:pStyle w:val="a5"/>
        <w:ind w:firstLineChars="0" w:firstLine="1"/>
        <w:rPr>
          <w:rFonts w:asciiTheme="minorEastAsia" w:hAnsiTheme="minorEastAsia"/>
        </w:rPr>
      </w:pPr>
    </w:p>
    <w:p w14:paraId="7C32FEB3" w14:textId="734B5FE1" w:rsidR="00A51339" w:rsidRPr="00D52BF4" w:rsidRDefault="00A51339" w:rsidP="00405CAC">
      <w:pPr>
        <w:pStyle w:val="a5"/>
        <w:ind w:firstLineChars="0" w:firstLine="1"/>
        <w:rPr>
          <w:rFonts w:asciiTheme="minorEastAsia" w:hAnsiTheme="minorEastAsia"/>
        </w:rPr>
      </w:pPr>
    </w:p>
    <w:p w14:paraId="5CDE1C27" w14:textId="77777777" w:rsidR="00805049" w:rsidRPr="00D52BF4" w:rsidRDefault="00805049" w:rsidP="00805049">
      <w:pPr>
        <w:pStyle w:val="a5"/>
        <w:ind w:firstLineChars="0" w:firstLine="1"/>
        <w:rPr>
          <w:rFonts w:asciiTheme="minorEastAsia" w:hAnsiTheme="minorEastAsia"/>
        </w:rPr>
      </w:pPr>
    </w:p>
    <w:tbl>
      <w:tblPr>
        <w:tblStyle w:val="affa"/>
        <w:tblW w:w="0" w:type="auto"/>
        <w:tblLook w:val="04A0" w:firstRow="1" w:lastRow="0" w:firstColumn="1" w:lastColumn="0" w:noHBand="0" w:noVBand="1"/>
      </w:tblPr>
      <w:tblGrid>
        <w:gridCol w:w="9628"/>
      </w:tblGrid>
      <w:tr w:rsidR="00805049" w:rsidRPr="00D52BF4" w14:paraId="0145398A" w14:textId="77777777" w:rsidTr="00B725E2">
        <w:tc>
          <w:tcPr>
            <w:tcW w:w="9628" w:type="dxa"/>
            <w:shd w:val="clear" w:color="auto" w:fill="D9D9D9" w:themeFill="background1" w:themeFillShade="D9"/>
          </w:tcPr>
          <w:p w14:paraId="4FEAE44D" w14:textId="77777777" w:rsidR="00805049" w:rsidRPr="00D52BF4" w:rsidRDefault="00805049" w:rsidP="00B725E2">
            <w:pPr>
              <w:pStyle w:val="a5"/>
              <w:ind w:firstLineChars="0" w:firstLine="0"/>
              <w:jc w:val="center"/>
              <w:rPr>
                <w:rFonts w:asciiTheme="majorEastAsia" w:eastAsiaTheme="majorEastAsia" w:hAnsiTheme="majorEastAsia"/>
              </w:rPr>
            </w:pPr>
            <w:r w:rsidRPr="00D52BF4">
              <w:rPr>
                <w:rFonts w:asciiTheme="majorEastAsia" w:eastAsiaTheme="majorEastAsia" w:hAnsiTheme="majorEastAsia"/>
              </w:rPr>
              <w:t>医療的なケアの具体的な内容</w:t>
            </w:r>
          </w:p>
        </w:tc>
      </w:tr>
      <w:tr w:rsidR="00805049" w:rsidRPr="00D52BF4" w14:paraId="0BE572AD" w14:textId="77777777" w:rsidTr="00B725E2">
        <w:trPr>
          <w:trHeight w:val="501"/>
        </w:trPr>
        <w:tc>
          <w:tcPr>
            <w:tcW w:w="9628" w:type="dxa"/>
            <w:vAlign w:val="center"/>
          </w:tcPr>
          <w:p w14:paraId="57BD1542" w14:textId="77777777" w:rsidR="00805049" w:rsidRPr="00D52BF4" w:rsidRDefault="00805049" w:rsidP="00B725E2">
            <w:pPr>
              <w:pStyle w:val="a5"/>
              <w:ind w:firstLineChars="0" w:firstLine="0"/>
              <w:rPr>
                <w:rFonts w:asciiTheme="minorEastAsia" w:hAnsiTheme="minorEastAsia"/>
              </w:rPr>
            </w:pPr>
            <w:r w:rsidRPr="004A7BA5">
              <w:rPr>
                <w:rFonts w:asciiTheme="minorEastAsia" w:hAnsiTheme="minorEastAsia" w:hint="eastAsia"/>
              </w:rPr>
              <w:t>経管(経鼻・胃ろう含む)</w:t>
            </w:r>
            <w:r>
              <w:rPr>
                <w:rFonts w:asciiTheme="minorEastAsia" w:hAnsiTheme="minorEastAsia" w:hint="eastAsia"/>
              </w:rPr>
              <w:t>、</w:t>
            </w:r>
            <w:r w:rsidRPr="00805049">
              <w:rPr>
                <w:rFonts w:asciiTheme="minorEastAsia" w:hAnsiTheme="minorEastAsia" w:hint="eastAsia"/>
              </w:rPr>
              <w:t>透析</w:t>
            </w:r>
            <w:r>
              <w:rPr>
                <w:rFonts w:asciiTheme="minorEastAsia" w:hAnsiTheme="minorEastAsia" w:hint="eastAsia"/>
              </w:rPr>
              <w:t>、</w:t>
            </w:r>
            <w:r w:rsidRPr="00805049">
              <w:rPr>
                <w:rFonts w:asciiTheme="minorEastAsia" w:hAnsiTheme="minorEastAsia" w:hint="eastAsia"/>
              </w:rPr>
              <w:t>中心静脈栄養</w:t>
            </w:r>
            <w:r>
              <w:rPr>
                <w:rFonts w:asciiTheme="minorEastAsia" w:hAnsiTheme="minorEastAsia" w:hint="eastAsia"/>
              </w:rPr>
              <w:t>、</w:t>
            </w:r>
            <w:r w:rsidRPr="00805049">
              <w:rPr>
                <w:rFonts w:asciiTheme="minorEastAsia" w:hAnsiTheme="minorEastAsia" w:hint="eastAsia"/>
              </w:rPr>
              <w:t>導尿（カテーテルの使用）</w:t>
            </w:r>
            <w:r>
              <w:rPr>
                <w:rFonts w:asciiTheme="minorEastAsia" w:hAnsiTheme="minorEastAsia" w:hint="eastAsia"/>
              </w:rPr>
              <w:t>、</w:t>
            </w:r>
            <w:r w:rsidRPr="00805049">
              <w:rPr>
                <w:rFonts w:asciiTheme="minorEastAsia" w:hAnsiTheme="minorEastAsia" w:hint="eastAsia"/>
              </w:rPr>
              <w:t>吸引</w:t>
            </w:r>
            <w:r>
              <w:rPr>
                <w:rFonts w:asciiTheme="minorEastAsia" w:hAnsiTheme="minorEastAsia" w:hint="eastAsia"/>
              </w:rPr>
              <w:t>、</w:t>
            </w:r>
            <w:r w:rsidRPr="00805049">
              <w:rPr>
                <w:rFonts w:asciiTheme="minorEastAsia" w:hAnsiTheme="minorEastAsia" w:hint="eastAsia"/>
              </w:rPr>
              <w:t>気管内挿管・気管切開</w:t>
            </w:r>
            <w:r>
              <w:rPr>
                <w:rFonts w:asciiTheme="minorEastAsia" w:hAnsiTheme="minorEastAsia" w:hint="eastAsia"/>
              </w:rPr>
              <w:t>、</w:t>
            </w:r>
            <w:r w:rsidRPr="00805049">
              <w:rPr>
                <w:rFonts w:asciiTheme="minorEastAsia" w:hAnsiTheme="minorEastAsia" w:hint="eastAsia"/>
              </w:rPr>
              <w:t>人工呼吸器</w:t>
            </w:r>
            <w:r>
              <w:rPr>
                <w:rFonts w:asciiTheme="minorEastAsia" w:hAnsiTheme="minorEastAsia" w:hint="eastAsia"/>
              </w:rPr>
              <w:t>、</w:t>
            </w:r>
            <w:r w:rsidRPr="00805049">
              <w:rPr>
                <w:rFonts w:asciiTheme="minorEastAsia" w:hAnsiTheme="minorEastAsia" w:hint="eastAsia"/>
              </w:rPr>
              <w:t>酸素吸入</w:t>
            </w:r>
            <w:r w:rsidRPr="00D52BF4">
              <w:rPr>
                <w:rFonts w:asciiTheme="minorEastAsia" w:hAnsiTheme="minorEastAsia"/>
              </w:rPr>
              <w:t xml:space="preserve">　　など</w:t>
            </w:r>
          </w:p>
        </w:tc>
      </w:tr>
    </w:tbl>
    <w:p w14:paraId="3C2B00F8" w14:textId="77777777" w:rsidR="00500141" w:rsidRPr="00D52BF4" w:rsidRDefault="00500141" w:rsidP="00500141">
      <w:pPr>
        <w:pStyle w:val="a5"/>
        <w:ind w:firstLineChars="0" w:firstLine="1"/>
        <w:rPr>
          <w:rFonts w:asciiTheme="minorEastAsia" w:hAnsiTheme="minorEastAsia"/>
        </w:rPr>
      </w:pPr>
      <w:r w:rsidRPr="00D52BF4">
        <w:rPr>
          <w:rFonts w:asciiTheme="minorEastAsia" w:hAnsiTheme="minorEastAsia"/>
        </w:rPr>
        <w:br w:type="page"/>
      </w:r>
    </w:p>
    <w:p w14:paraId="0BE7CFC6" w14:textId="77777777" w:rsidR="00EB1F0A" w:rsidRPr="00D52BF4" w:rsidRDefault="00EB1F0A" w:rsidP="00591FBA">
      <w:pPr>
        <w:pStyle w:val="ad"/>
        <w:ind w:leftChars="0" w:left="560"/>
        <w:rPr>
          <w:noProof/>
        </w:rPr>
      </w:pPr>
      <w:bookmarkStart w:id="104" w:name="_Toc131018074"/>
      <w:r w:rsidRPr="00D52BF4">
        <w:rPr>
          <w:rFonts w:hint="eastAsia"/>
          <w:noProof/>
        </w:rPr>
        <w:t>４</w:t>
      </w:r>
      <w:r w:rsidR="00591FBA" w:rsidRPr="00D52BF4">
        <w:rPr>
          <w:rFonts w:hint="eastAsia"/>
          <w:noProof/>
        </w:rPr>
        <w:t xml:space="preserve">　</w:t>
      </w:r>
      <w:r w:rsidRPr="00D52BF4">
        <w:rPr>
          <w:rFonts w:hint="eastAsia"/>
          <w:noProof/>
        </w:rPr>
        <w:t>相談や情報入手の状況について</w:t>
      </w:r>
      <w:bookmarkEnd w:id="104"/>
    </w:p>
    <w:p w14:paraId="571A89F0" w14:textId="77777777" w:rsidR="006E3907" w:rsidRPr="00D52BF4" w:rsidRDefault="006E3907" w:rsidP="006E3907">
      <w:pPr>
        <w:pStyle w:val="ad"/>
        <w:ind w:leftChars="0" w:left="480" w:hanging="480"/>
        <w:outlineLvl w:val="2"/>
        <w:rPr>
          <w:noProof/>
          <w:sz w:val="24"/>
        </w:rPr>
      </w:pPr>
      <w:bookmarkStart w:id="105" w:name="_Toc131018075"/>
      <w:r w:rsidRPr="00D52BF4">
        <w:rPr>
          <w:noProof/>
          <w:sz w:val="24"/>
        </w:rPr>
        <w:t>（１）</w:t>
      </w:r>
      <w:r w:rsidRPr="00D52BF4">
        <w:rPr>
          <w:rFonts w:hint="eastAsia"/>
          <w:noProof/>
          <w:sz w:val="24"/>
        </w:rPr>
        <w:t>悩みや心配事の相談先</w:t>
      </w:r>
      <w:bookmarkEnd w:id="105"/>
    </w:p>
    <w:p w14:paraId="302AA011"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spacing w:val="-8"/>
          <w:kern w:val="0"/>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15　</w:t>
      </w:r>
      <w:r w:rsidRPr="00D52BF4">
        <w:rPr>
          <w:rFonts w:ascii="BIZ UDゴシック" w:eastAsia="BIZ UDゴシック" w:hAnsi="BIZ UDゴシック" w:hint="eastAsia"/>
          <w:spacing w:val="-8"/>
          <w:kern w:val="0"/>
        </w:rPr>
        <w:t>あなたは、</w:t>
      </w:r>
      <w:r w:rsidRPr="00D52BF4">
        <w:rPr>
          <w:rFonts w:ascii="BIZ UDゴシック" w:eastAsia="BIZ UDゴシック" w:hAnsi="BIZ UDゴシック"/>
          <w:spacing w:val="-8"/>
          <w:kern w:val="0"/>
        </w:rPr>
        <w:t>悩み</w:t>
      </w:r>
      <w:r w:rsidRPr="00D52BF4">
        <w:rPr>
          <w:rFonts w:ascii="BIZ UDゴシック" w:eastAsia="BIZ UDゴシック" w:hAnsi="BIZ UDゴシック" w:hint="eastAsia"/>
          <w:spacing w:val="-8"/>
          <w:kern w:val="0"/>
        </w:rPr>
        <w:t>ごとや</w:t>
      </w:r>
      <w:r w:rsidRPr="00D52BF4">
        <w:rPr>
          <w:rFonts w:ascii="BIZ UDゴシック" w:eastAsia="BIZ UDゴシック" w:hAnsi="BIZ UDゴシック"/>
          <w:spacing w:val="-8"/>
          <w:kern w:val="0"/>
        </w:rPr>
        <w:t>心配</w:t>
      </w:r>
      <w:r w:rsidRPr="00D52BF4">
        <w:rPr>
          <w:rFonts w:ascii="BIZ UDゴシック" w:eastAsia="BIZ UDゴシック" w:hAnsi="BIZ UDゴシック" w:hint="eastAsia"/>
          <w:spacing w:val="-8"/>
          <w:kern w:val="0"/>
        </w:rPr>
        <w:t>ごとがあるとき、まず</w:t>
      </w:r>
      <w:r w:rsidRPr="00D52BF4">
        <w:rPr>
          <w:rFonts w:ascii="BIZ UDゴシック" w:eastAsia="BIZ UDゴシック" w:hAnsi="BIZ UDゴシック"/>
          <w:spacing w:val="-8"/>
          <w:kern w:val="0"/>
        </w:rPr>
        <w:t>相談</w:t>
      </w:r>
      <w:r w:rsidRPr="00D52BF4">
        <w:rPr>
          <w:rFonts w:ascii="BIZ UDゴシック" w:eastAsia="BIZ UDゴシック" w:hAnsi="BIZ UDゴシック" w:hint="eastAsia"/>
          <w:spacing w:val="-8"/>
          <w:kern w:val="0"/>
        </w:rPr>
        <w:t>するところはどこですか。</w:t>
      </w:r>
      <w:r w:rsidR="00BB3AA4" w:rsidRPr="00D52BF4">
        <w:rPr>
          <w:rFonts w:ascii="BIZ UDゴシック" w:eastAsia="BIZ UDゴシック" w:hAnsi="BIZ UDゴシック"/>
          <w:spacing w:val="-8"/>
          <w:kern w:val="0"/>
        </w:rPr>
        <w:br/>
      </w:r>
      <w:r w:rsidRPr="00D52BF4">
        <w:rPr>
          <w:rFonts w:ascii="BIZ UDゴシック" w:eastAsia="BIZ UDゴシック" w:hAnsi="BIZ UDゴシック" w:hint="eastAsia"/>
          <w:spacing w:val="-8"/>
          <w:kern w:val="0"/>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spacing w:val="-8"/>
          <w:kern w:val="0"/>
        </w:rPr>
        <w:t>はいくつでも）</w:t>
      </w:r>
    </w:p>
    <w:p w14:paraId="6E4B8AE2" w14:textId="77777777" w:rsidR="00EB1F0A" w:rsidRPr="00D52BF4" w:rsidRDefault="00EB1F0A" w:rsidP="00405CAC">
      <w:pPr>
        <w:pStyle w:val="a5"/>
        <w:ind w:firstLineChars="0" w:firstLine="1"/>
        <w:rPr>
          <w:rFonts w:asciiTheme="minorEastAsia" w:hAnsiTheme="minorEastAsia"/>
        </w:rPr>
      </w:pPr>
    </w:p>
    <w:p w14:paraId="53C1F84C" w14:textId="1D4F276C" w:rsidR="006B389D" w:rsidRPr="003D6BE4" w:rsidRDefault="006B389D" w:rsidP="006B389D">
      <w:pPr>
        <w:pStyle w:val="a5"/>
        <w:ind w:firstLine="220"/>
        <w:rPr>
          <w:rFonts w:asciiTheme="minorEastAsia" w:hAnsiTheme="minorEastAsia"/>
          <w:color w:val="000000" w:themeColor="text1"/>
        </w:rPr>
      </w:pPr>
      <w:r w:rsidRPr="00D52BF4">
        <w:rPr>
          <w:rFonts w:asciiTheme="minorEastAsia" w:hAnsiTheme="minorEastAsia" w:hint="eastAsia"/>
        </w:rPr>
        <w:t>悩みや心配事の相談先は、</w:t>
      </w:r>
      <w:r w:rsidR="00046EE5" w:rsidRPr="00D52BF4">
        <w:rPr>
          <w:rFonts w:asciiTheme="minorEastAsia" w:hAnsiTheme="minorEastAsia" w:hint="eastAsia"/>
        </w:rPr>
        <w:t>全体で</w:t>
      </w:r>
      <w:r w:rsidRPr="00D52BF4">
        <w:rPr>
          <w:rFonts w:asciiTheme="minorEastAsia" w:hAnsiTheme="minorEastAsia" w:hint="eastAsia"/>
        </w:rPr>
        <w:t>「家族、親せき」が78.8％と最も高く、次いで「医療機関（かかりつけの</w:t>
      </w:r>
      <w:r w:rsidR="00C42792" w:rsidRPr="003D6BE4">
        <w:rPr>
          <w:rFonts w:asciiTheme="minorEastAsia" w:hAnsiTheme="minorEastAsia" w:hint="eastAsia"/>
          <w:color w:val="000000" w:themeColor="text1"/>
        </w:rPr>
        <w:t>医師</w:t>
      </w:r>
      <w:r w:rsidRPr="003D6BE4">
        <w:rPr>
          <w:rFonts w:asciiTheme="minorEastAsia" w:hAnsiTheme="minorEastAsia" w:hint="eastAsia"/>
          <w:color w:val="000000" w:themeColor="text1"/>
        </w:rPr>
        <w:t>、主治医、ホームドクター）」（47.1％）、「幼稚園・</w:t>
      </w:r>
      <w:r w:rsidR="00046EE5" w:rsidRPr="003D6BE4">
        <w:rPr>
          <w:rFonts w:asciiTheme="minorEastAsia" w:hAnsiTheme="minorEastAsia" w:hint="eastAsia"/>
          <w:color w:val="000000" w:themeColor="text1"/>
        </w:rPr>
        <w:t>保育施設・</w:t>
      </w:r>
      <w:r w:rsidRPr="003D6BE4">
        <w:rPr>
          <w:rFonts w:asciiTheme="minorEastAsia" w:hAnsiTheme="minorEastAsia" w:hint="eastAsia"/>
          <w:color w:val="000000" w:themeColor="text1"/>
        </w:rPr>
        <w:t>認定こども園・学校の先生」（45.7％）が４割台となっています。</w:t>
      </w:r>
    </w:p>
    <w:p w14:paraId="631BF0B8" w14:textId="69C5E4B6" w:rsidR="00966C2D" w:rsidRPr="003D6BE4" w:rsidRDefault="00664307" w:rsidP="006B389D">
      <w:pPr>
        <w:pStyle w:val="a5"/>
        <w:ind w:firstLine="220"/>
        <w:rPr>
          <w:rFonts w:asciiTheme="minorEastAsia" w:hAnsiTheme="minorEastAsia"/>
          <w:color w:val="000000" w:themeColor="text1"/>
        </w:rPr>
      </w:pPr>
      <w:r w:rsidRPr="00664307">
        <w:rPr>
          <w:rFonts w:asciiTheme="minorEastAsia" w:hAnsiTheme="minorEastAsia" w:hint="eastAsia"/>
          <w:color w:val="000000" w:themeColor="text1"/>
        </w:rPr>
        <w:t>障がい種別で</w:t>
      </w:r>
      <w:r w:rsidR="006B389D" w:rsidRPr="003D6BE4">
        <w:rPr>
          <w:rFonts w:asciiTheme="minorEastAsia" w:hAnsiTheme="minorEastAsia" w:hint="eastAsia"/>
          <w:color w:val="000000" w:themeColor="text1"/>
        </w:rPr>
        <w:t>みると、</w:t>
      </w:r>
      <w:r w:rsidR="00500141" w:rsidRPr="003D6BE4">
        <w:rPr>
          <w:rFonts w:asciiTheme="minorEastAsia" w:hAnsiTheme="minorEastAsia" w:hint="eastAsia"/>
          <w:color w:val="000000" w:themeColor="text1"/>
        </w:rPr>
        <w:t>すべての障がい</w:t>
      </w:r>
      <w:r w:rsidR="001A6580" w:rsidRPr="003D6BE4">
        <w:rPr>
          <w:rFonts w:asciiTheme="minorEastAsia" w:hAnsiTheme="minorEastAsia" w:hint="eastAsia"/>
          <w:color w:val="000000" w:themeColor="text1"/>
        </w:rPr>
        <w:t>種別</w:t>
      </w:r>
      <w:r w:rsidR="00500141" w:rsidRPr="003D6BE4">
        <w:rPr>
          <w:rFonts w:asciiTheme="minorEastAsia" w:hAnsiTheme="minorEastAsia" w:hint="eastAsia"/>
          <w:color w:val="000000" w:themeColor="text1"/>
        </w:rPr>
        <w:t>で「家族、親せき」が最も高く、身体障がいでは82.3％と特に高くなっています。</w:t>
      </w:r>
      <w:r w:rsidR="00A329C3" w:rsidRPr="003D6BE4">
        <w:rPr>
          <w:rFonts w:asciiTheme="minorEastAsia" w:hAnsiTheme="minorEastAsia" w:hint="eastAsia"/>
          <w:color w:val="000000" w:themeColor="text1"/>
        </w:rPr>
        <w:t>また、</w:t>
      </w:r>
      <w:r w:rsidR="00500141" w:rsidRPr="003D6BE4">
        <w:rPr>
          <w:rFonts w:asciiTheme="minorEastAsia" w:hAnsiTheme="minorEastAsia" w:hint="eastAsia"/>
          <w:color w:val="000000" w:themeColor="text1"/>
        </w:rPr>
        <w:t>身体障がいでは「医療機関（かかりつけの</w:t>
      </w:r>
      <w:r w:rsidR="00C42792" w:rsidRPr="003D6BE4">
        <w:rPr>
          <w:rFonts w:asciiTheme="minorEastAsia" w:hAnsiTheme="minorEastAsia" w:hint="eastAsia"/>
          <w:color w:val="000000" w:themeColor="text1"/>
        </w:rPr>
        <w:t>医師</w:t>
      </w:r>
      <w:r w:rsidR="00500141" w:rsidRPr="003D6BE4">
        <w:rPr>
          <w:rFonts w:asciiTheme="minorEastAsia" w:hAnsiTheme="minorEastAsia" w:hint="eastAsia"/>
          <w:color w:val="000000" w:themeColor="text1"/>
        </w:rPr>
        <w:t>、主治医、ホームドクター）」が61.5％と</w:t>
      </w:r>
      <w:r w:rsidR="00733BBA" w:rsidRPr="003D6BE4">
        <w:rPr>
          <w:rFonts w:asciiTheme="minorEastAsia" w:hAnsiTheme="minorEastAsia" w:hint="eastAsia"/>
          <w:color w:val="000000" w:themeColor="text1"/>
        </w:rPr>
        <w:t>ほか</w:t>
      </w:r>
      <w:r w:rsidR="00500141" w:rsidRPr="003D6BE4">
        <w:rPr>
          <w:rFonts w:asciiTheme="minorEastAsia" w:hAnsiTheme="minorEastAsia" w:hint="eastAsia"/>
          <w:color w:val="000000" w:themeColor="text1"/>
        </w:rPr>
        <w:t>の障がい</w:t>
      </w:r>
      <w:r w:rsidR="001A6580" w:rsidRPr="003D6BE4">
        <w:rPr>
          <w:rFonts w:asciiTheme="minorEastAsia" w:hAnsiTheme="minorEastAsia" w:hint="eastAsia"/>
          <w:color w:val="000000" w:themeColor="text1"/>
        </w:rPr>
        <w:t>種別</w:t>
      </w:r>
      <w:r w:rsidR="00500141" w:rsidRPr="003D6BE4">
        <w:rPr>
          <w:rFonts w:asciiTheme="minorEastAsia" w:hAnsiTheme="minorEastAsia" w:hint="eastAsia"/>
          <w:color w:val="000000" w:themeColor="text1"/>
        </w:rPr>
        <w:t>より高くなっています。</w:t>
      </w:r>
    </w:p>
    <w:p w14:paraId="1867D7BA" w14:textId="75B632C0" w:rsidR="00500141" w:rsidRPr="00D52BF4" w:rsidRDefault="00500141" w:rsidP="006B389D">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4566E0"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未満と少ないですが、難病でも「医療機関（かかりつけの</w:t>
      </w:r>
      <w:r w:rsidR="00C42792" w:rsidRPr="003D6BE4">
        <w:rPr>
          <w:rFonts w:asciiTheme="minorEastAsia" w:hAnsiTheme="minorEastAsia" w:hint="eastAsia"/>
          <w:color w:val="000000" w:themeColor="text1"/>
        </w:rPr>
        <w:t>医師</w:t>
      </w:r>
      <w:r w:rsidRPr="003D6BE4">
        <w:rPr>
          <w:rFonts w:asciiTheme="minorEastAsia" w:hAnsiTheme="minorEastAsia" w:hint="eastAsia"/>
          <w:color w:val="000000" w:themeColor="text1"/>
        </w:rPr>
        <w:t>、</w:t>
      </w:r>
      <w:r w:rsidRPr="00D52BF4">
        <w:rPr>
          <w:rFonts w:asciiTheme="minorEastAsia" w:hAnsiTheme="minorEastAsia" w:hint="eastAsia"/>
        </w:rPr>
        <w:t>主治医、ホームドクター）」が高い傾向にあります。</w:t>
      </w:r>
    </w:p>
    <w:p w14:paraId="41EE9CFC" w14:textId="6BFAAA26" w:rsidR="00966C2D" w:rsidRPr="00D52BF4" w:rsidRDefault="00966C2D" w:rsidP="00405CAC">
      <w:pPr>
        <w:pStyle w:val="a5"/>
        <w:ind w:firstLineChars="0" w:firstLine="1"/>
        <w:rPr>
          <w:rFonts w:asciiTheme="minorEastAsia" w:hAnsiTheme="minorEastAsia"/>
        </w:rPr>
      </w:pPr>
    </w:p>
    <w:p w14:paraId="7A0936BA" w14:textId="31F2F672" w:rsidR="00966C2D" w:rsidRPr="00D52BF4" w:rsidRDefault="0002752C" w:rsidP="00405CAC">
      <w:pPr>
        <w:pStyle w:val="a5"/>
        <w:ind w:firstLineChars="0" w:firstLine="1"/>
        <w:rPr>
          <w:rFonts w:asciiTheme="minorEastAsia" w:hAnsiTheme="minorEastAsia"/>
        </w:rPr>
      </w:pPr>
      <w:r w:rsidRPr="0002752C">
        <w:rPr>
          <w:noProof/>
        </w:rPr>
        <w:drawing>
          <wp:anchor distT="0" distB="0" distL="114300" distR="114300" simplePos="0" relativeHeight="252290048" behindDoc="0" locked="0" layoutInCell="1" allowOverlap="1" wp14:anchorId="158C3B10" wp14:editId="769E35EB">
            <wp:simplePos x="0" y="0"/>
            <wp:positionH relativeFrom="column">
              <wp:posOffset>2924</wp:posOffset>
            </wp:positionH>
            <wp:positionV relativeFrom="paragraph">
              <wp:posOffset>33758</wp:posOffset>
            </wp:positionV>
            <wp:extent cx="6120130" cy="3334858"/>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0130" cy="3334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56CD7" w14:textId="281251ED" w:rsidR="00966C2D" w:rsidRPr="00D52BF4" w:rsidRDefault="00966C2D" w:rsidP="00405CAC">
      <w:pPr>
        <w:pStyle w:val="a5"/>
        <w:ind w:firstLineChars="0" w:firstLine="1"/>
        <w:rPr>
          <w:rFonts w:asciiTheme="minorEastAsia" w:hAnsiTheme="minorEastAsia"/>
        </w:rPr>
      </w:pPr>
    </w:p>
    <w:p w14:paraId="6FAD43E7" w14:textId="5722CB80" w:rsidR="00966C2D" w:rsidRPr="00D52BF4" w:rsidRDefault="00966C2D" w:rsidP="00405CAC">
      <w:pPr>
        <w:pStyle w:val="a5"/>
        <w:ind w:firstLineChars="0" w:firstLine="1"/>
        <w:rPr>
          <w:rFonts w:asciiTheme="minorEastAsia" w:hAnsiTheme="minorEastAsia"/>
        </w:rPr>
      </w:pPr>
    </w:p>
    <w:p w14:paraId="6512DFEA" w14:textId="63FA6FDE" w:rsidR="00966C2D" w:rsidRPr="00D52BF4" w:rsidRDefault="00966C2D" w:rsidP="00405CAC">
      <w:pPr>
        <w:pStyle w:val="a5"/>
        <w:ind w:firstLineChars="0" w:firstLine="1"/>
        <w:rPr>
          <w:rFonts w:asciiTheme="minorEastAsia" w:hAnsiTheme="minorEastAsia"/>
        </w:rPr>
      </w:pPr>
    </w:p>
    <w:p w14:paraId="2024FC89" w14:textId="354465D5" w:rsidR="00966C2D" w:rsidRPr="00D52BF4" w:rsidRDefault="00966C2D" w:rsidP="00405CAC">
      <w:pPr>
        <w:pStyle w:val="a5"/>
        <w:ind w:firstLineChars="0" w:firstLine="1"/>
        <w:rPr>
          <w:rFonts w:asciiTheme="minorEastAsia" w:hAnsiTheme="minorEastAsia"/>
        </w:rPr>
      </w:pPr>
    </w:p>
    <w:p w14:paraId="45F8D628" w14:textId="77777777" w:rsidR="00966C2D" w:rsidRPr="00D52BF4" w:rsidRDefault="00966C2D" w:rsidP="00405CAC">
      <w:pPr>
        <w:pStyle w:val="a5"/>
        <w:ind w:firstLineChars="0" w:firstLine="1"/>
        <w:rPr>
          <w:rFonts w:asciiTheme="minorEastAsia" w:hAnsiTheme="minorEastAsia"/>
        </w:rPr>
      </w:pPr>
    </w:p>
    <w:p w14:paraId="763C93D2" w14:textId="77777777" w:rsidR="00966C2D" w:rsidRPr="00D52BF4" w:rsidRDefault="00966C2D" w:rsidP="00405CAC">
      <w:pPr>
        <w:pStyle w:val="a5"/>
        <w:ind w:firstLineChars="0" w:firstLine="1"/>
        <w:rPr>
          <w:rFonts w:asciiTheme="minorEastAsia" w:hAnsiTheme="minorEastAsia"/>
        </w:rPr>
      </w:pPr>
    </w:p>
    <w:p w14:paraId="0CFFD096" w14:textId="77777777" w:rsidR="00966C2D" w:rsidRPr="00D52BF4" w:rsidRDefault="00966C2D" w:rsidP="00405CAC">
      <w:pPr>
        <w:pStyle w:val="a5"/>
        <w:ind w:firstLineChars="0" w:firstLine="1"/>
        <w:rPr>
          <w:rFonts w:asciiTheme="minorEastAsia" w:hAnsiTheme="minorEastAsia"/>
        </w:rPr>
      </w:pPr>
    </w:p>
    <w:p w14:paraId="4CF1B02E" w14:textId="77777777" w:rsidR="00966C2D" w:rsidRPr="00D52BF4" w:rsidRDefault="00966C2D" w:rsidP="00405CAC">
      <w:pPr>
        <w:pStyle w:val="a5"/>
        <w:ind w:firstLineChars="0" w:firstLine="1"/>
        <w:rPr>
          <w:rFonts w:asciiTheme="minorEastAsia" w:hAnsiTheme="minorEastAsia"/>
        </w:rPr>
      </w:pPr>
    </w:p>
    <w:p w14:paraId="6F00BC8F" w14:textId="77777777" w:rsidR="00966C2D" w:rsidRPr="00D52BF4" w:rsidRDefault="00966C2D" w:rsidP="00405CAC">
      <w:pPr>
        <w:pStyle w:val="a5"/>
        <w:ind w:firstLineChars="0" w:firstLine="1"/>
        <w:rPr>
          <w:rFonts w:asciiTheme="minorEastAsia" w:hAnsiTheme="minorEastAsia"/>
        </w:rPr>
      </w:pPr>
    </w:p>
    <w:p w14:paraId="0A4EB0B7" w14:textId="77777777" w:rsidR="00966C2D" w:rsidRPr="00D52BF4" w:rsidRDefault="00966C2D" w:rsidP="00405CAC">
      <w:pPr>
        <w:pStyle w:val="a5"/>
        <w:ind w:firstLineChars="0" w:firstLine="1"/>
        <w:rPr>
          <w:rFonts w:asciiTheme="minorEastAsia" w:hAnsiTheme="minorEastAsia"/>
        </w:rPr>
      </w:pPr>
    </w:p>
    <w:p w14:paraId="07DE0C37" w14:textId="77777777" w:rsidR="00966C2D" w:rsidRPr="00D52BF4" w:rsidRDefault="00966C2D" w:rsidP="00405CAC">
      <w:pPr>
        <w:pStyle w:val="a5"/>
        <w:ind w:firstLineChars="0" w:firstLine="1"/>
        <w:rPr>
          <w:rFonts w:asciiTheme="minorEastAsia" w:hAnsiTheme="minorEastAsia"/>
        </w:rPr>
      </w:pPr>
    </w:p>
    <w:p w14:paraId="6C874224" w14:textId="77777777" w:rsidR="00966C2D" w:rsidRPr="00D52BF4" w:rsidRDefault="00966C2D" w:rsidP="00405CAC">
      <w:pPr>
        <w:pStyle w:val="a5"/>
        <w:ind w:firstLineChars="0" w:firstLine="1"/>
        <w:rPr>
          <w:rFonts w:asciiTheme="minorEastAsia" w:hAnsiTheme="minorEastAsia"/>
        </w:rPr>
      </w:pPr>
    </w:p>
    <w:p w14:paraId="1C0146B5" w14:textId="77777777" w:rsidR="00966C2D" w:rsidRPr="00D52BF4" w:rsidRDefault="00966C2D" w:rsidP="00405CAC">
      <w:pPr>
        <w:pStyle w:val="a5"/>
        <w:ind w:firstLineChars="0" w:firstLine="1"/>
        <w:rPr>
          <w:rFonts w:asciiTheme="minorEastAsia" w:hAnsiTheme="minorEastAsia"/>
        </w:rPr>
      </w:pPr>
    </w:p>
    <w:p w14:paraId="78024952" w14:textId="77777777" w:rsidR="00966C2D" w:rsidRPr="00D52BF4" w:rsidRDefault="00966C2D" w:rsidP="00405CAC">
      <w:pPr>
        <w:pStyle w:val="a5"/>
        <w:ind w:firstLineChars="0" w:firstLine="1"/>
        <w:rPr>
          <w:rFonts w:asciiTheme="minorEastAsia" w:hAnsiTheme="minorEastAsia"/>
        </w:rPr>
      </w:pPr>
    </w:p>
    <w:p w14:paraId="77B1FC7F" w14:textId="16D0948F" w:rsidR="00966C2D" w:rsidRPr="00D52BF4" w:rsidRDefault="00E5536F" w:rsidP="00405CAC">
      <w:pPr>
        <w:pStyle w:val="a5"/>
        <w:ind w:firstLineChars="0" w:firstLine="1"/>
        <w:rPr>
          <w:rFonts w:asciiTheme="minorEastAsia" w:hAnsiTheme="minor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023086EE" w14:textId="77777777" w:rsidR="00966C2D" w:rsidRPr="00D52BF4" w:rsidRDefault="00966C2D" w:rsidP="00405CAC">
      <w:pPr>
        <w:pStyle w:val="a5"/>
        <w:ind w:firstLineChars="0" w:firstLine="1"/>
        <w:rPr>
          <w:rFonts w:asciiTheme="minorEastAsia" w:hAnsiTheme="minorEastAsia"/>
        </w:rPr>
      </w:pPr>
    </w:p>
    <w:p w14:paraId="1AB5166E"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302A35C2" w14:textId="5A28D0E2" w:rsidR="006E3907" w:rsidRPr="00D52BF4" w:rsidRDefault="006E3907" w:rsidP="006E3907">
      <w:pPr>
        <w:pStyle w:val="ad"/>
        <w:ind w:leftChars="0" w:left="480" w:hanging="480"/>
        <w:outlineLvl w:val="2"/>
        <w:rPr>
          <w:noProof/>
          <w:sz w:val="24"/>
        </w:rPr>
      </w:pPr>
      <w:bookmarkStart w:id="106" w:name="_Toc131018076"/>
      <w:r w:rsidRPr="00D52BF4">
        <w:rPr>
          <w:noProof/>
          <w:sz w:val="24"/>
        </w:rPr>
        <w:t>（２）</w:t>
      </w:r>
      <w:r w:rsidR="00754B7F" w:rsidRPr="00D52BF4">
        <w:rPr>
          <w:rFonts w:hint="eastAsia"/>
          <w:noProof/>
          <w:sz w:val="24"/>
        </w:rPr>
        <w:t>相談先の認知</w:t>
      </w:r>
      <w:r w:rsidR="00315B3F" w:rsidRPr="00D52BF4">
        <w:rPr>
          <w:rFonts w:hint="eastAsia"/>
          <w:noProof/>
          <w:sz w:val="24"/>
        </w:rPr>
        <w:t>状況</w:t>
      </w:r>
      <w:bookmarkEnd w:id="106"/>
    </w:p>
    <w:p w14:paraId="5E5D1C01"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cs="Microsoft JhengHei"/>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16　</w:t>
      </w:r>
      <w:r w:rsidRPr="00D52BF4">
        <w:rPr>
          <w:rFonts w:ascii="BIZ UDゴシック" w:eastAsia="BIZ UDゴシック" w:hAnsi="BIZ UDゴシック" w:cs="Microsoft JhengHei"/>
        </w:rPr>
        <w:t>悩み</w:t>
      </w:r>
      <w:r w:rsidRPr="00D52BF4">
        <w:rPr>
          <w:rFonts w:ascii="BIZ UDゴシック" w:eastAsia="BIZ UDゴシック" w:hAnsi="BIZ UDゴシック" w:cs="Microsoft JhengHei" w:hint="eastAsia"/>
        </w:rPr>
        <w:t>ごとや</w:t>
      </w:r>
      <w:r w:rsidRPr="00D52BF4">
        <w:rPr>
          <w:rFonts w:ascii="BIZ UDゴシック" w:eastAsia="BIZ UDゴシック" w:hAnsi="BIZ UDゴシック" w:cs="Microsoft JhengHei"/>
        </w:rPr>
        <w:t>心配</w:t>
      </w:r>
      <w:r w:rsidRPr="00D52BF4">
        <w:rPr>
          <w:rFonts w:ascii="BIZ UDゴシック" w:eastAsia="BIZ UDゴシック" w:hAnsi="BIZ UDゴシック" w:cs="Microsoft JhengHei" w:hint="eastAsia"/>
        </w:rPr>
        <w:t>ごとを</w:t>
      </w:r>
      <w:r w:rsidRPr="00D52BF4">
        <w:rPr>
          <w:rFonts w:ascii="BIZ UDゴシック" w:eastAsia="BIZ UDゴシック" w:hAnsi="BIZ UDゴシック" w:cs="Microsoft JhengHei"/>
        </w:rPr>
        <w:t>相談</w:t>
      </w:r>
      <w:r w:rsidRPr="00D52BF4">
        <w:rPr>
          <w:rFonts w:ascii="BIZ UDゴシック" w:eastAsia="BIZ UDゴシック" w:hAnsi="BIZ UDゴシック" w:cs="Microsoft JhengHei" w:hint="eastAsia"/>
        </w:rPr>
        <w:t>する</w:t>
      </w:r>
      <w:r w:rsidRPr="00D52BF4">
        <w:rPr>
          <w:rFonts w:ascii="BIZ UDゴシック" w:eastAsia="BIZ UDゴシック" w:hAnsi="BIZ UDゴシック" w:cs="Microsoft JhengHei"/>
        </w:rPr>
        <w:t>場</w:t>
      </w:r>
      <w:r w:rsidRPr="00D52BF4">
        <w:rPr>
          <w:rFonts w:ascii="BIZ UDゴシック" w:eastAsia="BIZ UDゴシック" w:hAnsi="BIZ UDゴシック" w:cs="Microsoft JhengHei" w:hint="eastAsia"/>
        </w:rPr>
        <w:t>として、</w:t>
      </w:r>
      <w:r w:rsidRPr="00D52BF4">
        <w:rPr>
          <w:rFonts w:ascii="BIZ UDゴシック" w:eastAsia="BIZ UDゴシック" w:hAnsi="BIZ UDゴシック" w:cs="Microsoft JhengHei"/>
        </w:rPr>
        <w:t>知って</w:t>
      </w:r>
      <w:r w:rsidRPr="00D52BF4">
        <w:rPr>
          <w:rFonts w:ascii="BIZ UDゴシック" w:eastAsia="BIZ UDゴシック" w:hAnsi="BIZ UDゴシック" w:cs="Microsoft JhengHei" w:hint="eastAsia"/>
        </w:rPr>
        <w:t>いるものはどれですか。</w:t>
      </w:r>
      <w:r w:rsidRPr="00D52BF4">
        <w:rPr>
          <w:rFonts w:ascii="BIZ UDゴシック" w:eastAsia="BIZ UDゴシック" w:hAnsi="BIZ UDゴシック" w:cs="Microsoft JhengHei"/>
        </w:rPr>
        <w:br/>
      </w:r>
      <w:r w:rsidRPr="00D52BF4">
        <w:rPr>
          <w:rFonts w:ascii="BIZ UDゴシック" w:eastAsia="BIZ UDゴシック" w:hAnsi="BIZ UDゴシック" w:cs="Microsoft JhengHei" w:hint="eastAsia"/>
        </w:rPr>
        <w:t>（</w:t>
      </w:r>
      <w:r w:rsidRPr="00D52BF4">
        <w:rPr>
          <w:rFonts w:ascii="BIZ UDゴシック" w:eastAsia="BIZ UDゴシック" w:hAnsi="BIZ UDゴシック" w:cs="Microsoft JhengHei"/>
        </w:rPr>
        <w:t>①</w:t>
      </w:r>
      <w:r w:rsidRPr="00D52BF4">
        <w:rPr>
          <w:rFonts w:ascii="BIZ UDゴシック" w:eastAsia="BIZ UDゴシック" w:hAnsi="BIZ UDゴシック" w:cs="Microsoft JhengHei" w:hint="eastAsia"/>
        </w:rPr>
        <w:t>〜⑪ごとに</w:t>
      </w:r>
      <w:r w:rsidRPr="00D52BF4">
        <w:rPr>
          <w:rFonts w:ascii="BIZ UDゴシック" w:eastAsia="BIZ UDゴシック" w:hAnsi="BIZ UDゴシック" w:cs="Microsoft JhengHei"/>
        </w:rPr>
        <w:t>１つ</w:t>
      </w:r>
      <w:r w:rsidRPr="00D52BF4">
        <w:rPr>
          <w:rFonts w:ascii="BIZ UDゴシック" w:eastAsia="BIZ UDゴシック" w:hAnsi="BIZ UDゴシック" w:cs="Microsoft JhengHei" w:hint="eastAsia"/>
        </w:rPr>
        <w:t>ずつ</w:t>
      </w:r>
      <w:r w:rsidRPr="00D52BF4">
        <w:rPr>
          <w:rFonts w:ascii="BIZ UDゴシック" w:eastAsia="BIZ UDゴシック" w:hAnsi="BIZ UDゴシック" w:cs="Microsoft JhengHei"/>
        </w:rPr>
        <w:t>お答え</w:t>
      </w:r>
      <w:r w:rsidRPr="00D52BF4">
        <w:rPr>
          <w:rFonts w:ascii="BIZ UDゴシック" w:eastAsia="BIZ UDゴシック" w:hAnsi="BIZ UDゴシック" w:cs="Microsoft JhengHei" w:hint="eastAsia"/>
        </w:rPr>
        <w:t>ください。）</w:t>
      </w:r>
    </w:p>
    <w:p w14:paraId="35084BF9" w14:textId="52799756" w:rsidR="00EB1F0A" w:rsidRPr="00D52BF4" w:rsidRDefault="00EB1F0A" w:rsidP="00405CAC">
      <w:pPr>
        <w:pStyle w:val="a5"/>
        <w:ind w:firstLineChars="0" w:firstLine="1"/>
        <w:rPr>
          <w:rFonts w:asciiTheme="minorEastAsia" w:hAnsiTheme="minorEastAsia"/>
        </w:rPr>
      </w:pPr>
    </w:p>
    <w:p w14:paraId="1A5761BB" w14:textId="43E2E17C" w:rsidR="00966C2D" w:rsidRPr="00D52BF4" w:rsidRDefault="00A97035" w:rsidP="00A97035">
      <w:pPr>
        <w:pStyle w:val="a5"/>
        <w:ind w:firstLine="220"/>
        <w:rPr>
          <w:rFonts w:asciiTheme="minorEastAsia" w:hAnsiTheme="minorEastAsia"/>
        </w:rPr>
      </w:pPr>
      <w:r w:rsidRPr="00D52BF4">
        <w:rPr>
          <w:rFonts w:asciiTheme="minorEastAsia" w:hAnsiTheme="minorEastAsia" w:hint="eastAsia"/>
        </w:rPr>
        <w:t>相談先の認知状況は、「内容も知っている」では</w:t>
      </w:r>
      <w:r w:rsidR="00500141" w:rsidRPr="00D52BF4">
        <w:rPr>
          <w:rFonts w:asciiTheme="minorEastAsia" w:hAnsiTheme="minorEastAsia" w:hint="eastAsia"/>
          <w:noProof/>
        </w:rPr>
        <w:t>②福祉事務所</w:t>
      </w:r>
      <w:r w:rsidRPr="00D52BF4">
        <w:rPr>
          <w:rFonts w:asciiTheme="minorEastAsia" w:hAnsiTheme="minorEastAsia" w:hint="eastAsia"/>
        </w:rPr>
        <w:t>が42.9％と最も高く、</w:t>
      </w:r>
      <w:r w:rsidR="00046EE5" w:rsidRPr="00D52BF4">
        <w:rPr>
          <w:rFonts w:asciiTheme="minorEastAsia" w:hAnsiTheme="minorEastAsia" w:hint="eastAsia"/>
        </w:rPr>
        <w:t>次いで</w:t>
      </w:r>
      <w:r w:rsidR="00903997" w:rsidRPr="00D52BF4">
        <w:rPr>
          <w:rFonts w:asciiTheme="minorEastAsia" w:hAnsiTheme="minorEastAsia" w:hint="eastAsia"/>
          <w:noProof/>
        </w:rPr>
        <w:t>⑥児童発達支援センター</w:t>
      </w:r>
      <w:r w:rsidRPr="00D52BF4">
        <w:rPr>
          <w:rFonts w:asciiTheme="minorEastAsia" w:hAnsiTheme="minorEastAsia" w:hint="eastAsia"/>
        </w:rPr>
        <w:t>（37.9％）</w:t>
      </w:r>
      <w:r w:rsidR="00903997" w:rsidRPr="00D52BF4">
        <w:rPr>
          <w:rFonts w:asciiTheme="minorEastAsia" w:hAnsiTheme="minorEastAsia" w:hint="eastAsia"/>
        </w:rPr>
        <w:t>、</w:t>
      </w:r>
      <w:r w:rsidR="00903997" w:rsidRPr="00D52BF4">
        <w:rPr>
          <w:rFonts w:asciiTheme="minorEastAsia" w:hAnsiTheme="minorEastAsia" w:hint="eastAsia"/>
          <w:noProof/>
        </w:rPr>
        <w:t>③健康福祉セン</w:t>
      </w:r>
      <w:r w:rsidR="00903997" w:rsidRPr="003D6BE4">
        <w:rPr>
          <w:rFonts w:asciiTheme="minorEastAsia" w:hAnsiTheme="minorEastAsia" w:hint="eastAsia"/>
          <w:color w:val="000000" w:themeColor="text1"/>
        </w:rPr>
        <w:t>ター（34.8％）</w:t>
      </w:r>
      <w:r w:rsidRPr="003D6BE4">
        <w:rPr>
          <w:rFonts w:asciiTheme="minorEastAsia" w:hAnsiTheme="minorEastAsia" w:hint="eastAsia"/>
          <w:color w:val="000000" w:themeColor="text1"/>
        </w:rPr>
        <w:t>で３割台、</w:t>
      </w:r>
      <w:r w:rsidR="00903997" w:rsidRPr="003D6BE4">
        <w:rPr>
          <w:rFonts w:asciiTheme="minorEastAsia" w:hAnsiTheme="minorEastAsia" w:hint="eastAsia"/>
          <w:color w:val="000000" w:themeColor="text1"/>
        </w:rPr>
        <w:t>⑤子ども発達支援センター（26.2％）、④子ども家庭総合支援センター</w:t>
      </w:r>
      <w:r w:rsidR="00C42792" w:rsidRPr="003D6BE4">
        <w:rPr>
          <w:rFonts w:asciiTheme="minorEastAsia" w:hAnsiTheme="minorEastAsia" w:hint="eastAsia"/>
          <w:color w:val="000000" w:themeColor="text1"/>
        </w:rPr>
        <w:t>（児童相談所）</w:t>
      </w:r>
      <w:r w:rsidRPr="003D6BE4">
        <w:rPr>
          <w:rFonts w:asciiTheme="minorEastAsia" w:hAnsiTheme="minorEastAsia" w:hint="eastAsia"/>
          <w:color w:val="000000" w:themeColor="text1"/>
        </w:rPr>
        <w:t>（24.2</w:t>
      </w:r>
      <w:r w:rsidR="00903997"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で２割台となっています。「全く知らない」では</w:t>
      </w:r>
      <w:r w:rsidR="00903997" w:rsidRPr="003D6BE4">
        <w:rPr>
          <w:rFonts w:asciiTheme="minorEastAsia" w:hAnsiTheme="minorEastAsia" w:hint="eastAsia"/>
          <w:color w:val="000000" w:themeColor="text1"/>
        </w:rPr>
        <w:t>①</w:t>
      </w:r>
      <w:r w:rsidRPr="003D6BE4">
        <w:rPr>
          <w:rFonts w:asciiTheme="minorEastAsia" w:hAnsiTheme="minorEastAsia" w:hint="eastAsia"/>
          <w:color w:val="000000" w:themeColor="text1"/>
        </w:rPr>
        <w:t>ハートワーク（67.7％）、</w:t>
      </w:r>
      <w:r w:rsidR="00903997" w:rsidRPr="003D6BE4">
        <w:rPr>
          <w:rFonts w:asciiTheme="minorEastAsia" w:hAnsiTheme="minorEastAsia" w:hint="eastAsia"/>
          <w:color w:val="000000" w:themeColor="text1"/>
        </w:rPr>
        <w:t>⑨障がい者相談員</w:t>
      </w:r>
      <w:r w:rsidRPr="003D6BE4">
        <w:rPr>
          <w:rFonts w:asciiTheme="minorEastAsia" w:hAnsiTheme="minorEastAsia" w:hint="eastAsia"/>
          <w:color w:val="000000" w:themeColor="text1"/>
        </w:rPr>
        <w:t>（67.4％）、</w:t>
      </w:r>
      <w:r w:rsidR="00903997" w:rsidRPr="003D6BE4">
        <w:rPr>
          <w:rFonts w:asciiTheme="minorEastAsia" w:hAnsiTheme="minorEastAsia" w:hint="eastAsia"/>
          <w:color w:val="000000" w:themeColor="text1"/>
        </w:rPr>
        <w:t>⑪障がい者団体・患者団体</w:t>
      </w:r>
      <w:r w:rsidRPr="003D6BE4">
        <w:rPr>
          <w:rFonts w:asciiTheme="minorEastAsia" w:hAnsiTheme="minorEastAsia" w:hint="eastAsia"/>
          <w:color w:val="000000" w:themeColor="text1"/>
        </w:rPr>
        <w:t>（66.3％）、</w:t>
      </w:r>
      <w:r w:rsidR="00903997" w:rsidRPr="003D6BE4">
        <w:rPr>
          <w:rFonts w:asciiTheme="minorEastAsia" w:hAnsiTheme="minorEastAsia" w:hint="eastAsia"/>
          <w:color w:val="000000" w:themeColor="text1"/>
        </w:rPr>
        <w:t>⑦発達障がい者支援センター</w:t>
      </w:r>
      <w:r w:rsidR="00C42792" w:rsidRPr="003D6BE4">
        <w:rPr>
          <w:rFonts w:asciiTheme="minorEastAsia" w:hAnsiTheme="minorEastAsia" w:hint="eastAsia"/>
          <w:color w:val="000000" w:themeColor="text1"/>
        </w:rPr>
        <w:t>（あいポート）</w:t>
      </w:r>
      <w:r w:rsidRPr="003D6BE4">
        <w:rPr>
          <w:rFonts w:asciiTheme="minorEastAsia" w:hAnsiTheme="minorEastAsia" w:hint="eastAsia"/>
          <w:color w:val="000000" w:themeColor="text1"/>
        </w:rPr>
        <w:t>（</w:t>
      </w:r>
      <w:r w:rsidRPr="00D52BF4">
        <w:rPr>
          <w:rFonts w:asciiTheme="minorEastAsia" w:hAnsiTheme="minorEastAsia" w:hint="eastAsia"/>
        </w:rPr>
        <w:t>66.0％）で６割台と高くなっています。</w:t>
      </w:r>
    </w:p>
    <w:p w14:paraId="254D0758" w14:textId="52BCAC99" w:rsidR="00966C2D" w:rsidRPr="00D52BF4" w:rsidRDefault="00966C2D" w:rsidP="00405CAC">
      <w:pPr>
        <w:pStyle w:val="a5"/>
        <w:ind w:firstLineChars="0" w:firstLine="1"/>
        <w:rPr>
          <w:rFonts w:asciiTheme="minorEastAsia" w:hAnsiTheme="minorEastAsia"/>
        </w:rPr>
      </w:pPr>
    </w:p>
    <w:p w14:paraId="171F8E97" w14:textId="67655A47" w:rsidR="00966C2D" w:rsidRPr="00D52BF4" w:rsidRDefault="00022335" w:rsidP="00405CAC">
      <w:pPr>
        <w:pStyle w:val="a5"/>
        <w:ind w:firstLineChars="0" w:firstLine="1"/>
        <w:rPr>
          <w:rFonts w:asciiTheme="minorEastAsia" w:hAnsiTheme="minorEastAsia"/>
        </w:rPr>
      </w:pPr>
      <w:r>
        <w:rPr>
          <w:rFonts w:asciiTheme="minorEastAsia" w:hAnsiTheme="minorEastAsia"/>
          <w:noProof/>
        </w:rPr>
        <mc:AlternateContent>
          <mc:Choice Requires="wpg">
            <w:drawing>
              <wp:anchor distT="0" distB="0" distL="114300" distR="114300" simplePos="0" relativeHeight="252228608" behindDoc="0" locked="0" layoutInCell="1" allowOverlap="1" wp14:anchorId="04B75C1A" wp14:editId="2E876AF0">
                <wp:simplePos x="0" y="0"/>
                <wp:positionH relativeFrom="margin">
                  <wp:align>center</wp:align>
                </wp:positionH>
                <wp:positionV relativeFrom="paragraph">
                  <wp:posOffset>172720</wp:posOffset>
                </wp:positionV>
                <wp:extent cx="7034530" cy="5459730"/>
                <wp:effectExtent l="0" t="0" r="0" b="0"/>
                <wp:wrapNone/>
                <wp:docPr id="707" name="グループ化 707"/>
                <wp:cNvGraphicFramePr/>
                <a:graphic xmlns:a="http://schemas.openxmlformats.org/drawingml/2006/main">
                  <a:graphicData uri="http://schemas.microsoft.com/office/word/2010/wordprocessingGroup">
                    <wpg:wgp>
                      <wpg:cNvGrpSpPr/>
                      <wpg:grpSpPr>
                        <a:xfrm>
                          <a:off x="0" y="0"/>
                          <a:ext cx="7034530" cy="5459730"/>
                          <a:chOff x="0" y="0"/>
                          <a:chExt cx="7034530" cy="5459730"/>
                        </a:xfrm>
                      </wpg:grpSpPr>
                      <wpg:grpSp>
                        <wpg:cNvPr id="1080" name="グループ化 1080"/>
                        <wpg:cNvGrpSpPr/>
                        <wpg:grpSpPr>
                          <a:xfrm>
                            <a:off x="2752725" y="0"/>
                            <a:ext cx="3216275" cy="133350"/>
                            <a:chOff x="0" y="0"/>
                            <a:chExt cx="3216878" cy="133350"/>
                          </a:xfrm>
                        </wpg:grpSpPr>
                        <wps:wsp>
                          <wps:cNvPr id="1081"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82"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83"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84"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706" name="図 706"/>
                          <pic:cNvPicPr>
                            <a:picLocks noChangeAspect="1"/>
                          </pic:cNvPicPr>
                        </pic:nvPicPr>
                        <pic:blipFill rotWithShape="1">
                          <a:blip r:embed="rId140" cstate="print">
                            <a:extLst>
                              <a:ext uri="{28A0092B-C50C-407E-A947-70E740481C1C}">
                                <a14:useLocalDpi xmlns:a14="http://schemas.microsoft.com/office/drawing/2010/main" val="0"/>
                              </a:ext>
                            </a:extLst>
                          </a:blip>
                          <a:srcRect t="11862"/>
                          <a:stretch/>
                        </pic:blipFill>
                        <pic:spPr bwMode="auto">
                          <a:xfrm>
                            <a:off x="0" y="152400"/>
                            <a:ext cx="7034530" cy="530733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0D6E479" id="グループ化 707" o:spid="_x0000_s1026" style="position:absolute;left:0;text-align:left;margin-left:0;margin-top:13.6pt;width:553.9pt;height:429.9pt;z-index:252228608;mso-position-horizontal:center;mso-position-horizontal-relative:margin;mso-height-relative:margin" coordsize="70345,545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">
                <v:group id="グループ化 1080" o:spid="_x0000_s1027" style="position:absolute;left:27527;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rect id="Rectangle 3" o:spid="_x0000_s1028"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MgL0A&#10;AADdAAAADwAAAGRycy9kb3ducmV2LnhtbERPSwrCMBDdC94hjOBGNNWFSDWKCIpbf7gdmrEtNpOS&#10;xFo9vREEd/N431msWlOJhpwvLSsYjxIQxJnVJecKzqftcAbCB2SNlWVS8CIPq2W3s8BU2ycfqDmG&#10;XMQQ9ikqKEKoUyl9VpBBP7I1ceRu1hkMEbpcaofPGG4qOUmSqTRYcmwosKZNQdn9+DAKLrqxZTY4&#10;XWsf3Pue77aG95VS/V67noMI1Ia/+Ofe6zg/mY3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nNMgL0AAADdAAAADwAAAAAAAAAAAAAAAACYAgAAZHJzL2Rvd25yZXYu&#10;eG1sUEsFBgAAAAAEAAQA9QAAAIIDAAAAAA==&#10;" fillcolor="black" strokeweight="0">
                    <v:fill r:id="rId13" o:title="" type="pattern"/>
                    <v:textbox inset="5.85pt,.7pt,5.85pt,.7pt"/>
                  </v:rect>
                  <v:rect id="Rectangle 4" o:spid="_x0000_s1029"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gssQA&#10;AADdAAAADwAAAGRycy9kb3ducmV2LnhtbERPTWvCQBC9C/6HZQQvopuqtJK6ihQEFT1UBa9jdpoE&#10;s7MhuyZpf70rFLzN433OfNmaQtRUudyygrdRBII4sTrnVMH5tB7OQDiPrLGwTAp+ycFy0e3MMda2&#10;4W+qjz4VIYRdjAoy78tYSpdkZNCNbEkcuB9bGfQBVqnUFTYh3BRyHEXv0mDOoSHDkr4ySm7Hu1Eg&#10;p6dDPZjsLo2f7P+m9eFjuxlcler32tUnCE+tf4n/3Rsd5kezM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oLLEAAAA3QAAAA8AAAAAAAAAAAAAAAAAmAIAAGRycy9k&#10;b3ducmV2LnhtbFBLBQYAAAAABAAEAPUAAACJAwAAAAA=&#10;" fillcolor="black" strokeweight="0">
                    <v:fill r:id="rId14" o:title="" type="pattern"/>
                    <v:textbox inset="5.85pt,.7pt,5.85pt,.7pt"/>
                  </v:rect>
                  <v:rect id="Rectangle 5" o:spid="_x0000_s1030"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6acIA&#10;AADdAAAADwAAAGRycy9kb3ducmV2LnhtbERPTWsCMRC9F/ofwhR6q1krFNkapQitXl210Ns0GTfr&#10;biZLEnX77xtB8DaP9zmzxeA6caYQG88KxqMCBLH2puFawW77+TIFEROywc4zKfijCIv548MMS+Mv&#10;vKFzlWqRQziWqMCm1JdSRm3JYRz5njhzBx8cpgxDLU3ASw53nXwtijfpsOHcYLGnpSXdVienQP90&#10;3+Nle9xtVu3efmn8rbAJSj0/DR/vIBIN6S6+udcmzy+mE7h+k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rppwgAAAN0AAAAPAAAAAAAAAAAAAAAAAJgCAABkcnMvZG93&#10;bnJldi54bWxQSwUGAAAAAAQABAD1AAAAhwMAAAAA&#10;" fillcolor="black" strokeweight="0">
                    <v:fill r:id="rId15" o:title="" type="pattern"/>
                    <v:textbox inset="5.85pt,.7pt,5.85pt,.7pt"/>
                  </v:rect>
                  <v:rect id="Rectangle 8" o:spid="_x0000_s1031"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7sQA&#10;AADdAAAADwAAAGRycy9kb3ducmV2LnhtbESPQWvCQBCF74X+h2WE3uomaiREVymC4KUHowi9Ddlp&#10;EszOht3VpP++KwjeZnjvffNmvR1NJ+7kfGtZQTpNQBBXVrdcKzif9p85CB+QNXaWScEfedhu3t/W&#10;WGg78JHuZahFhLAvUEETQl9I6auGDPqp7Ymj9mudwRBXV0vtcIhw08lZkiylwZbjhQZ72jVUXcub&#10;iZSMr7vzkM8v32l2oHLIOHU/Sn1Mxq8ViEBjeJmf6YOO9ZN8AY9v4gh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nO7EAAAA3QAAAA8AAAAAAAAAAAAAAAAAmAIAAGRycy9k&#10;b3ducmV2LnhtbFBLBQYAAAAABAAEAPUAAACJAwAAAAA=&#10;" strokeweight="0">
                    <v:textbox inset="5.85pt,.7pt,5.85pt,.7pt"/>
                  </v:rect>
                </v:group>
                <v:shape id="図 706" o:spid="_x0000_s1032" type="#_x0000_t75" style="position:absolute;top:1524;width:70345;height:5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gpfHAAAA3AAAAA8AAABkcnMvZG93bnJldi54bWxEj0FrwkAUhO+C/2F5BW910wqxpFklVqT1&#10;oLQqhN4e2dckmH0bsqvG/vquUPA4zMw3TDrvTSPO1LnasoKncQSCuLC65lLBYb96fAHhPLLGxjIp&#10;uJKD+Ww4SDHR9sJfdN75UgQIuwQVVN63iZSuqMigG9uWOHg/tjPog+xKqTu8BLhp5HMUxdJgzWGh&#10;wpbeKiqOu5NRELfH7PdzsV9usun38uC3ef6+nig1euizVxCeen8P/7c/tIJpFMPtTDg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MgpfHAAAA3AAAAA8AAAAAAAAAAAAA&#10;AAAAnwIAAGRycy9kb3ducmV2LnhtbFBLBQYAAAAABAAEAPcAAACTAwAAAAA=&#10;">
                  <v:imagedata r:id="rId141" o:title="" croptop="7774f"/>
                  <v:path arrowok="t"/>
                </v:shape>
                <w10:wrap anchorx="margin"/>
              </v:group>
            </w:pict>
          </mc:Fallback>
        </mc:AlternateContent>
      </w:r>
    </w:p>
    <w:p w14:paraId="30AE059B" w14:textId="6CFE007B" w:rsidR="00966C2D" w:rsidRPr="00D52BF4" w:rsidRDefault="00966C2D" w:rsidP="00405CAC">
      <w:pPr>
        <w:pStyle w:val="a5"/>
        <w:ind w:firstLineChars="0" w:firstLine="1"/>
        <w:rPr>
          <w:rFonts w:asciiTheme="minorEastAsia" w:hAnsiTheme="minorEastAsia"/>
        </w:rPr>
      </w:pPr>
    </w:p>
    <w:p w14:paraId="1F19E17A" w14:textId="5E6CBBEF" w:rsidR="00966C2D" w:rsidRPr="00D52BF4" w:rsidRDefault="00966C2D" w:rsidP="00405CAC">
      <w:pPr>
        <w:pStyle w:val="a5"/>
        <w:ind w:firstLineChars="0" w:firstLine="1"/>
        <w:rPr>
          <w:rFonts w:asciiTheme="minorEastAsia" w:hAnsiTheme="minorEastAsia"/>
        </w:rPr>
      </w:pPr>
    </w:p>
    <w:p w14:paraId="3EEBDAD0" w14:textId="51B8A32F" w:rsidR="00966C2D" w:rsidRPr="00D52BF4" w:rsidRDefault="00966C2D" w:rsidP="00405CAC">
      <w:pPr>
        <w:pStyle w:val="a5"/>
        <w:ind w:firstLineChars="0" w:firstLine="1"/>
        <w:rPr>
          <w:rFonts w:asciiTheme="minorEastAsia" w:hAnsiTheme="minorEastAsia"/>
        </w:rPr>
      </w:pPr>
    </w:p>
    <w:p w14:paraId="79364110" w14:textId="5A13ADE2" w:rsidR="00966C2D" w:rsidRPr="00D52BF4" w:rsidRDefault="00966C2D" w:rsidP="00405CAC">
      <w:pPr>
        <w:pStyle w:val="a5"/>
        <w:ind w:firstLineChars="0" w:firstLine="1"/>
        <w:rPr>
          <w:rFonts w:asciiTheme="minorEastAsia" w:hAnsiTheme="minorEastAsia"/>
        </w:rPr>
      </w:pPr>
    </w:p>
    <w:p w14:paraId="316B0B68" w14:textId="40DB2067" w:rsidR="00966C2D" w:rsidRPr="00D52BF4" w:rsidRDefault="00966C2D" w:rsidP="00405CAC">
      <w:pPr>
        <w:pStyle w:val="a5"/>
        <w:ind w:firstLineChars="0" w:firstLine="1"/>
        <w:rPr>
          <w:rFonts w:asciiTheme="minorEastAsia" w:hAnsiTheme="minorEastAsia"/>
        </w:rPr>
      </w:pPr>
    </w:p>
    <w:p w14:paraId="72A173B6" w14:textId="1078FEA7" w:rsidR="00966C2D" w:rsidRPr="00D52BF4" w:rsidRDefault="00966C2D" w:rsidP="00405CAC">
      <w:pPr>
        <w:pStyle w:val="a5"/>
        <w:ind w:firstLineChars="0" w:firstLine="1"/>
        <w:rPr>
          <w:rFonts w:asciiTheme="minorEastAsia" w:hAnsiTheme="minorEastAsia"/>
        </w:rPr>
      </w:pPr>
    </w:p>
    <w:p w14:paraId="36E112A4" w14:textId="34025EB9" w:rsidR="00966C2D" w:rsidRPr="00D52BF4" w:rsidRDefault="00966C2D" w:rsidP="00405CAC">
      <w:pPr>
        <w:pStyle w:val="a5"/>
        <w:ind w:firstLineChars="0" w:firstLine="1"/>
        <w:rPr>
          <w:rFonts w:asciiTheme="minorEastAsia" w:hAnsiTheme="minorEastAsia"/>
        </w:rPr>
      </w:pPr>
    </w:p>
    <w:p w14:paraId="7394EB6D" w14:textId="648B131A" w:rsidR="00966C2D" w:rsidRPr="00D52BF4" w:rsidRDefault="00966C2D" w:rsidP="00405CAC">
      <w:pPr>
        <w:pStyle w:val="a5"/>
        <w:ind w:firstLineChars="0" w:firstLine="1"/>
        <w:rPr>
          <w:rFonts w:asciiTheme="minorEastAsia" w:hAnsiTheme="minorEastAsia"/>
        </w:rPr>
      </w:pPr>
    </w:p>
    <w:p w14:paraId="3318AA3C" w14:textId="7A476021" w:rsidR="00966C2D" w:rsidRPr="00D52BF4" w:rsidRDefault="00966C2D" w:rsidP="00405CAC">
      <w:pPr>
        <w:pStyle w:val="a5"/>
        <w:ind w:firstLineChars="0" w:firstLine="1"/>
        <w:rPr>
          <w:rFonts w:asciiTheme="minorEastAsia" w:hAnsiTheme="minorEastAsia"/>
        </w:rPr>
      </w:pPr>
    </w:p>
    <w:p w14:paraId="5447A087" w14:textId="57903046" w:rsidR="00966C2D" w:rsidRPr="00D52BF4" w:rsidRDefault="00966C2D" w:rsidP="00405CAC">
      <w:pPr>
        <w:pStyle w:val="a5"/>
        <w:ind w:firstLineChars="0" w:firstLine="1"/>
        <w:rPr>
          <w:rFonts w:asciiTheme="minorEastAsia" w:hAnsiTheme="minorEastAsia"/>
        </w:rPr>
      </w:pPr>
    </w:p>
    <w:p w14:paraId="5AE647FD" w14:textId="68AF74E0" w:rsidR="00966C2D" w:rsidRPr="00D52BF4" w:rsidRDefault="00966C2D" w:rsidP="00405CAC">
      <w:pPr>
        <w:pStyle w:val="a5"/>
        <w:ind w:firstLineChars="0" w:firstLine="1"/>
        <w:rPr>
          <w:rFonts w:asciiTheme="minorEastAsia" w:hAnsiTheme="minorEastAsia"/>
        </w:rPr>
      </w:pPr>
    </w:p>
    <w:p w14:paraId="4F6492CB" w14:textId="59F89FDE" w:rsidR="00966C2D" w:rsidRPr="00D52BF4" w:rsidRDefault="00966C2D" w:rsidP="00405CAC">
      <w:pPr>
        <w:pStyle w:val="a5"/>
        <w:ind w:firstLineChars="0" w:firstLine="1"/>
        <w:rPr>
          <w:rFonts w:asciiTheme="minorEastAsia" w:hAnsiTheme="minorEastAsia"/>
        </w:rPr>
      </w:pPr>
    </w:p>
    <w:p w14:paraId="60606670" w14:textId="3E0B4B16" w:rsidR="00966C2D" w:rsidRPr="00D52BF4" w:rsidRDefault="00966C2D" w:rsidP="00405CAC">
      <w:pPr>
        <w:pStyle w:val="a5"/>
        <w:ind w:firstLineChars="0" w:firstLine="1"/>
        <w:rPr>
          <w:rFonts w:asciiTheme="minorEastAsia" w:hAnsiTheme="minorEastAsia"/>
        </w:rPr>
      </w:pPr>
    </w:p>
    <w:p w14:paraId="6D46B7B8" w14:textId="3219FE7C" w:rsidR="00966C2D" w:rsidRPr="00D52BF4" w:rsidRDefault="00966C2D" w:rsidP="00405CAC">
      <w:pPr>
        <w:pStyle w:val="a5"/>
        <w:ind w:firstLineChars="0" w:firstLine="1"/>
        <w:rPr>
          <w:rFonts w:asciiTheme="minorEastAsia" w:hAnsiTheme="minorEastAsia"/>
        </w:rPr>
      </w:pPr>
    </w:p>
    <w:p w14:paraId="4D02F04D" w14:textId="3600A845" w:rsidR="00966C2D" w:rsidRPr="00D52BF4" w:rsidRDefault="00966C2D" w:rsidP="00405CAC">
      <w:pPr>
        <w:pStyle w:val="a5"/>
        <w:ind w:firstLineChars="0" w:firstLine="1"/>
        <w:rPr>
          <w:rFonts w:asciiTheme="minorEastAsia" w:hAnsiTheme="minorEastAsia"/>
        </w:rPr>
      </w:pPr>
    </w:p>
    <w:p w14:paraId="04C98787" w14:textId="0CE433F6" w:rsidR="00966C2D" w:rsidRPr="00D52BF4" w:rsidRDefault="00966C2D" w:rsidP="00405CAC">
      <w:pPr>
        <w:pStyle w:val="a5"/>
        <w:ind w:firstLineChars="0" w:firstLine="1"/>
        <w:rPr>
          <w:rFonts w:asciiTheme="minorEastAsia" w:hAnsiTheme="minorEastAsia"/>
        </w:rPr>
      </w:pPr>
    </w:p>
    <w:p w14:paraId="4260F972" w14:textId="2A44B809"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1D4E551F" w14:textId="77777777" w:rsidR="006E3907" w:rsidRPr="00D52BF4" w:rsidRDefault="006E3907" w:rsidP="006E3907">
      <w:pPr>
        <w:pStyle w:val="ad"/>
        <w:ind w:leftChars="0" w:left="480" w:hanging="480"/>
        <w:outlineLvl w:val="2"/>
        <w:rPr>
          <w:noProof/>
          <w:sz w:val="24"/>
        </w:rPr>
      </w:pPr>
      <w:bookmarkStart w:id="107" w:name="_Toc131018077"/>
      <w:r w:rsidRPr="00D52BF4">
        <w:rPr>
          <w:noProof/>
          <w:sz w:val="24"/>
        </w:rPr>
        <w:t>（３）</w:t>
      </w:r>
      <w:r w:rsidRPr="00D52BF4">
        <w:rPr>
          <w:rFonts w:hint="eastAsia"/>
          <w:noProof/>
          <w:sz w:val="24"/>
        </w:rPr>
        <w:t>気軽に相談するために必要なこと</w:t>
      </w:r>
      <w:bookmarkEnd w:id="107"/>
    </w:p>
    <w:p w14:paraId="61243D68"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17　</w:t>
      </w:r>
      <w:r w:rsidRPr="00D52BF4">
        <w:rPr>
          <w:rFonts w:ascii="BIZ UDゴシック" w:eastAsia="BIZ UDゴシック" w:hAnsi="BIZ UDゴシック" w:cs="Microsoft JhengHei"/>
        </w:rPr>
        <w:t>必要</w:t>
      </w:r>
      <w:r w:rsidRPr="00D52BF4">
        <w:rPr>
          <w:rFonts w:ascii="BIZ UDゴシック" w:eastAsia="BIZ UDゴシック" w:hAnsi="BIZ UDゴシック" w:cs="Microsoft JhengHei" w:hint="eastAsia"/>
        </w:rPr>
        <w:t>なときに</w:t>
      </w:r>
      <w:r w:rsidRPr="00D52BF4">
        <w:rPr>
          <w:rFonts w:ascii="BIZ UDゴシック" w:eastAsia="BIZ UDゴシック" w:hAnsi="BIZ UDゴシック" w:cs="Microsoft JhengHei"/>
        </w:rPr>
        <w:t>気軽</w:t>
      </w:r>
      <w:r w:rsidRPr="00D52BF4">
        <w:rPr>
          <w:rFonts w:ascii="BIZ UDゴシック" w:eastAsia="BIZ UDゴシック" w:hAnsi="BIZ UDゴシック" w:cs="Microsoft JhengHei" w:hint="eastAsia"/>
        </w:rPr>
        <w:t>に</w:t>
      </w:r>
      <w:r w:rsidRPr="00D52BF4">
        <w:rPr>
          <w:rFonts w:ascii="BIZ UDゴシック" w:eastAsia="BIZ UDゴシック" w:hAnsi="BIZ UDゴシック" w:cs="Microsoft JhengHei"/>
        </w:rPr>
        <w:t>相談</w:t>
      </w:r>
      <w:r w:rsidRPr="00D52BF4">
        <w:rPr>
          <w:rFonts w:ascii="BIZ UDゴシック" w:eastAsia="BIZ UDゴシック" w:hAnsi="BIZ UDゴシック" w:cs="Microsoft JhengHei" w:hint="eastAsia"/>
        </w:rPr>
        <w:t>するためには、</w:t>
      </w:r>
      <w:r w:rsidRPr="00D52BF4">
        <w:rPr>
          <w:rFonts w:ascii="BIZ UDゴシック" w:eastAsia="BIZ UDゴシック" w:hAnsi="BIZ UDゴシック" w:cs="Microsoft JhengHei"/>
        </w:rPr>
        <w:t>特</w:t>
      </w:r>
      <w:r w:rsidRPr="00D52BF4">
        <w:rPr>
          <w:rFonts w:ascii="BIZ UDゴシック" w:eastAsia="BIZ UDゴシック" w:hAnsi="BIZ UDゴシック" w:cs="Microsoft JhengHei" w:hint="eastAsia"/>
        </w:rPr>
        <w:t>に、どのようなことが</w:t>
      </w:r>
      <w:r w:rsidRPr="00D52BF4">
        <w:rPr>
          <w:rFonts w:ascii="BIZ UDゴシック" w:eastAsia="BIZ UDゴシック" w:hAnsi="BIZ UDゴシック" w:cs="Microsoft JhengHei"/>
        </w:rPr>
        <w:t>必要</w:t>
      </w:r>
      <w:r w:rsidRPr="00D52BF4">
        <w:rPr>
          <w:rFonts w:ascii="BIZ UDゴシック" w:eastAsia="BIZ UDゴシック" w:hAnsi="BIZ UDゴシック" w:cs="Microsoft JhengHei" w:hint="eastAsia"/>
        </w:rPr>
        <w:t>だと</w:t>
      </w:r>
      <w:r w:rsidRPr="00D52BF4">
        <w:rPr>
          <w:rFonts w:ascii="BIZ UDゴシック" w:eastAsia="BIZ UDゴシック" w:hAnsi="BIZ UDゴシック" w:cs="Microsoft JhengHei"/>
        </w:rPr>
        <w:t>思います</w:t>
      </w:r>
      <w:r w:rsidRPr="00D52BF4">
        <w:rPr>
          <w:rFonts w:ascii="BIZ UDゴシック" w:eastAsia="BIZ UDゴシック" w:hAnsi="BIZ UDゴシック" w:cs="Microsoft JhengHei" w:hint="eastAsia"/>
        </w:rPr>
        <w:t>か。</w:t>
      </w:r>
      <w:r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rPr>
        <w:t>○</w:t>
      </w:r>
      <w:r w:rsidRPr="00D52BF4">
        <w:rPr>
          <w:rFonts w:ascii="BIZ UDゴシック" w:eastAsia="BIZ UDゴシック" w:hAnsi="BIZ UDゴシック" w:hint="eastAsia"/>
        </w:rPr>
        <w:t>は１つ）</w:t>
      </w:r>
    </w:p>
    <w:p w14:paraId="4654B2FF" w14:textId="77777777" w:rsidR="00EB1F0A" w:rsidRPr="00D52BF4" w:rsidRDefault="00EB1F0A" w:rsidP="00405CAC">
      <w:pPr>
        <w:pStyle w:val="a5"/>
        <w:ind w:firstLineChars="0" w:firstLine="1"/>
        <w:rPr>
          <w:rFonts w:asciiTheme="minorEastAsia" w:hAnsiTheme="minorEastAsia"/>
        </w:rPr>
      </w:pPr>
    </w:p>
    <w:p w14:paraId="2ADA6355" w14:textId="2D4B7F10"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気軽に相談するために特に必要なことは、</w:t>
      </w:r>
      <w:r w:rsidR="00046EE5" w:rsidRPr="00D52BF4">
        <w:rPr>
          <w:rFonts w:asciiTheme="minorEastAsia" w:hAnsiTheme="minorEastAsia" w:hint="eastAsia"/>
        </w:rPr>
        <w:t>全体で</w:t>
      </w:r>
      <w:r w:rsidRPr="00D52BF4">
        <w:rPr>
          <w:rFonts w:asciiTheme="minorEastAsia" w:hAnsiTheme="minorEastAsia" w:hint="eastAsia"/>
        </w:rPr>
        <w:t>「専門性の高い職員がいる」が31.2％と最も高く、次いで「電話やメールで相談できる」が26.5％、「近い場所にある」が18.4％となっています。</w:t>
      </w:r>
    </w:p>
    <w:p w14:paraId="3A63AFE9" w14:textId="402CF6D7" w:rsidR="00966C2D" w:rsidRPr="003D6BE4" w:rsidRDefault="00664307" w:rsidP="00B10259">
      <w:pPr>
        <w:pStyle w:val="a5"/>
        <w:ind w:firstLine="220"/>
        <w:rPr>
          <w:rFonts w:asciiTheme="minorEastAsia" w:hAnsiTheme="minorEastAsia"/>
          <w:color w:val="000000" w:themeColor="text1"/>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みると、すべての</w:t>
      </w:r>
      <w:r w:rsidR="00B67F2F" w:rsidRPr="00D52BF4">
        <w:rPr>
          <w:rFonts w:asciiTheme="minorEastAsia" w:hAnsiTheme="minorEastAsia" w:hint="eastAsia"/>
        </w:rPr>
        <w:t>障が</w:t>
      </w:r>
      <w:r w:rsidR="00B67F2F" w:rsidRPr="003D6BE4">
        <w:rPr>
          <w:rFonts w:asciiTheme="minorEastAsia" w:hAnsiTheme="minorEastAsia" w:hint="eastAsia"/>
          <w:color w:val="000000" w:themeColor="text1"/>
        </w:rPr>
        <w:t>い</w:t>
      </w:r>
      <w:r w:rsidR="003A5A55" w:rsidRPr="003D6BE4">
        <w:rPr>
          <w:rFonts w:asciiTheme="minorEastAsia" w:hAnsiTheme="minorEastAsia" w:hint="eastAsia"/>
          <w:color w:val="000000" w:themeColor="text1"/>
        </w:rPr>
        <w:t>種別</w:t>
      </w:r>
      <w:r w:rsidR="00B10259" w:rsidRPr="003D6BE4">
        <w:rPr>
          <w:rFonts w:asciiTheme="minorEastAsia" w:hAnsiTheme="minorEastAsia" w:hint="eastAsia"/>
          <w:color w:val="000000" w:themeColor="text1"/>
        </w:rPr>
        <w:t>で「専門性の高い職員がいる」が</w:t>
      </w:r>
      <w:r w:rsidR="00046EE5" w:rsidRPr="003D6BE4">
        <w:rPr>
          <w:rFonts w:asciiTheme="minorEastAsia" w:hAnsiTheme="minorEastAsia" w:hint="eastAsia"/>
          <w:color w:val="000000" w:themeColor="text1"/>
        </w:rPr>
        <w:t>最も</w:t>
      </w:r>
      <w:r w:rsidR="00B10259" w:rsidRPr="003D6BE4">
        <w:rPr>
          <w:rFonts w:asciiTheme="minorEastAsia" w:hAnsiTheme="minorEastAsia" w:hint="eastAsia"/>
          <w:color w:val="000000" w:themeColor="text1"/>
        </w:rPr>
        <w:t>高く、知的障がいでは「電話やメールで相談できる」が29.4％と</w:t>
      </w:r>
      <w:r w:rsidR="00733BBA" w:rsidRPr="003D6BE4">
        <w:rPr>
          <w:rFonts w:asciiTheme="minorEastAsia" w:hAnsiTheme="minorEastAsia" w:hint="eastAsia"/>
          <w:color w:val="000000" w:themeColor="text1"/>
        </w:rPr>
        <w:t>ほか</w:t>
      </w:r>
      <w:r w:rsidR="00B10259" w:rsidRPr="003D6BE4">
        <w:rPr>
          <w:rFonts w:asciiTheme="minorEastAsia" w:hAnsiTheme="minorEastAsia" w:hint="eastAsia"/>
          <w:color w:val="000000" w:themeColor="text1"/>
        </w:rPr>
        <w:t>の</w:t>
      </w:r>
      <w:r w:rsidR="00B67F2F" w:rsidRPr="003D6BE4">
        <w:rPr>
          <w:rFonts w:asciiTheme="minorEastAsia" w:hAnsiTheme="minorEastAsia" w:hint="eastAsia"/>
          <w:color w:val="000000" w:themeColor="text1"/>
        </w:rPr>
        <w:t>障がい</w:t>
      </w:r>
      <w:r w:rsidR="001A6580" w:rsidRPr="003D6BE4">
        <w:rPr>
          <w:rFonts w:asciiTheme="minorEastAsia" w:hAnsiTheme="minorEastAsia" w:hint="eastAsia"/>
          <w:color w:val="000000" w:themeColor="text1"/>
        </w:rPr>
        <w:t>種別</w:t>
      </w:r>
      <w:r w:rsidR="00B10259" w:rsidRPr="003D6BE4">
        <w:rPr>
          <w:rFonts w:asciiTheme="minorEastAsia" w:hAnsiTheme="minorEastAsia" w:hint="eastAsia"/>
          <w:color w:val="000000" w:themeColor="text1"/>
        </w:rPr>
        <w:t>よりやや高くなっています。</w:t>
      </w:r>
    </w:p>
    <w:p w14:paraId="1D605E3B" w14:textId="7809ED19" w:rsidR="00966C2D" w:rsidRPr="003D6BE4" w:rsidRDefault="00966C2D" w:rsidP="00405CAC">
      <w:pPr>
        <w:pStyle w:val="a5"/>
        <w:ind w:firstLineChars="0" w:firstLine="1"/>
        <w:rPr>
          <w:rFonts w:asciiTheme="minorEastAsia" w:hAnsiTheme="minorEastAsia"/>
          <w:color w:val="000000" w:themeColor="text1"/>
        </w:rPr>
      </w:pPr>
    </w:p>
    <w:p w14:paraId="150BB615" w14:textId="6BF66783" w:rsidR="00966C2D" w:rsidRPr="00D52BF4" w:rsidRDefault="00966C2D" w:rsidP="00405CAC">
      <w:pPr>
        <w:pStyle w:val="a5"/>
        <w:ind w:firstLineChars="0" w:firstLine="1"/>
        <w:rPr>
          <w:rFonts w:asciiTheme="minorEastAsia" w:hAnsiTheme="minorEastAsia"/>
        </w:rPr>
      </w:pPr>
    </w:p>
    <w:p w14:paraId="7D550364" w14:textId="6443AF7C" w:rsidR="00966C2D" w:rsidRPr="00D52BF4" w:rsidRDefault="00966C2D" w:rsidP="00405CAC">
      <w:pPr>
        <w:pStyle w:val="a5"/>
        <w:ind w:firstLineChars="0" w:firstLine="1"/>
        <w:rPr>
          <w:rFonts w:asciiTheme="minorEastAsia" w:hAnsiTheme="minorEastAsia"/>
        </w:rPr>
      </w:pPr>
    </w:p>
    <w:p w14:paraId="41700345" w14:textId="21062E2F" w:rsidR="00966C2D" w:rsidRPr="00D52BF4" w:rsidRDefault="00831290"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898880" behindDoc="0" locked="0" layoutInCell="1" allowOverlap="1" wp14:anchorId="05267FA5" wp14:editId="1C1E48B0">
                <wp:simplePos x="0" y="0"/>
                <wp:positionH relativeFrom="page">
                  <wp:align>left</wp:align>
                </wp:positionH>
                <wp:positionV relativeFrom="paragraph">
                  <wp:posOffset>125095</wp:posOffset>
                </wp:positionV>
                <wp:extent cx="7018655" cy="4753610"/>
                <wp:effectExtent l="0" t="0" r="0" b="0"/>
                <wp:wrapNone/>
                <wp:docPr id="154" name="グループ化 154"/>
                <wp:cNvGraphicFramePr/>
                <a:graphic xmlns:a="http://schemas.openxmlformats.org/drawingml/2006/main">
                  <a:graphicData uri="http://schemas.microsoft.com/office/word/2010/wordprocessingGroup">
                    <wpg:wgp>
                      <wpg:cNvGrpSpPr/>
                      <wpg:grpSpPr>
                        <a:xfrm>
                          <a:off x="0" y="0"/>
                          <a:ext cx="7018655" cy="4753610"/>
                          <a:chOff x="0" y="0"/>
                          <a:chExt cx="7018655" cy="4753610"/>
                        </a:xfrm>
                      </wpg:grpSpPr>
                      <pic:pic xmlns:pic="http://schemas.openxmlformats.org/drawingml/2006/picture">
                        <pic:nvPicPr>
                          <pic:cNvPr id="767" name="図 767"/>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018655" cy="4753610"/>
                          </a:xfrm>
                          <a:prstGeom prst="rect">
                            <a:avLst/>
                          </a:prstGeom>
                          <a:noFill/>
                          <a:ln>
                            <a:noFill/>
                          </a:ln>
                        </pic:spPr>
                      </pic:pic>
                      <wpg:grpSp>
                        <wpg:cNvPr id="1204" name="グループ化 1204"/>
                        <wpg:cNvGrpSpPr/>
                        <wpg:grpSpPr>
                          <a:xfrm>
                            <a:off x="2486025" y="0"/>
                            <a:ext cx="3745230" cy="133350"/>
                            <a:chOff x="0" y="0"/>
                            <a:chExt cx="3745239" cy="133350"/>
                          </a:xfrm>
                        </wpg:grpSpPr>
                        <wps:wsp>
                          <wps:cNvPr id="1205" name="Rectangle 11"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06" name="Rectangle 12" descr="右下がり対角線"/>
                          <wps:cNvSpPr>
                            <a:spLocks noChangeArrowheads="1"/>
                          </wps:cNvSpPr>
                          <wps:spPr bwMode="auto">
                            <a:xfrm>
                              <a:off x="515155"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07" name="Rectangle 13" descr="20%"/>
                          <wps:cNvSpPr>
                            <a:spLocks noChangeArrowheads="1"/>
                          </wps:cNvSpPr>
                          <wps:spPr bwMode="auto">
                            <a:xfrm>
                              <a:off x="1030310"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08" name="Rectangle 14" descr="5%"/>
                          <wps:cNvSpPr>
                            <a:spLocks noChangeArrowheads="1"/>
                          </wps:cNvSpPr>
                          <wps:spPr bwMode="auto">
                            <a:xfrm>
                              <a:off x="1545465" y="0"/>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09" name="Rectangle 15" descr="右上がり対角線"/>
                          <wps:cNvSpPr>
                            <a:spLocks noChangeArrowheads="1"/>
                          </wps:cNvSpPr>
                          <wps:spPr bwMode="auto">
                            <a:xfrm>
                              <a:off x="2067059" y="0"/>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10" name="Rectangle 16" descr="横線 (反転)"/>
                          <wps:cNvSpPr>
                            <a:spLocks noChangeArrowheads="1"/>
                          </wps:cNvSpPr>
                          <wps:spPr bwMode="auto">
                            <a:xfrm>
                              <a:off x="2582214" y="0"/>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11" name="Rectangle 17" descr="ひし形 (点)"/>
                          <wps:cNvSpPr>
                            <a:spLocks noChangeArrowheads="1"/>
                          </wps:cNvSpPr>
                          <wps:spPr bwMode="auto">
                            <a:xfrm>
                              <a:off x="3097369" y="0"/>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12" name="Rectangle 18"/>
                          <wps:cNvSpPr>
                            <a:spLocks noChangeArrowheads="1"/>
                          </wps:cNvSpPr>
                          <wps:spPr bwMode="auto">
                            <a:xfrm>
                              <a:off x="3612524"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2DD2F79F" id="グループ化 154" o:spid="_x0000_s1026" style="position:absolute;left:0;text-align:left;margin-left:0;margin-top:9.85pt;width:552.65pt;height:374.3pt;z-index:251898880;mso-position-horizontal:left;mso-position-horizontal-relative:page" coordsize="70186,475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">
                <v:shape id="図 767" o:spid="_x0000_s1027" type="#_x0000_t75" style="position:absolute;width:70186;height:47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AjzFAAAA3AAAAA8AAABkcnMvZG93bnJldi54bWxEj0Frg0AUhO+B/oflBXoJzZoWtJisUgIt&#10;hRyCxtwf7otK3Lfibo3tr88WCj0OM/MNs8tn04uJRtdZVrBZRyCIa6s7bhRUp/enVxDOI2vsLZOC&#10;b3KQZw+LHaba3rigqfSNCBB2KSpovR9SKV3dkkG3tgNx8C52NOiDHBupR7wFuOnlcxTF0mDHYaHF&#10;gfYt1dfyyyiYzGU4H6rrx7H8qZPqpTi6ZjUp9bic37YgPM3+P/zX/tQKkjiB3zPhCMj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5AI8xQAAANwAAAAPAAAAAAAAAAAAAAAA&#10;AJ8CAABkcnMvZG93bnJldi54bWxQSwUGAAAAAAQABAD3AAAAkQMAAAAA&#10;">
                  <v:imagedata r:id="rId143" o:title=""/>
                  <v:path arrowok="t"/>
                </v:shape>
                <v:group id="グループ化 1204" o:spid="_x0000_s1028" style="position:absolute;left:24860;width:37452;height:1333" coordsize="3745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rect id="Rectangle 11"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nOL8A&#10;AADdAAAADwAAAGRycy9kb3ducmV2LnhtbERPy6rCMBDdX/AfwghuLppeQZHaKCIobn3hdmjGtthM&#10;SpJbq19vBMHdHM5zsmVnatGS85VlBX+jBARxbnXFhYLTcTOcgfABWWNtmRQ8yMNy0fvJMNX2zntq&#10;D6EQMYR9igrKEJpUSp+XZNCPbEMcuat1BkOErpDa4T2Gm1qOk2QqDVYcG0psaF1Sfjv8GwVn3doq&#10;/z1eGh/c81ZsN4Z3tVKDfreagwjUha/4497pOH+cTOD9TTxB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Xyc4vwAAAN0AAAAPAAAAAAAAAAAAAAAAAJgCAABkcnMvZG93bnJl&#10;di54bWxQSwUGAAAAAAQABAD1AAAAhAMAAAAA&#10;" fillcolor="black" strokeweight="0">
                    <v:fill r:id="rId13" o:title="" type="pattern"/>
                    <v:textbox inset="5.85pt,.7pt,5.85pt,.7pt"/>
                  </v:rect>
                  <v:rect id="Rectangle 12" o:spid="_x0000_s1030" alt="右下がり対角線" style="position:absolute;left:515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LCsUA&#10;AADdAAAADwAAAGRycy9kb3ducmV2LnhtbERPTWvCQBC9F/wPywi9SN1URSVmI0UQtNSDWvA6Zsck&#10;mJ0N2W0S++u7hUJv83ifk6x7U4mWGldaVvA6jkAQZ1aXnCv4PG9fliCcR9ZYWSYFD3KwTgdPCcba&#10;dnyk9uRzEULYxaig8L6OpXRZQQbd2NbEgbvZxqAPsMmlbrAL4aaSkyiaS4Mlh4YCa9oUlN1PX0aB&#10;nJ0P7Wj6fun89ON71h4W+93oqtTzsH9bgfDU+3/xn3unw/xJNIffb8IJ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MsKxQAAAN0AAAAPAAAAAAAAAAAAAAAAAJgCAABkcnMv&#10;ZG93bnJldi54bWxQSwUGAAAAAAQABAD1AAAAigMAAAAA&#10;" fillcolor="black" strokeweight="0">
                    <v:fill r:id="rId14" o:title="" type="pattern"/>
                    <v:textbox inset="5.85pt,.7pt,5.85pt,.7pt"/>
                  </v:rect>
                  <v:rect id="Rectangle 13" o:spid="_x0000_s1031" alt="20%" style="position:absolute;left:1030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R0cIA&#10;AADdAAAADwAAAGRycy9kb3ducmV2LnhtbERPTWsCMRC9F/ofwhS81awebNkapQhVr2610Ns0GTfr&#10;biZLEnX996ZQ6G0e73Pmy8F14kIhNp4VTMYFCGLtTcO1gv3nx/MriJiQDXaeScGNIiwXjw9zLI2/&#10;8o4uVapFDuFYogKbUl9KGbUlh3Hse+LMHX1wmDIMtTQBrzncdXJaFDPpsOHcYLGnlSXdVmenQH93&#10;X5NVe9rvNu3BrjX+VNgEpUZPw/sbiERD+hf/ubcmz58WL/D7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tHRwgAAAN0AAAAPAAAAAAAAAAAAAAAAAJgCAABkcnMvZG93&#10;bnJldi54bWxQSwUGAAAAAAQABAD1AAAAhwMAAAAA&#10;" fillcolor="black" strokeweight="0">
                    <v:fill r:id="rId15" o:title="" type="pattern"/>
                    <v:textbox inset="5.85pt,.7pt,5.85pt,.7pt"/>
                  </v:rect>
                  <v:rect id="Rectangle 14" o:spid="_x0000_s1032" alt="5%" style="position:absolute;left:15454;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W9ccA&#10;AADdAAAADwAAAGRycy9kb3ducmV2LnhtbESPT2vCQBDF7wW/wzKCl1I3DaVIdBUbENSD4J9Dj0N2&#10;TILZ2ZDdaPz2zqHQ2wzvzXu/WawG16g7daH2bOBzmoAiLrytuTRwOW8+ZqBCRLbYeCYDTwqwWo7e&#10;FphZ/+Aj3U+xVBLCIUMDVYxtpnUoKnIYpr4lFu3qO4dR1q7UtsOHhLtGp0nyrR3WLA0VtpRXVNxO&#10;vTNw3O4Pvwc65z/Ptkjz3Vd/2b33xkzGw3oOKtIQ/81/11sr+GkiuPKNjK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e1vXHAAAA3QAAAA8AAAAAAAAAAAAAAAAAmAIAAGRy&#10;cy9kb3ducmV2LnhtbFBLBQYAAAAABAAEAPUAAACMAwAAAAA=&#10;" fillcolor="black" strokeweight="0">
                    <v:fill r:id="rId16" o:title="" type="pattern"/>
                    <v:textbox inset="5.85pt,.7pt,5.85pt,.7pt"/>
                  </v:rect>
                  <v:rect id="Rectangle 15" o:spid="_x0000_s1033" alt="右上がり対角線" style="position:absolute;left:20670;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JdsMA&#10;AADdAAAADwAAAGRycy9kb3ducmV2LnhtbERPTWsCMRC9F/wPYQQvRZN6aOtqFCkUBA9L3R48jptx&#10;s7iZbDdxXf+9KRR6m8f7nNVmcI3oqQu1Zw0vMwWCuPSm5krDd/E5fQcRIrLBxjNpuFOAzXr0tMLM&#10;+Bt/UX+IlUghHDLUYGNsMylDaclhmPmWOHFn3zmMCXaVNB3eUrhr5FypV+mw5tRgsaUPS+XlcHUa&#10;imfVH6/3gff0k/c25zeZFyetJ+NhuwQRaYj/4j/3zqT5c7WA32/S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JdsMAAADdAAAADwAAAAAAAAAAAAAAAACYAgAAZHJzL2Rv&#10;d25yZXYueG1sUEsFBgAAAAAEAAQA9QAAAIgDAAAAAA==&#10;" fillcolor="black" strokeweight="0">
                    <v:fill r:id="rId21" o:title="" type="pattern"/>
                    <v:textbox inset="5.85pt,.7pt,5.85pt,.7pt"/>
                  </v:rect>
                  <v:rect id="Rectangle 16" o:spid="_x0000_s1034" alt="横線 (反転)" style="position:absolute;left:25822;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dKsYA&#10;AADdAAAADwAAAGRycy9kb3ducmV2LnhtbESPQWvCQBCF7wX/wzKCt7pRobTRVaRUFNoiVRGPQ3ZM&#10;YrKzIbs16b/vHAq9zfDevPfNYtW7Wt2pDaVnA5NxAoo487bk3MDpuHl8BhUissXaMxn4oQCr5eBh&#10;gan1HX/R/RBzJSEcUjRQxNikWoesIIdh7Bti0a6+dRhlbXNtW+wk3NV6miRP2mHJ0lBgQ68FZdXh&#10;2xloZm+f+sJbzM8v/cf+vat2dKuMGQ379RxUpD7+m/+ud1bwpx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ldKsYAAADdAAAADwAAAAAAAAAAAAAAAACYAgAAZHJz&#10;L2Rvd25yZXYueG1sUEsFBgAAAAAEAAQA9QAAAIsDAAAAAA==&#10;" fillcolor="black" strokeweight="0">
                    <v:fill r:id="rId22" o:title="" type="pattern"/>
                    <v:textbox inset="5.85pt,.7pt,5.85pt,.7pt"/>
                  </v:rect>
                  <v:rect id="Rectangle 17" o:spid="_x0000_s1035" alt="ひし形 (点)" style="position:absolute;left:3097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pYcEA&#10;AADdAAAADwAAAGRycy9kb3ducmV2LnhtbERPTYvCMBC9C/sfwgh707Q9iHaNIoKsyHpQy56HZmyL&#10;yaQ00Xb//UYQvM3jfc5yPVgjHtT5xrGCdJqAIC6dbrhSUFx2kzkIH5A1Gsek4I88rFcfoyXm2vV8&#10;osc5VCKGsM9RQR1Cm0vpy5os+qlriSN3dZ3FEGFXSd1hH8OtkVmSzKTFhmNDjS1taypv57tV4DPz&#10;c7Km333/Hu5k7OZY7OVCqc/xsPkCEWgIb/HLvddxfpam8Pwmn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s6WHBAAAA3QAAAA8AAAAAAAAAAAAAAAAAmAIAAGRycy9kb3du&#10;cmV2LnhtbFBLBQYAAAAABAAEAPUAAACGAwAAAAA=&#10;" fillcolor="black" strokeweight="0">
                    <v:fill r:id="rId23" o:title="" type="pattern"/>
                    <v:textbox inset="5.85pt,.7pt,5.85pt,.7pt"/>
                  </v:rect>
                  <v:rect id="Rectangle 18" o:spid="_x0000_s1036" style="position:absolute;left:3612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aZ8QA&#10;AADdAAAADwAAAGRycy9kb3ducmV2LnhtbESPQYvCMBCF7wv+hzCCtzVtpYtUo4iw4MWDXRG8Dc3Y&#10;FptJSaLt/nsjLOxthvfeN2/W29F04knOt5YVpPMEBHFldcu1gvPP9+cShA/IGjvLpOCXPGw3k481&#10;FtoOfKJnGWoRIewLVNCE0BdS+qohg35ue+Ko3awzGOLqaqkdDhFuOpklyZc02HK80GBP+4aqe/kw&#10;kZLzfX8elovLMc0PVA45p+6q1Gw67lYgAo3h3/yXPuhYP0szeH8TR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WmfEAAAA3QAAAA8AAAAAAAAAAAAAAAAAmAIAAGRycy9k&#10;b3ducmV2LnhtbFBLBQYAAAAABAAEAPUAAACJAwAAAAA=&#10;" strokeweight="0">
                    <v:textbox inset="5.85pt,.7pt,5.85pt,.7pt"/>
                  </v:rect>
                </v:group>
                <w10:wrap anchorx="page"/>
              </v:group>
            </w:pict>
          </mc:Fallback>
        </mc:AlternateContent>
      </w:r>
    </w:p>
    <w:p w14:paraId="013A564C" w14:textId="54C7B366" w:rsidR="00966C2D" w:rsidRPr="00D52BF4" w:rsidRDefault="00966C2D" w:rsidP="00405CAC">
      <w:pPr>
        <w:pStyle w:val="a5"/>
        <w:ind w:firstLineChars="0" w:firstLine="1"/>
        <w:rPr>
          <w:rFonts w:asciiTheme="minorEastAsia" w:hAnsiTheme="minorEastAsia"/>
        </w:rPr>
      </w:pPr>
    </w:p>
    <w:p w14:paraId="360D4820" w14:textId="151EC1C7" w:rsidR="00966C2D" w:rsidRPr="00D52BF4" w:rsidRDefault="00966C2D" w:rsidP="00405CAC">
      <w:pPr>
        <w:pStyle w:val="a5"/>
        <w:ind w:firstLineChars="0" w:firstLine="1"/>
        <w:rPr>
          <w:rFonts w:asciiTheme="minorEastAsia" w:hAnsiTheme="minorEastAsia"/>
        </w:rPr>
      </w:pPr>
    </w:p>
    <w:p w14:paraId="3694B50A" w14:textId="10D64033" w:rsidR="00966C2D" w:rsidRPr="00D52BF4" w:rsidRDefault="00966C2D" w:rsidP="00405CAC">
      <w:pPr>
        <w:pStyle w:val="a5"/>
        <w:ind w:firstLineChars="0" w:firstLine="1"/>
        <w:rPr>
          <w:rFonts w:asciiTheme="minorEastAsia" w:hAnsiTheme="minorEastAsia"/>
        </w:rPr>
      </w:pPr>
    </w:p>
    <w:p w14:paraId="01F21588" w14:textId="77777777" w:rsidR="00966C2D" w:rsidRPr="00D52BF4" w:rsidRDefault="00966C2D" w:rsidP="00405CAC">
      <w:pPr>
        <w:pStyle w:val="a5"/>
        <w:ind w:firstLineChars="0" w:firstLine="1"/>
        <w:rPr>
          <w:rFonts w:asciiTheme="minorEastAsia" w:hAnsiTheme="minorEastAsia"/>
        </w:rPr>
      </w:pPr>
    </w:p>
    <w:p w14:paraId="3F30AE2A" w14:textId="77777777" w:rsidR="00966C2D" w:rsidRPr="00D52BF4" w:rsidRDefault="00966C2D" w:rsidP="00405CAC">
      <w:pPr>
        <w:pStyle w:val="a5"/>
        <w:ind w:firstLineChars="0" w:firstLine="1"/>
        <w:rPr>
          <w:rFonts w:asciiTheme="minorEastAsia" w:hAnsiTheme="minorEastAsia"/>
        </w:rPr>
      </w:pPr>
    </w:p>
    <w:p w14:paraId="49965E19" w14:textId="77777777" w:rsidR="00966C2D" w:rsidRPr="00D52BF4" w:rsidRDefault="00966C2D" w:rsidP="00405CAC">
      <w:pPr>
        <w:pStyle w:val="a5"/>
        <w:ind w:firstLineChars="0" w:firstLine="1"/>
        <w:rPr>
          <w:rFonts w:asciiTheme="minorEastAsia" w:hAnsiTheme="minorEastAsia"/>
        </w:rPr>
      </w:pPr>
    </w:p>
    <w:p w14:paraId="28A4B196" w14:textId="77777777" w:rsidR="00966C2D" w:rsidRPr="00D52BF4" w:rsidRDefault="00966C2D" w:rsidP="00405CAC">
      <w:pPr>
        <w:pStyle w:val="a5"/>
        <w:ind w:firstLineChars="0" w:firstLine="1"/>
        <w:rPr>
          <w:rFonts w:asciiTheme="minorEastAsia" w:hAnsiTheme="minorEastAsia"/>
        </w:rPr>
      </w:pPr>
    </w:p>
    <w:p w14:paraId="513D8C6D" w14:textId="77777777" w:rsidR="00966C2D" w:rsidRPr="00D52BF4" w:rsidRDefault="00966C2D" w:rsidP="00405CAC">
      <w:pPr>
        <w:pStyle w:val="a5"/>
        <w:ind w:firstLineChars="0" w:firstLine="1"/>
        <w:rPr>
          <w:rFonts w:asciiTheme="minorEastAsia" w:hAnsiTheme="minorEastAsia"/>
        </w:rPr>
      </w:pPr>
    </w:p>
    <w:p w14:paraId="41410FA2" w14:textId="77777777" w:rsidR="00966C2D" w:rsidRPr="00D52BF4" w:rsidRDefault="00966C2D" w:rsidP="00405CAC">
      <w:pPr>
        <w:pStyle w:val="a5"/>
        <w:ind w:firstLineChars="0" w:firstLine="1"/>
        <w:rPr>
          <w:rFonts w:asciiTheme="minorEastAsia" w:hAnsiTheme="minorEastAsia"/>
        </w:rPr>
      </w:pPr>
    </w:p>
    <w:p w14:paraId="7801921D" w14:textId="77777777" w:rsidR="00966C2D" w:rsidRPr="00D52BF4" w:rsidRDefault="00966C2D" w:rsidP="00405CAC">
      <w:pPr>
        <w:pStyle w:val="a5"/>
        <w:ind w:firstLineChars="0" w:firstLine="1"/>
        <w:rPr>
          <w:rFonts w:asciiTheme="minorEastAsia" w:hAnsiTheme="minorEastAsia"/>
        </w:rPr>
      </w:pPr>
    </w:p>
    <w:p w14:paraId="6F4F61B0" w14:textId="77777777" w:rsidR="00966C2D" w:rsidRPr="00D52BF4" w:rsidRDefault="00966C2D" w:rsidP="00405CAC">
      <w:pPr>
        <w:pStyle w:val="a5"/>
        <w:ind w:firstLineChars="0" w:firstLine="1"/>
        <w:rPr>
          <w:rFonts w:asciiTheme="minorEastAsia" w:hAnsiTheme="minorEastAsia"/>
        </w:rPr>
      </w:pPr>
    </w:p>
    <w:p w14:paraId="53638037" w14:textId="77777777" w:rsidR="00966C2D" w:rsidRPr="00D52BF4" w:rsidRDefault="00966C2D" w:rsidP="00405CAC">
      <w:pPr>
        <w:pStyle w:val="a5"/>
        <w:ind w:firstLineChars="0" w:firstLine="1"/>
        <w:rPr>
          <w:rFonts w:asciiTheme="minorEastAsia" w:hAnsiTheme="minorEastAsia"/>
        </w:rPr>
      </w:pPr>
    </w:p>
    <w:p w14:paraId="2B3AB1BF" w14:textId="77777777" w:rsidR="00966C2D" w:rsidRPr="00D52BF4" w:rsidRDefault="00966C2D" w:rsidP="00405CAC">
      <w:pPr>
        <w:pStyle w:val="a5"/>
        <w:ind w:firstLineChars="0" w:firstLine="1"/>
        <w:rPr>
          <w:rFonts w:asciiTheme="minorEastAsia" w:hAnsiTheme="minorEastAsia"/>
        </w:rPr>
      </w:pPr>
    </w:p>
    <w:p w14:paraId="05C1B838" w14:textId="77777777" w:rsidR="00966C2D" w:rsidRPr="00D52BF4" w:rsidRDefault="00966C2D" w:rsidP="00405CAC">
      <w:pPr>
        <w:pStyle w:val="a5"/>
        <w:ind w:firstLineChars="0" w:firstLine="1"/>
        <w:rPr>
          <w:rFonts w:asciiTheme="minorEastAsia" w:hAnsiTheme="minorEastAsia"/>
        </w:rPr>
      </w:pPr>
    </w:p>
    <w:p w14:paraId="73C4E8EC" w14:textId="77777777" w:rsidR="00966C2D" w:rsidRPr="00D52BF4" w:rsidRDefault="00966C2D" w:rsidP="00405CAC">
      <w:pPr>
        <w:pStyle w:val="a5"/>
        <w:ind w:firstLineChars="0" w:firstLine="1"/>
        <w:rPr>
          <w:rFonts w:asciiTheme="minorEastAsia" w:hAnsiTheme="minorEastAsia"/>
        </w:rPr>
      </w:pPr>
    </w:p>
    <w:p w14:paraId="6428A8DB" w14:textId="77777777" w:rsidR="00966C2D" w:rsidRPr="00D52BF4" w:rsidRDefault="00966C2D" w:rsidP="00405CAC">
      <w:pPr>
        <w:pStyle w:val="a5"/>
        <w:ind w:firstLineChars="0" w:firstLine="1"/>
        <w:rPr>
          <w:rFonts w:asciiTheme="minorEastAsia" w:hAnsiTheme="minorEastAsia"/>
        </w:rPr>
      </w:pPr>
    </w:p>
    <w:p w14:paraId="06E2D4F8" w14:textId="77777777" w:rsidR="00966C2D" w:rsidRPr="00D52BF4" w:rsidRDefault="00966C2D" w:rsidP="00405CAC">
      <w:pPr>
        <w:pStyle w:val="a5"/>
        <w:ind w:firstLineChars="0" w:firstLine="1"/>
        <w:rPr>
          <w:rFonts w:asciiTheme="minorEastAsia" w:hAnsiTheme="minorEastAsia"/>
        </w:rPr>
      </w:pPr>
    </w:p>
    <w:p w14:paraId="4710E7CA" w14:textId="77777777" w:rsidR="00966C2D" w:rsidRPr="00D52BF4" w:rsidRDefault="00966C2D" w:rsidP="00405CAC">
      <w:pPr>
        <w:pStyle w:val="a5"/>
        <w:ind w:firstLineChars="0" w:firstLine="1"/>
        <w:rPr>
          <w:rFonts w:asciiTheme="minorEastAsia" w:hAnsiTheme="minorEastAsia"/>
        </w:rPr>
      </w:pPr>
    </w:p>
    <w:p w14:paraId="06180163" w14:textId="77777777" w:rsidR="00966C2D" w:rsidRPr="00D52BF4" w:rsidRDefault="00966C2D" w:rsidP="00405CAC">
      <w:pPr>
        <w:pStyle w:val="a5"/>
        <w:ind w:firstLineChars="0" w:firstLine="1"/>
        <w:rPr>
          <w:rFonts w:asciiTheme="minorEastAsia" w:hAnsiTheme="minorEastAsia"/>
        </w:rPr>
      </w:pPr>
    </w:p>
    <w:p w14:paraId="61F9EDB5"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4C21222D" w14:textId="77777777" w:rsidR="006E3907" w:rsidRPr="00D52BF4" w:rsidRDefault="006E3907" w:rsidP="006E3907">
      <w:pPr>
        <w:pStyle w:val="ad"/>
        <w:ind w:leftChars="0" w:left="480" w:hanging="480"/>
        <w:outlineLvl w:val="2"/>
        <w:rPr>
          <w:noProof/>
          <w:sz w:val="24"/>
        </w:rPr>
      </w:pPr>
      <w:bookmarkStart w:id="108" w:name="_Toc131018078"/>
      <w:r w:rsidRPr="00D52BF4">
        <w:rPr>
          <w:noProof/>
          <w:sz w:val="24"/>
        </w:rPr>
        <w:t>（４）</w:t>
      </w:r>
      <w:r w:rsidRPr="00D52BF4">
        <w:rPr>
          <w:rFonts w:hint="eastAsia"/>
          <w:noProof/>
          <w:sz w:val="24"/>
        </w:rPr>
        <w:t>障がい支援に関する情報の入手先</w:t>
      </w:r>
      <w:bookmarkEnd w:id="108"/>
    </w:p>
    <w:p w14:paraId="2E2907FE"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18　</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支援</w:t>
      </w:r>
      <w:r w:rsidRPr="00D52BF4">
        <w:rPr>
          <w:rFonts w:ascii="BIZ UDゴシック" w:eastAsia="BIZ UDゴシック" w:hAnsi="BIZ UDゴシック" w:hint="eastAsia"/>
        </w:rPr>
        <w:t>に</w:t>
      </w:r>
      <w:r w:rsidRPr="00D52BF4">
        <w:rPr>
          <w:rFonts w:ascii="BIZ UDゴシック" w:eastAsia="BIZ UDゴシック" w:hAnsi="BIZ UDゴシック"/>
        </w:rPr>
        <w:t>関する情報</w:t>
      </w:r>
      <w:r w:rsidRPr="00D52BF4">
        <w:rPr>
          <w:rFonts w:ascii="BIZ UDゴシック" w:eastAsia="BIZ UDゴシック" w:hAnsi="BIZ UDゴシック" w:hint="eastAsia"/>
        </w:rPr>
        <w:t>を</w:t>
      </w:r>
      <w:r w:rsidRPr="00D52BF4">
        <w:rPr>
          <w:rFonts w:ascii="BIZ UDゴシック" w:eastAsia="BIZ UDゴシック" w:hAnsi="BIZ UDゴシック"/>
        </w:rPr>
        <w:t>主</w:t>
      </w:r>
      <w:r w:rsidRPr="00D52BF4">
        <w:rPr>
          <w:rFonts w:ascii="BIZ UDゴシック" w:eastAsia="BIZ UDゴシック" w:hAnsi="BIZ UDゴシック" w:hint="eastAsia"/>
        </w:rPr>
        <w:t>にどこから</w:t>
      </w:r>
      <w:r w:rsidRPr="00D52BF4">
        <w:rPr>
          <w:rFonts w:ascii="BIZ UDゴシック" w:eastAsia="BIZ UDゴシック" w:hAnsi="BIZ UDゴシック"/>
        </w:rPr>
        <w:t>得て</w:t>
      </w:r>
      <w:r w:rsidRPr="00D52BF4">
        <w:rPr>
          <w:rFonts w:ascii="BIZ UDゴシック" w:eastAsia="BIZ UDゴシック" w:hAnsi="BIZ UDゴシック" w:hint="eastAsia"/>
        </w:rPr>
        <w:t>いますか。（</w:t>
      </w:r>
      <w:r w:rsidRPr="00D52BF4">
        <w:rPr>
          <w:rFonts w:ascii="BIZ UDゴシック" w:eastAsia="BIZ UDゴシック" w:hAnsi="BIZ UDゴシック" w:cs="Microsoft JhengHei"/>
          <w:spacing w:val="-8"/>
        </w:rPr>
        <w:t>○</w:t>
      </w:r>
      <w:r w:rsidRPr="00D52BF4">
        <w:rPr>
          <w:rFonts w:ascii="BIZ UDゴシック" w:eastAsia="BIZ UDゴシック" w:hAnsi="BIZ UDゴシック" w:hint="eastAsia"/>
        </w:rPr>
        <w:t>はいくつでも）</w:t>
      </w:r>
    </w:p>
    <w:p w14:paraId="77246779" w14:textId="77777777" w:rsidR="00EB1F0A" w:rsidRPr="00D52BF4" w:rsidRDefault="00EB1F0A" w:rsidP="00405CAC">
      <w:pPr>
        <w:pStyle w:val="a5"/>
        <w:ind w:firstLineChars="0" w:firstLine="1"/>
        <w:rPr>
          <w:rFonts w:asciiTheme="minorEastAsia" w:hAnsiTheme="minorEastAsia"/>
        </w:rPr>
      </w:pPr>
    </w:p>
    <w:p w14:paraId="75A8A351" w14:textId="3DCC1034" w:rsidR="006B389D" w:rsidRPr="00D52BF4" w:rsidRDefault="006B389D" w:rsidP="006B389D">
      <w:pPr>
        <w:pStyle w:val="a5"/>
        <w:ind w:firstLine="220"/>
        <w:rPr>
          <w:rFonts w:asciiTheme="minorEastAsia" w:hAnsiTheme="minorEastAsia"/>
        </w:rPr>
      </w:pPr>
      <w:r w:rsidRPr="00D52BF4">
        <w:rPr>
          <w:rFonts w:asciiTheme="minorEastAsia" w:hAnsiTheme="minorEastAsia" w:hint="eastAsia"/>
        </w:rPr>
        <w:t>障がい支援に関する情報の入手先は、</w:t>
      </w:r>
      <w:r w:rsidR="00046EE5" w:rsidRPr="00D52BF4">
        <w:rPr>
          <w:rFonts w:asciiTheme="minorEastAsia" w:hAnsiTheme="minorEastAsia" w:hint="eastAsia"/>
        </w:rPr>
        <w:t>全体で</w:t>
      </w:r>
      <w:r w:rsidRPr="00D52BF4">
        <w:rPr>
          <w:rFonts w:asciiTheme="minorEastAsia" w:hAnsiTheme="minorEastAsia" w:hint="eastAsia"/>
        </w:rPr>
        <w:t>「学校、職場、施設」が41.5％と</w:t>
      </w:r>
      <w:r w:rsidR="00046EE5" w:rsidRPr="00D52BF4">
        <w:rPr>
          <w:rFonts w:asciiTheme="minorEastAsia" w:hAnsiTheme="minorEastAsia" w:hint="eastAsia"/>
        </w:rPr>
        <w:t>最も</w:t>
      </w:r>
      <w:r w:rsidRPr="00D52BF4">
        <w:rPr>
          <w:rFonts w:asciiTheme="minorEastAsia" w:hAnsiTheme="minorEastAsia" w:hint="eastAsia"/>
        </w:rPr>
        <w:t>高く、次いで「家族、友人・知人などの口コミ」（36.5％）、「障がい者福祉のしおり（区で作成した冊子、点字版・録音版を含む）」（30.1％）が３割台、「病院、診療所」（29.5％）、「区や都のホームページ」（28.1％）が２割台となっています。</w:t>
      </w:r>
    </w:p>
    <w:p w14:paraId="4AA282BE" w14:textId="3F37CBC5" w:rsidR="00966C2D" w:rsidRPr="003D6BE4" w:rsidRDefault="00664307" w:rsidP="006B389D">
      <w:pPr>
        <w:pStyle w:val="a5"/>
        <w:ind w:firstLine="220"/>
        <w:rPr>
          <w:rFonts w:asciiTheme="minorEastAsia" w:hAnsiTheme="minorEastAsia"/>
          <w:color w:val="000000" w:themeColor="text1"/>
        </w:rPr>
      </w:pPr>
      <w:r w:rsidRPr="00664307">
        <w:rPr>
          <w:rFonts w:asciiTheme="minorEastAsia" w:hAnsiTheme="minorEastAsia" w:hint="eastAsia"/>
          <w:color w:val="000000" w:themeColor="text1"/>
        </w:rPr>
        <w:t>障がい種別で</w:t>
      </w:r>
      <w:r w:rsidR="006B389D" w:rsidRPr="00D52BF4">
        <w:rPr>
          <w:rFonts w:asciiTheme="minorEastAsia" w:hAnsiTheme="minorEastAsia" w:hint="eastAsia"/>
        </w:rPr>
        <w:t>みると、知的障がい（48.8％）、発達障がい（44.3％）で</w:t>
      </w:r>
      <w:r w:rsidR="00DC4AD0" w:rsidRPr="00D52BF4">
        <w:rPr>
          <w:rFonts w:asciiTheme="minorEastAsia" w:hAnsiTheme="minorEastAsia" w:hint="eastAsia"/>
        </w:rPr>
        <w:t>は「学校、職場、施設」が</w:t>
      </w:r>
      <w:r w:rsidR="006B389D" w:rsidRPr="00D52BF4">
        <w:rPr>
          <w:rFonts w:asciiTheme="minorEastAsia" w:hAnsiTheme="minorEastAsia" w:hint="eastAsia"/>
        </w:rPr>
        <w:t>４割台、知的障がい（40.8％）、身体障がい（39.6％）で</w:t>
      </w:r>
      <w:r w:rsidR="00DC4AD0" w:rsidRPr="00D52BF4">
        <w:rPr>
          <w:rFonts w:asciiTheme="minorEastAsia" w:hAnsiTheme="minorEastAsia" w:hint="eastAsia"/>
        </w:rPr>
        <w:t>は「家族、友人・知人などの口コミ」が</w:t>
      </w:r>
      <w:r w:rsidR="006B389D" w:rsidRPr="00D52BF4">
        <w:rPr>
          <w:rFonts w:asciiTheme="minorEastAsia" w:hAnsiTheme="minorEastAsia" w:hint="eastAsia"/>
        </w:rPr>
        <w:t>約４割と高くなっていま</w:t>
      </w:r>
      <w:r w:rsidR="006B389D" w:rsidRPr="003D6BE4">
        <w:rPr>
          <w:rFonts w:asciiTheme="minorEastAsia" w:hAnsiTheme="minorEastAsia" w:hint="eastAsia"/>
          <w:color w:val="000000" w:themeColor="text1"/>
        </w:rPr>
        <w:t>す。</w:t>
      </w:r>
      <w:r w:rsidR="00A329C3" w:rsidRPr="003D6BE4">
        <w:rPr>
          <w:rFonts w:asciiTheme="minorEastAsia" w:hAnsiTheme="minorEastAsia" w:hint="eastAsia"/>
          <w:color w:val="000000" w:themeColor="text1"/>
        </w:rPr>
        <w:t>また、</w:t>
      </w:r>
      <w:r w:rsidR="006B389D" w:rsidRPr="003D6BE4">
        <w:rPr>
          <w:rFonts w:asciiTheme="minorEastAsia" w:hAnsiTheme="minorEastAsia" w:hint="eastAsia"/>
          <w:color w:val="000000" w:themeColor="text1"/>
        </w:rPr>
        <w:t>身体障がい</w:t>
      </w:r>
      <w:r w:rsidR="00A329C3" w:rsidRPr="003D6BE4">
        <w:rPr>
          <w:rFonts w:asciiTheme="minorEastAsia" w:hAnsiTheme="minorEastAsia" w:hint="eastAsia"/>
          <w:color w:val="000000" w:themeColor="text1"/>
        </w:rPr>
        <w:t>で</w:t>
      </w:r>
      <w:r w:rsidR="006B389D" w:rsidRPr="003D6BE4">
        <w:rPr>
          <w:rFonts w:asciiTheme="minorEastAsia" w:hAnsiTheme="minorEastAsia" w:hint="eastAsia"/>
          <w:color w:val="000000" w:themeColor="text1"/>
        </w:rPr>
        <w:t>は「障がい者福祉のしおり」（45.8％）と「病院、診療所」（41.7％）が４割台と</w:t>
      </w:r>
      <w:r w:rsidR="00733BBA" w:rsidRPr="003D6BE4">
        <w:rPr>
          <w:rFonts w:asciiTheme="minorEastAsia" w:hAnsiTheme="minorEastAsia" w:hint="eastAsia"/>
          <w:color w:val="000000" w:themeColor="text1"/>
        </w:rPr>
        <w:t>ほか</w:t>
      </w:r>
      <w:r w:rsidR="006B389D" w:rsidRPr="003D6BE4">
        <w:rPr>
          <w:rFonts w:asciiTheme="minorEastAsia" w:hAnsiTheme="minorEastAsia" w:hint="eastAsia"/>
          <w:color w:val="000000" w:themeColor="text1"/>
        </w:rPr>
        <w:t>の</w:t>
      </w:r>
      <w:r w:rsidR="00B67F2F" w:rsidRPr="003D6BE4">
        <w:rPr>
          <w:rFonts w:asciiTheme="minorEastAsia" w:hAnsiTheme="minorEastAsia" w:hint="eastAsia"/>
          <w:color w:val="000000" w:themeColor="text1"/>
        </w:rPr>
        <w:t>障がい</w:t>
      </w:r>
      <w:r w:rsidR="001A6580" w:rsidRPr="003D6BE4">
        <w:rPr>
          <w:rFonts w:asciiTheme="minorEastAsia" w:hAnsiTheme="minorEastAsia" w:hint="eastAsia"/>
          <w:color w:val="000000" w:themeColor="text1"/>
        </w:rPr>
        <w:t>種別</w:t>
      </w:r>
      <w:r w:rsidR="006B389D" w:rsidRPr="003D6BE4">
        <w:rPr>
          <w:rFonts w:asciiTheme="minorEastAsia" w:hAnsiTheme="minorEastAsia" w:hint="eastAsia"/>
          <w:color w:val="000000" w:themeColor="text1"/>
        </w:rPr>
        <w:t>より高くなっています。</w:t>
      </w:r>
    </w:p>
    <w:p w14:paraId="27425FB0" w14:textId="5A910D52" w:rsidR="00DC4AD0" w:rsidRPr="00D52BF4" w:rsidRDefault="00DC4AD0" w:rsidP="00DC4AD0">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4566E0"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未満と少ないですが、難病でも「障がい者福祉のしおり」が高</w:t>
      </w:r>
      <w:r w:rsidRPr="00D52BF4">
        <w:rPr>
          <w:rFonts w:asciiTheme="minorEastAsia" w:hAnsiTheme="minorEastAsia"/>
        </w:rPr>
        <w:t>い傾向にあります</w:t>
      </w:r>
      <w:r w:rsidRPr="00D52BF4">
        <w:rPr>
          <w:rFonts w:asciiTheme="minorEastAsia" w:hAnsiTheme="minorEastAsia" w:hint="eastAsia"/>
        </w:rPr>
        <w:t>。</w:t>
      </w:r>
    </w:p>
    <w:p w14:paraId="577EA18B" w14:textId="7D391F98" w:rsidR="00966C2D" w:rsidRPr="00D52BF4" w:rsidRDefault="00966C2D" w:rsidP="00405CAC">
      <w:pPr>
        <w:pStyle w:val="a5"/>
        <w:ind w:firstLineChars="0" w:firstLine="1"/>
        <w:rPr>
          <w:rFonts w:asciiTheme="minorEastAsia" w:hAnsiTheme="minorEastAsia"/>
        </w:rPr>
      </w:pPr>
    </w:p>
    <w:p w14:paraId="30082844" w14:textId="51743957" w:rsidR="00966C2D" w:rsidRPr="00D52BF4" w:rsidRDefault="00A532C8" w:rsidP="00405CAC">
      <w:pPr>
        <w:pStyle w:val="a5"/>
        <w:ind w:firstLineChars="0" w:firstLine="1"/>
        <w:rPr>
          <w:rFonts w:asciiTheme="minorEastAsia" w:hAnsiTheme="minorEastAsia"/>
        </w:rPr>
      </w:pPr>
      <w:r w:rsidRPr="00A532C8">
        <w:rPr>
          <w:noProof/>
        </w:rPr>
        <w:drawing>
          <wp:anchor distT="0" distB="0" distL="114300" distR="114300" simplePos="0" relativeHeight="252261376" behindDoc="0" locked="0" layoutInCell="1" allowOverlap="1" wp14:anchorId="4B72F5B6" wp14:editId="50D75710">
            <wp:simplePos x="0" y="0"/>
            <wp:positionH relativeFrom="margin">
              <wp:align>center</wp:align>
            </wp:positionH>
            <wp:positionV relativeFrom="paragraph">
              <wp:posOffset>15417</wp:posOffset>
            </wp:positionV>
            <wp:extent cx="5737680" cy="4392720"/>
            <wp:effectExtent l="0" t="0" r="0" b="8255"/>
            <wp:wrapNone/>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7680" cy="439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D7937" w14:textId="77777777" w:rsidR="00966C2D" w:rsidRPr="00D52BF4" w:rsidRDefault="00966C2D" w:rsidP="00405CAC">
      <w:pPr>
        <w:pStyle w:val="a5"/>
        <w:ind w:firstLineChars="0" w:firstLine="1"/>
        <w:rPr>
          <w:rFonts w:asciiTheme="minorEastAsia" w:hAnsiTheme="minorEastAsia"/>
        </w:rPr>
      </w:pPr>
    </w:p>
    <w:p w14:paraId="6E201BE1" w14:textId="426DE6E8" w:rsidR="00966C2D" w:rsidRPr="00D52BF4" w:rsidRDefault="00966C2D" w:rsidP="00405CAC">
      <w:pPr>
        <w:pStyle w:val="a5"/>
        <w:ind w:firstLineChars="0" w:firstLine="1"/>
        <w:rPr>
          <w:rFonts w:asciiTheme="minorEastAsia" w:hAnsiTheme="minorEastAsia"/>
        </w:rPr>
      </w:pPr>
    </w:p>
    <w:p w14:paraId="60DA6BF7" w14:textId="77777777" w:rsidR="00966C2D" w:rsidRPr="00D52BF4" w:rsidRDefault="00966C2D" w:rsidP="00405CAC">
      <w:pPr>
        <w:pStyle w:val="a5"/>
        <w:ind w:firstLineChars="0" w:firstLine="1"/>
        <w:rPr>
          <w:rFonts w:asciiTheme="minorEastAsia" w:hAnsiTheme="minorEastAsia"/>
        </w:rPr>
      </w:pPr>
    </w:p>
    <w:p w14:paraId="366CCBDB" w14:textId="07A0D4EA" w:rsidR="00966C2D" w:rsidRPr="00D52BF4" w:rsidRDefault="00966C2D" w:rsidP="00405CAC">
      <w:pPr>
        <w:pStyle w:val="a5"/>
        <w:ind w:firstLineChars="0" w:firstLine="1"/>
        <w:rPr>
          <w:rFonts w:asciiTheme="minorEastAsia" w:hAnsiTheme="minorEastAsia"/>
        </w:rPr>
      </w:pPr>
    </w:p>
    <w:p w14:paraId="06D56455" w14:textId="77777777" w:rsidR="00966C2D" w:rsidRPr="00D52BF4" w:rsidRDefault="00966C2D" w:rsidP="00405CAC">
      <w:pPr>
        <w:pStyle w:val="a5"/>
        <w:ind w:firstLineChars="0" w:firstLine="1"/>
        <w:rPr>
          <w:rFonts w:asciiTheme="minorEastAsia" w:hAnsiTheme="minorEastAsia"/>
        </w:rPr>
      </w:pPr>
    </w:p>
    <w:p w14:paraId="4376C734" w14:textId="77777777" w:rsidR="00966C2D" w:rsidRPr="00D52BF4" w:rsidRDefault="00966C2D" w:rsidP="00405CAC">
      <w:pPr>
        <w:pStyle w:val="a5"/>
        <w:ind w:firstLineChars="0" w:firstLine="1"/>
        <w:rPr>
          <w:rFonts w:asciiTheme="minorEastAsia" w:hAnsiTheme="minorEastAsia"/>
        </w:rPr>
      </w:pPr>
    </w:p>
    <w:p w14:paraId="3EC4E3D1" w14:textId="77777777" w:rsidR="00966C2D" w:rsidRPr="00D52BF4" w:rsidRDefault="00966C2D" w:rsidP="00405CAC">
      <w:pPr>
        <w:pStyle w:val="a5"/>
        <w:ind w:firstLineChars="0" w:firstLine="1"/>
        <w:rPr>
          <w:rFonts w:asciiTheme="minorEastAsia" w:hAnsiTheme="minorEastAsia"/>
        </w:rPr>
      </w:pPr>
    </w:p>
    <w:p w14:paraId="22649F2C" w14:textId="77777777" w:rsidR="00966C2D" w:rsidRPr="00D52BF4" w:rsidRDefault="00966C2D" w:rsidP="00405CAC">
      <w:pPr>
        <w:pStyle w:val="a5"/>
        <w:ind w:firstLineChars="0" w:firstLine="1"/>
        <w:rPr>
          <w:rFonts w:asciiTheme="minorEastAsia" w:hAnsiTheme="minorEastAsia"/>
        </w:rPr>
      </w:pPr>
    </w:p>
    <w:p w14:paraId="093B1116" w14:textId="77777777" w:rsidR="00966C2D" w:rsidRPr="00D52BF4" w:rsidRDefault="00966C2D" w:rsidP="00405CAC">
      <w:pPr>
        <w:pStyle w:val="a5"/>
        <w:ind w:firstLineChars="0" w:firstLine="1"/>
        <w:rPr>
          <w:rFonts w:asciiTheme="minorEastAsia" w:hAnsiTheme="minorEastAsia"/>
        </w:rPr>
      </w:pPr>
    </w:p>
    <w:p w14:paraId="3A0B3203" w14:textId="77777777" w:rsidR="00966C2D" w:rsidRPr="00D52BF4" w:rsidRDefault="00966C2D" w:rsidP="00405CAC">
      <w:pPr>
        <w:pStyle w:val="a5"/>
        <w:ind w:firstLineChars="0" w:firstLine="1"/>
        <w:rPr>
          <w:rFonts w:asciiTheme="minorEastAsia" w:hAnsiTheme="minorEastAsia"/>
        </w:rPr>
      </w:pPr>
    </w:p>
    <w:p w14:paraId="5A8A7FB2" w14:textId="77777777" w:rsidR="00966C2D" w:rsidRPr="00D52BF4" w:rsidRDefault="00966C2D" w:rsidP="00405CAC">
      <w:pPr>
        <w:pStyle w:val="a5"/>
        <w:ind w:firstLineChars="0" w:firstLine="1"/>
        <w:rPr>
          <w:rFonts w:asciiTheme="minorEastAsia" w:hAnsiTheme="minorEastAsia"/>
        </w:rPr>
      </w:pPr>
    </w:p>
    <w:p w14:paraId="0E51AB01" w14:textId="77777777" w:rsidR="00966C2D" w:rsidRPr="00D52BF4" w:rsidRDefault="00966C2D" w:rsidP="00405CAC">
      <w:pPr>
        <w:pStyle w:val="a5"/>
        <w:ind w:firstLineChars="0" w:firstLine="1"/>
        <w:rPr>
          <w:rFonts w:asciiTheme="minorEastAsia" w:hAnsiTheme="minorEastAsia"/>
        </w:rPr>
      </w:pPr>
    </w:p>
    <w:p w14:paraId="6E1A08F2" w14:textId="77777777" w:rsidR="00966C2D" w:rsidRPr="00D52BF4" w:rsidRDefault="00966C2D" w:rsidP="00405CAC">
      <w:pPr>
        <w:pStyle w:val="a5"/>
        <w:ind w:firstLineChars="0" w:firstLine="1"/>
        <w:rPr>
          <w:rFonts w:asciiTheme="minorEastAsia" w:hAnsiTheme="minorEastAsia"/>
        </w:rPr>
      </w:pPr>
    </w:p>
    <w:p w14:paraId="77D625F8" w14:textId="77777777" w:rsidR="00966C2D" w:rsidRPr="00D52BF4" w:rsidRDefault="00966C2D" w:rsidP="00405CAC">
      <w:pPr>
        <w:pStyle w:val="a5"/>
        <w:ind w:firstLineChars="0" w:firstLine="1"/>
        <w:rPr>
          <w:rFonts w:asciiTheme="minorEastAsia" w:hAnsiTheme="minorEastAsia"/>
        </w:rPr>
      </w:pPr>
    </w:p>
    <w:p w14:paraId="6D7B973F" w14:textId="77777777" w:rsidR="00966C2D" w:rsidRPr="00D52BF4" w:rsidRDefault="00966C2D" w:rsidP="00405CAC">
      <w:pPr>
        <w:pStyle w:val="a5"/>
        <w:ind w:firstLineChars="0" w:firstLine="1"/>
        <w:rPr>
          <w:rFonts w:asciiTheme="minorEastAsia" w:hAnsiTheme="minorEastAsia"/>
        </w:rPr>
      </w:pPr>
    </w:p>
    <w:p w14:paraId="39664B57" w14:textId="77777777" w:rsidR="00966C2D" w:rsidRPr="00D52BF4" w:rsidRDefault="00966C2D" w:rsidP="00405CAC">
      <w:pPr>
        <w:pStyle w:val="a5"/>
        <w:ind w:firstLineChars="0" w:firstLine="1"/>
        <w:rPr>
          <w:rFonts w:asciiTheme="minorEastAsia" w:hAnsiTheme="minorEastAsia"/>
        </w:rPr>
      </w:pPr>
    </w:p>
    <w:p w14:paraId="24652166" w14:textId="0CB581F6" w:rsidR="00966C2D" w:rsidRDefault="00966C2D" w:rsidP="00405CAC">
      <w:pPr>
        <w:pStyle w:val="a5"/>
        <w:ind w:firstLineChars="0" w:firstLine="1"/>
        <w:rPr>
          <w:rFonts w:asciiTheme="minorEastAsia" w:hAnsiTheme="minorEastAsia"/>
        </w:rPr>
      </w:pPr>
    </w:p>
    <w:p w14:paraId="2A476DC5" w14:textId="3D85B0F4" w:rsidR="00E5536F" w:rsidRDefault="00E5536F" w:rsidP="00405CAC">
      <w:pPr>
        <w:pStyle w:val="a5"/>
        <w:ind w:firstLineChars="0" w:firstLine="1"/>
        <w:rPr>
          <w:rFonts w:asciiTheme="minorEastAsia" w:hAnsiTheme="minorEastAsia"/>
        </w:rPr>
      </w:pPr>
    </w:p>
    <w:p w14:paraId="4CE243B3" w14:textId="2BE3BA36" w:rsidR="00E5536F" w:rsidRDefault="00E5536F" w:rsidP="00405CAC">
      <w:pPr>
        <w:pStyle w:val="a5"/>
        <w:ind w:firstLineChars="0" w:firstLine="1"/>
        <w:rPr>
          <w:rFonts w:asciiTheme="minorEastAsia" w:hAnsiTheme="minorEastAsia"/>
        </w:rPr>
      </w:pPr>
    </w:p>
    <w:p w14:paraId="5A6B766B" w14:textId="264AFC33" w:rsidR="00E5536F" w:rsidRPr="00D52BF4" w:rsidRDefault="00E5536F" w:rsidP="00405CAC">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56BF02E5"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78DEF7E9" w14:textId="77777777" w:rsidR="006E3907" w:rsidRPr="00D52BF4" w:rsidRDefault="006E3907" w:rsidP="006E3907">
      <w:pPr>
        <w:pStyle w:val="ad"/>
        <w:ind w:leftChars="0" w:left="480" w:hanging="480"/>
        <w:outlineLvl w:val="2"/>
        <w:rPr>
          <w:noProof/>
          <w:sz w:val="24"/>
        </w:rPr>
      </w:pPr>
      <w:bookmarkStart w:id="109" w:name="_Toc131018079"/>
      <w:r w:rsidRPr="00D52BF4">
        <w:rPr>
          <w:noProof/>
          <w:sz w:val="24"/>
        </w:rPr>
        <w:t>（５）</w:t>
      </w:r>
      <w:r w:rsidRPr="00D52BF4">
        <w:rPr>
          <w:rFonts w:hint="eastAsia"/>
          <w:noProof/>
          <w:sz w:val="24"/>
        </w:rPr>
        <w:t>相談でのコミュニケーション</w:t>
      </w:r>
      <w:r w:rsidR="00754B7F" w:rsidRPr="00D52BF4">
        <w:rPr>
          <w:rFonts w:hint="eastAsia"/>
          <w:noProof/>
          <w:sz w:val="24"/>
        </w:rPr>
        <w:t>や情報取得の際の</w:t>
      </w:r>
      <w:r w:rsidRPr="00D52BF4">
        <w:rPr>
          <w:rFonts w:hint="eastAsia"/>
          <w:noProof/>
          <w:sz w:val="24"/>
        </w:rPr>
        <w:t>困</w:t>
      </w:r>
      <w:r w:rsidR="00754B7F" w:rsidRPr="00D52BF4">
        <w:rPr>
          <w:rFonts w:hint="eastAsia"/>
          <w:noProof/>
          <w:sz w:val="24"/>
        </w:rPr>
        <w:t>りごと</w:t>
      </w:r>
      <w:bookmarkEnd w:id="109"/>
    </w:p>
    <w:p w14:paraId="1CD994FE"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19　</w:t>
      </w:r>
      <w:r w:rsidRPr="00D52BF4">
        <w:rPr>
          <w:rFonts w:ascii="BIZ UDゴシック" w:eastAsia="BIZ UDゴシック" w:hAnsi="BIZ UDゴシック"/>
        </w:rPr>
        <w:t>相談</w:t>
      </w:r>
      <w:r w:rsidRPr="00D52BF4">
        <w:rPr>
          <w:rFonts w:ascii="BIZ UDゴシック" w:eastAsia="BIZ UDゴシック" w:hAnsi="BIZ UDゴシック" w:hint="eastAsia"/>
        </w:rPr>
        <w:t>での</w:t>
      </w:r>
      <w:r w:rsidRPr="00D52BF4">
        <w:rPr>
          <w:rFonts w:ascii="BIZ UDゴシック" w:eastAsia="BIZ UDゴシック" w:hAnsi="BIZ UDゴシック"/>
        </w:rPr>
        <w:t>コミュニケーション</w:t>
      </w:r>
      <w:r w:rsidRPr="00D52BF4">
        <w:rPr>
          <w:rFonts w:ascii="BIZ UDゴシック" w:eastAsia="BIZ UDゴシック" w:hAnsi="BIZ UDゴシック" w:hint="eastAsia"/>
        </w:rPr>
        <w:t>や</w:t>
      </w:r>
      <w:r w:rsidRPr="00D52BF4">
        <w:rPr>
          <w:rFonts w:ascii="BIZ UDゴシック" w:eastAsia="BIZ UDゴシック" w:hAnsi="BIZ UDゴシック"/>
        </w:rPr>
        <w:t>情報取得</w:t>
      </w:r>
      <w:r w:rsidRPr="00D52BF4">
        <w:rPr>
          <w:rFonts w:ascii="BIZ UDゴシック" w:eastAsia="BIZ UDゴシック" w:hAnsi="BIZ UDゴシック" w:hint="eastAsia"/>
        </w:rPr>
        <w:t>をするうえで</w:t>
      </w:r>
      <w:r w:rsidRPr="00D52BF4">
        <w:rPr>
          <w:rFonts w:ascii="BIZ UDゴシック" w:eastAsia="BIZ UDゴシック" w:hAnsi="BIZ UDゴシック"/>
        </w:rPr>
        <w:t>困る</w:t>
      </w:r>
      <w:r w:rsidRPr="00D52BF4">
        <w:rPr>
          <w:rFonts w:ascii="BIZ UDゴシック" w:eastAsia="BIZ UDゴシック" w:hAnsi="BIZ UDゴシック" w:hint="eastAsia"/>
        </w:rPr>
        <w:t>ことはどのようなことですか。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623584C0" w14:textId="77777777" w:rsidR="00966C2D" w:rsidRPr="00D52BF4" w:rsidRDefault="00966C2D" w:rsidP="00405CAC">
      <w:pPr>
        <w:pStyle w:val="a5"/>
        <w:ind w:firstLineChars="0" w:firstLine="1"/>
        <w:rPr>
          <w:rFonts w:asciiTheme="minorEastAsia" w:hAnsiTheme="minorEastAsia"/>
        </w:rPr>
      </w:pPr>
    </w:p>
    <w:p w14:paraId="47FABEA7" w14:textId="03A32B17" w:rsidR="006B389D" w:rsidRPr="00D52BF4" w:rsidRDefault="006B389D" w:rsidP="006B389D">
      <w:pPr>
        <w:pStyle w:val="a5"/>
        <w:ind w:firstLine="220"/>
        <w:rPr>
          <w:rFonts w:asciiTheme="minorEastAsia" w:hAnsiTheme="minorEastAsia"/>
        </w:rPr>
      </w:pPr>
      <w:r w:rsidRPr="00D52BF4">
        <w:rPr>
          <w:rFonts w:asciiTheme="minorEastAsia" w:hAnsiTheme="minorEastAsia" w:hint="eastAsia"/>
        </w:rPr>
        <w:t>相談でのコミュニケーションなどで困ることは、</w:t>
      </w:r>
      <w:r w:rsidR="00593F6E" w:rsidRPr="00D52BF4">
        <w:rPr>
          <w:rFonts w:asciiTheme="minorEastAsia" w:hAnsiTheme="minorEastAsia" w:hint="eastAsia"/>
        </w:rPr>
        <w:t>全体で</w:t>
      </w:r>
      <w:r w:rsidRPr="00D52BF4">
        <w:rPr>
          <w:rFonts w:asciiTheme="minorEastAsia" w:hAnsiTheme="minorEastAsia" w:hint="eastAsia"/>
        </w:rPr>
        <w:t>「話をうまく組み立てられない、うまく質問できない」が30.1％</w:t>
      </w:r>
      <w:r w:rsidR="00593F6E" w:rsidRPr="00D52BF4">
        <w:rPr>
          <w:rFonts w:asciiTheme="minorEastAsia" w:hAnsiTheme="minorEastAsia" w:hint="eastAsia"/>
        </w:rPr>
        <w:t>と高く</w:t>
      </w:r>
      <w:r w:rsidRPr="00D52BF4">
        <w:rPr>
          <w:rFonts w:asciiTheme="minorEastAsia" w:hAnsiTheme="minorEastAsia" w:hint="eastAsia"/>
        </w:rPr>
        <w:t>、</w:t>
      </w:r>
      <w:r w:rsidR="00593F6E" w:rsidRPr="00D52BF4">
        <w:rPr>
          <w:rFonts w:asciiTheme="minorEastAsia" w:hAnsiTheme="minorEastAsia" w:hint="eastAsia"/>
        </w:rPr>
        <w:t>次いで</w:t>
      </w:r>
      <w:r w:rsidRPr="00D52BF4">
        <w:rPr>
          <w:rFonts w:asciiTheme="minorEastAsia" w:hAnsiTheme="minorEastAsia" w:hint="eastAsia"/>
        </w:rPr>
        <w:t>「複雑な文章表現がわかりにくい」（26.7％）、「難しい言葉や早口で話されるとわかりにくい」（20.3％）が約２割と高くなっています。一方、「特に困ることはない」が32.6％と最も高くなっています。</w:t>
      </w:r>
    </w:p>
    <w:p w14:paraId="3A32A798" w14:textId="561EC157" w:rsidR="00966C2D" w:rsidRPr="00D52BF4" w:rsidRDefault="00664307" w:rsidP="006B389D">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6B389D" w:rsidRPr="00D52BF4">
        <w:rPr>
          <w:rFonts w:asciiTheme="minorEastAsia" w:hAnsiTheme="minorEastAsia" w:hint="eastAsia"/>
        </w:rPr>
        <w:t>みると、知的障がい、発達障がいで</w:t>
      </w:r>
      <w:r w:rsidR="00DC4AD0" w:rsidRPr="00D52BF4">
        <w:rPr>
          <w:rFonts w:asciiTheme="minorEastAsia" w:hAnsiTheme="minorEastAsia" w:hint="eastAsia"/>
        </w:rPr>
        <w:t>は「話をうまく組み立てられない、うまく質問できない」、「複雑な文章表現がわかりにくい」、「難しい言葉や早口で話されるとわかりにくい」が</w:t>
      </w:r>
      <w:r w:rsidR="006B389D" w:rsidRPr="00D52BF4">
        <w:rPr>
          <w:rFonts w:asciiTheme="minorEastAsia" w:hAnsiTheme="minorEastAsia" w:hint="eastAsia"/>
        </w:rPr>
        <w:t>それぞれ高くなっています。身体障がいは「特に困ることはない」が</w:t>
      </w:r>
      <w:r w:rsidR="00593F6E" w:rsidRPr="00D52BF4">
        <w:rPr>
          <w:rFonts w:asciiTheme="minorEastAsia" w:hAnsiTheme="minorEastAsia" w:hint="eastAsia"/>
        </w:rPr>
        <w:t>3</w:t>
      </w:r>
      <w:r w:rsidR="00593F6E" w:rsidRPr="00D52BF4">
        <w:rPr>
          <w:rFonts w:asciiTheme="minorEastAsia" w:hAnsiTheme="minorEastAsia"/>
        </w:rPr>
        <w:t>5.4</w:t>
      </w:r>
      <w:r w:rsidR="00593F6E" w:rsidRPr="00D52BF4">
        <w:rPr>
          <w:rFonts w:asciiTheme="minorEastAsia" w:hAnsiTheme="minorEastAsia" w:hint="eastAsia"/>
        </w:rPr>
        <w:t>％と</w:t>
      </w:r>
      <w:r w:rsidR="006B389D" w:rsidRPr="00D52BF4">
        <w:rPr>
          <w:rFonts w:asciiTheme="minorEastAsia" w:hAnsiTheme="minorEastAsia" w:hint="eastAsia"/>
        </w:rPr>
        <w:t>最も高くなっています。</w:t>
      </w:r>
    </w:p>
    <w:p w14:paraId="445456FF" w14:textId="323CF78B" w:rsidR="00966C2D" w:rsidRPr="00D52BF4" w:rsidRDefault="00DC4AD0" w:rsidP="00DC4AD0">
      <w:pPr>
        <w:pStyle w:val="a5"/>
        <w:ind w:firstLine="220"/>
        <w:rPr>
          <w:rFonts w:asciiTheme="minorEastAsia" w:hAnsiTheme="minorEastAsia"/>
        </w:rPr>
      </w:pPr>
      <w:r w:rsidRPr="00D52BF4">
        <w:rPr>
          <w:rFonts w:asciiTheme="minorEastAsia" w:hAnsiTheme="minorEastAsia" w:hint="eastAsia"/>
        </w:rPr>
        <w:t>サンプル数は</w:t>
      </w:r>
      <w:r w:rsidRPr="003D6BE4">
        <w:rPr>
          <w:rFonts w:asciiTheme="minorEastAsia" w:hAnsiTheme="minorEastAsia" w:hint="eastAsia"/>
          <w:color w:val="000000" w:themeColor="text1"/>
        </w:rPr>
        <w:t>30</w:t>
      </w:r>
      <w:r w:rsidR="004566E0"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未満と少ないですが、精神障がいで</w:t>
      </w:r>
      <w:r w:rsidR="00A329C3" w:rsidRPr="003D6BE4">
        <w:rPr>
          <w:rFonts w:asciiTheme="minorEastAsia" w:hAnsiTheme="minorEastAsia" w:hint="eastAsia"/>
          <w:color w:val="000000" w:themeColor="text1"/>
        </w:rPr>
        <w:t>は</w:t>
      </w:r>
      <w:r w:rsidRPr="003D6BE4">
        <w:rPr>
          <w:rFonts w:asciiTheme="minorEastAsia" w:hAnsiTheme="minorEastAsia" w:hint="eastAsia"/>
          <w:color w:val="000000" w:themeColor="text1"/>
        </w:rPr>
        <w:t>「話</w:t>
      </w:r>
      <w:r w:rsidRPr="00D52BF4">
        <w:rPr>
          <w:rFonts w:asciiTheme="minorEastAsia" w:hAnsiTheme="minorEastAsia" w:hint="eastAsia"/>
        </w:rPr>
        <w:t>をうまく組み立てられない、うまく質問できない」が、難病では「特に困ることはない」が高</w:t>
      </w:r>
      <w:r w:rsidRPr="00D52BF4">
        <w:rPr>
          <w:rFonts w:asciiTheme="minorEastAsia" w:hAnsiTheme="minorEastAsia"/>
        </w:rPr>
        <w:t>い傾向にあります</w:t>
      </w:r>
      <w:r w:rsidRPr="00D52BF4">
        <w:rPr>
          <w:rFonts w:asciiTheme="minorEastAsia" w:hAnsiTheme="minorEastAsia" w:hint="eastAsia"/>
        </w:rPr>
        <w:t>。</w:t>
      </w:r>
    </w:p>
    <w:p w14:paraId="2684BBB1" w14:textId="4319A9BF" w:rsidR="00966C2D" w:rsidRPr="00D52BF4" w:rsidRDefault="00966C2D" w:rsidP="00405CAC">
      <w:pPr>
        <w:pStyle w:val="a5"/>
        <w:ind w:firstLineChars="0" w:firstLine="1"/>
        <w:rPr>
          <w:rFonts w:asciiTheme="minorEastAsia" w:hAnsiTheme="minorEastAsia"/>
        </w:rPr>
      </w:pPr>
    </w:p>
    <w:p w14:paraId="4D212D92" w14:textId="4A91ED83" w:rsidR="00966C2D" w:rsidRPr="00D52BF4" w:rsidRDefault="00044AE7" w:rsidP="00405CAC">
      <w:pPr>
        <w:pStyle w:val="a5"/>
        <w:ind w:firstLineChars="0" w:firstLine="1"/>
        <w:rPr>
          <w:rFonts w:asciiTheme="minorEastAsia" w:hAnsiTheme="minorEastAsia"/>
        </w:rPr>
      </w:pPr>
      <w:r w:rsidRPr="00A532C8">
        <w:rPr>
          <w:noProof/>
        </w:rPr>
        <w:drawing>
          <wp:anchor distT="0" distB="0" distL="114300" distR="114300" simplePos="0" relativeHeight="252262400" behindDoc="0" locked="0" layoutInCell="1" allowOverlap="1" wp14:anchorId="50BC9699" wp14:editId="7033D375">
            <wp:simplePos x="0" y="0"/>
            <wp:positionH relativeFrom="margin">
              <wp:align>center</wp:align>
            </wp:positionH>
            <wp:positionV relativeFrom="paragraph">
              <wp:posOffset>13970</wp:posOffset>
            </wp:positionV>
            <wp:extent cx="5737225" cy="5038090"/>
            <wp:effectExtent l="0" t="0" r="0" b="0"/>
            <wp:wrapNone/>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7225" cy="503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E23B1" w14:textId="77777777" w:rsidR="00966C2D" w:rsidRPr="00D52BF4" w:rsidRDefault="00966C2D" w:rsidP="00405CAC">
      <w:pPr>
        <w:pStyle w:val="a5"/>
        <w:ind w:firstLineChars="0" w:firstLine="1"/>
        <w:rPr>
          <w:rFonts w:asciiTheme="minorEastAsia" w:hAnsiTheme="minorEastAsia"/>
        </w:rPr>
      </w:pPr>
    </w:p>
    <w:p w14:paraId="410BF51F" w14:textId="77777777" w:rsidR="00966C2D" w:rsidRPr="00D52BF4" w:rsidRDefault="00966C2D" w:rsidP="00405CAC">
      <w:pPr>
        <w:pStyle w:val="a5"/>
        <w:ind w:firstLineChars="0" w:firstLine="1"/>
        <w:rPr>
          <w:rFonts w:asciiTheme="minorEastAsia" w:hAnsiTheme="minorEastAsia"/>
        </w:rPr>
      </w:pPr>
    </w:p>
    <w:p w14:paraId="02C78C78" w14:textId="77777777" w:rsidR="00966C2D" w:rsidRPr="00D52BF4" w:rsidRDefault="00966C2D" w:rsidP="00405CAC">
      <w:pPr>
        <w:pStyle w:val="a5"/>
        <w:ind w:firstLineChars="0" w:firstLine="1"/>
        <w:rPr>
          <w:rFonts w:asciiTheme="minorEastAsia" w:hAnsiTheme="minorEastAsia"/>
        </w:rPr>
      </w:pPr>
    </w:p>
    <w:p w14:paraId="3C6481C7" w14:textId="77777777" w:rsidR="00966C2D" w:rsidRPr="00D52BF4" w:rsidRDefault="00966C2D" w:rsidP="00405CAC">
      <w:pPr>
        <w:pStyle w:val="a5"/>
        <w:ind w:firstLineChars="0" w:firstLine="1"/>
        <w:rPr>
          <w:rFonts w:asciiTheme="minorEastAsia" w:hAnsiTheme="minorEastAsia"/>
        </w:rPr>
      </w:pPr>
    </w:p>
    <w:p w14:paraId="76D3933F" w14:textId="77777777" w:rsidR="00966C2D" w:rsidRPr="00D52BF4" w:rsidRDefault="00966C2D" w:rsidP="00405CAC">
      <w:pPr>
        <w:pStyle w:val="a5"/>
        <w:ind w:firstLineChars="0" w:firstLine="1"/>
        <w:rPr>
          <w:rFonts w:asciiTheme="minorEastAsia" w:hAnsiTheme="minorEastAsia"/>
        </w:rPr>
      </w:pPr>
    </w:p>
    <w:p w14:paraId="2DC4D492" w14:textId="77777777" w:rsidR="00966C2D" w:rsidRPr="00D52BF4" w:rsidRDefault="00966C2D" w:rsidP="00405CAC">
      <w:pPr>
        <w:pStyle w:val="a5"/>
        <w:ind w:firstLineChars="0" w:firstLine="1"/>
        <w:rPr>
          <w:rFonts w:asciiTheme="minorEastAsia" w:hAnsiTheme="minorEastAsia"/>
        </w:rPr>
      </w:pPr>
    </w:p>
    <w:p w14:paraId="731BA21A" w14:textId="77777777" w:rsidR="00966C2D" w:rsidRPr="00D52BF4" w:rsidRDefault="00966C2D" w:rsidP="00405CAC">
      <w:pPr>
        <w:pStyle w:val="a5"/>
        <w:ind w:firstLineChars="0" w:firstLine="1"/>
        <w:rPr>
          <w:rFonts w:asciiTheme="minorEastAsia" w:hAnsiTheme="minorEastAsia"/>
        </w:rPr>
      </w:pPr>
    </w:p>
    <w:p w14:paraId="0626C113" w14:textId="77777777" w:rsidR="00966C2D" w:rsidRPr="00D52BF4" w:rsidRDefault="00966C2D" w:rsidP="00405CAC">
      <w:pPr>
        <w:pStyle w:val="a5"/>
        <w:ind w:firstLineChars="0" w:firstLine="1"/>
        <w:rPr>
          <w:rFonts w:asciiTheme="minorEastAsia" w:hAnsiTheme="minorEastAsia"/>
        </w:rPr>
      </w:pPr>
    </w:p>
    <w:p w14:paraId="17C9B2AC" w14:textId="77777777" w:rsidR="00966C2D" w:rsidRPr="00D52BF4" w:rsidRDefault="00966C2D" w:rsidP="00405CAC">
      <w:pPr>
        <w:pStyle w:val="a5"/>
        <w:ind w:firstLineChars="0" w:firstLine="1"/>
        <w:rPr>
          <w:rFonts w:asciiTheme="minorEastAsia" w:hAnsiTheme="minorEastAsia"/>
        </w:rPr>
      </w:pPr>
    </w:p>
    <w:p w14:paraId="2FD82FE0" w14:textId="77777777" w:rsidR="00966C2D" w:rsidRPr="00D52BF4" w:rsidRDefault="00966C2D" w:rsidP="00405CAC">
      <w:pPr>
        <w:pStyle w:val="a5"/>
        <w:ind w:firstLineChars="0" w:firstLine="1"/>
        <w:rPr>
          <w:rFonts w:asciiTheme="minorEastAsia" w:hAnsiTheme="minorEastAsia"/>
        </w:rPr>
      </w:pPr>
    </w:p>
    <w:p w14:paraId="13B1717B" w14:textId="77777777" w:rsidR="00966C2D" w:rsidRPr="00D52BF4" w:rsidRDefault="00966C2D" w:rsidP="00405CAC">
      <w:pPr>
        <w:pStyle w:val="a5"/>
        <w:ind w:firstLineChars="0" w:firstLine="1"/>
        <w:rPr>
          <w:rFonts w:asciiTheme="minorEastAsia" w:hAnsiTheme="minorEastAsia"/>
        </w:rPr>
      </w:pPr>
    </w:p>
    <w:p w14:paraId="195B2BA4" w14:textId="77777777" w:rsidR="00966C2D" w:rsidRPr="00D52BF4" w:rsidRDefault="00966C2D" w:rsidP="00405CAC">
      <w:pPr>
        <w:pStyle w:val="a5"/>
        <w:ind w:firstLineChars="0" w:firstLine="1"/>
        <w:rPr>
          <w:rFonts w:asciiTheme="minorEastAsia" w:hAnsiTheme="minorEastAsia"/>
        </w:rPr>
      </w:pPr>
    </w:p>
    <w:p w14:paraId="59A5EFA5" w14:textId="77777777" w:rsidR="00966C2D" w:rsidRPr="00D52BF4" w:rsidRDefault="00966C2D" w:rsidP="00405CAC">
      <w:pPr>
        <w:pStyle w:val="a5"/>
        <w:ind w:firstLineChars="0" w:firstLine="1"/>
        <w:rPr>
          <w:rFonts w:asciiTheme="minorEastAsia" w:hAnsiTheme="minorEastAsia"/>
        </w:rPr>
      </w:pPr>
    </w:p>
    <w:p w14:paraId="4DE76834" w14:textId="77777777" w:rsidR="00966C2D" w:rsidRPr="00D52BF4" w:rsidRDefault="00966C2D" w:rsidP="00405CAC">
      <w:pPr>
        <w:pStyle w:val="a5"/>
        <w:ind w:firstLineChars="0" w:firstLine="1"/>
        <w:rPr>
          <w:rFonts w:asciiTheme="minorEastAsia" w:hAnsiTheme="minorEastAsia"/>
        </w:rPr>
      </w:pPr>
    </w:p>
    <w:p w14:paraId="419575DF" w14:textId="77777777" w:rsidR="00966C2D" w:rsidRPr="00D52BF4" w:rsidRDefault="00966C2D" w:rsidP="00405CAC">
      <w:pPr>
        <w:pStyle w:val="a5"/>
        <w:ind w:firstLineChars="0" w:firstLine="1"/>
        <w:rPr>
          <w:rFonts w:asciiTheme="minorEastAsia" w:hAnsiTheme="minorEastAsia"/>
        </w:rPr>
      </w:pPr>
    </w:p>
    <w:p w14:paraId="1DD7C3D5" w14:textId="77777777" w:rsidR="00966C2D" w:rsidRPr="00D52BF4" w:rsidRDefault="00966C2D" w:rsidP="00405CAC">
      <w:pPr>
        <w:pStyle w:val="a5"/>
        <w:ind w:firstLineChars="0" w:firstLine="1"/>
        <w:rPr>
          <w:rFonts w:asciiTheme="minorEastAsia" w:hAnsiTheme="minorEastAsia"/>
        </w:rPr>
      </w:pPr>
    </w:p>
    <w:p w14:paraId="7980715B" w14:textId="77777777" w:rsidR="00966C2D" w:rsidRPr="00D52BF4" w:rsidRDefault="00966C2D" w:rsidP="00405CAC">
      <w:pPr>
        <w:pStyle w:val="a5"/>
        <w:ind w:firstLineChars="0" w:firstLine="1"/>
        <w:rPr>
          <w:rFonts w:asciiTheme="minorEastAsia" w:hAnsiTheme="minorEastAsia"/>
        </w:rPr>
      </w:pPr>
    </w:p>
    <w:p w14:paraId="4F89ABFD" w14:textId="77777777" w:rsidR="00966C2D" w:rsidRPr="00D52BF4" w:rsidRDefault="00966C2D" w:rsidP="00405CAC">
      <w:pPr>
        <w:pStyle w:val="a5"/>
        <w:ind w:firstLineChars="0" w:firstLine="1"/>
        <w:rPr>
          <w:rFonts w:asciiTheme="minorEastAsia" w:hAnsiTheme="minorEastAsia"/>
        </w:rPr>
      </w:pPr>
    </w:p>
    <w:p w14:paraId="6F97F388" w14:textId="4E0535B5" w:rsidR="00EB1F0A" w:rsidRPr="00D52BF4" w:rsidRDefault="00E5536F" w:rsidP="00405CAC">
      <w:pPr>
        <w:pStyle w:val="a5"/>
        <w:ind w:firstLineChars="0" w:firstLine="1"/>
        <w:rPr>
          <w:rFonts w:asciiTheme="minorEastAsia" w:hAnsiTheme="minorEastAsia"/>
        </w:rPr>
      </w:pPr>
      <w:r>
        <w:rPr>
          <w:rFonts w:asciiTheme="minorEastAsia" w:hAnsiTheme="minorEastAsia"/>
          <w:noProof/>
        </w:rPr>
        <mc:AlternateContent>
          <mc:Choice Requires="wps">
            <w:drawing>
              <wp:anchor distT="0" distB="0" distL="114300" distR="114300" simplePos="0" relativeHeight="252327936" behindDoc="0" locked="0" layoutInCell="1" allowOverlap="1" wp14:anchorId="38EA4216" wp14:editId="2A24EA4F">
                <wp:simplePos x="0" y="0"/>
                <wp:positionH relativeFrom="column">
                  <wp:posOffset>-27940</wp:posOffset>
                </wp:positionH>
                <wp:positionV relativeFrom="paragraph">
                  <wp:posOffset>820420</wp:posOffset>
                </wp:positionV>
                <wp:extent cx="6140450" cy="406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6140450" cy="406400"/>
                        </a:xfrm>
                        <a:prstGeom prst="rect">
                          <a:avLst/>
                        </a:prstGeom>
                        <a:noFill/>
                        <a:ln w="6350">
                          <a:noFill/>
                        </a:ln>
                      </wps:spPr>
                      <wps:txbx>
                        <w:txbxContent>
                          <w:p w14:paraId="435B702F" w14:textId="30E73D70" w:rsidR="00E5536F" w:rsidRDefault="00E5536F">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A4216" id="テキスト ボックス 137" o:spid="_x0000_s1057" type="#_x0000_t202" style="position:absolute;left:0;text-align:left;margin-left:-2.2pt;margin-top:64.6pt;width:483.5pt;height:32pt;z-index:2523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" filled="f" stroked="f" strokeweight=".5pt">
                <v:textbox>
                  <w:txbxContent>
                    <w:p w14:paraId="435B702F" w14:textId="30E73D70" w:rsidR="00E5536F" w:rsidRDefault="00E5536F">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v:textbox>
              </v:shape>
            </w:pict>
          </mc:Fallback>
        </mc:AlternateContent>
      </w:r>
      <w:r w:rsidR="00EB1F0A" w:rsidRPr="00D52BF4">
        <w:rPr>
          <w:rFonts w:asciiTheme="minorEastAsia" w:hAnsiTheme="minorEastAsia"/>
        </w:rPr>
        <w:br w:type="page"/>
      </w:r>
    </w:p>
    <w:p w14:paraId="33669474" w14:textId="77777777" w:rsidR="00EB1F0A" w:rsidRPr="00D52BF4" w:rsidRDefault="00EB1F0A" w:rsidP="00591FBA">
      <w:pPr>
        <w:pStyle w:val="ad"/>
        <w:ind w:leftChars="0" w:left="560"/>
        <w:rPr>
          <w:noProof/>
        </w:rPr>
      </w:pPr>
      <w:bookmarkStart w:id="110" w:name="_Toc131018080"/>
      <w:r w:rsidRPr="00D52BF4">
        <w:rPr>
          <w:rFonts w:hint="eastAsia"/>
          <w:noProof/>
        </w:rPr>
        <w:t>５</w:t>
      </w:r>
      <w:r w:rsidR="00591FBA" w:rsidRPr="00D52BF4">
        <w:rPr>
          <w:rFonts w:hint="eastAsia"/>
          <w:noProof/>
        </w:rPr>
        <w:t xml:space="preserve">　</w:t>
      </w:r>
      <w:r w:rsidRPr="00D52BF4">
        <w:rPr>
          <w:rFonts w:hint="eastAsia"/>
          <w:noProof/>
        </w:rPr>
        <w:t>障がい福祉サービスについて</w:t>
      </w:r>
      <w:bookmarkEnd w:id="110"/>
    </w:p>
    <w:p w14:paraId="0159FD49" w14:textId="663326C0" w:rsidR="006E3907" w:rsidRPr="00D52BF4" w:rsidRDefault="006E3907" w:rsidP="006E3907">
      <w:pPr>
        <w:pStyle w:val="ad"/>
        <w:ind w:leftChars="0" w:left="480" w:hanging="480"/>
        <w:outlineLvl w:val="2"/>
        <w:rPr>
          <w:noProof/>
          <w:sz w:val="24"/>
        </w:rPr>
      </w:pPr>
      <w:bookmarkStart w:id="111" w:name="_Toc131018081"/>
      <w:r w:rsidRPr="00D52BF4">
        <w:rPr>
          <w:noProof/>
          <w:sz w:val="24"/>
        </w:rPr>
        <w:t>（１）</w:t>
      </w:r>
      <w:r w:rsidRPr="00D52BF4">
        <w:rPr>
          <w:rFonts w:hint="eastAsia"/>
          <w:noProof/>
          <w:sz w:val="24"/>
        </w:rPr>
        <w:t>障がい</w:t>
      </w:r>
      <w:r w:rsidR="00593F6E" w:rsidRPr="00D52BF4">
        <w:rPr>
          <w:rFonts w:hint="eastAsia"/>
          <w:noProof/>
          <w:sz w:val="24"/>
        </w:rPr>
        <w:t>福祉</w:t>
      </w:r>
      <w:r w:rsidRPr="00D52BF4">
        <w:rPr>
          <w:rFonts w:hint="eastAsia"/>
          <w:noProof/>
          <w:sz w:val="24"/>
        </w:rPr>
        <w:t>サービスの利用</w:t>
      </w:r>
      <w:r w:rsidR="00B67F2F" w:rsidRPr="00D52BF4">
        <w:rPr>
          <w:rFonts w:hint="eastAsia"/>
          <w:noProof/>
          <w:sz w:val="24"/>
        </w:rPr>
        <w:t>の有無</w:t>
      </w:r>
      <w:bookmarkEnd w:id="111"/>
    </w:p>
    <w:p w14:paraId="74569682"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20　あなたは、</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福祉サービス</w:t>
      </w:r>
      <w:r w:rsidRPr="00D52BF4">
        <w:rPr>
          <w:rFonts w:ascii="BIZ UDゴシック" w:eastAsia="BIZ UDゴシック" w:hAnsi="BIZ UDゴシック" w:hint="eastAsia"/>
        </w:rPr>
        <w:t>を</w:t>
      </w:r>
      <w:r w:rsidRPr="00D52BF4">
        <w:rPr>
          <w:rFonts w:ascii="BIZ UDゴシック" w:eastAsia="BIZ UDゴシック" w:hAnsi="BIZ UDゴシック"/>
        </w:rPr>
        <w:t>利用</w:t>
      </w:r>
      <w:r w:rsidRPr="00D52BF4">
        <w:rPr>
          <w:rFonts w:ascii="BIZ UDゴシック" w:eastAsia="BIZ UDゴシック" w:hAnsi="BIZ UDゴシック" w:hint="eastAsia"/>
        </w:rPr>
        <w:t>していますか。（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1</w:t>
      </w:r>
      <w:r w:rsidRPr="00D52BF4">
        <w:rPr>
          <w:rFonts w:ascii="BIZ UDゴシック" w:eastAsia="BIZ UDゴシック" w:hAnsi="BIZ UDゴシック" w:hint="eastAsia"/>
        </w:rPr>
        <w:t>つ）</w:t>
      </w:r>
    </w:p>
    <w:p w14:paraId="38D8F3E3" w14:textId="77777777" w:rsidR="00EB1F0A" w:rsidRPr="00D52BF4" w:rsidRDefault="00EB1F0A" w:rsidP="00405CAC">
      <w:pPr>
        <w:pStyle w:val="a5"/>
        <w:ind w:firstLineChars="0" w:firstLine="1"/>
        <w:rPr>
          <w:rFonts w:asciiTheme="minorEastAsia" w:hAnsiTheme="minorEastAsia"/>
        </w:rPr>
      </w:pPr>
    </w:p>
    <w:p w14:paraId="0BC9362A" w14:textId="093A44BC" w:rsidR="00B10259" w:rsidRPr="00D52BF4" w:rsidRDefault="00704286" w:rsidP="00B10259">
      <w:pPr>
        <w:pStyle w:val="a5"/>
        <w:ind w:firstLine="220"/>
        <w:rPr>
          <w:rFonts w:asciiTheme="minorEastAsia" w:hAnsiTheme="minorEastAsia"/>
        </w:rPr>
      </w:pPr>
      <w:r w:rsidRPr="00D52BF4">
        <w:rPr>
          <w:rFonts w:asciiTheme="minorEastAsia" w:hAnsiTheme="minorEastAsia" w:hint="eastAsia"/>
        </w:rPr>
        <w:t>現在、</w:t>
      </w:r>
      <w:r w:rsidR="00B10259" w:rsidRPr="00D52BF4">
        <w:rPr>
          <w:rFonts w:asciiTheme="minorEastAsia" w:hAnsiTheme="minorEastAsia" w:hint="eastAsia"/>
        </w:rPr>
        <w:t>障</w:t>
      </w:r>
      <w:r w:rsidR="003D40CE" w:rsidRPr="00D52BF4">
        <w:rPr>
          <w:rFonts w:asciiTheme="minorEastAsia" w:hAnsiTheme="minorEastAsia" w:hint="eastAsia"/>
        </w:rPr>
        <w:t>がい</w:t>
      </w:r>
      <w:r w:rsidR="00B10259" w:rsidRPr="00D52BF4">
        <w:rPr>
          <w:rFonts w:asciiTheme="minorEastAsia" w:hAnsiTheme="minorEastAsia" w:hint="eastAsia"/>
        </w:rPr>
        <w:t>福祉サービス</w:t>
      </w:r>
      <w:r w:rsidRPr="00D52BF4">
        <w:rPr>
          <w:rFonts w:asciiTheme="minorEastAsia" w:hAnsiTheme="minorEastAsia" w:hint="eastAsia"/>
        </w:rPr>
        <w:t>を</w:t>
      </w:r>
      <w:r w:rsidR="00593F6E" w:rsidRPr="00D52BF4">
        <w:rPr>
          <w:rFonts w:asciiTheme="minorEastAsia" w:hAnsiTheme="minorEastAsia" w:hint="eastAsia"/>
        </w:rPr>
        <w:t>全体で</w:t>
      </w:r>
      <w:r w:rsidR="00B10259" w:rsidRPr="00D52BF4">
        <w:rPr>
          <w:rFonts w:asciiTheme="minorEastAsia" w:hAnsiTheme="minorEastAsia" w:hint="eastAsia"/>
        </w:rPr>
        <w:t>「利用している」</w:t>
      </w:r>
      <w:r w:rsidRPr="00D52BF4">
        <w:rPr>
          <w:rFonts w:asciiTheme="minorEastAsia" w:hAnsiTheme="minorEastAsia" w:hint="eastAsia"/>
        </w:rPr>
        <w:t>と答えた人は</w:t>
      </w:r>
      <w:r w:rsidR="00B10259" w:rsidRPr="00D52BF4">
        <w:rPr>
          <w:rFonts w:asciiTheme="minorEastAsia" w:hAnsiTheme="minorEastAsia" w:hint="eastAsia"/>
        </w:rPr>
        <w:t>59.6％、「利用していない」</w:t>
      </w:r>
      <w:r w:rsidRPr="00D52BF4">
        <w:rPr>
          <w:rFonts w:asciiTheme="minorEastAsia" w:hAnsiTheme="minorEastAsia" w:hint="eastAsia"/>
        </w:rPr>
        <w:t>と答えた人は</w:t>
      </w:r>
      <w:r w:rsidR="00B10259" w:rsidRPr="00D52BF4">
        <w:rPr>
          <w:rFonts w:asciiTheme="minorEastAsia" w:hAnsiTheme="minorEastAsia" w:hint="eastAsia"/>
        </w:rPr>
        <w:t>38.4％となっています。</w:t>
      </w:r>
    </w:p>
    <w:p w14:paraId="0384F8F3" w14:textId="1E1BD89B" w:rsidR="00966C2D" w:rsidRPr="00D52BF4" w:rsidRDefault="00664307" w:rsidP="00B10259">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みると、知的障がい</w:t>
      </w:r>
      <w:r w:rsidR="00DC4AD0" w:rsidRPr="00D52BF4">
        <w:rPr>
          <w:rFonts w:asciiTheme="minorEastAsia" w:hAnsiTheme="minorEastAsia" w:hint="eastAsia"/>
        </w:rPr>
        <w:t>では「利用している」と答えた人</w:t>
      </w:r>
      <w:r w:rsidR="00B10259" w:rsidRPr="00D52BF4">
        <w:rPr>
          <w:rFonts w:asciiTheme="minorEastAsia" w:hAnsiTheme="minorEastAsia" w:hint="eastAsia"/>
        </w:rPr>
        <w:t>が68.2％と高く、発達障がい（56.9％）、身体障がい（56.3％）</w:t>
      </w:r>
      <w:r w:rsidR="00DC4AD0" w:rsidRPr="00D52BF4">
        <w:rPr>
          <w:rFonts w:asciiTheme="minorEastAsia" w:hAnsiTheme="minorEastAsia" w:hint="eastAsia"/>
        </w:rPr>
        <w:t>は</w:t>
      </w:r>
      <w:r w:rsidR="00B10259" w:rsidRPr="00D52BF4">
        <w:rPr>
          <w:rFonts w:asciiTheme="minorEastAsia" w:hAnsiTheme="minorEastAsia" w:hint="eastAsia"/>
        </w:rPr>
        <w:t>５割台となっています。</w:t>
      </w:r>
    </w:p>
    <w:p w14:paraId="7FC3B526" w14:textId="7FE2F396" w:rsidR="00DF5BA8" w:rsidRPr="00D52BF4" w:rsidRDefault="00DF5BA8" w:rsidP="00B10259">
      <w:pPr>
        <w:pStyle w:val="a5"/>
        <w:ind w:firstLine="220"/>
        <w:rPr>
          <w:rFonts w:asciiTheme="minorEastAsia" w:hAnsiTheme="minorEastAsia"/>
        </w:rPr>
      </w:pPr>
      <w:r w:rsidRPr="00D52BF4">
        <w:rPr>
          <w:rFonts w:asciiTheme="minorEastAsia" w:hAnsiTheme="minorEastAsia" w:hint="eastAsia"/>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w:t>
      </w:r>
      <w:r w:rsidRPr="00D52BF4">
        <w:rPr>
          <w:rFonts w:asciiTheme="minorEastAsia" w:hAnsiTheme="minorEastAsia" w:hint="eastAsia"/>
        </w:rPr>
        <w:t>満と少ないですが、難病、精神障がいでも「利用している」が高い傾向にあります。</w:t>
      </w:r>
    </w:p>
    <w:p w14:paraId="3E8B8ABD" w14:textId="5F747288" w:rsidR="00966C2D" w:rsidRPr="00D52BF4" w:rsidRDefault="00DC4AD0"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01952" behindDoc="0" locked="0" layoutInCell="1" allowOverlap="1" wp14:anchorId="115ABDFA" wp14:editId="0F4416C2">
                <wp:simplePos x="0" y="0"/>
                <wp:positionH relativeFrom="page">
                  <wp:align>left</wp:align>
                </wp:positionH>
                <wp:positionV relativeFrom="paragraph">
                  <wp:posOffset>307502</wp:posOffset>
                </wp:positionV>
                <wp:extent cx="7018655" cy="4399280"/>
                <wp:effectExtent l="0" t="0" r="0" b="0"/>
                <wp:wrapNone/>
                <wp:docPr id="211" name="グループ化 211"/>
                <wp:cNvGraphicFramePr/>
                <a:graphic xmlns:a="http://schemas.openxmlformats.org/drawingml/2006/main">
                  <a:graphicData uri="http://schemas.microsoft.com/office/word/2010/wordprocessingGroup">
                    <wpg:wgp>
                      <wpg:cNvGrpSpPr/>
                      <wpg:grpSpPr>
                        <a:xfrm>
                          <a:off x="0" y="0"/>
                          <a:ext cx="7018655" cy="4399280"/>
                          <a:chOff x="0" y="0"/>
                          <a:chExt cx="7018655" cy="4399280"/>
                        </a:xfrm>
                      </wpg:grpSpPr>
                      <pic:pic xmlns:pic="http://schemas.openxmlformats.org/drawingml/2006/picture">
                        <pic:nvPicPr>
                          <pic:cNvPr id="97" name="図 97"/>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018655" cy="4399280"/>
                          </a:xfrm>
                          <a:prstGeom prst="rect">
                            <a:avLst/>
                          </a:prstGeom>
                          <a:noFill/>
                          <a:ln>
                            <a:noFill/>
                          </a:ln>
                        </pic:spPr>
                      </pic:pic>
                      <wpg:grpSp>
                        <wpg:cNvPr id="1213" name="グループ化 1213"/>
                        <wpg:cNvGrpSpPr/>
                        <wpg:grpSpPr>
                          <a:xfrm>
                            <a:off x="2932981" y="69012"/>
                            <a:ext cx="2875280" cy="133350"/>
                            <a:chOff x="0" y="0"/>
                            <a:chExt cx="2875280" cy="133350"/>
                          </a:xfrm>
                        </wpg:grpSpPr>
                        <wps:wsp>
                          <wps:cNvPr id="1214" name="Rectangle 3" descr="50%"/>
                          <wps:cNvSpPr>
                            <a:spLocks noChangeArrowheads="1"/>
                          </wps:cNvSpPr>
                          <wps:spPr bwMode="auto">
                            <a:xfrm>
                              <a:off x="0" y="0"/>
                              <a:ext cx="13208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15" name="Rectangle 4" descr="右下がり対角線"/>
                          <wps:cNvSpPr>
                            <a:spLocks noChangeArrowheads="1"/>
                          </wps:cNvSpPr>
                          <wps:spPr bwMode="auto">
                            <a:xfrm>
                              <a:off x="1371600" y="0"/>
                              <a:ext cx="13208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16" name="Rectangle 8"/>
                          <wps:cNvSpPr>
                            <a:spLocks noChangeArrowheads="1"/>
                          </wps:cNvSpPr>
                          <wps:spPr bwMode="auto">
                            <a:xfrm>
                              <a:off x="2743200" y="0"/>
                              <a:ext cx="13208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67CC8C79" id="グループ化 211" o:spid="_x0000_s1026" style="position:absolute;left:0;text-align:left;margin-left:0;margin-top:24.2pt;width:552.65pt;height:346.4pt;z-index:251901952;mso-position-horizontal:left;mso-position-horizontal-relative:page" coordsize="70186,439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">
                <v:shape id="図 97" o:spid="_x0000_s1027" type="#_x0000_t75" style="position:absolute;width:70186;height:43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3atW/AAAA2wAAAA8AAABkcnMvZG93bnJldi54bWxEj80KwjAQhO+C7xBW8KapCv5Uo4gg6EWw&#10;il6XZm2LzaY0UevbG0HwOMzMN8xi1ZhSPKl2hWUFg34Egji1uuBMwfm07U1BOI+ssbRMCt7kYLVs&#10;txYYa/viIz0Tn4kAYRejgtz7KpbSpTkZdH1bEQfvZmuDPsg6k7rGV4CbUg6jaCwNFhwWcqxok1N6&#10;Tx5GQXO+X/eD3fqS4L54eB4djjIhpbqdZj0H4anx//CvvdMKZh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2rVvwAAANsAAAAPAAAAAAAAAAAAAAAAAJ8CAABk&#10;cnMvZG93bnJldi54bWxQSwUGAAAAAAQABAD3AAAAiwMAAAAA&#10;">
                  <v:imagedata r:id="rId147" o:title=""/>
                  <v:path arrowok="t"/>
                </v:shape>
                <v:group id="グループ化 1213" o:spid="_x0000_s1028" style="position:absolute;left:29329;top:690;width:28753;height:1333" coordsize="2875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rect id="Rectangle 3" o:spid="_x0000_s1029" alt="50%" style="position:absolute;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Ufr4A&#10;AADdAAAADwAAAGRycy9kb3ducmV2LnhtbERPy6rCMBDdX/AfwghuLpoqIlKNIoLi1hduh2Zsi82k&#10;JLFWv94Igrs5nOfMl62pREPOl5YVDAcJCOLM6pJzBafjpj8F4QOyxsoyKXiSh+Wi8zfHVNsH76k5&#10;hFzEEPYpKihCqFMpfVaQQT+wNXHkrtYZDBG6XGqHjxhuKjlKkok0WHJsKLCmdUHZ7XA3Cs66sWX2&#10;f7zUPrjXLd9uDO8qpXrddjUDEagNP/HXvdNx/mg4hs838QS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KFH6+AAAA3QAAAA8AAAAAAAAAAAAAAAAAmAIAAGRycy9kb3ducmV2&#10;LnhtbFBLBQYAAAAABAAEAPUAAACDAwAAAAA=&#10;" fillcolor="black" strokeweight="0">
                    <v:fill r:id="rId13" o:title="" type="pattern"/>
                    <v:textbox inset="5.85pt,.7pt,5.85pt,.7pt"/>
                  </v:rect>
                  <v:rect id="Rectangle 4" o:spid="_x0000_s1030" alt="右下がり対角線" style="position:absolute;left:13716;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oMUA&#10;AADdAAAADwAAAGRycy9kb3ducmV2LnhtbERPS2vCQBC+C/0PyxR6Ed34LqmrlEJBRQ8+wOs0O01C&#10;s7Mhu02iv94VBG/z8T1nvmxNIWqqXG5ZwaAfgSBOrM45VXA6fvfeQTiPrLGwTAou5GC5eOnMMda2&#10;4T3VB5+KEMIuRgWZ92UspUsyMuj6tiQO3K+tDPoAq1TqCpsQbgo5jKKpNJhzaMiwpK+Mkr/Dv1Eg&#10;x8dd3R1tzo0fba/jejdbr7o/Sr29tp8fIDy1/il+uFc6zB8OJn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8OgxQAAAN0AAAAPAAAAAAAAAAAAAAAAAJgCAABkcnMv&#10;ZG93bnJldi54bWxQSwUGAAAAAAQABAD1AAAAigMAAAAA&#10;" fillcolor="black" strokeweight="0">
                    <v:fill r:id="rId14" o:title="" type="pattern"/>
                    <v:textbox inset="5.85pt,.7pt,5.85pt,.7pt"/>
                  </v:rect>
                  <v:rect id="Rectangle 8" o:spid="_x0000_s1031" style="position:absolute;left:27432;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cZMMA&#10;AADdAAAADwAAAGRycy9kb3ducmV2LnhtbESPQYvCMBCF74L/IYzgTdMqFalGEUHwsoetIngbmrEt&#10;NpOSRNv995uFBW8zvPe+ebPdD6YVb3K+sawgnScgiEurG64UXC+n2RqED8gaW8uk4Ic87Hfj0RZz&#10;bXv+pncRKhEh7HNUUIfQ5VL6siaDfm474qg9rDMY4uoqqR32EW5auUiSlTTYcLxQY0fHmspn8TKR&#10;kvHzeO3Xy9tXmp2p6DNO3V2p6WQ4bEAEGsLH/J8+61h/ka7g75s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9cZMMAAADdAAAADwAAAAAAAAAAAAAAAACYAgAAZHJzL2Rv&#10;d25yZXYueG1sUEsFBgAAAAAEAAQA9QAAAIgDAAAAAA==&#10;" strokeweight="0">
                    <v:textbox inset="5.85pt,.7pt,5.85pt,.7pt"/>
                  </v:rect>
                </v:group>
                <w10:wrap anchorx="page"/>
              </v:group>
            </w:pict>
          </mc:Fallback>
        </mc:AlternateContent>
      </w:r>
    </w:p>
    <w:p w14:paraId="0A565B77" w14:textId="3D3E3668" w:rsidR="00966C2D" w:rsidRPr="00D52BF4" w:rsidRDefault="00966C2D" w:rsidP="00405CAC">
      <w:pPr>
        <w:pStyle w:val="a5"/>
        <w:ind w:firstLineChars="0" w:firstLine="1"/>
        <w:rPr>
          <w:rFonts w:asciiTheme="minorEastAsia" w:hAnsiTheme="minorEastAsia"/>
        </w:rPr>
      </w:pPr>
    </w:p>
    <w:p w14:paraId="2DFF9FCD" w14:textId="77777777" w:rsidR="00966C2D" w:rsidRPr="00D52BF4" w:rsidRDefault="00966C2D" w:rsidP="00405CAC">
      <w:pPr>
        <w:pStyle w:val="a5"/>
        <w:ind w:firstLineChars="0" w:firstLine="1"/>
        <w:rPr>
          <w:rFonts w:asciiTheme="minorEastAsia" w:hAnsiTheme="minorEastAsia"/>
        </w:rPr>
      </w:pPr>
    </w:p>
    <w:p w14:paraId="42A23E75" w14:textId="77777777" w:rsidR="00966C2D" w:rsidRPr="00D52BF4" w:rsidRDefault="00966C2D" w:rsidP="00405CAC">
      <w:pPr>
        <w:pStyle w:val="a5"/>
        <w:ind w:firstLineChars="0" w:firstLine="1"/>
        <w:rPr>
          <w:rFonts w:asciiTheme="minorEastAsia" w:hAnsiTheme="minorEastAsia"/>
        </w:rPr>
      </w:pPr>
    </w:p>
    <w:p w14:paraId="6542F72D" w14:textId="77777777" w:rsidR="00966C2D" w:rsidRPr="00D52BF4" w:rsidRDefault="00966C2D" w:rsidP="00405CAC">
      <w:pPr>
        <w:pStyle w:val="a5"/>
        <w:ind w:firstLineChars="0" w:firstLine="1"/>
        <w:rPr>
          <w:rFonts w:asciiTheme="minorEastAsia" w:hAnsiTheme="minorEastAsia"/>
        </w:rPr>
      </w:pPr>
    </w:p>
    <w:p w14:paraId="55117008" w14:textId="77777777" w:rsidR="00966C2D" w:rsidRPr="00D52BF4" w:rsidRDefault="00966C2D" w:rsidP="00405CAC">
      <w:pPr>
        <w:pStyle w:val="a5"/>
        <w:ind w:firstLineChars="0" w:firstLine="1"/>
        <w:rPr>
          <w:rFonts w:asciiTheme="minorEastAsia" w:hAnsiTheme="minorEastAsia"/>
        </w:rPr>
      </w:pPr>
    </w:p>
    <w:p w14:paraId="1903D852" w14:textId="77777777" w:rsidR="00966C2D" w:rsidRPr="00D52BF4" w:rsidRDefault="00966C2D" w:rsidP="00405CAC">
      <w:pPr>
        <w:pStyle w:val="a5"/>
        <w:ind w:firstLineChars="0" w:firstLine="1"/>
        <w:rPr>
          <w:rFonts w:asciiTheme="minorEastAsia" w:hAnsiTheme="minorEastAsia"/>
        </w:rPr>
      </w:pPr>
    </w:p>
    <w:p w14:paraId="438E8D77" w14:textId="77777777" w:rsidR="00966C2D" w:rsidRPr="00D52BF4" w:rsidRDefault="00966C2D" w:rsidP="00405CAC">
      <w:pPr>
        <w:pStyle w:val="a5"/>
        <w:ind w:firstLineChars="0" w:firstLine="1"/>
        <w:rPr>
          <w:rFonts w:asciiTheme="minorEastAsia" w:hAnsiTheme="minorEastAsia"/>
        </w:rPr>
      </w:pPr>
    </w:p>
    <w:p w14:paraId="4ED5F99A" w14:textId="77777777" w:rsidR="00966C2D" w:rsidRPr="00D52BF4" w:rsidRDefault="00966C2D" w:rsidP="00405CAC">
      <w:pPr>
        <w:pStyle w:val="a5"/>
        <w:ind w:firstLineChars="0" w:firstLine="1"/>
        <w:rPr>
          <w:rFonts w:asciiTheme="minorEastAsia" w:hAnsiTheme="minorEastAsia"/>
        </w:rPr>
      </w:pPr>
    </w:p>
    <w:p w14:paraId="01D56DF4" w14:textId="77777777" w:rsidR="00966C2D" w:rsidRPr="00D52BF4" w:rsidRDefault="00966C2D" w:rsidP="00405CAC">
      <w:pPr>
        <w:pStyle w:val="a5"/>
        <w:ind w:firstLineChars="0" w:firstLine="1"/>
        <w:rPr>
          <w:rFonts w:asciiTheme="minorEastAsia" w:hAnsiTheme="minorEastAsia"/>
        </w:rPr>
      </w:pPr>
    </w:p>
    <w:p w14:paraId="73E7D76B" w14:textId="77777777" w:rsidR="00966C2D" w:rsidRPr="00D52BF4" w:rsidRDefault="00966C2D" w:rsidP="00405CAC">
      <w:pPr>
        <w:pStyle w:val="a5"/>
        <w:ind w:firstLineChars="0" w:firstLine="1"/>
        <w:rPr>
          <w:rFonts w:asciiTheme="minorEastAsia" w:hAnsiTheme="minorEastAsia"/>
        </w:rPr>
      </w:pPr>
    </w:p>
    <w:p w14:paraId="20402367" w14:textId="77777777" w:rsidR="00966C2D" w:rsidRPr="00D52BF4" w:rsidRDefault="00966C2D" w:rsidP="00405CAC">
      <w:pPr>
        <w:pStyle w:val="a5"/>
        <w:ind w:firstLineChars="0" w:firstLine="1"/>
        <w:rPr>
          <w:rFonts w:asciiTheme="minorEastAsia" w:hAnsiTheme="minorEastAsia"/>
        </w:rPr>
      </w:pPr>
    </w:p>
    <w:p w14:paraId="579AF6D1" w14:textId="77777777" w:rsidR="00966C2D" w:rsidRPr="00D52BF4" w:rsidRDefault="00966C2D" w:rsidP="00405CAC">
      <w:pPr>
        <w:pStyle w:val="a5"/>
        <w:ind w:firstLineChars="0" w:firstLine="1"/>
        <w:rPr>
          <w:rFonts w:asciiTheme="minorEastAsia" w:hAnsiTheme="minorEastAsia"/>
        </w:rPr>
      </w:pPr>
    </w:p>
    <w:p w14:paraId="6EFB85F1" w14:textId="77777777" w:rsidR="00966C2D" w:rsidRPr="00D52BF4" w:rsidRDefault="00966C2D" w:rsidP="00405CAC">
      <w:pPr>
        <w:pStyle w:val="a5"/>
        <w:ind w:firstLineChars="0" w:firstLine="1"/>
        <w:rPr>
          <w:rFonts w:asciiTheme="minorEastAsia" w:hAnsiTheme="minorEastAsia"/>
        </w:rPr>
      </w:pPr>
    </w:p>
    <w:p w14:paraId="424E5C79" w14:textId="77777777" w:rsidR="00966C2D" w:rsidRPr="00D52BF4" w:rsidRDefault="00966C2D" w:rsidP="00405CAC">
      <w:pPr>
        <w:pStyle w:val="a5"/>
        <w:ind w:firstLineChars="0" w:firstLine="1"/>
        <w:rPr>
          <w:rFonts w:asciiTheme="minorEastAsia" w:hAnsiTheme="minorEastAsia"/>
        </w:rPr>
      </w:pPr>
    </w:p>
    <w:p w14:paraId="533E536A" w14:textId="77777777" w:rsidR="00966C2D" w:rsidRPr="00D52BF4" w:rsidRDefault="00966C2D" w:rsidP="00405CAC">
      <w:pPr>
        <w:pStyle w:val="a5"/>
        <w:ind w:firstLineChars="0" w:firstLine="1"/>
        <w:rPr>
          <w:rFonts w:asciiTheme="minorEastAsia" w:hAnsiTheme="minorEastAsia"/>
        </w:rPr>
      </w:pPr>
    </w:p>
    <w:p w14:paraId="1912F1F6" w14:textId="77777777" w:rsidR="00966C2D" w:rsidRPr="00D52BF4" w:rsidRDefault="00966C2D" w:rsidP="00405CAC">
      <w:pPr>
        <w:pStyle w:val="a5"/>
        <w:ind w:firstLineChars="0" w:firstLine="1"/>
        <w:rPr>
          <w:rFonts w:asciiTheme="minorEastAsia" w:hAnsiTheme="minorEastAsia"/>
        </w:rPr>
      </w:pPr>
    </w:p>
    <w:p w14:paraId="06D925CA" w14:textId="77777777" w:rsidR="00966C2D" w:rsidRPr="00D52BF4" w:rsidRDefault="00966C2D" w:rsidP="00405CAC">
      <w:pPr>
        <w:pStyle w:val="a5"/>
        <w:ind w:firstLineChars="0" w:firstLine="1"/>
        <w:rPr>
          <w:rFonts w:asciiTheme="minorEastAsia" w:hAnsiTheme="minorEastAsia"/>
        </w:rPr>
      </w:pPr>
    </w:p>
    <w:p w14:paraId="538B6B6E" w14:textId="77777777" w:rsidR="00966C2D" w:rsidRPr="00D52BF4" w:rsidRDefault="00966C2D" w:rsidP="00405CAC">
      <w:pPr>
        <w:pStyle w:val="a5"/>
        <w:ind w:firstLineChars="0" w:firstLine="1"/>
        <w:rPr>
          <w:rFonts w:asciiTheme="minorEastAsia" w:hAnsiTheme="minorEastAsia"/>
        </w:rPr>
      </w:pPr>
    </w:p>
    <w:p w14:paraId="26A54BE1"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2E5CC650" w14:textId="53627D40" w:rsidR="006E3907" w:rsidRPr="00D52BF4" w:rsidRDefault="006E3907" w:rsidP="006E3907">
      <w:pPr>
        <w:pStyle w:val="ad"/>
        <w:ind w:leftChars="0" w:left="480" w:hanging="480"/>
        <w:outlineLvl w:val="2"/>
        <w:rPr>
          <w:noProof/>
          <w:sz w:val="24"/>
        </w:rPr>
      </w:pPr>
      <w:bookmarkStart w:id="112" w:name="_Toc131018082"/>
      <w:r w:rsidRPr="00D52BF4">
        <w:rPr>
          <w:noProof/>
          <w:sz w:val="24"/>
        </w:rPr>
        <w:t>（２）</w:t>
      </w:r>
      <w:r w:rsidRPr="00D52BF4">
        <w:rPr>
          <w:rFonts w:hint="eastAsia"/>
          <w:noProof/>
          <w:sz w:val="24"/>
        </w:rPr>
        <w:t>障がい</w:t>
      </w:r>
      <w:r w:rsidR="00593F6E" w:rsidRPr="00D52BF4">
        <w:rPr>
          <w:rFonts w:hint="eastAsia"/>
          <w:noProof/>
          <w:sz w:val="24"/>
        </w:rPr>
        <w:t>福祉</w:t>
      </w:r>
      <w:r w:rsidRPr="00D52BF4">
        <w:rPr>
          <w:rFonts w:hint="eastAsia"/>
          <w:noProof/>
          <w:sz w:val="24"/>
        </w:rPr>
        <w:t>サービスが必要な状況</w:t>
      </w:r>
      <w:bookmarkEnd w:id="112"/>
    </w:p>
    <w:p w14:paraId="3830C128" w14:textId="1B6B95B9"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shd w:val="pct15" w:color="auto" w:fill="FFFFFF"/>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20で「</w:t>
      </w:r>
      <w:r w:rsidRPr="00D52BF4">
        <w:rPr>
          <w:rFonts w:ascii="BIZ UDゴシック" w:eastAsia="BIZ UDゴシック" w:hAnsi="BIZ UDゴシック" w:cs="MS UI Gothic"/>
          <w:b/>
          <w:kern w:val="0"/>
          <w:shd w:val="pct15" w:color="auto" w:fill="FFFFFF"/>
        </w:rPr>
        <w:t>利用</w:t>
      </w:r>
      <w:r w:rsidRPr="00D52BF4">
        <w:rPr>
          <w:rFonts w:ascii="BIZ UDゴシック" w:eastAsia="BIZ UDゴシック" w:hAnsi="BIZ UDゴシック" w:cs="MS UI Gothic" w:hint="eastAsia"/>
          <w:b/>
          <w:kern w:val="0"/>
          <w:shd w:val="pct15" w:color="auto" w:fill="FFFFFF"/>
        </w:rPr>
        <w:t>していない」と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416EEA0E"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21　どのような</w:t>
      </w:r>
      <w:r w:rsidRPr="00D52BF4">
        <w:rPr>
          <w:rFonts w:ascii="BIZ UDゴシック" w:eastAsia="BIZ UDゴシック" w:hAnsi="BIZ UDゴシック"/>
        </w:rPr>
        <w:t>状況</w:t>
      </w:r>
      <w:r w:rsidRPr="00D52BF4">
        <w:rPr>
          <w:rFonts w:ascii="BIZ UDゴシック" w:eastAsia="BIZ UDゴシック" w:hAnsi="BIZ UDゴシック" w:hint="eastAsia"/>
        </w:rPr>
        <w:t>になったら</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福祉サービス</w:t>
      </w:r>
      <w:r w:rsidRPr="00D52BF4">
        <w:rPr>
          <w:rFonts w:ascii="BIZ UDゴシック" w:eastAsia="BIZ UDゴシック" w:hAnsi="BIZ UDゴシック" w:hint="eastAsia"/>
        </w:rPr>
        <w:t>を</w:t>
      </w:r>
      <w:r w:rsidRPr="00D52BF4">
        <w:rPr>
          <w:rFonts w:ascii="BIZ UDゴシック" w:eastAsia="BIZ UDゴシック" w:hAnsi="BIZ UDゴシック"/>
        </w:rPr>
        <w:t>利用</w:t>
      </w:r>
      <w:r w:rsidRPr="00D52BF4">
        <w:rPr>
          <w:rFonts w:ascii="BIZ UDゴシック" w:eastAsia="BIZ UDゴシック" w:hAnsi="BIZ UDゴシック" w:hint="eastAsia"/>
        </w:rPr>
        <w:t>したい、または</w:t>
      </w:r>
      <w:r w:rsidRPr="00D52BF4">
        <w:rPr>
          <w:rFonts w:ascii="BIZ UDゴシック" w:eastAsia="BIZ UDゴシック" w:hAnsi="BIZ UDゴシック"/>
        </w:rPr>
        <w:t>必要</w:t>
      </w:r>
      <w:r w:rsidRPr="00D52BF4">
        <w:rPr>
          <w:rFonts w:ascii="BIZ UDゴシック" w:eastAsia="BIZ UDゴシック" w:hAnsi="BIZ UDゴシック" w:hint="eastAsia"/>
        </w:rPr>
        <w:t>になると</w:t>
      </w:r>
      <w:r w:rsidRPr="00D52BF4">
        <w:rPr>
          <w:rFonts w:ascii="BIZ UDゴシック" w:eastAsia="BIZ UDゴシック" w:hAnsi="BIZ UDゴシック"/>
        </w:rPr>
        <w:t>考えて</w:t>
      </w:r>
      <w:r w:rsidRPr="00D52BF4">
        <w:rPr>
          <w:rFonts w:ascii="BIZ UDゴシック" w:eastAsia="BIZ UDゴシック" w:hAnsi="BIZ UDゴシック" w:hint="eastAsia"/>
        </w:rPr>
        <w:t>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571602B6" w14:textId="77777777" w:rsidR="00EB1F0A" w:rsidRPr="00D52BF4" w:rsidRDefault="00EB1F0A" w:rsidP="00405CAC">
      <w:pPr>
        <w:pStyle w:val="a5"/>
        <w:ind w:firstLineChars="0" w:firstLine="1"/>
        <w:rPr>
          <w:rFonts w:asciiTheme="minorEastAsia" w:hAnsiTheme="minorEastAsia"/>
        </w:rPr>
      </w:pPr>
    </w:p>
    <w:p w14:paraId="4AB95B01" w14:textId="22CFD2DC" w:rsidR="006B389D" w:rsidRPr="00D52BF4" w:rsidRDefault="006B389D" w:rsidP="006B389D">
      <w:pPr>
        <w:pStyle w:val="a5"/>
        <w:ind w:firstLine="220"/>
        <w:rPr>
          <w:rFonts w:asciiTheme="minorEastAsia" w:hAnsiTheme="minorEastAsia"/>
        </w:rPr>
      </w:pPr>
      <w:r w:rsidRPr="00D52BF4">
        <w:rPr>
          <w:rFonts w:asciiTheme="minorEastAsia" w:hAnsiTheme="minorEastAsia" w:hint="eastAsia"/>
        </w:rPr>
        <w:t>障がい</w:t>
      </w:r>
      <w:r w:rsidR="0013746D" w:rsidRPr="00D52BF4">
        <w:rPr>
          <w:rFonts w:asciiTheme="minorEastAsia" w:hAnsiTheme="minorEastAsia" w:hint="eastAsia"/>
        </w:rPr>
        <w:t>福祉</w:t>
      </w:r>
      <w:r w:rsidRPr="00D52BF4">
        <w:rPr>
          <w:rFonts w:asciiTheme="minorEastAsia" w:hAnsiTheme="minorEastAsia" w:hint="eastAsia"/>
        </w:rPr>
        <w:t>サービスが必要な状況は、</w:t>
      </w:r>
      <w:r w:rsidR="00593F6E" w:rsidRPr="00D52BF4">
        <w:rPr>
          <w:rFonts w:asciiTheme="minorEastAsia" w:hAnsiTheme="minorEastAsia" w:hint="eastAsia"/>
        </w:rPr>
        <w:t>全体で</w:t>
      </w:r>
      <w:r w:rsidRPr="00D52BF4">
        <w:rPr>
          <w:rFonts w:asciiTheme="minorEastAsia" w:hAnsiTheme="minorEastAsia" w:hint="eastAsia"/>
        </w:rPr>
        <w:t>「身近に介助してくれる人がいなくなったら」</w:t>
      </w:r>
      <w:r w:rsidR="0002752C">
        <w:rPr>
          <w:rFonts w:asciiTheme="minorEastAsia" w:hAnsiTheme="minorEastAsia" w:hint="eastAsia"/>
        </w:rPr>
        <w:t>が</w:t>
      </w:r>
      <w:r w:rsidRPr="00D52BF4">
        <w:rPr>
          <w:rFonts w:asciiTheme="minorEastAsia" w:hAnsiTheme="minorEastAsia" w:hint="eastAsia"/>
        </w:rPr>
        <w:t>40.6％</w:t>
      </w:r>
      <w:r w:rsidR="0002752C">
        <w:rPr>
          <w:rFonts w:asciiTheme="minorEastAsia" w:hAnsiTheme="minorEastAsia" w:hint="eastAsia"/>
        </w:rPr>
        <w:t>と</w:t>
      </w:r>
      <w:r w:rsidR="00593F6E" w:rsidRPr="00D52BF4">
        <w:rPr>
          <w:rFonts w:asciiTheme="minorEastAsia" w:hAnsiTheme="minorEastAsia" w:hint="eastAsia"/>
        </w:rPr>
        <w:t>最も高く</w:t>
      </w:r>
      <w:r w:rsidRPr="00D52BF4">
        <w:rPr>
          <w:rFonts w:asciiTheme="minorEastAsia" w:hAnsiTheme="minorEastAsia" w:hint="eastAsia"/>
        </w:rPr>
        <w:t>、</w:t>
      </w:r>
      <w:r w:rsidR="00593F6E" w:rsidRPr="00D52BF4">
        <w:rPr>
          <w:rFonts w:asciiTheme="minorEastAsia" w:hAnsiTheme="minorEastAsia" w:hint="eastAsia"/>
        </w:rPr>
        <w:t>次いで</w:t>
      </w:r>
      <w:r w:rsidRPr="00D52BF4">
        <w:rPr>
          <w:rFonts w:asciiTheme="minorEastAsia" w:hAnsiTheme="minorEastAsia" w:hint="eastAsia"/>
        </w:rPr>
        <w:t>「自身の身体状態が変化したら」（39.9％）が約４割と高くなっています。</w:t>
      </w:r>
    </w:p>
    <w:p w14:paraId="0272E1FA" w14:textId="26812448" w:rsidR="00966C2D" w:rsidRPr="00D52BF4" w:rsidRDefault="00664307" w:rsidP="00432ED0">
      <w:pPr>
        <w:pStyle w:val="a5"/>
        <w:ind w:firstLine="220"/>
        <w:jc w:val="left"/>
        <w:rPr>
          <w:rFonts w:asciiTheme="minorEastAsia" w:hAnsiTheme="minorEastAsia"/>
        </w:rPr>
      </w:pPr>
      <w:r w:rsidRPr="00664307">
        <w:rPr>
          <w:rFonts w:asciiTheme="minorEastAsia" w:hAnsiTheme="minorEastAsia" w:hint="eastAsia"/>
          <w:color w:val="000000" w:themeColor="text1"/>
        </w:rPr>
        <w:t>障がい種別で</w:t>
      </w:r>
      <w:r w:rsidR="006B389D" w:rsidRPr="00D52BF4">
        <w:rPr>
          <w:rFonts w:asciiTheme="minorEastAsia" w:hAnsiTheme="minorEastAsia" w:hint="eastAsia"/>
        </w:rPr>
        <w:t>みると、知</w:t>
      </w:r>
      <w:r w:rsidR="00432ED0" w:rsidRPr="00D52BF4">
        <w:rPr>
          <w:rFonts w:asciiTheme="minorEastAsia" w:hAnsiTheme="minorEastAsia" w:hint="eastAsia"/>
        </w:rPr>
        <w:t>的障がいでは「身近に介助してくれる人がいなくなったら」が</w:t>
      </w:r>
      <w:r w:rsidR="006B389D" w:rsidRPr="00D52BF4">
        <w:rPr>
          <w:rFonts w:asciiTheme="minorEastAsia" w:hAnsiTheme="minorEastAsia" w:hint="eastAsia"/>
        </w:rPr>
        <w:t>49.2％</w:t>
      </w:r>
      <w:r w:rsidR="00593F6E" w:rsidRPr="00D52BF4">
        <w:rPr>
          <w:rFonts w:asciiTheme="minorEastAsia" w:hAnsiTheme="minorEastAsia" w:hint="eastAsia"/>
        </w:rPr>
        <w:t>と最も高く</w:t>
      </w:r>
      <w:r w:rsidR="006B389D" w:rsidRPr="00D52BF4">
        <w:rPr>
          <w:rFonts w:asciiTheme="minorEastAsia" w:hAnsiTheme="minorEastAsia" w:hint="eastAsia"/>
        </w:rPr>
        <w:t>、</w:t>
      </w:r>
      <w:r w:rsidR="00432ED0" w:rsidRPr="00D52BF4">
        <w:rPr>
          <w:rFonts w:asciiTheme="minorEastAsia" w:hAnsiTheme="minorEastAsia" w:hint="eastAsia"/>
        </w:rPr>
        <w:t>身体障がいでは「自身の身体状態が変化したら」が</w:t>
      </w:r>
      <w:r w:rsidR="006B389D" w:rsidRPr="00D52BF4">
        <w:rPr>
          <w:rFonts w:asciiTheme="minorEastAsia" w:hAnsiTheme="minorEastAsia" w:hint="eastAsia"/>
        </w:rPr>
        <w:t>50.0％と</w:t>
      </w:r>
      <w:r w:rsidR="00593F6E" w:rsidRPr="00D52BF4">
        <w:rPr>
          <w:rFonts w:asciiTheme="minorEastAsia" w:hAnsiTheme="minorEastAsia" w:hint="eastAsia"/>
        </w:rPr>
        <w:t>最も</w:t>
      </w:r>
      <w:r w:rsidR="006B389D" w:rsidRPr="00D52BF4">
        <w:rPr>
          <w:rFonts w:asciiTheme="minorEastAsia" w:hAnsiTheme="minorEastAsia" w:hint="eastAsia"/>
        </w:rPr>
        <w:t>高くなっています。</w:t>
      </w:r>
    </w:p>
    <w:p w14:paraId="0C53EFD7" w14:textId="672AF944" w:rsidR="00966C2D" w:rsidRPr="00D52BF4" w:rsidRDefault="00044AE7" w:rsidP="00405CAC">
      <w:pPr>
        <w:pStyle w:val="a5"/>
        <w:ind w:firstLineChars="0" w:firstLine="1"/>
        <w:rPr>
          <w:rFonts w:asciiTheme="minorEastAsia" w:hAnsiTheme="minorEastAsia"/>
        </w:rPr>
      </w:pPr>
      <w:r w:rsidRPr="00044AE7">
        <w:rPr>
          <w:noProof/>
        </w:rPr>
        <w:drawing>
          <wp:anchor distT="0" distB="0" distL="114300" distR="114300" simplePos="0" relativeHeight="252264448" behindDoc="0" locked="0" layoutInCell="1" allowOverlap="1" wp14:anchorId="4A04B8FF" wp14:editId="4229CFA4">
            <wp:simplePos x="0" y="0"/>
            <wp:positionH relativeFrom="margin">
              <wp:align>center</wp:align>
            </wp:positionH>
            <wp:positionV relativeFrom="paragraph">
              <wp:posOffset>100374</wp:posOffset>
            </wp:positionV>
            <wp:extent cx="3992040" cy="4554000"/>
            <wp:effectExtent l="0" t="0" r="8890" b="0"/>
            <wp:wrapNone/>
            <wp:docPr id="953" name="図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92040" cy="45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4D18B" w14:textId="08F98333" w:rsidR="00966C2D" w:rsidRPr="00D52BF4" w:rsidRDefault="00966C2D" w:rsidP="00405CAC">
      <w:pPr>
        <w:pStyle w:val="a5"/>
        <w:ind w:firstLineChars="0" w:firstLine="1"/>
        <w:rPr>
          <w:rFonts w:asciiTheme="minorEastAsia" w:hAnsiTheme="minorEastAsia"/>
        </w:rPr>
      </w:pPr>
    </w:p>
    <w:p w14:paraId="1E878214" w14:textId="08DC969A" w:rsidR="00966C2D" w:rsidRPr="00D52BF4" w:rsidRDefault="00966C2D" w:rsidP="00405CAC">
      <w:pPr>
        <w:pStyle w:val="a5"/>
        <w:ind w:firstLineChars="0" w:firstLine="1"/>
        <w:rPr>
          <w:rFonts w:asciiTheme="minorEastAsia" w:hAnsiTheme="minorEastAsia"/>
        </w:rPr>
      </w:pPr>
    </w:p>
    <w:p w14:paraId="4F95F383" w14:textId="4D866AD9" w:rsidR="00966C2D" w:rsidRPr="00D52BF4" w:rsidRDefault="00966C2D" w:rsidP="00405CAC">
      <w:pPr>
        <w:pStyle w:val="a5"/>
        <w:ind w:firstLineChars="0" w:firstLine="1"/>
        <w:rPr>
          <w:rFonts w:asciiTheme="minorEastAsia" w:hAnsiTheme="minorEastAsia"/>
        </w:rPr>
      </w:pPr>
    </w:p>
    <w:p w14:paraId="46ABCF04" w14:textId="77777777" w:rsidR="00966C2D" w:rsidRPr="00D52BF4" w:rsidRDefault="00966C2D" w:rsidP="00405CAC">
      <w:pPr>
        <w:pStyle w:val="a5"/>
        <w:ind w:firstLineChars="0" w:firstLine="1"/>
        <w:rPr>
          <w:rFonts w:asciiTheme="minorEastAsia" w:hAnsiTheme="minorEastAsia"/>
        </w:rPr>
      </w:pPr>
    </w:p>
    <w:p w14:paraId="4831B1E8" w14:textId="32BA126A" w:rsidR="00966C2D" w:rsidRPr="00D52BF4" w:rsidRDefault="00966C2D" w:rsidP="00405CAC">
      <w:pPr>
        <w:pStyle w:val="a5"/>
        <w:ind w:firstLineChars="0" w:firstLine="1"/>
        <w:rPr>
          <w:rFonts w:asciiTheme="minorEastAsia" w:hAnsiTheme="minorEastAsia"/>
        </w:rPr>
      </w:pPr>
    </w:p>
    <w:p w14:paraId="3582E8E0" w14:textId="4913B7F8" w:rsidR="00966C2D" w:rsidRPr="00D52BF4" w:rsidRDefault="00966C2D" w:rsidP="00405CAC">
      <w:pPr>
        <w:pStyle w:val="a5"/>
        <w:ind w:firstLineChars="0" w:firstLine="1"/>
        <w:rPr>
          <w:rFonts w:asciiTheme="minorEastAsia" w:hAnsiTheme="minorEastAsia"/>
        </w:rPr>
      </w:pPr>
    </w:p>
    <w:p w14:paraId="7A2C99CF" w14:textId="77777777" w:rsidR="00966C2D" w:rsidRPr="00D52BF4" w:rsidRDefault="00966C2D" w:rsidP="00405CAC">
      <w:pPr>
        <w:pStyle w:val="a5"/>
        <w:ind w:firstLineChars="0" w:firstLine="1"/>
        <w:rPr>
          <w:rFonts w:asciiTheme="minorEastAsia" w:hAnsiTheme="minorEastAsia"/>
        </w:rPr>
      </w:pPr>
    </w:p>
    <w:p w14:paraId="1C15A27F" w14:textId="77777777" w:rsidR="00966C2D" w:rsidRPr="00D52BF4" w:rsidRDefault="00966C2D" w:rsidP="00405CAC">
      <w:pPr>
        <w:pStyle w:val="a5"/>
        <w:ind w:firstLineChars="0" w:firstLine="1"/>
        <w:rPr>
          <w:rFonts w:asciiTheme="minorEastAsia" w:hAnsiTheme="minorEastAsia"/>
        </w:rPr>
      </w:pPr>
    </w:p>
    <w:p w14:paraId="0507A534" w14:textId="77777777" w:rsidR="00966C2D" w:rsidRPr="00D52BF4" w:rsidRDefault="00966C2D" w:rsidP="00405CAC">
      <w:pPr>
        <w:pStyle w:val="a5"/>
        <w:ind w:firstLineChars="0" w:firstLine="1"/>
        <w:rPr>
          <w:rFonts w:asciiTheme="minorEastAsia" w:hAnsiTheme="minorEastAsia"/>
        </w:rPr>
      </w:pPr>
    </w:p>
    <w:p w14:paraId="11595ECF" w14:textId="77777777" w:rsidR="00966C2D" w:rsidRPr="00D52BF4" w:rsidRDefault="00966C2D" w:rsidP="00405CAC">
      <w:pPr>
        <w:pStyle w:val="a5"/>
        <w:ind w:firstLineChars="0" w:firstLine="1"/>
        <w:rPr>
          <w:rFonts w:asciiTheme="minorEastAsia" w:hAnsiTheme="minorEastAsia"/>
        </w:rPr>
      </w:pPr>
    </w:p>
    <w:p w14:paraId="2C96F767" w14:textId="77777777" w:rsidR="00966C2D" w:rsidRPr="00D52BF4" w:rsidRDefault="00966C2D" w:rsidP="00405CAC">
      <w:pPr>
        <w:pStyle w:val="a5"/>
        <w:ind w:firstLineChars="0" w:firstLine="1"/>
        <w:rPr>
          <w:rFonts w:asciiTheme="minorEastAsia" w:hAnsiTheme="minorEastAsia"/>
        </w:rPr>
      </w:pPr>
    </w:p>
    <w:p w14:paraId="369DF9D8" w14:textId="77777777" w:rsidR="00966C2D" w:rsidRPr="00D52BF4" w:rsidRDefault="00966C2D" w:rsidP="00405CAC">
      <w:pPr>
        <w:pStyle w:val="a5"/>
        <w:ind w:firstLineChars="0" w:firstLine="1"/>
        <w:rPr>
          <w:rFonts w:asciiTheme="minorEastAsia" w:hAnsiTheme="minorEastAsia"/>
        </w:rPr>
      </w:pPr>
    </w:p>
    <w:p w14:paraId="65869B9F" w14:textId="77777777" w:rsidR="00966C2D" w:rsidRPr="00D52BF4" w:rsidRDefault="00966C2D" w:rsidP="00405CAC">
      <w:pPr>
        <w:pStyle w:val="a5"/>
        <w:ind w:firstLineChars="0" w:firstLine="1"/>
        <w:rPr>
          <w:rFonts w:asciiTheme="minorEastAsia" w:hAnsiTheme="minorEastAsia"/>
        </w:rPr>
      </w:pPr>
    </w:p>
    <w:p w14:paraId="780D1FE4" w14:textId="77777777" w:rsidR="00966C2D" w:rsidRPr="00D52BF4" w:rsidRDefault="00966C2D" w:rsidP="00405CAC">
      <w:pPr>
        <w:pStyle w:val="a5"/>
        <w:ind w:firstLineChars="0" w:firstLine="1"/>
        <w:rPr>
          <w:rFonts w:asciiTheme="minorEastAsia" w:hAnsiTheme="minorEastAsia"/>
        </w:rPr>
      </w:pPr>
    </w:p>
    <w:p w14:paraId="2A8D54B5" w14:textId="7160E1D8" w:rsidR="00966C2D" w:rsidRDefault="00966C2D" w:rsidP="00405CAC">
      <w:pPr>
        <w:pStyle w:val="a5"/>
        <w:ind w:firstLineChars="0" w:firstLine="1"/>
        <w:rPr>
          <w:rFonts w:asciiTheme="minorEastAsia" w:hAnsiTheme="minorEastAsia"/>
        </w:rPr>
      </w:pPr>
    </w:p>
    <w:p w14:paraId="2CC50904" w14:textId="2370F0D3" w:rsidR="00E5536F" w:rsidRDefault="00E5536F" w:rsidP="00405CAC">
      <w:pPr>
        <w:pStyle w:val="a5"/>
        <w:ind w:firstLineChars="0" w:firstLine="1"/>
        <w:rPr>
          <w:rFonts w:asciiTheme="minorEastAsia" w:hAnsiTheme="minorEastAsia"/>
        </w:rPr>
      </w:pPr>
    </w:p>
    <w:p w14:paraId="3ED399F5" w14:textId="04E135B7" w:rsidR="00E5536F" w:rsidRDefault="00E5536F" w:rsidP="00405CAC">
      <w:pPr>
        <w:pStyle w:val="a5"/>
        <w:ind w:firstLineChars="0" w:firstLine="1"/>
        <w:rPr>
          <w:rFonts w:asciiTheme="minorEastAsia" w:hAnsiTheme="minorEastAsia"/>
        </w:rPr>
      </w:pPr>
    </w:p>
    <w:p w14:paraId="4ED6611B" w14:textId="2C718CD5" w:rsidR="00E5536F" w:rsidRDefault="00E5536F" w:rsidP="00405CAC">
      <w:pPr>
        <w:pStyle w:val="a5"/>
        <w:ind w:firstLineChars="0" w:firstLine="1"/>
        <w:rPr>
          <w:rFonts w:asciiTheme="minorEastAsia" w:hAnsiTheme="minorEastAsia"/>
        </w:rPr>
      </w:pPr>
    </w:p>
    <w:p w14:paraId="1B348ABF" w14:textId="37C64255" w:rsidR="00E5536F" w:rsidRDefault="00E5536F" w:rsidP="00405CAC">
      <w:pPr>
        <w:pStyle w:val="a5"/>
        <w:ind w:firstLineChars="0" w:firstLine="1"/>
        <w:rPr>
          <w:rFonts w:asciiTheme="minorEastAsia" w:hAnsiTheme="minorEastAsia"/>
        </w:rPr>
      </w:pPr>
    </w:p>
    <w:p w14:paraId="4BEB7AEA" w14:textId="7E267694" w:rsidR="00E5536F" w:rsidRDefault="00E5536F" w:rsidP="00405CAC">
      <w:pPr>
        <w:pStyle w:val="a5"/>
        <w:ind w:firstLineChars="0" w:firstLine="1"/>
        <w:rPr>
          <w:rFonts w:asciiTheme="minorEastAsia" w:hAnsiTheme="minorEastAsia"/>
        </w:rPr>
      </w:pPr>
    </w:p>
    <w:p w14:paraId="249FFF02" w14:textId="7A52A5DF" w:rsidR="00E5536F" w:rsidRPr="00D52BF4" w:rsidRDefault="00E5536F" w:rsidP="00405CAC">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0AF7665E"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501EE9FB" w14:textId="77777777" w:rsidR="006E3907" w:rsidRPr="00D52BF4" w:rsidRDefault="006E3907" w:rsidP="006E3907">
      <w:pPr>
        <w:pStyle w:val="ad"/>
        <w:ind w:leftChars="0" w:left="480" w:hanging="480"/>
        <w:outlineLvl w:val="2"/>
        <w:rPr>
          <w:noProof/>
          <w:sz w:val="24"/>
        </w:rPr>
      </w:pPr>
      <w:bookmarkStart w:id="113" w:name="_Toc131018083"/>
      <w:r w:rsidRPr="00D52BF4">
        <w:rPr>
          <w:noProof/>
          <w:sz w:val="24"/>
        </w:rPr>
        <w:t>（３）</w:t>
      </w:r>
      <w:r w:rsidRPr="00D52BF4">
        <w:rPr>
          <w:rFonts w:hint="eastAsia"/>
          <w:noProof/>
          <w:sz w:val="24"/>
        </w:rPr>
        <w:t>相談支援事業所への相談経験</w:t>
      </w:r>
      <w:bookmarkEnd w:id="113"/>
    </w:p>
    <w:p w14:paraId="4D03271D"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22　あなたは、</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福祉サービス</w:t>
      </w:r>
      <w:r w:rsidRPr="00D52BF4">
        <w:rPr>
          <w:rFonts w:ascii="BIZ UDゴシック" w:eastAsia="BIZ UDゴシック" w:hAnsi="BIZ UDゴシック" w:hint="eastAsia"/>
        </w:rPr>
        <w:t>の</w:t>
      </w:r>
      <w:r w:rsidRPr="00D52BF4">
        <w:rPr>
          <w:rFonts w:ascii="BIZ UDゴシック" w:eastAsia="BIZ UDゴシック" w:hAnsi="BIZ UDゴシック"/>
        </w:rPr>
        <w:t>利用</w:t>
      </w:r>
      <w:r w:rsidRPr="00D52BF4">
        <w:rPr>
          <w:rFonts w:ascii="BIZ UDゴシック" w:eastAsia="BIZ UDゴシック" w:hAnsi="BIZ UDゴシック" w:hint="eastAsia"/>
        </w:rPr>
        <w:t>に</w:t>
      </w:r>
      <w:r w:rsidRPr="00D52BF4">
        <w:rPr>
          <w:rFonts w:ascii="BIZ UDゴシック" w:eastAsia="BIZ UDゴシック" w:hAnsi="BIZ UDゴシック"/>
        </w:rPr>
        <w:t>関して相談支援事業所</w:t>
      </w:r>
      <w:r w:rsidRPr="00D52BF4">
        <w:rPr>
          <w:rFonts w:ascii="BIZ UDゴシック" w:eastAsia="BIZ UDゴシック" w:hAnsi="BIZ UDゴシック" w:hint="eastAsia"/>
        </w:rPr>
        <w:t>に</w:t>
      </w:r>
      <w:r w:rsidRPr="00D52BF4">
        <w:rPr>
          <w:rFonts w:ascii="BIZ UDゴシック" w:eastAsia="BIZ UDゴシック" w:hAnsi="BIZ UDゴシック"/>
        </w:rPr>
        <w:t>相談</w:t>
      </w:r>
      <w:r w:rsidRPr="00D52BF4">
        <w:rPr>
          <w:rFonts w:ascii="BIZ UDゴシック" w:eastAsia="BIZ UDゴシック" w:hAnsi="BIZ UDゴシック" w:hint="eastAsia"/>
        </w:rPr>
        <w:t>したことはありますか。（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1</w:t>
      </w:r>
      <w:r w:rsidRPr="00D52BF4">
        <w:rPr>
          <w:rFonts w:ascii="BIZ UDゴシック" w:eastAsia="BIZ UDゴシック" w:hAnsi="BIZ UDゴシック" w:hint="eastAsia"/>
        </w:rPr>
        <w:t>つ）</w:t>
      </w:r>
    </w:p>
    <w:p w14:paraId="0D0050B7" w14:textId="77777777" w:rsidR="00966C2D" w:rsidRPr="00D52BF4" w:rsidRDefault="00966C2D" w:rsidP="00405CAC">
      <w:pPr>
        <w:pStyle w:val="a5"/>
        <w:ind w:firstLineChars="0" w:firstLine="1"/>
        <w:rPr>
          <w:rFonts w:asciiTheme="minorEastAsia" w:hAnsiTheme="minorEastAsia"/>
        </w:rPr>
      </w:pPr>
    </w:p>
    <w:p w14:paraId="71E6665A" w14:textId="1B45827F"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相談支援事業所へ</w:t>
      </w:r>
      <w:r w:rsidR="00593F6E" w:rsidRPr="00D52BF4">
        <w:rPr>
          <w:rFonts w:asciiTheme="minorEastAsia" w:hAnsiTheme="minorEastAsia" w:hint="eastAsia"/>
        </w:rPr>
        <w:t>の相談経験は、全体で</w:t>
      </w:r>
      <w:r w:rsidRPr="00D52BF4">
        <w:rPr>
          <w:rFonts w:asciiTheme="minorEastAsia" w:hAnsiTheme="minorEastAsia" w:hint="eastAsia"/>
        </w:rPr>
        <w:t>「相談したことがある」</w:t>
      </w:r>
      <w:r w:rsidR="00704286" w:rsidRPr="00D52BF4">
        <w:rPr>
          <w:rFonts w:asciiTheme="minorEastAsia" w:hAnsiTheme="minorEastAsia" w:hint="eastAsia"/>
        </w:rPr>
        <w:t>と答えた人</w:t>
      </w:r>
      <w:r w:rsidR="00593F6E" w:rsidRPr="00D52BF4">
        <w:rPr>
          <w:rFonts w:asciiTheme="minorEastAsia" w:hAnsiTheme="minorEastAsia" w:hint="eastAsia"/>
        </w:rPr>
        <w:t>が</w:t>
      </w:r>
      <w:r w:rsidRPr="00D52BF4">
        <w:rPr>
          <w:rFonts w:asciiTheme="minorEastAsia" w:hAnsiTheme="minorEastAsia" w:hint="eastAsia"/>
        </w:rPr>
        <w:t>51.5％、「相談したことはない」</w:t>
      </w:r>
      <w:r w:rsidR="00704286" w:rsidRPr="00D52BF4">
        <w:rPr>
          <w:rFonts w:asciiTheme="minorEastAsia" w:hAnsiTheme="minorEastAsia" w:hint="eastAsia"/>
        </w:rPr>
        <w:t>と答えた人は</w:t>
      </w:r>
      <w:r w:rsidRPr="00D52BF4">
        <w:rPr>
          <w:rFonts w:asciiTheme="minorEastAsia" w:hAnsiTheme="minorEastAsia" w:hint="eastAsia"/>
        </w:rPr>
        <w:t>44.8％となっています。</w:t>
      </w:r>
    </w:p>
    <w:p w14:paraId="60253367" w14:textId="67F170E7" w:rsidR="00966C2D" w:rsidRPr="00D52BF4" w:rsidRDefault="00664307" w:rsidP="00B10259">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みると、知的障がい（55.7％）、発達障がい（55.2％）</w:t>
      </w:r>
      <w:r w:rsidR="00432ED0" w:rsidRPr="00D52BF4">
        <w:rPr>
          <w:rFonts w:asciiTheme="minorEastAsia" w:hAnsiTheme="minorEastAsia" w:hint="eastAsia"/>
        </w:rPr>
        <w:t>では「相談したことがある」と答えた人</w:t>
      </w:r>
      <w:r w:rsidR="00B10259" w:rsidRPr="00D52BF4">
        <w:rPr>
          <w:rFonts w:asciiTheme="minorEastAsia" w:hAnsiTheme="minorEastAsia" w:hint="eastAsia"/>
        </w:rPr>
        <w:t>が５割</w:t>
      </w:r>
      <w:r w:rsidR="00862AEF" w:rsidRPr="003D6BE4">
        <w:rPr>
          <w:rFonts w:asciiTheme="minorEastAsia" w:hAnsiTheme="minorEastAsia" w:hint="eastAsia"/>
          <w:color w:val="000000" w:themeColor="text1"/>
        </w:rPr>
        <w:t>台</w:t>
      </w:r>
      <w:r w:rsidR="00B10259" w:rsidRPr="00D52BF4">
        <w:rPr>
          <w:rFonts w:asciiTheme="minorEastAsia" w:hAnsiTheme="minorEastAsia" w:hint="eastAsia"/>
        </w:rPr>
        <w:t>と高くなっています。一方、</w:t>
      </w:r>
      <w:r w:rsidR="00432ED0" w:rsidRPr="00D52BF4">
        <w:rPr>
          <w:rFonts w:asciiTheme="minorEastAsia" w:hAnsiTheme="minorEastAsia" w:hint="eastAsia"/>
        </w:rPr>
        <w:t>身体障がいでは「相談したことはない」と答えた人が</w:t>
      </w:r>
      <w:r w:rsidR="00B10259" w:rsidRPr="00D52BF4">
        <w:rPr>
          <w:rFonts w:asciiTheme="minorEastAsia" w:hAnsiTheme="minorEastAsia" w:hint="eastAsia"/>
        </w:rPr>
        <w:t>49.0％と高くなっています。</w:t>
      </w:r>
    </w:p>
    <w:p w14:paraId="0E31D5BB" w14:textId="6CC4A25C" w:rsidR="00966C2D" w:rsidRPr="00D52BF4" w:rsidRDefault="00966C2D" w:rsidP="00405CAC">
      <w:pPr>
        <w:pStyle w:val="a5"/>
        <w:ind w:firstLineChars="0" w:firstLine="1"/>
        <w:rPr>
          <w:rFonts w:asciiTheme="minorEastAsia" w:hAnsiTheme="minorEastAsia"/>
        </w:rPr>
      </w:pPr>
    </w:p>
    <w:p w14:paraId="28E11C36" w14:textId="0BAE9C64" w:rsidR="00966C2D" w:rsidRPr="00D52BF4" w:rsidRDefault="00432ED0"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05024" behindDoc="0" locked="0" layoutInCell="1" allowOverlap="1" wp14:anchorId="036A46AE" wp14:editId="590FA523">
                <wp:simplePos x="0" y="0"/>
                <wp:positionH relativeFrom="column">
                  <wp:posOffset>-598757</wp:posOffset>
                </wp:positionH>
                <wp:positionV relativeFrom="paragraph">
                  <wp:posOffset>209155</wp:posOffset>
                </wp:positionV>
                <wp:extent cx="7018655" cy="4762500"/>
                <wp:effectExtent l="0" t="0" r="0" b="0"/>
                <wp:wrapNone/>
                <wp:docPr id="213" name="グループ化 213"/>
                <wp:cNvGraphicFramePr/>
                <a:graphic xmlns:a="http://schemas.openxmlformats.org/drawingml/2006/main">
                  <a:graphicData uri="http://schemas.microsoft.com/office/word/2010/wordprocessingGroup">
                    <wpg:wgp>
                      <wpg:cNvGrpSpPr/>
                      <wpg:grpSpPr>
                        <a:xfrm>
                          <a:off x="0" y="0"/>
                          <a:ext cx="7018655" cy="4762500"/>
                          <a:chOff x="0" y="0"/>
                          <a:chExt cx="7018655" cy="4762500"/>
                        </a:xfrm>
                      </wpg:grpSpPr>
                      <pic:pic xmlns:pic="http://schemas.openxmlformats.org/drawingml/2006/picture">
                        <pic:nvPicPr>
                          <pic:cNvPr id="99" name="図 99"/>
                          <pic:cNvPicPr>
                            <a:picLocks noChangeAspect="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018655" cy="4762500"/>
                          </a:xfrm>
                          <a:prstGeom prst="rect">
                            <a:avLst/>
                          </a:prstGeom>
                          <a:noFill/>
                          <a:ln>
                            <a:noFill/>
                          </a:ln>
                        </pic:spPr>
                      </pic:pic>
                      <wpg:grpSp>
                        <wpg:cNvPr id="1217" name="グループ化 1217"/>
                        <wpg:cNvGrpSpPr/>
                        <wpg:grpSpPr>
                          <a:xfrm>
                            <a:off x="2950234" y="0"/>
                            <a:ext cx="2875280" cy="133350"/>
                            <a:chOff x="0" y="0"/>
                            <a:chExt cx="2875280" cy="133350"/>
                          </a:xfrm>
                        </wpg:grpSpPr>
                        <wps:wsp>
                          <wps:cNvPr id="1218" name="Rectangle 3" descr="50%"/>
                          <wps:cNvSpPr>
                            <a:spLocks noChangeArrowheads="1"/>
                          </wps:cNvSpPr>
                          <wps:spPr bwMode="auto">
                            <a:xfrm>
                              <a:off x="0" y="0"/>
                              <a:ext cx="13208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19" name="Rectangle 4" descr="右下がり対角線"/>
                          <wps:cNvSpPr>
                            <a:spLocks noChangeArrowheads="1"/>
                          </wps:cNvSpPr>
                          <wps:spPr bwMode="auto">
                            <a:xfrm>
                              <a:off x="1371600" y="0"/>
                              <a:ext cx="13208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20" name="Rectangle 8"/>
                          <wps:cNvSpPr>
                            <a:spLocks noChangeArrowheads="1"/>
                          </wps:cNvSpPr>
                          <wps:spPr bwMode="auto">
                            <a:xfrm>
                              <a:off x="2743200" y="0"/>
                              <a:ext cx="13208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3CA077E1" id="グループ化 213" o:spid="_x0000_s1026" style="position:absolute;left:0;text-align:left;margin-left:-47.15pt;margin-top:16.45pt;width:552.65pt;height:375pt;z-index:251905024" coordsize="70186,476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">
                <v:shape id="図 99" o:spid="_x0000_s1027" type="#_x0000_t75" style="position:absolute;width:70186;height:47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BRTCAAAA2wAAAA8AAABkcnMvZG93bnJldi54bWxEj1FrwjAUhd8H/odwBd9m6kCxnWlRQfBh&#10;Du32Ay7NtS1LbkKTaffvzWCwx8M55zucTTVaI240hN6xgsU8A0HcON1zq+Dz4/C8BhEiskbjmBT8&#10;UICqnDxtsNDuzhe61bEVCcKhQAVdjL6QMjQdWQxz54mTd3WDxZjk0Eo94D3BrZEvWbaSFntOCx16&#10;2nfUfNXfVsHOUO6X9Sqr3/x7660xp/PVKDWbjttXEJHG+B/+ax+1gjyH3y/pB8j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IgUUwgAAANsAAAAPAAAAAAAAAAAAAAAAAJ8C&#10;AABkcnMvZG93bnJldi54bWxQSwUGAAAAAAQABAD3AAAAjgMAAAAA&#10;">
                  <v:imagedata r:id="rId150" o:title=""/>
                  <v:path arrowok="t"/>
                </v:shape>
                <v:group id="グループ化 1217" o:spid="_x0000_s1028" style="position:absolute;left:29502;width:28753;height:1333" coordsize="2875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rect id="Rectangle 3" o:spid="_x0000_s1029" alt="50%" style="position:absolute;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ee8QA&#10;AADdAAAADwAAAGRycy9kb3ducmV2LnhtbESPQWvDMAyF74X9B6PBLmV1msMoWZwwBi29Lt3oVcRa&#10;EhrLwfbSdL9+OhR2k3hP730q68WNaqYQB88GtpsMFHHr7cCdgc/T/nkHKiZki6NnMnCjCHX1sCqx&#10;sP7KHzQ3qVMSwrFAA31KU6F1bHtyGDd+Ihbt2weHSdbQaRvwKuFu1HmWvWiHA0tDjxO999Remh9n&#10;4MvOfmjXp/MUU/i9dIe94+NozNPj8vYKKtGS/s3366MV/HwruPKNjK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HnvEAAAA3QAAAA8AAAAAAAAAAAAAAAAAmAIAAGRycy9k&#10;b3ducmV2LnhtbFBLBQYAAAAABAAEAPUAAACJAwAAAAA=&#10;" fillcolor="black" strokeweight="0">
                    <v:fill r:id="rId13" o:title="" type="pattern"/>
                    <v:textbox inset="5.85pt,.7pt,5.85pt,.7pt"/>
                  </v:rect>
                  <v:rect id="Rectangle 4" o:spid="_x0000_s1030" alt="右下がり対角線" style="position:absolute;left:13716;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JpcUA&#10;AADdAAAADwAAAGRycy9kb3ducmV2LnhtbERPS2vCQBC+C/0PyxR6Ed34QG3qKqVQUNGDD/A6zU6T&#10;0OxsyG6T6K93BcHbfHzPmS9bU4iaKpdbVjDoRyCIE6tzThWcjt+9GQjnkTUWlknBhRwsFy+dOcba&#10;Nryn+uBTEULYxagg876MpXRJRgZd35bEgfu1lUEfYJVKXWETwk0hh1E0kQZzDg0ZlvSVUfJ3+DcK&#10;5Pi4q7ujzbnxo+11XO+m61X3R6m31/bzA4Sn1j/FD/dKh/nDwTvcvw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smlxQAAAN0AAAAPAAAAAAAAAAAAAAAAAJgCAABkcnMv&#10;ZG93bnJldi54bWxQSwUGAAAAAAQABAD1AAAAigMAAAAA&#10;" fillcolor="black" strokeweight="0">
                    <v:fill r:id="rId14" o:title="" type="pattern"/>
                    <v:textbox inset="5.85pt,.7pt,5.85pt,.7pt"/>
                  </v:rect>
                  <v:rect id="Rectangle 8" o:spid="_x0000_s1031" style="position:absolute;left:27432;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rNsQA&#10;AADdAAAADwAAAGRycy9kb3ducmV2LnhtbESPQWvDMAyF74P9B6NBb6uTlIyS1S2lUOhlh2WlsJuI&#10;1SQ0loPtNtm/nw6D3Z7Q06f3NrvZDepBIfaeDeTLDBRx423PrYHz1/F1DSomZIuDZzLwQxF22+en&#10;DVbWT/xJjzq1SiAcKzTQpTRWWsemI4dx6Udi2V19cJhkDK22ASeBu0EXWfamHfYsHzoc6dBRc6vv&#10;Tigl3w7nab26fOTlieqp5Dx8G7N4mffvoBLN6d/8d32yEr8oJL+0EQl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qzbEAAAA3QAAAA8AAAAAAAAAAAAAAAAAmAIAAGRycy9k&#10;b3ducmV2LnhtbFBLBQYAAAAABAAEAPUAAACJAwAAAAA=&#10;" strokeweight="0">
                    <v:textbox inset="5.85pt,.7pt,5.85pt,.7pt"/>
                  </v:rect>
                </v:group>
              </v:group>
            </w:pict>
          </mc:Fallback>
        </mc:AlternateContent>
      </w:r>
    </w:p>
    <w:p w14:paraId="5F03FCB6" w14:textId="44264840" w:rsidR="00966C2D" w:rsidRPr="00D52BF4" w:rsidRDefault="00966C2D" w:rsidP="00405CAC">
      <w:pPr>
        <w:pStyle w:val="a5"/>
        <w:ind w:firstLineChars="0" w:firstLine="1"/>
        <w:rPr>
          <w:rFonts w:asciiTheme="minorEastAsia" w:hAnsiTheme="minorEastAsia"/>
        </w:rPr>
      </w:pPr>
    </w:p>
    <w:p w14:paraId="3702BBB1" w14:textId="77777777" w:rsidR="00966C2D" w:rsidRPr="00D52BF4" w:rsidRDefault="00966C2D" w:rsidP="00405CAC">
      <w:pPr>
        <w:pStyle w:val="a5"/>
        <w:ind w:firstLineChars="0" w:firstLine="1"/>
        <w:rPr>
          <w:rFonts w:asciiTheme="minorEastAsia" w:hAnsiTheme="minorEastAsia"/>
        </w:rPr>
      </w:pPr>
    </w:p>
    <w:p w14:paraId="7EE74C84" w14:textId="77777777" w:rsidR="00966C2D" w:rsidRPr="00D52BF4" w:rsidRDefault="00966C2D" w:rsidP="00405CAC">
      <w:pPr>
        <w:pStyle w:val="a5"/>
        <w:ind w:firstLineChars="0" w:firstLine="1"/>
        <w:rPr>
          <w:rFonts w:asciiTheme="minorEastAsia" w:hAnsiTheme="minorEastAsia"/>
        </w:rPr>
      </w:pPr>
    </w:p>
    <w:p w14:paraId="0A6F4E48" w14:textId="77777777" w:rsidR="00966C2D" w:rsidRPr="00D52BF4" w:rsidRDefault="00966C2D" w:rsidP="00405CAC">
      <w:pPr>
        <w:pStyle w:val="a5"/>
        <w:ind w:firstLineChars="0" w:firstLine="1"/>
        <w:rPr>
          <w:rFonts w:asciiTheme="minorEastAsia" w:hAnsiTheme="minorEastAsia"/>
        </w:rPr>
      </w:pPr>
    </w:p>
    <w:p w14:paraId="6B1ACA0A" w14:textId="77777777" w:rsidR="00966C2D" w:rsidRPr="00D52BF4" w:rsidRDefault="00966C2D" w:rsidP="00405CAC">
      <w:pPr>
        <w:pStyle w:val="a5"/>
        <w:ind w:firstLineChars="0" w:firstLine="1"/>
        <w:rPr>
          <w:rFonts w:asciiTheme="minorEastAsia" w:hAnsiTheme="minorEastAsia"/>
        </w:rPr>
      </w:pPr>
    </w:p>
    <w:p w14:paraId="7DC5D013" w14:textId="77777777" w:rsidR="00966C2D" w:rsidRPr="00D52BF4" w:rsidRDefault="00966C2D" w:rsidP="00405CAC">
      <w:pPr>
        <w:pStyle w:val="a5"/>
        <w:ind w:firstLineChars="0" w:firstLine="1"/>
        <w:rPr>
          <w:rFonts w:asciiTheme="minorEastAsia" w:hAnsiTheme="minorEastAsia"/>
        </w:rPr>
      </w:pPr>
    </w:p>
    <w:p w14:paraId="28CC5F37" w14:textId="77777777" w:rsidR="00966C2D" w:rsidRPr="00D52BF4" w:rsidRDefault="00966C2D" w:rsidP="00405CAC">
      <w:pPr>
        <w:pStyle w:val="a5"/>
        <w:ind w:firstLineChars="0" w:firstLine="1"/>
        <w:rPr>
          <w:rFonts w:asciiTheme="minorEastAsia" w:hAnsiTheme="minorEastAsia"/>
        </w:rPr>
      </w:pPr>
    </w:p>
    <w:p w14:paraId="436D93A0" w14:textId="77777777" w:rsidR="00966C2D" w:rsidRPr="00D52BF4" w:rsidRDefault="00966C2D" w:rsidP="00405CAC">
      <w:pPr>
        <w:pStyle w:val="a5"/>
        <w:ind w:firstLineChars="0" w:firstLine="1"/>
        <w:rPr>
          <w:rFonts w:asciiTheme="minorEastAsia" w:hAnsiTheme="minorEastAsia"/>
        </w:rPr>
      </w:pPr>
    </w:p>
    <w:p w14:paraId="5DC54860" w14:textId="77777777" w:rsidR="00966C2D" w:rsidRPr="00D52BF4" w:rsidRDefault="00966C2D" w:rsidP="00405CAC">
      <w:pPr>
        <w:pStyle w:val="a5"/>
        <w:ind w:firstLineChars="0" w:firstLine="1"/>
        <w:rPr>
          <w:rFonts w:asciiTheme="minorEastAsia" w:hAnsiTheme="minorEastAsia"/>
        </w:rPr>
      </w:pPr>
    </w:p>
    <w:p w14:paraId="74767040" w14:textId="77777777" w:rsidR="00966C2D" w:rsidRPr="00D52BF4" w:rsidRDefault="00966C2D" w:rsidP="00405CAC">
      <w:pPr>
        <w:pStyle w:val="a5"/>
        <w:ind w:firstLineChars="0" w:firstLine="1"/>
        <w:rPr>
          <w:rFonts w:asciiTheme="minorEastAsia" w:hAnsiTheme="minorEastAsia"/>
        </w:rPr>
      </w:pPr>
    </w:p>
    <w:p w14:paraId="7EBD3E3C" w14:textId="77777777" w:rsidR="00966C2D" w:rsidRPr="00D52BF4" w:rsidRDefault="00966C2D" w:rsidP="00405CAC">
      <w:pPr>
        <w:pStyle w:val="a5"/>
        <w:ind w:firstLineChars="0" w:firstLine="1"/>
        <w:rPr>
          <w:rFonts w:asciiTheme="minorEastAsia" w:hAnsiTheme="minorEastAsia"/>
        </w:rPr>
      </w:pPr>
    </w:p>
    <w:p w14:paraId="3D096EB8" w14:textId="77777777" w:rsidR="00966C2D" w:rsidRPr="00D52BF4" w:rsidRDefault="00966C2D" w:rsidP="00405CAC">
      <w:pPr>
        <w:pStyle w:val="a5"/>
        <w:ind w:firstLineChars="0" w:firstLine="1"/>
        <w:rPr>
          <w:rFonts w:asciiTheme="minorEastAsia" w:hAnsiTheme="minorEastAsia"/>
        </w:rPr>
      </w:pPr>
    </w:p>
    <w:p w14:paraId="2DE96A7A" w14:textId="77777777" w:rsidR="00966C2D" w:rsidRPr="00D52BF4" w:rsidRDefault="00966C2D" w:rsidP="00405CAC">
      <w:pPr>
        <w:pStyle w:val="a5"/>
        <w:ind w:firstLineChars="0" w:firstLine="1"/>
        <w:rPr>
          <w:rFonts w:asciiTheme="minorEastAsia" w:hAnsiTheme="minorEastAsia"/>
        </w:rPr>
      </w:pPr>
    </w:p>
    <w:p w14:paraId="6EA697CB" w14:textId="77777777" w:rsidR="00966C2D" w:rsidRPr="00D52BF4" w:rsidRDefault="00966C2D" w:rsidP="00405CAC">
      <w:pPr>
        <w:pStyle w:val="a5"/>
        <w:ind w:firstLineChars="0" w:firstLine="1"/>
        <w:rPr>
          <w:rFonts w:asciiTheme="minorEastAsia" w:hAnsiTheme="minorEastAsia"/>
        </w:rPr>
      </w:pPr>
    </w:p>
    <w:p w14:paraId="081A3FE9" w14:textId="77777777" w:rsidR="00966C2D" w:rsidRPr="00D52BF4" w:rsidRDefault="00966C2D" w:rsidP="00405CAC">
      <w:pPr>
        <w:pStyle w:val="a5"/>
        <w:ind w:firstLineChars="0" w:firstLine="1"/>
        <w:rPr>
          <w:rFonts w:asciiTheme="minorEastAsia" w:hAnsiTheme="minorEastAsia"/>
        </w:rPr>
      </w:pPr>
    </w:p>
    <w:p w14:paraId="7212762E" w14:textId="77777777" w:rsidR="00966C2D" w:rsidRPr="00D52BF4" w:rsidRDefault="00966C2D" w:rsidP="00405CAC">
      <w:pPr>
        <w:pStyle w:val="a5"/>
        <w:ind w:firstLineChars="0" w:firstLine="1"/>
        <w:rPr>
          <w:rFonts w:asciiTheme="minorEastAsia" w:hAnsiTheme="minorEastAsia"/>
        </w:rPr>
      </w:pPr>
    </w:p>
    <w:p w14:paraId="494CA6D1" w14:textId="77777777" w:rsidR="00966C2D" w:rsidRPr="00D52BF4" w:rsidRDefault="00966C2D" w:rsidP="00405CAC">
      <w:pPr>
        <w:pStyle w:val="a5"/>
        <w:ind w:firstLineChars="0" w:firstLine="1"/>
        <w:rPr>
          <w:rFonts w:asciiTheme="minorEastAsia" w:hAnsiTheme="minorEastAsia"/>
        </w:rPr>
      </w:pPr>
    </w:p>
    <w:p w14:paraId="1CA86D2E" w14:textId="77777777" w:rsidR="00966C2D" w:rsidRPr="00D52BF4" w:rsidRDefault="00966C2D" w:rsidP="00405CAC">
      <w:pPr>
        <w:pStyle w:val="a5"/>
        <w:ind w:firstLineChars="0" w:firstLine="1"/>
        <w:rPr>
          <w:rFonts w:asciiTheme="minorEastAsia" w:hAnsiTheme="minorEastAsia"/>
        </w:rPr>
      </w:pPr>
    </w:p>
    <w:p w14:paraId="04713B9B" w14:textId="77777777" w:rsidR="00966C2D" w:rsidRPr="00D52BF4" w:rsidRDefault="00966C2D" w:rsidP="00405CAC">
      <w:pPr>
        <w:pStyle w:val="a5"/>
        <w:ind w:firstLineChars="0" w:firstLine="1"/>
        <w:rPr>
          <w:rFonts w:asciiTheme="minorEastAsia" w:hAnsiTheme="minorEastAsia"/>
        </w:rPr>
      </w:pPr>
    </w:p>
    <w:p w14:paraId="07085E23" w14:textId="77777777" w:rsidR="00966C2D" w:rsidRPr="00D52BF4" w:rsidRDefault="00966C2D" w:rsidP="00405CAC">
      <w:pPr>
        <w:pStyle w:val="a5"/>
        <w:ind w:firstLineChars="0" w:firstLine="1"/>
        <w:rPr>
          <w:rFonts w:asciiTheme="minorEastAsia" w:hAnsiTheme="minorEastAsia"/>
        </w:rPr>
      </w:pPr>
    </w:p>
    <w:p w14:paraId="67101A5D" w14:textId="77777777" w:rsidR="00EB1F0A"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6FD03DB8" w14:textId="77777777" w:rsidR="006E3907" w:rsidRPr="00D52BF4" w:rsidRDefault="006E3907" w:rsidP="006E3907">
      <w:pPr>
        <w:pStyle w:val="ad"/>
        <w:ind w:leftChars="0" w:left="480" w:hanging="480"/>
        <w:outlineLvl w:val="2"/>
        <w:rPr>
          <w:noProof/>
          <w:sz w:val="24"/>
        </w:rPr>
      </w:pPr>
      <w:bookmarkStart w:id="114" w:name="_Toc131018084"/>
      <w:r w:rsidRPr="00D52BF4">
        <w:rPr>
          <w:noProof/>
          <w:sz w:val="24"/>
        </w:rPr>
        <w:t>（４）</w:t>
      </w:r>
      <w:r w:rsidRPr="00D52BF4">
        <w:rPr>
          <w:rFonts w:hint="eastAsia"/>
          <w:noProof/>
          <w:sz w:val="24"/>
        </w:rPr>
        <w:t>サービス等利用計画の満足度</w:t>
      </w:r>
      <w:bookmarkEnd w:id="114"/>
    </w:p>
    <w:p w14:paraId="22DCB72E" w14:textId="54ABF3BD"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rPr>
      </w:pPr>
      <w:r w:rsidRPr="00D52BF4">
        <w:rPr>
          <w:rFonts w:ascii="BIZ UDゴシック" w:eastAsia="BIZ UDゴシック" w:hAnsi="BIZ UDゴシック" w:cs="MS UI Gothic"/>
          <w:b/>
          <w:kern w:val="0"/>
          <w:shd w:val="pct15" w:color="auto" w:fill="FFFFFF"/>
        </w:rPr>
        <w:t>【問22</w:t>
      </w:r>
      <w:r w:rsidRPr="00D52BF4">
        <w:rPr>
          <w:rFonts w:ascii="BIZ UDゴシック" w:eastAsia="BIZ UDゴシック" w:hAnsi="BIZ UDゴシック" w:cs="MS UI Gothic" w:hint="eastAsia"/>
          <w:b/>
          <w:kern w:val="0"/>
          <w:shd w:val="pct15" w:color="auto" w:fill="FFFFFF"/>
        </w:rPr>
        <w:t>で「</w:t>
      </w:r>
      <w:r w:rsidRPr="00D52BF4">
        <w:rPr>
          <w:rFonts w:ascii="BIZ UDゴシック" w:eastAsia="BIZ UDゴシック" w:hAnsi="BIZ UDゴシック"/>
          <w:b/>
          <w:shd w:val="pct15" w:color="auto" w:fill="FFFFFF"/>
        </w:rPr>
        <w:t>相談</w:t>
      </w:r>
      <w:r w:rsidRPr="00D52BF4">
        <w:rPr>
          <w:rFonts w:ascii="BIZ UDゴシック" w:eastAsia="BIZ UDゴシック" w:hAnsi="BIZ UDゴシック" w:hint="eastAsia"/>
          <w:b/>
          <w:shd w:val="pct15" w:color="auto" w:fill="FFFFFF"/>
        </w:rPr>
        <w:t>したことがある</w:t>
      </w:r>
      <w:r w:rsidRPr="00D52BF4">
        <w:rPr>
          <w:rFonts w:ascii="BIZ UDゴシック" w:eastAsia="BIZ UDゴシック" w:hAnsi="BIZ UDゴシック" w:cs="MS UI Gothic" w:hint="eastAsia"/>
          <w:b/>
          <w:kern w:val="0"/>
          <w:shd w:val="pct15" w:color="auto" w:fill="FFFFFF"/>
        </w:rPr>
        <w:t>」と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086C1297"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23　</w:t>
      </w:r>
      <w:r w:rsidRPr="00D52BF4">
        <w:rPr>
          <w:rFonts w:ascii="BIZ UDゴシック" w:eastAsia="BIZ UDゴシック" w:hAnsi="BIZ UDゴシック"/>
        </w:rPr>
        <w:t>サービス等利用計画</w:t>
      </w:r>
      <w:r w:rsidRPr="00D52BF4">
        <w:rPr>
          <w:rFonts w:ascii="BIZ UDゴシック" w:eastAsia="BIZ UDゴシック" w:hAnsi="BIZ UDゴシック" w:hint="eastAsia"/>
        </w:rPr>
        <w:t>の</w:t>
      </w:r>
      <w:r w:rsidRPr="00D52BF4">
        <w:rPr>
          <w:rFonts w:ascii="BIZ UDゴシック" w:eastAsia="BIZ UDゴシック" w:hAnsi="BIZ UDゴシック"/>
        </w:rPr>
        <w:t>満足度</w:t>
      </w:r>
      <w:r w:rsidRPr="00D52BF4">
        <w:rPr>
          <w:rFonts w:ascii="BIZ UDゴシック" w:eastAsia="BIZ UDゴシック" w:hAnsi="BIZ UDゴシック" w:hint="eastAsia"/>
        </w:rPr>
        <w:t>はどうですか。（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3511EB25" w14:textId="77777777" w:rsidR="00EB1F0A" w:rsidRPr="00D52BF4" w:rsidRDefault="00EB1F0A" w:rsidP="00405CAC">
      <w:pPr>
        <w:pStyle w:val="a5"/>
        <w:ind w:firstLineChars="0" w:firstLine="1"/>
        <w:rPr>
          <w:rFonts w:asciiTheme="minorEastAsia" w:hAnsiTheme="minorEastAsia"/>
        </w:rPr>
      </w:pPr>
    </w:p>
    <w:p w14:paraId="06439C7C" w14:textId="2B0E09AD"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サービス等利用計画の満足度は、</w:t>
      </w:r>
      <w:r w:rsidR="00593F6E" w:rsidRPr="00D52BF4">
        <w:rPr>
          <w:rFonts w:asciiTheme="minorEastAsia" w:hAnsiTheme="minorEastAsia" w:hint="eastAsia"/>
        </w:rPr>
        <w:t>全体で</w:t>
      </w:r>
      <w:r w:rsidRPr="00D52BF4">
        <w:rPr>
          <w:rFonts w:asciiTheme="minorEastAsia" w:hAnsiTheme="minorEastAsia" w:hint="eastAsia"/>
        </w:rPr>
        <w:t>「満足している」</w:t>
      </w:r>
      <w:r w:rsidR="00593F6E" w:rsidRPr="00D52BF4">
        <w:rPr>
          <w:rFonts w:asciiTheme="minorEastAsia" w:hAnsiTheme="minorEastAsia" w:hint="eastAsia"/>
        </w:rPr>
        <w:t>（</w:t>
      </w:r>
      <w:r w:rsidRPr="00D52BF4">
        <w:rPr>
          <w:rFonts w:asciiTheme="minorEastAsia" w:hAnsiTheme="minorEastAsia" w:hint="eastAsia"/>
        </w:rPr>
        <w:t>38.4％</w:t>
      </w:r>
      <w:r w:rsidR="00593F6E" w:rsidRPr="00D52BF4">
        <w:rPr>
          <w:rFonts w:asciiTheme="minorEastAsia" w:hAnsiTheme="minorEastAsia" w:hint="eastAsia"/>
        </w:rPr>
        <w:t>）</w:t>
      </w:r>
      <w:r w:rsidRPr="00D52BF4">
        <w:rPr>
          <w:rFonts w:asciiTheme="minorEastAsia" w:hAnsiTheme="minorEastAsia" w:hint="eastAsia"/>
        </w:rPr>
        <w:t>、「どちらかといえば満足している」</w:t>
      </w:r>
      <w:r w:rsidR="00593F6E" w:rsidRPr="00D52BF4">
        <w:rPr>
          <w:rFonts w:asciiTheme="minorEastAsia" w:hAnsiTheme="minorEastAsia" w:hint="eastAsia"/>
        </w:rPr>
        <w:t>（</w:t>
      </w:r>
      <w:r w:rsidRPr="00D52BF4">
        <w:rPr>
          <w:rFonts w:asciiTheme="minorEastAsia" w:hAnsiTheme="minorEastAsia" w:hint="eastAsia"/>
        </w:rPr>
        <w:t>48.6％</w:t>
      </w:r>
      <w:r w:rsidR="00593F6E" w:rsidRPr="00D52BF4">
        <w:rPr>
          <w:rFonts w:asciiTheme="minorEastAsia" w:hAnsiTheme="minorEastAsia" w:hint="eastAsia"/>
        </w:rPr>
        <w:t>）</w:t>
      </w:r>
      <w:r w:rsidRPr="00D52BF4">
        <w:rPr>
          <w:rFonts w:asciiTheme="minorEastAsia" w:hAnsiTheme="minorEastAsia" w:hint="eastAsia"/>
        </w:rPr>
        <w:t>をあわせた</w:t>
      </w:r>
      <w:r w:rsidR="00593F6E" w:rsidRPr="00D52BF4">
        <w:rPr>
          <w:rFonts w:asciiTheme="minorEastAsia" w:hAnsiTheme="minorEastAsia" w:hint="eastAsia"/>
        </w:rPr>
        <w:t>「</w:t>
      </w:r>
      <w:r w:rsidRPr="00D52BF4">
        <w:rPr>
          <w:rFonts w:asciiTheme="minorEastAsia" w:hAnsiTheme="minorEastAsia" w:hint="eastAsia"/>
        </w:rPr>
        <w:t>満足</w:t>
      </w:r>
      <w:r w:rsidR="00593F6E" w:rsidRPr="00D52BF4">
        <w:rPr>
          <w:rFonts w:asciiTheme="minorEastAsia" w:hAnsiTheme="minorEastAsia" w:hint="eastAsia"/>
        </w:rPr>
        <w:t>」</w:t>
      </w:r>
      <w:r w:rsidRPr="00D52BF4">
        <w:rPr>
          <w:rFonts w:asciiTheme="minorEastAsia" w:hAnsiTheme="minorEastAsia" w:hint="eastAsia"/>
        </w:rPr>
        <w:t>は87.0％となっています。「不満がある」</w:t>
      </w:r>
      <w:r w:rsidR="00593F6E" w:rsidRPr="00D52BF4">
        <w:rPr>
          <w:rFonts w:asciiTheme="minorEastAsia" w:hAnsiTheme="minorEastAsia" w:hint="eastAsia"/>
        </w:rPr>
        <w:t>（</w:t>
      </w:r>
      <w:r w:rsidRPr="00D52BF4">
        <w:rPr>
          <w:rFonts w:asciiTheme="minorEastAsia" w:hAnsiTheme="minorEastAsia" w:hint="eastAsia"/>
        </w:rPr>
        <w:t>4.9％</w:t>
      </w:r>
      <w:r w:rsidR="00593F6E" w:rsidRPr="00D52BF4">
        <w:rPr>
          <w:rFonts w:asciiTheme="minorEastAsia" w:hAnsiTheme="minorEastAsia" w:hint="eastAsia"/>
        </w:rPr>
        <w:t>）</w:t>
      </w:r>
      <w:r w:rsidRPr="00D52BF4">
        <w:rPr>
          <w:rFonts w:asciiTheme="minorEastAsia" w:hAnsiTheme="minorEastAsia" w:hint="eastAsia"/>
        </w:rPr>
        <w:t>、「どちらかといえば不満がある」</w:t>
      </w:r>
      <w:r w:rsidR="00593F6E" w:rsidRPr="00D52BF4">
        <w:rPr>
          <w:rFonts w:asciiTheme="minorEastAsia" w:hAnsiTheme="minorEastAsia" w:hint="eastAsia"/>
        </w:rPr>
        <w:t>（</w:t>
      </w:r>
      <w:r w:rsidRPr="00D52BF4">
        <w:rPr>
          <w:rFonts w:asciiTheme="minorEastAsia" w:hAnsiTheme="minorEastAsia" w:hint="eastAsia"/>
        </w:rPr>
        <w:t>7.0％</w:t>
      </w:r>
      <w:r w:rsidR="00593F6E" w:rsidRPr="00D52BF4">
        <w:rPr>
          <w:rFonts w:asciiTheme="minorEastAsia" w:hAnsiTheme="minorEastAsia" w:hint="eastAsia"/>
        </w:rPr>
        <w:t>）</w:t>
      </w:r>
      <w:r w:rsidRPr="00D52BF4">
        <w:rPr>
          <w:rFonts w:asciiTheme="minorEastAsia" w:hAnsiTheme="minorEastAsia" w:hint="eastAsia"/>
        </w:rPr>
        <w:t>をあわせた</w:t>
      </w:r>
      <w:r w:rsidR="00593F6E" w:rsidRPr="00D52BF4">
        <w:rPr>
          <w:rFonts w:asciiTheme="minorEastAsia" w:hAnsiTheme="minorEastAsia" w:hint="eastAsia"/>
        </w:rPr>
        <w:t>「</w:t>
      </w:r>
      <w:r w:rsidRPr="00D52BF4">
        <w:rPr>
          <w:rFonts w:asciiTheme="minorEastAsia" w:hAnsiTheme="minorEastAsia" w:hint="eastAsia"/>
        </w:rPr>
        <w:t>不満</w:t>
      </w:r>
      <w:r w:rsidR="00593F6E" w:rsidRPr="00D52BF4">
        <w:rPr>
          <w:rFonts w:asciiTheme="minorEastAsia" w:hAnsiTheme="minorEastAsia" w:hint="eastAsia"/>
        </w:rPr>
        <w:t>」</w:t>
      </w:r>
      <w:r w:rsidRPr="00D52BF4">
        <w:rPr>
          <w:rFonts w:asciiTheme="minorEastAsia" w:hAnsiTheme="minorEastAsia" w:hint="eastAsia"/>
        </w:rPr>
        <w:t>は11.9％となっています。</w:t>
      </w:r>
    </w:p>
    <w:p w14:paraId="0B76BE71" w14:textId="1F2D1EC3" w:rsidR="00966C2D" w:rsidRPr="00D52BF4" w:rsidRDefault="00664307" w:rsidP="00B10259">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w:t>
      </w:r>
      <w:r w:rsidR="00B10259" w:rsidRPr="003D6BE4">
        <w:rPr>
          <w:rFonts w:asciiTheme="minorEastAsia" w:hAnsiTheme="minorEastAsia" w:hint="eastAsia"/>
          <w:color w:val="000000" w:themeColor="text1"/>
        </w:rPr>
        <w:t>いずれの</w:t>
      </w:r>
      <w:r w:rsidR="00B67F2F" w:rsidRPr="003D6BE4">
        <w:rPr>
          <w:rFonts w:asciiTheme="minorEastAsia" w:hAnsiTheme="minorEastAsia" w:hint="eastAsia"/>
          <w:color w:val="000000" w:themeColor="text1"/>
        </w:rPr>
        <w:t>障がい</w:t>
      </w:r>
      <w:r w:rsidR="009B75D2" w:rsidRPr="003D6BE4">
        <w:rPr>
          <w:rFonts w:asciiTheme="minorEastAsia" w:hAnsiTheme="minorEastAsia" w:hint="eastAsia"/>
          <w:color w:val="000000" w:themeColor="text1"/>
        </w:rPr>
        <w:t>種別</w:t>
      </w:r>
      <w:r w:rsidR="00B10259" w:rsidRPr="003D6BE4">
        <w:rPr>
          <w:rFonts w:asciiTheme="minorEastAsia" w:hAnsiTheme="minorEastAsia" w:hint="eastAsia"/>
          <w:color w:val="000000" w:themeColor="text1"/>
        </w:rPr>
        <w:t>でも</w:t>
      </w:r>
      <w:r w:rsidR="00432ED0" w:rsidRPr="003D6BE4">
        <w:rPr>
          <w:rFonts w:asciiTheme="minorEastAsia" w:hAnsiTheme="minorEastAsia" w:hint="eastAsia"/>
          <w:color w:val="000000" w:themeColor="text1"/>
        </w:rPr>
        <w:t>「満足」は</w:t>
      </w:r>
      <w:r w:rsidR="00B10259" w:rsidRPr="003D6BE4">
        <w:rPr>
          <w:rFonts w:asciiTheme="minorEastAsia" w:hAnsiTheme="minorEastAsia" w:hint="eastAsia"/>
          <w:color w:val="000000" w:themeColor="text1"/>
        </w:rPr>
        <w:t>８割以上となっており、知的障がいでは88.4％と</w:t>
      </w:r>
      <w:r w:rsidR="00862AEF" w:rsidRPr="003D6BE4">
        <w:rPr>
          <w:rFonts w:asciiTheme="minorEastAsia" w:hAnsiTheme="minorEastAsia" w:hint="eastAsia"/>
          <w:color w:val="000000" w:themeColor="text1"/>
        </w:rPr>
        <w:t>高く</w:t>
      </w:r>
      <w:r w:rsidR="00B10259" w:rsidRPr="003D6BE4">
        <w:rPr>
          <w:rFonts w:asciiTheme="minorEastAsia" w:hAnsiTheme="minorEastAsia" w:hint="eastAsia"/>
          <w:color w:val="000000" w:themeColor="text1"/>
        </w:rPr>
        <w:t>なっています。身体障がい</w:t>
      </w:r>
      <w:r w:rsidR="00432ED0" w:rsidRPr="003D6BE4">
        <w:rPr>
          <w:rFonts w:asciiTheme="minorEastAsia" w:hAnsiTheme="minorEastAsia" w:hint="eastAsia"/>
          <w:color w:val="000000" w:themeColor="text1"/>
        </w:rPr>
        <w:t>では「不満」</w:t>
      </w:r>
      <w:r w:rsidR="00B10259" w:rsidRPr="003D6BE4">
        <w:rPr>
          <w:rFonts w:asciiTheme="minorEastAsia" w:hAnsiTheme="minorEastAsia" w:hint="eastAsia"/>
          <w:color w:val="000000" w:themeColor="text1"/>
        </w:rPr>
        <w:t>が16.3％と</w:t>
      </w:r>
      <w:r w:rsidR="00733BBA" w:rsidRPr="003D6BE4">
        <w:rPr>
          <w:rFonts w:asciiTheme="minorEastAsia" w:hAnsiTheme="minorEastAsia" w:hint="eastAsia"/>
          <w:color w:val="000000" w:themeColor="text1"/>
        </w:rPr>
        <w:t>ほか</w:t>
      </w:r>
      <w:r w:rsidR="00B10259" w:rsidRPr="003D6BE4">
        <w:rPr>
          <w:rFonts w:asciiTheme="minorEastAsia" w:hAnsiTheme="minorEastAsia" w:hint="eastAsia"/>
          <w:color w:val="000000" w:themeColor="text1"/>
        </w:rPr>
        <w:t>の</w:t>
      </w:r>
      <w:r w:rsidR="00B67F2F" w:rsidRPr="003D6BE4">
        <w:rPr>
          <w:rFonts w:asciiTheme="minorEastAsia" w:hAnsiTheme="minorEastAsia" w:hint="eastAsia"/>
          <w:color w:val="000000" w:themeColor="text1"/>
        </w:rPr>
        <w:t>障がい</w:t>
      </w:r>
      <w:r w:rsidR="009B75D2" w:rsidRPr="003D6BE4">
        <w:rPr>
          <w:rFonts w:asciiTheme="minorEastAsia" w:hAnsiTheme="minorEastAsia" w:hint="eastAsia"/>
          <w:color w:val="000000" w:themeColor="text1"/>
        </w:rPr>
        <w:t>種別</w:t>
      </w:r>
      <w:r w:rsidR="00B10259" w:rsidRPr="00D52BF4">
        <w:rPr>
          <w:rFonts w:asciiTheme="minorEastAsia" w:hAnsiTheme="minorEastAsia" w:hint="eastAsia"/>
        </w:rPr>
        <w:t>よりやや高くなっています。</w:t>
      </w:r>
    </w:p>
    <w:p w14:paraId="657499EA" w14:textId="10A1CC78" w:rsidR="00966C2D" w:rsidRPr="00D52BF4" w:rsidRDefault="00966C2D" w:rsidP="00405CAC">
      <w:pPr>
        <w:pStyle w:val="a5"/>
        <w:ind w:firstLineChars="0" w:firstLine="1"/>
        <w:rPr>
          <w:rFonts w:asciiTheme="minorEastAsia" w:hAnsiTheme="minorEastAsia"/>
        </w:rPr>
      </w:pPr>
    </w:p>
    <w:p w14:paraId="45418DEF" w14:textId="2A2DC30E" w:rsidR="00966C2D" w:rsidRPr="00D52BF4" w:rsidRDefault="00704562" w:rsidP="00405CAC">
      <w:pPr>
        <w:pStyle w:val="a5"/>
        <w:ind w:firstLineChars="0" w:firstLine="1"/>
        <w:rPr>
          <w:rFonts w:asciiTheme="minorEastAsia" w:hAnsiTheme="minorEastAsia"/>
        </w:rPr>
      </w:pPr>
      <w:r w:rsidRPr="00D52BF4">
        <w:rPr>
          <w:noProof/>
        </w:rPr>
        <mc:AlternateContent>
          <mc:Choice Requires="wpg">
            <w:drawing>
              <wp:anchor distT="0" distB="0" distL="114300" distR="114300" simplePos="0" relativeHeight="251907072" behindDoc="0" locked="0" layoutInCell="1" allowOverlap="1" wp14:anchorId="27E12A52" wp14:editId="483F1265">
                <wp:simplePos x="0" y="0"/>
                <wp:positionH relativeFrom="column">
                  <wp:posOffset>1674503</wp:posOffset>
                </wp:positionH>
                <wp:positionV relativeFrom="paragraph">
                  <wp:posOffset>227965</wp:posOffset>
                </wp:positionV>
                <wp:extent cx="3434080" cy="133350"/>
                <wp:effectExtent l="0" t="0" r="13970" b="19050"/>
                <wp:wrapNone/>
                <wp:docPr id="1221" name="グループ化 1221"/>
                <wp:cNvGraphicFramePr/>
                <a:graphic xmlns:a="http://schemas.openxmlformats.org/drawingml/2006/main">
                  <a:graphicData uri="http://schemas.microsoft.com/office/word/2010/wordprocessingGroup">
                    <wpg:wgp>
                      <wpg:cNvGrpSpPr/>
                      <wpg:grpSpPr>
                        <a:xfrm>
                          <a:off x="0" y="0"/>
                          <a:ext cx="3434080" cy="133350"/>
                          <a:chOff x="0" y="0"/>
                          <a:chExt cx="3434489" cy="133350"/>
                        </a:xfrm>
                      </wpg:grpSpPr>
                      <wps:wsp>
                        <wps:cNvPr id="1222"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23"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24"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25"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26"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30DB794F" id="グループ化 1221" o:spid="_x0000_s1026" style="position:absolute;left:0;text-align:left;margin-left:131.85pt;margin-top:17.95pt;width:270.4pt;height:10.5pt;z-index:251907072" coordsize="3434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">
                <v:rect id="Rectangle 3" o:spid="_x0000_s1027"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jLL8A&#10;AADdAAAADwAAAGRycy9kb3ducmV2LnhtbERPy6rCMBDdX/AfwghuRNPbhUhtFBG8uPWF26EZ22Iz&#10;KUms1a83gnB3czjPyVe9aURHzteWFfxOExDEhdU1lwpOx+1kDsIHZI2NZVLwJA+r5eAnx0zbB++p&#10;O4RSxBD2GSqoQmgzKX1RkUE/tS1x5K7WGQwRulJqh48YbhqZJslMGqw5NlTY0qai4na4GwVn3dm6&#10;GB8vrQ/udSv/toZ3jVKjYb9egAjUh3/x173TcX6apvD5Jp4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A+MsvwAAAN0AAAAPAAAAAAAAAAAAAAAAAJgCAABkcnMvZG93bnJl&#10;di54bWxQSwUGAAAAAAQABAD1AAAAhAMAAAAA&#10;" fillcolor="black" strokeweight="0">
                  <v:fill r:id="rId13" o:title="" type="pattern"/>
                  <v:textbox inset="5.85pt,.7pt,5.85pt,.7pt"/>
                </v:rect>
                <v:rect id="Rectangle 4" o:spid="_x0000_s1028"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08sUA&#10;AADdAAAADwAAAGRycy9kb3ducmV2LnhtbERPTWvCQBC9C/6HZQpeRDdNpEp0FSkIttRDVfA6Zsck&#10;NDsbstsk7a/vFgRv83ifs9r0phItNa60rOB5GoEgzqwuOVdwPu0mCxDOI2usLJOCH3KwWQ8HK0y1&#10;7fiT2qPPRQhhl6KCwvs6ldJlBRl0U1sTB+5mG4M+wCaXusEuhJtKxlH0Ig2WHBoKrOm1oOzr+G0U&#10;yNnp0I6T90vnk4/fWXuYv+3HV6VGT/12CcJT7x/iu3uvw/w4TuD/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jTyxQAAAN0AAAAPAAAAAAAAAAAAAAAAAJgCAABkcnMv&#10;ZG93bnJldi54bWxQSwUGAAAAAAQABAD1AAAAigMAAAAA&#10;" fillcolor="black" strokeweight="0">
                  <v:fill r:id="rId14" o:title="" type="pattern"/>
                  <v:textbox inset="5.85pt,.7pt,5.85pt,.7pt"/>
                </v:rect>
                <v:rect id="Rectangle 5" o:spid="_x0000_s1029"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TxsIA&#10;AADdAAAADwAAAGRycy9kb3ducmV2LnhtbERPTWsCMRC9F/wPYYTeatallLI1igi2Xt2q4G2aTDfb&#10;3UyWJOr23zeFQm/zeJ+zWI2uF1cKsfWsYD4rQBBrb1puFBzetw/PIGJCNth7JgXfFGG1nNwtsDL+&#10;xnu61qkROYRjhQpsSkMlZdSWHMaZH4gz9+mDw5RhaKQJeMvhrpdlUTxJhy3nBosDbSzprr44Bfrc&#10;n+ab7uuwf+uO9lXjR41tUOp+Oq5fQCQa07/4z70zeX5ZPsL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RPGwgAAAN0AAAAPAAAAAAAAAAAAAAAAAJgCAABkcnMvZG93&#10;bnJldi54bWxQSwUGAAAAAAQABAD1AAAAhwMAAAAA&#10;" fillcolor="black" strokeweight="0">
                  <v:fill r:id="rId15" o:title="" type="pattern"/>
                  <v:textbox inset="5.85pt,.7pt,5.85pt,.7pt"/>
                </v:rect>
                <v:rect id="Rectangle 6" o:spid="_x0000_s1030"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lC8UA&#10;AADdAAAADwAAAGRycy9kb3ducmV2LnhtbERPTWvCQBC9F/wPywheim4aWpHUVTRQMD0IJh56HLLT&#10;JDQ7G7IbTf69Wyj0No/3Odv9aFpxo941lhW8rCIQxKXVDVcKrsXHcgPCeWSNrWVSMJGD/W72tMVE&#10;2ztf6Jb7SoQQdgkqqL3vEildWZNBt7IdceC+bW/QB9hXUvd4D+GmlXEUraXBhkNDjR2lNZU/+WAU&#10;XE6f568zFelx6so4zV6Ha/Y8KLWYj4d3EJ5G/y/+c590mB/Hb/D7TThB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iULxQAAAN0AAAAPAAAAAAAAAAAAAAAAAJgCAABkcnMv&#10;ZG93bnJldi54bWxQSwUGAAAAAAQABAD1AAAAigMAAAAA&#10;" fillcolor="black" strokeweight="0">
                  <v:fill r:id="rId16" o:title="" type="pattern"/>
                  <v:textbox inset="5.85pt,.7pt,5.85pt,.7pt"/>
                </v:rect>
                <v:rect id="Rectangle 8" o:spid="_x0000_s1031"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W2cQA&#10;AADdAAAADwAAAGRycy9kb3ducmV2LnhtbESPQYvCMBCF78L+hzAL3jRtpSJdoyzCghcPVhH2NjSz&#10;bbGZlCRr6783guBthvfeN2/W29F04kbOt5YVpPMEBHFldcu1gvPpZ7YC4QOyxs4yKbiTh+3mY7LG&#10;QtuBj3QrQy0ihH2BCpoQ+kJKXzVk0M9tTxy1P+sMhri6WmqHQ4SbTmZJspQGW44XGuxp11B1Lf9N&#10;pOR83Z2H1eJySPM9lUPOqftVavo5fn+BCDSGt/mV3utYP8uW8Pwmj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ltnEAAAA3QAAAA8AAAAAAAAAAAAAAAAAmAIAAGRycy9k&#10;b3ducmV2LnhtbFBLBQYAAAAABAAEAPUAAACJAwAAAAA=&#10;" strokeweight="0">
                  <v:textbox inset="5.85pt,.7pt,5.85pt,.7pt"/>
                </v:rect>
              </v:group>
            </w:pict>
          </mc:Fallback>
        </mc:AlternateContent>
      </w:r>
    </w:p>
    <w:p w14:paraId="7EEEE130" w14:textId="269F87A3" w:rsidR="00966C2D" w:rsidRPr="00D52BF4" w:rsidRDefault="00E008D3" w:rsidP="00405CAC">
      <w:pPr>
        <w:pStyle w:val="a5"/>
        <w:ind w:firstLineChars="0" w:firstLine="1"/>
        <w:rPr>
          <w:rFonts w:asciiTheme="minorEastAsia" w:hAnsiTheme="minorEastAsia"/>
        </w:rPr>
      </w:pPr>
      <w:r w:rsidRPr="00D52BF4">
        <w:rPr>
          <w:noProof/>
        </w:rPr>
        <w:drawing>
          <wp:anchor distT="0" distB="0" distL="114300" distR="114300" simplePos="0" relativeHeight="251142805" behindDoc="0" locked="0" layoutInCell="1" allowOverlap="1" wp14:anchorId="223E0794" wp14:editId="36B18F00">
            <wp:simplePos x="0" y="0"/>
            <wp:positionH relativeFrom="column">
              <wp:posOffset>-973455</wp:posOffset>
            </wp:positionH>
            <wp:positionV relativeFrom="paragraph">
              <wp:posOffset>228600</wp:posOffset>
            </wp:positionV>
            <wp:extent cx="7018770" cy="4753631"/>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018770" cy="4753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11623" w14:textId="51BEFA92" w:rsidR="00960E6F" w:rsidRPr="00D52BF4" w:rsidRDefault="00960E6F" w:rsidP="00960E6F">
      <w:pPr>
        <w:pStyle w:val="a5"/>
        <w:tabs>
          <w:tab w:val="left" w:pos="6271"/>
        </w:tabs>
        <w:ind w:firstLineChars="1760" w:firstLine="3168"/>
        <w:rPr>
          <w:rFonts w:asciiTheme="majorEastAsia" w:eastAsiaTheme="majorEastAsia" w:hAnsiTheme="majorEastAsia"/>
        </w:rPr>
      </w:pPr>
      <w:r w:rsidRPr="00D52BF4">
        <w:rPr>
          <w:rFonts w:asciiTheme="majorEastAsia" w:eastAsiaTheme="majorEastAsia" w:hAnsiTheme="majorEastAsia" w:hint="eastAsia"/>
          <w:sz w:val="18"/>
          <w:szCs w:val="18"/>
        </w:rPr>
        <w:t>《満足》　　　　　　　　　　《不満》</w:t>
      </w:r>
    </w:p>
    <w:p w14:paraId="2D41E6B3" w14:textId="4C28D653" w:rsidR="00966C2D" w:rsidRPr="00D52BF4" w:rsidRDefault="00E008D3"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599872" behindDoc="0" locked="0" layoutInCell="1" allowOverlap="1" wp14:anchorId="73F8D649" wp14:editId="0F0072B7">
                <wp:simplePos x="0" y="0"/>
                <wp:positionH relativeFrom="margin">
                  <wp:posOffset>1346560</wp:posOffset>
                </wp:positionH>
                <wp:positionV relativeFrom="paragraph">
                  <wp:posOffset>28139</wp:posOffset>
                </wp:positionV>
                <wp:extent cx="3274903" cy="107315"/>
                <wp:effectExtent l="0" t="0" r="20955" b="26035"/>
                <wp:wrapNone/>
                <wp:docPr id="243" name="グループ化 243"/>
                <wp:cNvGraphicFramePr/>
                <a:graphic xmlns:a="http://schemas.openxmlformats.org/drawingml/2006/main">
                  <a:graphicData uri="http://schemas.microsoft.com/office/word/2010/wordprocessingGroup">
                    <wpg:wgp>
                      <wpg:cNvGrpSpPr/>
                      <wpg:grpSpPr>
                        <a:xfrm>
                          <a:off x="0" y="0"/>
                          <a:ext cx="3274903" cy="107315"/>
                          <a:chOff x="2324417" y="205026"/>
                          <a:chExt cx="3274903" cy="107950"/>
                        </a:xfrm>
                      </wpg:grpSpPr>
                      <wps:wsp>
                        <wps:cNvPr id="241" name="左大かっこ 241"/>
                        <wps:cNvSpPr>
                          <a:spLocks/>
                        </wps:cNvSpPr>
                        <wps:spPr bwMode="auto">
                          <a:xfrm rot="5400000">
                            <a:off x="3086100" y="-556657"/>
                            <a:ext cx="107950" cy="1631315"/>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2" name="左大かっこ 242"/>
                        <wps:cNvSpPr>
                          <a:spLocks/>
                        </wps:cNvSpPr>
                        <wps:spPr bwMode="auto">
                          <a:xfrm rot="5400000">
                            <a:off x="4729688" y="-556657"/>
                            <a:ext cx="107950" cy="1631315"/>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7D5213" id="グループ化 243" o:spid="_x0000_s1026" style="position:absolute;left:0;text-align:left;margin-left:106.05pt;margin-top:2.2pt;width:257.85pt;height:8.45pt;z-index:251599872;mso-position-horizontal-relative:margin;mso-width-relative:margin;mso-height-relative:margin" coordorigin="23244,2050" coordsize="32749,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">
                <v:shape id="左大かっこ 241" o:spid="_x0000_s1027" type="#_x0000_t85" style="position:absolute;left:30861;top:-5567;width:1079;height:163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jTcMA&#10;AADcAAAADwAAAGRycy9kb3ducmV2LnhtbESPzYrCMBSF98K8Q7gDbkRTRcSpRimKICKIOht3l+ba&#10;Fpub0sRa394IgsvD+fk482VrStFQ7QrLCoaDCARxanXBmYL/86Y/BeE8ssbSMil4koPl4qczx1jb&#10;Bx+pOflMhBF2MSrIva9iKV2ak0E3sBVx8K62NuiDrDOpa3yEcVPKURRNpMGCAyHHilY5pbfT3QTI&#10;5pCsWttbX3rJ9njbueYv3Uulur9tMgPhqfXf8Ke91QpG4y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jTcMAAADcAAAADwAAAAAAAAAAAAAAAACYAgAAZHJzL2Rv&#10;d25yZXYueG1sUEsFBgAAAAAEAAQA9QAAAIgDAAAAAA==&#10;" adj="1331" strokeweight="0">
                  <v:textbox inset="5.85pt,.7pt,5.85pt,.7pt"/>
                </v:shape>
                <v:shape id="左大かっこ 242" o:spid="_x0000_s1028" type="#_x0000_t85" style="position:absolute;left:47297;top:-5567;width:1079;height:163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9OsMA&#10;AADcAAAADwAAAGRycy9kb3ducmV2LnhtbESPS4vCMBSF9wP+h3AFN6KpRQatRimKIDIw+Ni4uzTX&#10;ttjclCbW+u+NMDDLw3l8nOW6M5VoqXGlZQWTcQSCOLO65FzB5bwbzUA4j6yxskwKXuRgvep9LTHR&#10;9slHak8+F2GEXYIKCu/rREqXFWTQjW1NHLybbQz6IJtc6gafYdxUMo6ib2mw5EAosKZNQdn99DAB&#10;svtNN50dbq/DdH+8H1w7z36kUoN+ly5AeOr8f/ivvdcK4mkMn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9OsMAAADcAAAADwAAAAAAAAAAAAAAAACYAgAAZHJzL2Rv&#10;d25yZXYueG1sUEsFBgAAAAAEAAQA9QAAAIgDAAAAAA==&#10;" adj="1331" strokeweight="0">
                  <v:textbox inset="5.85pt,.7pt,5.85pt,.7pt"/>
                </v:shape>
                <w10:wrap anchorx="margin"/>
              </v:group>
            </w:pict>
          </mc:Fallback>
        </mc:AlternateContent>
      </w:r>
    </w:p>
    <w:p w14:paraId="543C2908" w14:textId="5E147F61" w:rsidR="00966C2D" w:rsidRPr="00D52BF4" w:rsidRDefault="00966C2D" w:rsidP="00405CAC">
      <w:pPr>
        <w:pStyle w:val="a5"/>
        <w:ind w:firstLineChars="0" w:firstLine="1"/>
        <w:rPr>
          <w:rFonts w:asciiTheme="minorEastAsia" w:hAnsiTheme="minorEastAsia"/>
        </w:rPr>
      </w:pPr>
    </w:p>
    <w:p w14:paraId="22FF071A" w14:textId="4FFD398D" w:rsidR="00966C2D" w:rsidRPr="00D52BF4" w:rsidRDefault="00966C2D" w:rsidP="00405CAC">
      <w:pPr>
        <w:pStyle w:val="a5"/>
        <w:ind w:firstLineChars="0" w:firstLine="1"/>
        <w:rPr>
          <w:rFonts w:asciiTheme="minorEastAsia" w:hAnsiTheme="minorEastAsia"/>
        </w:rPr>
      </w:pPr>
    </w:p>
    <w:p w14:paraId="2CC03934" w14:textId="77777777" w:rsidR="00966C2D" w:rsidRPr="00D52BF4" w:rsidRDefault="00966C2D" w:rsidP="00405CAC">
      <w:pPr>
        <w:pStyle w:val="a5"/>
        <w:ind w:firstLineChars="0" w:firstLine="1"/>
        <w:rPr>
          <w:rFonts w:asciiTheme="minorEastAsia" w:hAnsiTheme="minorEastAsia"/>
        </w:rPr>
      </w:pPr>
    </w:p>
    <w:p w14:paraId="655F41AD" w14:textId="77777777" w:rsidR="00966C2D" w:rsidRPr="00D52BF4" w:rsidRDefault="00966C2D" w:rsidP="00405CAC">
      <w:pPr>
        <w:pStyle w:val="a5"/>
        <w:ind w:firstLineChars="0" w:firstLine="1"/>
        <w:rPr>
          <w:rFonts w:asciiTheme="minorEastAsia" w:hAnsiTheme="minorEastAsia"/>
        </w:rPr>
      </w:pPr>
    </w:p>
    <w:p w14:paraId="1267761F" w14:textId="77777777" w:rsidR="00966C2D" w:rsidRPr="00D52BF4" w:rsidRDefault="00966C2D" w:rsidP="00405CAC">
      <w:pPr>
        <w:pStyle w:val="a5"/>
        <w:ind w:firstLineChars="0" w:firstLine="1"/>
        <w:rPr>
          <w:rFonts w:asciiTheme="minorEastAsia" w:hAnsiTheme="minorEastAsia"/>
        </w:rPr>
      </w:pPr>
    </w:p>
    <w:p w14:paraId="262B48CC" w14:textId="77777777" w:rsidR="00966C2D" w:rsidRPr="00D52BF4" w:rsidRDefault="00966C2D" w:rsidP="00405CAC">
      <w:pPr>
        <w:pStyle w:val="a5"/>
        <w:ind w:firstLineChars="0" w:firstLine="1"/>
        <w:rPr>
          <w:rFonts w:asciiTheme="minorEastAsia" w:hAnsiTheme="minorEastAsia"/>
        </w:rPr>
      </w:pPr>
    </w:p>
    <w:p w14:paraId="6594832A" w14:textId="77777777" w:rsidR="00966C2D" w:rsidRPr="00D52BF4" w:rsidRDefault="00966C2D" w:rsidP="00405CAC">
      <w:pPr>
        <w:pStyle w:val="a5"/>
        <w:ind w:firstLineChars="0" w:firstLine="1"/>
        <w:rPr>
          <w:rFonts w:asciiTheme="minorEastAsia" w:hAnsiTheme="minorEastAsia"/>
        </w:rPr>
      </w:pPr>
    </w:p>
    <w:p w14:paraId="0D78BFEC" w14:textId="77777777" w:rsidR="00966C2D" w:rsidRPr="00D52BF4" w:rsidRDefault="00966C2D" w:rsidP="00405CAC">
      <w:pPr>
        <w:pStyle w:val="a5"/>
        <w:ind w:firstLineChars="0" w:firstLine="1"/>
        <w:rPr>
          <w:rFonts w:asciiTheme="minorEastAsia" w:hAnsiTheme="minorEastAsia"/>
        </w:rPr>
      </w:pPr>
    </w:p>
    <w:p w14:paraId="6C677628" w14:textId="77777777" w:rsidR="00966C2D" w:rsidRPr="00D52BF4" w:rsidRDefault="00966C2D" w:rsidP="00405CAC">
      <w:pPr>
        <w:pStyle w:val="a5"/>
        <w:ind w:firstLineChars="0" w:firstLine="1"/>
        <w:rPr>
          <w:rFonts w:asciiTheme="minorEastAsia" w:hAnsiTheme="minorEastAsia"/>
        </w:rPr>
      </w:pPr>
    </w:p>
    <w:p w14:paraId="582CC9ED" w14:textId="77777777" w:rsidR="00966C2D" w:rsidRPr="00D52BF4" w:rsidRDefault="00966C2D" w:rsidP="00405CAC">
      <w:pPr>
        <w:pStyle w:val="a5"/>
        <w:ind w:firstLineChars="0" w:firstLine="1"/>
        <w:rPr>
          <w:rFonts w:asciiTheme="minorEastAsia" w:hAnsiTheme="minorEastAsia"/>
        </w:rPr>
      </w:pPr>
    </w:p>
    <w:p w14:paraId="494B6A6E" w14:textId="77777777" w:rsidR="00966C2D" w:rsidRPr="00D52BF4" w:rsidRDefault="00966C2D" w:rsidP="00405CAC">
      <w:pPr>
        <w:pStyle w:val="a5"/>
        <w:ind w:firstLineChars="0" w:firstLine="1"/>
        <w:rPr>
          <w:rFonts w:asciiTheme="minorEastAsia" w:hAnsiTheme="minorEastAsia"/>
        </w:rPr>
      </w:pPr>
    </w:p>
    <w:p w14:paraId="6D3ED5ED" w14:textId="77777777" w:rsidR="00966C2D" w:rsidRPr="00D52BF4" w:rsidRDefault="00966C2D" w:rsidP="00405CAC">
      <w:pPr>
        <w:pStyle w:val="a5"/>
        <w:ind w:firstLineChars="0" w:firstLine="1"/>
        <w:rPr>
          <w:rFonts w:asciiTheme="minorEastAsia" w:hAnsiTheme="minorEastAsia"/>
        </w:rPr>
      </w:pPr>
    </w:p>
    <w:p w14:paraId="1EA1C861" w14:textId="77777777" w:rsidR="00966C2D" w:rsidRPr="00D52BF4" w:rsidRDefault="00966C2D" w:rsidP="00405CAC">
      <w:pPr>
        <w:pStyle w:val="a5"/>
        <w:ind w:firstLineChars="0" w:firstLine="1"/>
        <w:rPr>
          <w:rFonts w:asciiTheme="minorEastAsia" w:hAnsiTheme="minorEastAsia"/>
        </w:rPr>
      </w:pPr>
    </w:p>
    <w:p w14:paraId="3F90FEA4" w14:textId="77777777" w:rsidR="00966C2D" w:rsidRPr="00D52BF4" w:rsidRDefault="00966C2D" w:rsidP="00405CAC">
      <w:pPr>
        <w:pStyle w:val="a5"/>
        <w:ind w:firstLineChars="0" w:firstLine="1"/>
        <w:rPr>
          <w:rFonts w:asciiTheme="minorEastAsia" w:hAnsiTheme="minorEastAsia"/>
        </w:rPr>
      </w:pPr>
    </w:p>
    <w:p w14:paraId="3885A568" w14:textId="77777777" w:rsidR="00966C2D" w:rsidRPr="00D52BF4" w:rsidRDefault="00966C2D" w:rsidP="00405CAC">
      <w:pPr>
        <w:pStyle w:val="a5"/>
        <w:ind w:firstLineChars="0" w:firstLine="1"/>
        <w:rPr>
          <w:rFonts w:asciiTheme="minorEastAsia" w:hAnsiTheme="minorEastAsia"/>
        </w:rPr>
      </w:pPr>
    </w:p>
    <w:p w14:paraId="7A2759B9" w14:textId="77777777" w:rsidR="00966C2D" w:rsidRPr="00D52BF4" w:rsidRDefault="00966C2D" w:rsidP="00405CAC">
      <w:pPr>
        <w:pStyle w:val="a5"/>
        <w:ind w:firstLineChars="0" w:firstLine="1"/>
        <w:rPr>
          <w:rFonts w:asciiTheme="minorEastAsia" w:hAnsiTheme="minorEastAsia"/>
        </w:rPr>
      </w:pPr>
    </w:p>
    <w:p w14:paraId="52AA1155" w14:textId="77777777" w:rsidR="00966C2D" w:rsidRPr="00D52BF4" w:rsidRDefault="00966C2D" w:rsidP="00405CAC">
      <w:pPr>
        <w:pStyle w:val="a5"/>
        <w:ind w:firstLineChars="0" w:firstLine="1"/>
        <w:rPr>
          <w:rFonts w:asciiTheme="minorEastAsia" w:hAnsiTheme="minorEastAsia"/>
        </w:rPr>
      </w:pPr>
    </w:p>
    <w:p w14:paraId="6167BEEC" w14:textId="77777777" w:rsidR="00966C2D" w:rsidRPr="00D52BF4" w:rsidRDefault="00966C2D" w:rsidP="00405CAC">
      <w:pPr>
        <w:pStyle w:val="a5"/>
        <w:ind w:firstLineChars="0" w:firstLine="1"/>
        <w:rPr>
          <w:rFonts w:asciiTheme="minorEastAsia" w:hAnsiTheme="minorEastAsia"/>
        </w:rPr>
      </w:pPr>
    </w:p>
    <w:p w14:paraId="641443CA"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78799756" w14:textId="77777777" w:rsidR="006E3907" w:rsidRPr="00D52BF4" w:rsidRDefault="006E3907" w:rsidP="006E3907">
      <w:pPr>
        <w:pStyle w:val="ad"/>
        <w:ind w:leftChars="0" w:left="480" w:hanging="480"/>
        <w:outlineLvl w:val="2"/>
        <w:rPr>
          <w:noProof/>
          <w:sz w:val="24"/>
        </w:rPr>
      </w:pPr>
      <w:bookmarkStart w:id="115" w:name="_Toc131018085"/>
      <w:r w:rsidRPr="00D52BF4">
        <w:rPr>
          <w:noProof/>
          <w:sz w:val="24"/>
        </w:rPr>
        <w:t>（５）</w:t>
      </w:r>
      <w:r w:rsidRPr="00D52BF4">
        <w:rPr>
          <w:rFonts w:hint="eastAsia"/>
          <w:noProof/>
          <w:sz w:val="24"/>
        </w:rPr>
        <w:t>相談支援事業所を利用していない理由</w:t>
      </w:r>
      <w:bookmarkEnd w:id="115"/>
    </w:p>
    <w:p w14:paraId="6BAFC137"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22で「２．</w:t>
      </w:r>
      <w:r w:rsidRPr="00D52BF4">
        <w:rPr>
          <w:rFonts w:ascii="BIZ UDゴシック" w:eastAsia="BIZ UDゴシック" w:hAnsi="BIZ UDゴシック"/>
          <w:b/>
          <w:shd w:val="pct15" w:color="auto" w:fill="FFFFFF"/>
        </w:rPr>
        <w:t>相談</w:t>
      </w:r>
      <w:r w:rsidRPr="00D52BF4">
        <w:rPr>
          <w:rFonts w:ascii="BIZ UDゴシック" w:eastAsia="BIZ UDゴシック" w:hAnsi="BIZ UDゴシック" w:hint="eastAsia"/>
          <w:b/>
          <w:shd w:val="pct15" w:color="auto" w:fill="FFFFFF"/>
        </w:rPr>
        <w:t>したことはない</w:t>
      </w:r>
      <w:r w:rsidRPr="00D52BF4">
        <w:rPr>
          <w:rFonts w:ascii="BIZ UDゴシック" w:eastAsia="BIZ UDゴシック" w:hAnsi="BIZ UDゴシック" w:cs="MS UI Gothic" w:hint="eastAsia"/>
          <w:b/>
          <w:kern w:val="0"/>
          <w:shd w:val="pct15" w:color="auto" w:fill="FFFFFF"/>
        </w:rPr>
        <w:t>」と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5094484D"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24　</w:t>
      </w:r>
      <w:r w:rsidRPr="00D52BF4">
        <w:rPr>
          <w:rFonts w:ascii="BIZ UDゴシック" w:eastAsia="BIZ UDゴシック" w:hAnsi="BIZ UDゴシック"/>
        </w:rPr>
        <w:t>相談支援事業所</w:t>
      </w:r>
      <w:r w:rsidRPr="00D52BF4">
        <w:rPr>
          <w:rFonts w:ascii="BIZ UDゴシック" w:eastAsia="BIZ UDゴシック" w:hAnsi="BIZ UDゴシック" w:hint="eastAsia"/>
        </w:rPr>
        <w:t>を</w:t>
      </w:r>
      <w:r w:rsidRPr="00D52BF4">
        <w:rPr>
          <w:rFonts w:ascii="BIZ UDゴシック" w:eastAsia="BIZ UDゴシック" w:hAnsi="BIZ UDゴシック"/>
        </w:rPr>
        <w:t>利用</w:t>
      </w:r>
      <w:r w:rsidRPr="00D52BF4">
        <w:rPr>
          <w:rFonts w:ascii="BIZ UDゴシック" w:eastAsia="BIZ UDゴシック" w:hAnsi="BIZ UDゴシック" w:hint="eastAsia"/>
        </w:rPr>
        <w:t>していない</w:t>
      </w:r>
      <w:r w:rsidRPr="00D52BF4">
        <w:rPr>
          <w:rFonts w:ascii="BIZ UDゴシック" w:eastAsia="BIZ UDゴシック" w:hAnsi="BIZ UDゴシック"/>
        </w:rPr>
        <w:t>理由</w:t>
      </w:r>
      <w:r w:rsidRPr="00D52BF4">
        <w:rPr>
          <w:rFonts w:ascii="BIZ UDゴシック" w:eastAsia="BIZ UDゴシック" w:hAnsi="BIZ UDゴシック" w:hint="eastAsia"/>
        </w:rPr>
        <w:t>は</w:t>
      </w:r>
      <w:r w:rsidRPr="00D52BF4">
        <w:rPr>
          <w:rFonts w:ascii="BIZ UDゴシック" w:eastAsia="BIZ UDゴシック" w:hAnsi="BIZ UDゴシック"/>
        </w:rPr>
        <w:t>何</w:t>
      </w:r>
      <w:r w:rsidRPr="00D52BF4">
        <w:rPr>
          <w:rFonts w:ascii="BIZ UDゴシック" w:eastAsia="BIZ UDゴシック" w:hAnsi="BIZ UDゴシック" w:hint="eastAsia"/>
        </w:rPr>
        <w:t>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63A68C69" w14:textId="77777777" w:rsidR="00EB1F0A" w:rsidRPr="00D52BF4" w:rsidRDefault="00EB1F0A" w:rsidP="00405CAC">
      <w:pPr>
        <w:pStyle w:val="a5"/>
        <w:ind w:firstLineChars="0" w:firstLine="1"/>
        <w:rPr>
          <w:rFonts w:asciiTheme="minorEastAsia" w:hAnsiTheme="minorEastAsia"/>
        </w:rPr>
      </w:pPr>
    </w:p>
    <w:p w14:paraId="4D857B06" w14:textId="5F9F9491" w:rsidR="00B10259" w:rsidRPr="00D52BF4" w:rsidRDefault="00B10259" w:rsidP="00B10259">
      <w:pPr>
        <w:pStyle w:val="a5"/>
        <w:ind w:firstLine="220"/>
        <w:rPr>
          <w:rFonts w:asciiTheme="minorEastAsia" w:hAnsiTheme="minorEastAsia"/>
        </w:rPr>
      </w:pPr>
      <w:r w:rsidRPr="00D52BF4">
        <w:rPr>
          <w:rFonts w:asciiTheme="minorEastAsia" w:hAnsiTheme="minorEastAsia" w:hint="eastAsia"/>
        </w:rPr>
        <w:t>相談支援事業所を利用していない理由は、</w:t>
      </w:r>
      <w:r w:rsidR="002345D3" w:rsidRPr="00D52BF4">
        <w:rPr>
          <w:rFonts w:asciiTheme="minorEastAsia" w:hAnsiTheme="minorEastAsia" w:hint="eastAsia"/>
        </w:rPr>
        <w:t>全体で</w:t>
      </w:r>
      <w:r w:rsidRPr="00D52BF4">
        <w:rPr>
          <w:rFonts w:asciiTheme="minorEastAsia" w:hAnsiTheme="minorEastAsia" w:hint="eastAsia"/>
        </w:rPr>
        <w:t>「制度がわからない」が36.6％と</w:t>
      </w:r>
      <w:r w:rsidR="002345D3" w:rsidRPr="00D52BF4">
        <w:rPr>
          <w:rFonts w:asciiTheme="minorEastAsia" w:hAnsiTheme="minorEastAsia" w:hint="eastAsia"/>
        </w:rPr>
        <w:t>最も</w:t>
      </w:r>
      <w:r w:rsidRPr="00D52BF4">
        <w:rPr>
          <w:rFonts w:asciiTheme="minorEastAsia" w:hAnsiTheme="minorEastAsia" w:hint="eastAsia"/>
        </w:rPr>
        <w:t>高く、次いで「相談するようなことは特にない」が24.8％、「セルフプランで対応している」が16.8％となっています。</w:t>
      </w:r>
    </w:p>
    <w:p w14:paraId="07657B34" w14:textId="6004E70B" w:rsidR="00966C2D" w:rsidRPr="003D6BE4" w:rsidRDefault="00664307" w:rsidP="00B10259">
      <w:pPr>
        <w:pStyle w:val="a5"/>
        <w:ind w:firstLine="220"/>
        <w:rPr>
          <w:rFonts w:asciiTheme="minorEastAsia" w:hAnsiTheme="minorEastAsia"/>
          <w:color w:val="000000" w:themeColor="text1"/>
        </w:rPr>
      </w:pPr>
      <w:r w:rsidRPr="00664307">
        <w:rPr>
          <w:rFonts w:asciiTheme="minorEastAsia" w:hAnsiTheme="minorEastAsia" w:hint="eastAsia"/>
          <w:color w:val="000000" w:themeColor="text1"/>
        </w:rPr>
        <w:t>障がい種別で</w:t>
      </w:r>
      <w:r w:rsidR="00B10259" w:rsidRPr="00D52BF4">
        <w:rPr>
          <w:rFonts w:asciiTheme="minorEastAsia" w:hAnsiTheme="minorEastAsia" w:hint="eastAsia"/>
        </w:rPr>
        <w:t>みると、身体障がい</w:t>
      </w:r>
      <w:r w:rsidR="00432ED0" w:rsidRPr="00D52BF4">
        <w:rPr>
          <w:rFonts w:asciiTheme="minorEastAsia" w:hAnsiTheme="minorEastAsia" w:hint="eastAsia"/>
        </w:rPr>
        <w:t>では「相談するようなことは特にない」</w:t>
      </w:r>
      <w:r w:rsidR="00B10259" w:rsidRPr="00D52BF4">
        <w:rPr>
          <w:rFonts w:asciiTheme="minorEastAsia" w:hAnsiTheme="minorEastAsia" w:hint="eastAsia"/>
        </w:rPr>
        <w:t>が38.3％、知的障がい</w:t>
      </w:r>
      <w:r w:rsidR="00432ED0" w:rsidRPr="00D52BF4">
        <w:rPr>
          <w:rFonts w:asciiTheme="minorEastAsia" w:hAnsiTheme="minorEastAsia" w:hint="eastAsia"/>
        </w:rPr>
        <w:t>では「制度が</w:t>
      </w:r>
      <w:r w:rsidR="00432ED0" w:rsidRPr="003D6BE4">
        <w:rPr>
          <w:rFonts w:asciiTheme="minorEastAsia" w:hAnsiTheme="minorEastAsia" w:hint="eastAsia"/>
          <w:color w:val="000000" w:themeColor="text1"/>
        </w:rPr>
        <w:t>わからない」</w:t>
      </w:r>
      <w:r w:rsidR="00B10259" w:rsidRPr="003D6BE4">
        <w:rPr>
          <w:rFonts w:asciiTheme="minorEastAsia" w:hAnsiTheme="minorEastAsia" w:hint="eastAsia"/>
          <w:color w:val="000000" w:themeColor="text1"/>
        </w:rPr>
        <w:t>が42.2％と</w:t>
      </w:r>
      <w:r w:rsidR="00733BBA" w:rsidRPr="003D6BE4">
        <w:rPr>
          <w:rFonts w:asciiTheme="minorEastAsia" w:hAnsiTheme="minorEastAsia" w:hint="eastAsia"/>
          <w:color w:val="000000" w:themeColor="text1"/>
        </w:rPr>
        <w:t>ほか</w:t>
      </w:r>
      <w:r w:rsidR="00B10259" w:rsidRPr="003D6BE4">
        <w:rPr>
          <w:rFonts w:asciiTheme="minorEastAsia" w:hAnsiTheme="minorEastAsia" w:hint="eastAsia"/>
          <w:color w:val="000000" w:themeColor="text1"/>
        </w:rPr>
        <w:t>の</w:t>
      </w:r>
      <w:r w:rsidR="00B67F2F" w:rsidRPr="003D6BE4">
        <w:rPr>
          <w:rFonts w:asciiTheme="minorEastAsia" w:hAnsiTheme="minorEastAsia" w:hint="eastAsia"/>
          <w:color w:val="000000" w:themeColor="text1"/>
        </w:rPr>
        <w:t>障がい</w:t>
      </w:r>
      <w:r w:rsidR="009B75D2" w:rsidRPr="003D6BE4">
        <w:rPr>
          <w:rFonts w:asciiTheme="minorEastAsia" w:hAnsiTheme="minorEastAsia" w:hint="eastAsia"/>
          <w:color w:val="000000" w:themeColor="text1"/>
        </w:rPr>
        <w:t>種別</w:t>
      </w:r>
      <w:r w:rsidR="00B10259" w:rsidRPr="003D6BE4">
        <w:rPr>
          <w:rFonts w:asciiTheme="minorEastAsia" w:hAnsiTheme="minorEastAsia" w:hint="eastAsia"/>
          <w:color w:val="000000" w:themeColor="text1"/>
        </w:rPr>
        <w:t>より高くなっています。</w:t>
      </w:r>
    </w:p>
    <w:p w14:paraId="44D7517E" w14:textId="71BAE4E5" w:rsidR="00432ED0" w:rsidRPr="00D52BF4" w:rsidRDefault="00432ED0" w:rsidP="00432ED0">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未満と少ないですが、精神障がい</w:t>
      </w:r>
      <w:r w:rsidR="00862AEF" w:rsidRPr="003D6BE4">
        <w:rPr>
          <w:rFonts w:asciiTheme="minorEastAsia" w:hAnsiTheme="minorEastAsia" w:hint="eastAsia"/>
          <w:color w:val="000000" w:themeColor="text1"/>
        </w:rPr>
        <w:t>、難病</w:t>
      </w:r>
      <w:r w:rsidRPr="003D6BE4">
        <w:rPr>
          <w:rFonts w:asciiTheme="minorEastAsia" w:hAnsiTheme="minorEastAsia" w:hint="eastAsia"/>
          <w:color w:val="000000" w:themeColor="text1"/>
        </w:rPr>
        <w:t>でも「制度がわからない」が高</w:t>
      </w:r>
      <w:r w:rsidRPr="003D6BE4">
        <w:rPr>
          <w:rFonts w:asciiTheme="minorEastAsia" w:hAnsiTheme="minorEastAsia"/>
          <w:color w:val="000000" w:themeColor="text1"/>
        </w:rPr>
        <w:t>い傾向にあ</w:t>
      </w:r>
      <w:r w:rsidR="00862AEF" w:rsidRPr="003D6BE4">
        <w:rPr>
          <w:rFonts w:asciiTheme="minorEastAsia" w:hAnsiTheme="minorEastAsia" w:hint="eastAsia"/>
          <w:color w:val="000000" w:themeColor="text1"/>
        </w:rPr>
        <w:t>るほか、</w:t>
      </w:r>
      <w:r w:rsidRPr="003D6BE4">
        <w:rPr>
          <w:rFonts w:asciiTheme="minorEastAsia" w:hAnsiTheme="minorEastAsia" w:hint="eastAsia"/>
          <w:color w:val="000000" w:themeColor="text1"/>
        </w:rPr>
        <w:t>難病では「障がい福祉サービスを必要としていない」</w:t>
      </w:r>
      <w:r w:rsidR="009F39CE" w:rsidRPr="003D6BE4">
        <w:rPr>
          <w:rFonts w:asciiTheme="minorEastAsia" w:hAnsiTheme="minorEastAsia" w:hint="eastAsia"/>
          <w:color w:val="000000" w:themeColor="text1"/>
        </w:rPr>
        <w:t>、「セルフプランで対応している」</w:t>
      </w:r>
      <w:r w:rsidR="00862AEF" w:rsidRPr="003D6BE4">
        <w:rPr>
          <w:rFonts w:asciiTheme="minorEastAsia" w:hAnsiTheme="minorEastAsia" w:hint="eastAsia"/>
          <w:color w:val="000000" w:themeColor="text1"/>
        </w:rPr>
        <w:t>も</w:t>
      </w:r>
      <w:r w:rsidRPr="003D6BE4">
        <w:rPr>
          <w:rFonts w:asciiTheme="minorEastAsia" w:hAnsiTheme="minorEastAsia" w:hint="eastAsia"/>
          <w:color w:val="000000" w:themeColor="text1"/>
        </w:rPr>
        <w:t>高</w:t>
      </w:r>
      <w:r w:rsidRPr="003D6BE4">
        <w:rPr>
          <w:rFonts w:asciiTheme="minorEastAsia" w:hAnsiTheme="minorEastAsia"/>
          <w:color w:val="000000" w:themeColor="text1"/>
        </w:rPr>
        <w:t>い傾向</w:t>
      </w:r>
      <w:r w:rsidRPr="00D52BF4">
        <w:rPr>
          <w:rFonts w:asciiTheme="minorEastAsia" w:hAnsiTheme="minorEastAsia"/>
        </w:rPr>
        <w:t>にあります</w:t>
      </w:r>
      <w:r w:rsidRPr="00D52BF4">
        <w:rPr>
          <w:rFonts w:asciiTheme="minorEastAsia" w:hAnsiTheme="minorEastAsia" w:hint="eastAsia"/>
        </w:rPr>
        <w:t>。</w:t>
      </w:r>
    </w:p>
    <w:p w14:paraId="07CA3BE6" w14:textId="6ED5BAE3" w:rsidR="00966C2D" w:rsidRPr="00D52BF4" w:rsidRDefault="00966C2D" w:rsidP="00405CAC">
      <w:pPr>
        <w:pStyle w:val="a5"/>
        <w:ind w:firstLineChars="0" w:firstLine="1"/>
        <w:rPr>
          <w:rFonts w:asciiTheme="minorEastAsia" w:hAnsiTheme="minorEastAsia"/>
        </w:rPr>
      </w:pPr>
    </w:p>
    <w:p w14:paraId="746890A9" w14:textId="7DA47B01" w:rsidR="00966C2D" w:rsidRPr="00D52BF4" w:rsidRDefault="00966C2D" w:rsidP="00405CAC">
      <w:pPr>
        <w:pStyle w:val="a5"/>
        <w:ind w:firstLineChars="0" w:firstLine="1"/>
        <w:rPr>
          <w:rFonts w:asciiTheme="minorEastAsia" w:hAnsiTheme="minorEastAsia"/>
        </w:rPr>
      </w:pPr>
    </w:p>
    <w:p w14:paraId="6A82A6BE" w14:textId="6F4C3EF4" w:rsidR="00966C2D" w:rsidRPr="00D52BF4" w:rsidRDefault="00432ED0"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781120" behindDoc="0" locked="0" layoutInCell="1" allowOverlap="1" wp14:anchorId="5B17F892" wp14:editId="0C16534E">
                <wp:simplePos x="0" y="0"/>
                <wp:positionH relativeFrom="column">
                  <wp:posOffset>-564815</wp:posOffset>
                </wp:positionH>
                <wp:positionV relativeFrom="paragraph">
                  <wp:posOffset>248561</wp:posOffset>
                </wp:positionV>
                <wp:extent cx="7018655" cy="4408805"/>
                <wp:effectExtent l="0" t="0" r="0" b="0"/>
                <wp:wrapNone/>
                <wp:docPr id="214" name="グループ化 214"/>
                <wp:cNvGraphicFramePr/>
                <a:graphic xmlns:a="http://schemas.openxmlformats.org/drawingml/2006/main">
                  <a:graphicData uri="http://schemas.microsoft.com/office/word/2010/wordprocessingGroup">
                    <wpg:wgp>
                      <wpg:cNvGrpSpPr/>
                      <wpg:grpSpPr>
                        <a:xfrm>
                          <a:off x="0" y="0"/>
                          <a:ext cx="7018655" cy="4408805"/>
                          <a:chOff x="0" y="0"/>
                          <a:chExt cx="7018655" cy="4408805"/>
                        </a:xfrm>
                      </wpg:grpSpPr>
                      <pic:pic xmlns:pic="http://schemas.openxmlformats.org/drawingml/2006/picture">
                        <pic:nvPicPr>
                          <pic:cNvPr id="101" name="図 101"/>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018655" cy="4408805"/>
                          </a:xfrm>
                          <a:prstGeom prst="rect">
                            <a:avLst/>
                          </a:prstGeom>
                          <a:noFill/>
                          <a:ln>
                            <a:noFill/>
                          </a:ln>
                        </pic:spPr>
                      </pic:pic>
                      <wpg:grpSp>
                        <wpg:cNvPr id="994" name="グループ化 994"/>
                        <wpg:cNvGrpSpPr/>
                        <wpg:grpSpPr>
                          <a:xfrm>
                            <a:off x="2527540" y="51758"/>
                            <a:ext cx="3668395" cy="133350"/>
                            <a:chOff x="0" y="0"/>
                            <a:chExt cx="3668600" cy="133350"/>
                          </a:xfrm>
                        </wpg:grpSpPr>
                        <wps:wsp>
                          <wps:cNvPr id="995"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96" name="Rectangle 4" descr="右下がり対角線"/>
                          <wps:cNvSpPr>
                            <a:spLocks noChangeArrowheads="1"/>
                          </wps:cNvSpPr>
                          <wps:spPr bwMode="auto">
                            <a:xfrm>
                              <a:off x="585988"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97" name="Rectangle 5" descr="20%"/>
                          <wps:cNvSpPr>
                            <a:spLocks noChangeArrowheads="1"/>
                          </wps:cNvSpPr>
                          <wps:spPr bwMode="auto">
                            <a:xfrm>
                              <a:off x="1178417"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98" name="Rectangle 6" descr="5%"/>
                          <wps:cNvSpPr>
                            <a:spLocks noChangeArrowheads="1"/>
                          </wps:cNvSpPr>
                          <wps:spPr bwMode="auto">
                            <a:xfrm>
                              <a:off x="1770845"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999" name="Rectangle 7" descr="右上がり対角線"/>
                          <wps:cNvSpPr>
                            <a:spLocks noChangeArrowheads="1"/>
                          </wps:cNvSpPr>
                          <wps:spPr bwMode="auto">
                            <a:xfrm>
                              <a:off x="2356834" y="0"/>
                              <a:ext cx="133350"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00" name="Rectangle 8" descr="横線 (反転)"/>
                          <wps:cNvSpPr>
                            <a:spLocks noChangeArrowheads="1"/>
                          </wps:cNvSpPr>
                          <wps:spPr bwMode="auto">
                            <a:xfrm>
                              <a:off x="2949262" y="0"/>
                              <a:ext cx="133350"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01" name="Rectangle 9"/>
                          <wps:cNvSpPr>
                            <a:spLocks noChangeArrowheads="1"/>
                          </wps:cNvSpPr>
                          <wps:spPr bwMode="auto">
                            <a:xfrm>
                              <a:off x="3535250"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548DF46A" id="グループ化 214" o:spid="_x0000_s1026" style="position:absolute;left:0;text-align:left;margin-left:-44.45pt;margin-top:19.55pt;width:552.65pt;height:347.15pt;z-index:251781120" coordsize="70186,440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">
                <v:shape id="図 101" o:spid="_x0000_s1027" type="#_x0000_t75" style="position:absolute;width:70186;height:4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BOEvDAAAA3AAAAA8AAABkcnMvZG93bnJldi54bWxET01rAjEQvQv+hzCCt5psKVa3RhFpxdKT&#10;q9Qeh2TcXbqZLJuo23/fFAre5vE+Z7HqXSOu1IXas4ZsokAQG29rLjUcD28PMxAhIltsPJOGHwqw&#10;Wg4HC8ytv/GerkUsRQrhkKOGKsY2lzKYihyGiW+JE3f2ncOYYFdK2+EthbtGPio1lQ5rTg0VtrSp&#10;yHwXF6fBzNX2tTQf2en0vKvVe//Vnj+ftB6P+vULiEh9vIv/3Tub5qsM/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E4S8MAAADcAAAADwAAAAAAAAAAAAAAAACf&#10;AgAAZHJzL2Rvd25yZXYueG1sUEsFBgAAAAAEAAQA9wAAAI8DAAAAAA==&#10;">
                  <v:imagedata r:id="rId153" o:title=""/>
                  <v:path arrowok="t"/>
                </v:shape>
                <v:group id="グループ化 994" o:spid="_x0000_s1028" style="position:absolute;left:25275;top:517;width:36684;height:1334" coordsize="36686,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rect id="Rectangle 3"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8cMA&#10;AADcAAAADwAAAGRycy9kb3ducmV2LnhtbESPwWrDMBBE74H+g9hCL6GWW2iJHSshBFJ8rZPQ62Jt&#10;bGNrZSTVcfP1UaHQ4zAzb5hiO5tBTOR8Z1nBS5KCIK6t7rhRcDoenlcgfEDWOFgmBT/kYbt5WBSY&#10;a3vlT5qq0IgIYZ+jgjaEMZfS1y0Z9IkdiaN3sc5giNI1Uju8RrgZ5GuavkuDHceFFkfat1T31bdR&#10;cNaT7erl8Wv0wd365uNguByUenqcd2sQgebwH/5rl1pBlr3B7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V8cMAAADcAAAADwAAAAAAAAAAAAAAAACYAgAAZHJzL2Rv&#10;d25yZXYueG1sUEsFBgAAAAAEAAQA9QAAAIgDAAAAAA==&#10;" fillcolor="black" strokeweight="0">
                    <v:fill r:id="rId13" o:title="" type="pattern"/>
                    <v:textbox inset="5.85pt,.7pt,5.85pt,.7pt"/>
                  </v:rect>
                  <v:rect id="Rectangle 4" o:spid="_x0000_s1030" alt="右下がり対角線" style="position:absolute;left:5859;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SK8cA&#10;AADcAAAADwAAAGRycy9kb3ducmV2LnhtbESPQWvCQBSE7wX/w/IEL9JsWsU20VVKQbBFD9VCr8/s&#10;Mwlm34bsmsT++m5B8DjMzDfMYtWbSrTUuNKygqcoBkGcWV1yruD7sH58BeE8ssbKMim4koPVcvCw&#10;wFTbjr+o3ftcBAi7FBUU3teplC4ryKCLbE0cvJNtDPogm1zqBrsAN5V8juOZNFhyWCiwpveCsvP+&#10;YhTI6WHXjiefP52fbH+n7e7lYzM+KjUa9m9zEJ56fw/f2hutIElm8H8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SUivHAAAA3AAAAA8AAAAAAAAAAAAAAAAAmAIAAGRy&#10;cy9kb3ducmV2LnhtbFBLBQYAAAAABAAEAPUAAACMAwAAAAA=&#10;" fillcolor="black" strokeweight="0">
                    <v:fill r:id="rId14" o:title="" type="pattern"/>
                    <v:textbox inset="5.85pt,.7pt,5.85pt,.7pt"/>
                  </v:rect>
                  <v:rect id="Rectangle 5" o:spid="_x0000_s1031" alt="20%" style="position:absolute;left:11784;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a0MQA&#10;AADcAAAADwAAAGRycy9kb3ducmV2LnhtbESPQWsCMRSE7wX/Q3gFbzVrD7auRimCtVe3Wujtmbxu&#10;trt5WZKo23/fFAoeh5n5hlmuB9eJC4XYeFYwnRQgiLU3DdcKDu/bh2cQMSEb7DyTgh+KsF6N7pZY&#10;Gn/lPV2qVIsM4ViiAptSX0oZtSWHceJ74ux9+eAwZRlqaQJeM9x18rEoZtJhw3nBYk8bS7qtzk6B&#10;/uw+ppv2+7DftUf7qvFUYROUGt8PLwsQiYZ0C/+334yC+fwJ/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mtDEAAAA3AAAAA8AAAAAAAAAAAAAAAAAmAIAAGRycy9k&#10;b3ducmV2LnhtbFBLBQYAAAAABAAEAPUAAACJAwAAAAA=&#10;" fillcolor="black" strokeweight="0">
                    <v:fill r:id="rId15" o:title="" type="pattern"/>
                    <v:textbox inset="5.85pt,.7pt,5.85pt,.7pt"/>
                  </v:rect>
                  <v:rect id="Rectangle 6" o:spid="_x0000_s1032" alt="5%" style="position:absolute;left:17708;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pgsMA&#10;AADcAAAADwAAAGRycy9kb3ducmV2LnhtbERPTYvCMBC9L+x/CLPgZbHpiojWRtktCOpBqHrwODRj&#10;W7aZlCbV+u/NQfD4eN/pejCNuFHnassKfqIYBHFhdc2lgvNpM56DcB5ZY2OZFDzIwXr1+ZFiou2d&#10;c7odfSlCCLsEFVTet4mUrqjIoItsSxy4q+0M+gC7UuoO7yHcNHISxzNpsObQUGFLWUXF/7E3CvLt&#10;/nA50Cn7e7TFJNtN+/Puu1dq9DX8LkF4Gvxb/HJvtYLFIqwN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ipgsMAAADcAAAADwAAAAAAAAAAAAAAAACYAgAAZHJzL2Rv&#10;d25yZXYueG1sUEsFBgAAAAAEAAQA9QAAAIgDAAAAAA==&#10;" fillcolor="black" strokeweight="0">
                    <v:fill r:id="rId16" o:title="" type="pattern"/>
                    <v:textbox inset="5.85pt,.7pt,5.85pt,.7pt"/>
                  </v:rect>
                  <v:rect id="Rectangle 7" o:spid="_x0000_s1033" alt="右上がり対角線" style="position:absolute;left:23568;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4lMUA&#10;AADcAAAADwAAAGRycy9kb3ducmV2LnhtbESPQWvCQBSE7wX/w/KEXopu2kPbRDdBCoLQQ6jpweMz&#10;+8wGs29jdo3x33cLhR6HmfmGWReT7cRIg28dK3heJiCIa6dbbhR8V9vFOwgfkDV2jknBnTwU+exh&#10;jZl2N/6icR8aESHsM1RgQugzKX1tyKJfup44eic3WAxRDo3UA94i3HbyJUlepcWW44LBnj4M1ef9&#10;1SqonpLxcL1P/EmXcjQlv8myOir1OJ82KxCBpvAf/mvvtII0Te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XiUxQAAANwAAAAPAAAAAAAAAAAAAAAAAJgCAABkcnMv&#10;ZG93bnJldi54bWxQSwUGAAAAAAQABAD1AAAAigMAAAAA&#10;" fillcolor="black" strokeweight="0">
                    <v:fill r:id="rId21" o:title="" type="pattern"/>
                    <v:textbox inset="5.85pt,.7pt,5.85pt,.7pt"/>
                  </v:rect>
                  <v:rect id="Rectangle 8" o:spid="_x0000_s1034" alt="横線 (反転)" style="position:absolute;left:29492;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lFscA&#10;AADdAAAADwAAAGRycy9kb3ducmV2LnhtbESPT0vDQBDF74LfYZmCN7tbhWLTbouIYsFK6R+KxyE7&#10;JjHZ2ZBdm/Tbdw6Ctxnem/d+s1gNvlFn6mIV2MJkbEAR58FVXFg4Ht7un0DFhOywCUwWLhRhtby9&#10;WWDmQs87Ou9ToSSEY4YWypTaTOuYl+QxjkNLLNp36DwmWbtCuw57CfeNfjBmqj1WLA0ltvRSUl7v&#10;f72F9vH1U3/xOxan2bDZfvT1mn5qa+9Gw/McVKIh/Zv/rtdO8I0Rfv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0pRbHAAAA3QAAAA8AAAAAAAAAAAAAAAAAmAIAAGRy&#10;cy9kb3ducmV2LnhtbFBLBQYAAAAABAAEAPUAAACMAwAAAAA=&#10;" fillcolor="black" strokeweight="0">
                    <v:fill r:id="rId22" o:title="" type="pattern"/>
                    <v:textbox inset="5.85pt,.7pt,5.85pt,.7pt"/>
                  </v:rect>
                  <v:rect id="Rectangle 9" o:spid="_x0000_s1035" style="position:absolute;left:35352;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8LMQA&#10;AADdAAAADwAAAGRycy9kb3ducmV2LnhtbESPQYvCMBCF7wv7H8IseFuTrlSkGmURBC8etorgbWhm&#10;22IzKUm03X9vFgRvM7z3vnmz2oy2E3fyoXWsIZsqEMSVMy3XGk7H3ecCRIjIBjvHpOGPAmzW728r&#10;LIwb+IfuZaxFgnAoUEMTY19IGaqGLIap64mT9uu8xZhWX0vjcUhw28kvpebSYsvpQoM9bRuqruXN&#10;JkrO1+1pWMzOhyzfUznknPmL1pOP8XsJItIYX+Znem9SfaUy+P8mj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PCzEAAAA3QAAAA8AAAAAAAAAAAAAAAAAmAIAAGRycy9k&#10;b3ducmV2LnhtbFBLBQYAAAAABAAEAPUAAACJAwAAAAA=&#10;" strokeweight="0">
                    <v:textbox inset="5.85pt,.7pt,5.85pt,.7pt"/>
                  </v:rect>
                </v:group>
              </v:group>
            </w:pict>
          </mc:Fallback>
        </mc:AlternateContent>
      </w:r>
    </w:p>
    <w:p w14:paraId="3143B0E6" w14:textId="6D2F7964" w:rsidR="00966C2D" w:rsidRPr="00D52BF4" w:rsidRDefault="00966C2D" w:rsidP="00405CAC">
      <w:pPr>
        <w:pStyle w:val="a5"/>
        <w:ind w:firstLineChars="0" w:firstLine="1"/>
        <w:rPr>
          <w:rFonts w:asciiTheme="minorEastAsia" w:hAnsiTheme="minorEastAsia"/>
        </w:rPr>
      </w:pPr>
    </w:p>
    <w:p w14:paraId="0CE63449" w14:textId="77777777" w:rsidR="00966C2D" w:rsidRPr="00D52BF4" w:rsidRDefault="00966C2D" w:rsidP="00405CAC">
      <w:pPr>
        <w:pStyle w:val="a5"/>
        <w:ind w:firstLineChars="0" w:firstLine="1"/>
        <w:rPr>
          <w:rFonts w:asciiTheme="minorEastAsia" w:hAnsiTheme="minorEastAsia"/>
        </w:rPr>
      </w:pPr>
    </w:p>
    <w:p w14:paraId="767087FE" w14:textId="77777777" w:rsidR="00966C2D" w:rsidRPr="00D52BF4" w:rsidRDefault="00966C2D" w:rsidP="00405CAC">
      <w:pPr>
        <w:pStyle w:val="a5"/>
        <w:ind w:firstLineChars="0" w:firstLine="1"/>
        <w:rPr>
          <w:rFonts w:asciiTheme="minorEastAsia" w:hAnsiTheme="minorEastAsia"/>
        </w:rPr>
      </w:pPr>
    </w:p>
    <w:p w14:paraId="561E134F" w14:textId="77777777" w:rsidR="00966C2D" w:rsidRPr="00D52BF4" w:rsidRDefault="00966C2D" w:rsidP="00405CAC">
      <w:pPr>
        <w:pStyle w:val="a5"/>
        <w:ind w:firstLineChars="0" w:firstLine="1"/>
        <w:rPr>
          <w:rFonts w:asciiTheme="minorEastAsia" w:hAnsiTheme="minorEastAsia"/>
        </w:rPr>
      </w:pPr>
    </w:p>
    <w:p w14:paraId="5AD7973D" w14:textId="77777777" w:rsidR="00966C2D" w:rsidRPr="00D52BF4" w:rsidRDefault="00966C2D" w:rsidP="00405CAC">
      <w:pPr>
        <w:pStyle w:val="a5"/>
        <w:ind w:firstLineChars="0" w:firstLine="1"/>
        <w:rPr>
          <w:rFonts w:asciiTheme="minorEastAsia" w:hAnsiTheme="minorEastAsia"/>
        </w:rPr>
      </w:pPr>
    </w:p>
    <w:p w14:paraId="1BD1DB53" w14:textId="77777777" w:rsidR="00966C2D" w:rsidRPr="00D52BF4" w:rsidRDefault="00966C2D" w:rsidP="00405CAC">
      <w:pPr>
        <w:pStyle w:val="a5"/>
        <w:ind w:firstLineChars="0" w:firstLine="1"/>
        <w:rPr>
          <w:rFonts w:asciiTheme="minorEastAsia" w:hAnsiTheme="minorEastAsia"/>
        </w:rPr>
      </w:pPr>
    </w:p>
    <w:p w14:paraId="5CD7C2A9" w14:textId="77777777" w:rsidR="00966C2D" w:rsidRPr="00D52BF4" w:rsidRDefault="00966C2D" w:rsidP="00405CAC">
      <w:pPr>
        <w:pStyle w:val="a5"/>
        <w:ind w:firstLineChars="0" w:firstLine="1"/>
        <w:rPr>
          <w:rFonts w:asciiTheme="minorEastAsia" w:hAnsiTheme="minorEastAsia"/>
        </w:rPr>
      </w:pPr>
    </w:p>
    <w:p w14:paraId="5C53C07C" w14:textId="77777777" w:rsidR="00966C2D" w:rsidRPr="00D52BF4" w:rsidRDefault="00966C2D" w:rsidP="00405CAC">
      <w:pPr>
        <w:pStyle w:val="a5"/>
        <w:ind w:firstLineChars="0" w:firstLine="1"/>
        <w:rPr>
          <w:rFonts w:asciiTheme="minorEastAsia" w:hAnsiTheme="minorEastAsia"/>
        </w:rPr>
      </w:pPr>
    </w:p>
    <w:p w14:paraId="140C2EE4" w14:textId="77777777" w:rsidR="00966C2D" w:rsidRPr="00D52BF4" w:rsidRDefault="00966C2D" w:rsidP="00405CAC">
      <w:pPr>
        <w:pStyle w:val="a5"/>
        <w:ind w:firstLineChars="0" w:firstLine="1"/>
        <w:rPr>
          <w:rFonts w:asciiTheme="minorEastAsia" w:hAnsiTheme="minorEastAsia"/>
        </w:rPr>
      </w:pPr>
    </w:p>
    <w:p w14:paraId="326F8C23" w14:textId="77777777" w:rsidR="00966C2D" w:rsidRPr="00D52BF4" w:rsidRDefault="00966C2D" w:rsidP="00405CAC">
      <w:pPr>
        <w:pStyle w:val="a5"/>
        <w:ind w:firstLineChars="0" w:firstLine="1"/>
        <w:rPr>
          <w:rFonts w:asciiTheme="minorEastAsia" w:hAnsiTheme="minorEastAsia"/>
        </w:rPr>
      </w:pPr>
    </w:p>
    <w:p w14:paraId="7C5FF41A" w14:textId="77777777" w:rsidR="00966C2D" w:rsidRPr="00D52BF4" w:rsidRDefault="00966C2D" w:rsidP="00405CAC">
      <w:pPr>
        <w:pStyle w:val="a5"/>
        <w:ind w:firstLineChars="0" w:firstLine="1"/>
        <w:rPr>
          <w:rFonts w:asciiTheme="minorEastAsia" w:hAnsiTheme="minorEastAsia"/>
        </w:rPr>
      </w:pPr>
    </w:p>
    <w:p w14:paraId="08247E0A" w14:textId="77777777" w:rsidR="00966C2D" w:rsidRPr="00D52BF4" w:rsidRDefault="00966C2D" w:rsidP="00405CAC">
      <w:pPr>
        <w:pStyle w:val="a5"/>
        <w:ind w:firstLineChars="0" w:firstLine="1"/>
        <w:rPr>
          <w:rFonts w:asciiTheme="minorEastAsia" w:hAnsiTheme="minorEastAsia"/>
        </w:rPr>
      </w:pPr>
    </w:p>
    <w:p w14:paraId="7B03EB05" w14:textId="77777777" w:rsidR="00966C2D" w:rsidRPr="00D52BF4" w:rsidRDefault="00966C2D" w:rsidP="00405CAC">
      <w:pPr>
        <w:pStyle w:val="a5"/>
        <w:ind w:firstLineChars="0" w:firstLine="1"/>
        <w:rPr>
          <w:rFonts w:asciiTheme="minorEastAsia" w:hAnsiTheme="minorEastAsia"/>
        </w:rPr>
      </w:pPr>
    </w:p>
    <w:p w14:paraId="605C1128" w14:textId="77777777" w:rsidR="00966C2D" w:rsidRPr="00D52BF4" w:rsidRDefault="00966C2D" w:rsidP="00405CAC">
      <w:pPr>
        <w:pStyle w:val="a5"/>
        <w:ind w:firstLineChars="0" w:firstLine="1"/>
        <w:rPr>
          <w:rFonts w:asciiTheme="minorEastAsia" w:hAnsiTheme="minorEastAsia"/>
        </w:rPr>
      </w:pPr>
    </w:p>
    <w:p w14:paraId="470B0C90" w14:textId="77777777" w:rsidR="00966C2D" w:rsidRPr="00D52BF4" w:rsidRDefault="00966C2D" w:rsidP="00405CAC">
      <w:pPr>
        <w:pStyle w:val="a5"/>
        <w:ind w:firstLineChars="0" w:firstLine="1"/>
        <w:rPr>
          <w:rFonts w:asciiTheme="minorEastAsia" w:hAnsiTheme="minorEastAsia"/>
        </w:rPr>
      </w:pPr>
    </w:p>
    <w:p w14:paraId="0DEDD2C6" w14:textId="77777777" w:rsidR="00966C2D" w:rsidRPr="00D52BF4" w:rsidRDefault="00966C2D" w:rsidP="00405CAC">
      <w:pPr>
        <w:pStyle w:val="a5"/>
        <w:ind w:firstLineChars="0" w:firstLine="1"/>
        <w:rPr>
          <w:rFonts w:asciiTheme="minorEastAsia" w:hAnsiTheme="minorEastAsia"/>
        </w:rPr>
      </w:pPr>
    </w:p>
    <w:p w14:paraId="77BB9CF7" w14:textId="77777777" w:rsidR="00966C2D" w:rsidRPr="00D52BF4" w:rsidRDefault="00966C2D" w:rsidP="00405CAC">
      <w:pPr>
        <w:pStyle w:val="a5"/>
        <w:ind w:firstLineChars="0" w:firstLine="1"/>
        <w:rPr>
          <w:rFonts w:asciiTheme="minorEastAsia" w:hAnsiTheme="minorEastAsia"/>
        </w:rPr>
      </w:pPr>
    </w:p>
    <w:p w14:paraId="7381A1EB" w14:textId="77777777" w:rsidR="00966C2D" w:rsidRPr="00D52BF4" w:rsidRDefault="00966C2D" w:rsidP="00405CAC">
      <w:pPr>
        <w:pStyle w:val="a5"/>
        <w:ind w:firstLineChars="0" w:firstLine="1"/>
        <w:rPr>
          <w:rFonts w:asciiTheme="minorEastAsia" w:hAnsiTheme="minorEastAsia"/>
        </w:rPr>
      </w:pPr>
    </w:p>
    <w:p w14:paraId="4F2DADAE" w14:textId="77777777" w:rsidR="00966C2D" w:rsidRPr="00D52BF4" w:rsidRDefault="00966C2D" w:rsidP="00405CAC">
      <w:pPr>
        <w:pStyle w:val="a5"/>
        <w:ind w:firstLineChars="0" w:firstLine="1"/>
        <w:rPr>
          <w:rFonts w:asciiTheme="minorEastAsia" w:hAnsiTheme="minorEastAsia"/>
        </w:rPr>
      </w:pPr>
    </w:p>
    <w:p w14:paraId="0B514F60" w14:textId="77777777" w:rsidR="00966C2D" w:rsidRPr="00D52BF4" w:rsidRDefault="00966C2D" w:rsidP="00405CAC">
      <w:pPr>
        <w:pStyle w:val="a5"/>
        <w:ind w:firstLineChars="0" w:firstLine="1"/>
        <w:rPr>
          <w:rFonts w:asciiTheme="minorEastAsia" w:hAnsiTheme="minorEastAsia"/>
        </w:rPr>
      </w:pPr>
    </w:p>
    <w:p w14:paraId="495ED590"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5633DE49" w14:textId="5D74AD85" w:rsidR="006E3907" w:rsidRPr="00D52BF4" w:rsidRDefault="006E3907" w:rsidP="006E3907">
      <w:pPr>
        <w:pStyle w:val="ad"/>
        <w:ind w:leftChars="0" w:left="480" w:hanging="480"/>
        <w:outlineLvl w:val="2"/>
        <w:rPr>
          <w:noProof/>
          <w:sz w:val="24"/>
        </w:rPr>
      </w:pPr>
      <w:bookmarkStart w:id="116" w:name="_Toc131018086"/>
      <w:r w:rsidRPr="00D52BF4">
        <w:rPr>
          <w:noProof/>
          <w:sz w:val="24"/>
        </w:rPr>
        <w:t>（６）</w:t>
      </w:r>
      <w:r w:rsidRPr="00D52BF4">
        <w:rPr>
          <w:rFonts w:hint="eastAsia"/>
          <w:noProof/>
          <w:sz w:val="24"/>
        </w:rPr>
        <w:t>障がい福祉サービスの</w:t>
      </w:r>
      <w:r w:rsidR="00B67F2F" w:rsidRPr="00D52BF4">
        <w:rPr>
          <w:rFonts w:hint="eastAsia"/>
          <w:noProof/>
          <w:sz w:val="24"/>
        </w:rPr>
        <w:t>利用状況・利用意向</w:t>
      </w:r>
      <w:bookmarkEnd w:id="116"/>
    </w:p>
    <w:p w14:paraId="1EE382B8"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25　あなたは、</w:t>
      </w:r>
      <w:r w:rsidRPr="00D52BF4">
        <w:rPr>
          <w:rFonts w:ascii="BIZ UDゴシック" w:eastAsia="BIZ UDゴシック" w:hAnsi="BIZ UDゴシック"/>
        </w:rPr>
        <w:t>次</w:t>
      </w:r>
      <w:r w:rsidRPr="00D52BF4">
        <w:rPr>
          <w:rFonts w:ascii="BIZ UDゴシック" w:eastAsia="BIZ UDゴシック" w:hAnsi="BIZ UDゴシック" w:hint="eastAsia"/>
        </w:rPr>
        <w:t>のような</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福祉サービス</w:t>
      </w:r>
      <w:r w:rsidRPr="00D52BF4">
        <w:rPr>
          <w:rFonts w:ascii="BIZ UDゴシック" w:eastAsia="BIZ UDゴシック" w:hAnsi="BIZ UDゴシック" w:hint="eastAsia"/>
        </w:rPr>
        <w:t>を</w:t>
      </w:r>
      <w:r w:rsidRPr="00D52BF4">
        <w:rPr>
          <w:rFonts w:ascii="BIZ UDゴシック" w:eastAsia="BIZ UDゴシック" w:hAnsi="BIZ UDゴシック"/>
        </w:rPr>
        <w:t>利用</w:t>
      </w:r>
      <w:r w:rsidRPr="00D52BF4">
        <w:rPr>
          <w:rFonts w:ascii="BIZ UDゴシック" w:eastAsia="BIZ UDゴシック" w:hAnsi="BIZ UDゴシック" w:hint="eastAsia"/>
        </w:rPr>
        <w:t>していますか。また、</w:t>
      </w:r>
      <w:r w:rsidRPr="00D52BF4">
        <w:rPr>
          <w:rFonts w:ascii="BIZ UDゴシック" w:eastAsia="BIZ UDゴシック" w:hAnsi="BIZ UDゴシック"/>
        </w:rPr>
        <w:t>今後</w:t>
      </w:r>
      <w:r w:rsidRPr="00D52BF4">
        <w:rPr>
          <w:rFonts w:ascii="BIZ UDゴシック" w:eastAsia="BIZ UDゴシック" w:hAnsi="BIZ UDゴシック" w:hint="eastAsia"/>
        </w:rPr>
        <w:t>も</w:t>
      </w:r>
      <w:r w:rsidRPr="00D52BF4">
        <w:rPr>
          <w:rFonts w:ascii="BIZ UDゴシック" w:eastAsia="BIZ UDゴシック" w:hAnsi="BIZ UDゴシック"/>
        </w:rPr>
        <w:t>引</w:t>
      </w:r>
      <w:r w:rsidRPr="00D52BF4">
        <w:rPr>
          <w:rFonts w:ascii="BIZ UDゴシック" w:eastAsia="BIZ UDゴシック" w:hAnsi="BIZ UDゴシック" w:hint="eastAsia"/>
        </w:rPr>
        <w:t>き</w:t>
      </w:r>
      <w:r w:rsidRPr="00D52BF4">
        <w:rPr>
          <w:rFonts w:ascii="BIZ UDゴシック" w:eastAsia="BIZ UDゴシック" w:hAnsi="BIZ UDゴシック"/>
        </w:rPr>
        <w:t>続</w:t>
      </w:r>
      <w:r w:rsidRPr="00D52BF4">
        <w:rPr>
          <w:rFonts w:ascii="BIZ UDゴシック" w:eastAsia="BIZ UDゴシック" w:hAnsi="BIZ UDゴシック" w:hint="eastAsia"/>
        </w:rPr>
        <w:t>き</w:t>
      </w:r>
      <w:r w:rsidRPr="00D52BF4">
        <w:rPr>
          <w:rFonts w:ascii="BIZ UDゴシック" w:eastAsia="BIZ UDゴシック" w:hAnsi="BIZ UDゴシック"/>
        </w:rPr>
        <w:t>利用</w:t>
      </w:r>
      <w:r w:rsidRPr="00D52BF4">
        <w:rPr>
          <w:rFonts w:ascii="BIZ UDゴシック" w:eastAsia="BIZ UDゴシック" w:hAnsi="BIZ UDゴシック" w:hint="eastAsia"/>
        </w:rPr>
        <w:t>したい、あるいは</w:t>
      </w:r>
      <w:r w:rsidRPr="00D52BF4">
        <w:rPr>
          <w:rFonts w:ascii="BIZ UDゴシック" w:eastAsia="BIZ UDゴシック" w:hAnsi="BIZ UDゴシック"/>
        </w:rPr>
        <w:t>新</w:t>
      </w:r>
      <w:r w:rsidRPr="00D52BF4">
        <w:rPr>
          <w:rFonts w:ascii="BIZ UDゴシック" w:eastAsia="BIZ UDゴシック" w:hAnsi="BIZ UDゴシック" w:hint="eastAsia"/>
        </w:rPr>
        <w:t>たに</w:t>
      </w:r>
      <w:r w:rsidRPr="00D52BF4">
        <w:rPr>
          <w:rFonts w:ascii="BIZ UDゴシック" w:eastAsia="BIZ UDゴシック" w:hAnsi="BIZ UDゴシック"/>
        </w:rPr>
        <w:t>利用</w:t>
      </w:r>
      <w:r w:rsidRPr="00D52BF4">
        <w:rPr>
          <w:rFonts w:ascii="BIZ UDゴシック" w:eastAsia="BIZ UDゴシック" w:hAnsi="BIZ UDゴシック" w:hint="eastAsia"/>
        </w:rPr>
        <w:t>したいと</w:t>
      </w:r>
      <w:r w:rsidRPr="00D52BF4">
        <w:rPr>
          <w:rFonts w:ascii="BIZ UDゴシック" w:eastAsia="BIZ UDゴシック" w:hAnsi="BIZ UDゴシック"/>
        </w:rPr>
        <w:t>思</w:t>
      </w:r>
      <w:r w:rsidRPr="00D52BF4">
        <w:rPr>
          <w:rFonts w:ascii="BIZ UDゴシック" w:eastAsia="BIZ UDゴシック" w:hAnsi="BIZ UDゴシック" w:hint="eastAsia"/>
        </w:rPr>
        <w:t>うサービスはありますか。（</w:t>
      </w:r>
      <w:r w:rsidRPr="00D52BF4">
        <w:rPr>
          <w:rFonts w:ascii="BIZ UDゴシック" w:eastAsia="BIZ UDゴシック" w:hAnsi="BIZ UDゴシック"/>
        </w:rPr>
        <w:t>①</w:t>
      </w:r>
      <w:r w:rsidRPr="00D52BF4">
        <w:rPr>
          <w:rFonts w:ascii="BIZ UDゴシック" w:eastAsia="BIZ UDゴシック" w:hAnsi="BIZ UDゴシック" w:hint="eastAsia"/>
        </w:rPr>
        <w:t>〜㉕の</w:t>
      </w:r>
      <w:r w:rsidRPr="00D52BF4">
        <w:rPr>
          <w:rFonts w:ascii="BIZ UDゴシック" w:eastAsia="BIZ UDゴシック" w:hAnsi="BIZ UDゴシック"/>
        </w:rPr>
        <w:t>サービス</w:t>
      </w:r>
      <w:r w:rsidRPr="00D52BF4">
        <w:rPr>
          <w:rFonts w:ascii="BIZ UDゴシック" w:eastAsia="BIZ UDゴシック" w:hAnsi="BIZ UDゴシック" w:hint="eastAsia"/>
        </w:rPr>
        <w:t>ごとに</w:t>
      </w:r>
      <w:r w:rsidRPr="00D52BF4">
        <w:rPr>
          <w:rFonts w:ascii="BIZ UDゴシック" w:eastAsia="BIZ UDゴシック" w:hAnsi="BIZ UDゴシック"/>
        </w:rPr>
        <w:t>１つ</w:t>
      </w:r>
      <w:r w:rsidRPr="00D52BF4">
        <w:rPr>
          <w:rFonts w:ascii="BIZ UDゴシック" w:eastAsia="BIZ UDゴシック" w:hAnsi="BIZ UDゴシック" w:hint="eastAsia"/>
        </w:rPr>
        <w:t>ずつ</w:t>
      </w:r>
      <w:r w:rsidRPr="00D52BF4">
        <w:rPr>
          <w:rFonts w:ascii="BIZ UDゴシック" w:eastAsia="BIZ UDゴシック" w:hAnsi="BIZ UDゴシック"/>
        </w:rPr>
        <w:t>お答え</w:t>
      </w:r>
      <w:r w:rsidRPr="00D52BF4">
        <w:rPr>
          <w:rFonts w:ascii="BIZ UDゴシック" w:eastAsia="BIZ UDゴシック" w:hAnsi="BIZ UDゴシック" w:hint="eastAsia"/>
        </w:rPr>
        <w:t>ください。）</w:t>
      </w:r>
    </w:p>
    <w:p w14:paraId="191A8B69" w14:textId="77777777" w:rsidR="00EB1F0A" w:rsidRPr="00D52BF4" w:rsidRDefault="00EB1F0A" w:rsidP="00405CAC">
      <w:pPr>
        <w:pStyle w:val="a5"/>
        <w:ind w:firstLineChars="0" w:firstLine="1"/>
        <w:rPr>
          <w:rFonts w:asciiTheme="minorEastAsia" w:hAnsiTheme="minorEastAsia"/>
        </w:rPr>
      </w:pPr>
    </w:p>
    <w:p w14:paraId="40A029E4" w14:textId="77777777" w:rsidR="00862AEF" w:rsidRDefault="00B10259" w:rsidP="00B10259">
      <w:pPr>
        <w:pStyle w:val="a5"/>
        <w:ind w:firstLine="220"/>
        <w:rPr>
          <w:rFonts w:asciiTheme="minorEastAsia" w:hAnsiTheme="minorEastAsia"/>
        </w:rPr>
      </w:pPr>
      <w:r w:rsidRPr="00D52BF4">
        <w:rPr>
          <w:rFonts w:asciiTheme="minorEastAsia" w:hAnsiTheme="minorEastAsia" w:hint="eastAsia"/>
        </w:rPr>
        <w:t>障がい福祉サービスの利用状況をみると、「利用している・今後も利用したい」では</w:t>
      </w:r>
      <w:r w:rsidR="006051FB" w:rsidRPr="00D52BF4">
        <w:rPr>
          <w:rFonts w:asciiTheme="minorEastAsia" w:hAnsiTheme="minorEastAsia" w:hint="eastAsia"/>
        </w:rPr>
        <w:t>㉒</w:t>
      </w:r>
      <w:r w:rsidRPr="00D52BF4">
        <w:rPr>
          <w:rFonts w:asciiTheme="minorEastAsia" w:hAnsiTheme="minorEastAsia" w:hint="eastAsia"/>
        </w:rPr>
        <w:t>放課後等デイサービスが46.2％と最も高く、</w:t>
      </w:r>
      <w:r w:rsidR="0013746D" w:rsidRPr="00D52BF4">
        <w:rPr>
          <w:rFonts w:asciiTheme="minorEastAsia" w:hAnsiTheme="minorEastAsia" w:hint="eastAsia"/>
        </w:rPr>
        <w:t>次いで</w:t>
      </w:r>
      <w:r w:rsidR="006051FB" w:rsidRPr="00D52BF4">
        <w:rPr>
          <w:rFonts w:asciiTheme="minorEastAsia" w:hAnsiTheme="minorEastAsia" w:hint="eastAsia"/>
        </w:rPr>
        <w:t>⑯</w:t>
      </w:r>
      <w:r w:rsidRPr="00D52BF4">
        <w:rPr>
          <w:rFonts w:asciiTheme="minorEastAsia" w:hAnsiTheme="minorEastAsia" w:hint="eastAsia"/>
        </w:rPr>
        <w:t>計画相談支援（23.7％）、</w:t>
      </w:r>
      <w:r w:rsidR="006051FB" w:rsidRPr="00D52BF4">
        <w:rPr>
          <w:rFonts w:asciiTheme="minorEastAsia" w:hAnsiTheme="minorEastAsia" w:hint="eastAsia"/>
        </w:rPr>
        <w:t>⑲</w:t>
      </w:r>
      <w:r w:rsidRPr="00D52BF4">
        <w:rPr>
          <w:rFonts w:asciiTheme="minorEastAsia" w:hAnsiTheme="minorEastAsia" w:hint="eastAsia"/>
        </w:rPr>
        <w:t>児童発達支援（22.8％）が２割台と高くなっています。</w:t>
      </w:r>
    </w:p>
    <w:p w14:paraId="2A630853" w14:textId="1737E7A0" w:rsidR="00966C2D" w:rsidRPr="00D52BF4" w:rsidRDefault="00B10259" w:rsidP="00B10259">
      <w:pPr>
        <w:pStyle w:val="a5"/>
        <w:ind w:firstLine="220"/>
        <w:rPr>
          <w:rFonts w:asciiTheme="minorEastAsia" w:hAnsiTheme="minorEastAsia"/>
        </w:rPr>
      </w:pPr>
      <w:r w:rsidRPr="00D52BF4">
        <w:rPr>
          <w:rFonts w:asciiTheme="minorEastAsia" w:hAnsiTheme="minorEastAsia" w:hint="eastAsia"/>
        </w:rPr>
        <w:t>「利用していない・今後利用したい」では</w:t>
      </w:r>
      <w:r w:rsidR="006051FB" w:rsidRPr="00D52BF4">
        <w:rPr>
          <w:rFonts w:asciiTheme="minorEastAsia" w:hAnsiTheme="minorEastAsia" w:hint="eastAsia"/>
        </w:rPr>
        <w:t>⑨</w:t>
      </w:r>
      <w:r w:rsidRPr="00D52BF4">
        <w:rPr>
          <w:rFonts w:asciiTheme="minorEastAsia" w:hAnsiTheme="minorEastAsia" w:hint="eastAsia"/>
        </w:rPr>
        <w:t>就労継続支援が40.7％と最も高く、</w:t>
      </w:r>
      <w:r w:rsidR="006051FB" w:rsidRPr="00D52BF4">
        <w:rPr>
          <w:rFonts w:asciiTheme="minorEastAsia" w:hAnsiTheme="minorEastAsia" w:hint="eastAsia"/>
        </w:rPr>
        <w:t>⑧</w:t>
      </w:r>
      <w:r w:rsidRPr="00D52BF4">
        <w:rPr>
          <w:rFonts w:asciiTheme="minorEastAsia" w:hAnsiTheme="minorEastAsia" w:hint="eastAsia"/>
        </w:rPr>
        <w:t>就労移行支援（39.8％）、</w:t>
      </w:r>
      <w:r w:rsidR="006051FB" w:rsidRPr="00D52BF4">
        <w:rPr>
          <w:rFonts w:asciiTheme="minorEastAsia" w:hAnsiTheme="minorEastAsia" w:hint="eastAsia"/>
        </w:rPr>
        <w:t>⑩</w:t>
      </w:r>
      <w:r w:rsidRPr="00D52BF4">
        <w:rPr>
          <w:rFonts w:asciiTheme="minorEastAsia" w:hAnsiTheme="minorEastAsia" w:hint="eastAsia"/>
        </w:rPr>
        <w:t>就労定着支援（39.3％）、</w:t>
      </w:r>
      <w:r w:rsidR="006051FB" w:rsidRPr="00D52BF4">
        <w:rPr>
          <w:rFonts w:asciiTheme="minorEastAsia" w:hAnsiTheme="minorEastAsia" w:hint="eastAsia"/>
        </w:rPr>
        <w:t>⑦</w:t>
      </w:r>
      <w:r w:rsidRPr="00D52BF4">
        <w:rPr>
          <w:rFonts w:asciiTheme="minorEastAsia" w:hAnsiTheme="minorEastAsia" w:hint="eastAsia"/>
        </w:rPr>
        <w:t>自立訓練（34.8％</w:t>
      </w:r>
      <w:r w:rsidRPr="003D6BE4">
        <w:rPr>
          <w:rFonts w:asciiTheme="minorEastAsia" w:hAnsiTheme="minorEastAsia" w:hint="eastAsia"/>
          <w:color w:val="000000" w:themeColor="text1"/>
        </w:rPr>
        <w:t>）</w:t>
      </w:r>
      <w:r w:rsidR="00862AEF" w:rsidRPr="003D6BE4">
        <w:rPr>
          <w:rFonts w:asciiTheme="minorEastAsia" w:hAnsiTheme="minorEastAsia" w:hint="eastAsia"/>
          <w:color w:val="000000" w:themeColor="text1"/>
        </w:rPr>
        <w:t>、⑬自立生活援助（3</w:t>
      </w:r>
      <w:r w:rsidR="00862AEF" w:rsidRPr="003D6BE4">
        <w:rPr>
          <w:rFonts w:asciiTheme="minorEastAsia" w:hAnsiTheme="minorEastAsia"/>
          <w:color w:val="000000" w:themeColor="text1"/>
        </w:rPr>
        <w:t>2.6</w:t>
      </w:r>
      <w:r w:rsidR="00862AEF" w:rsidRPr="003D6BE4">
        <w:rPr>
          <w:rFonts w:asciiTheme="minorEastAsia" w:hAnsiTheme="minorEastAsia" w:hint="eastAsia"/>
          <w:color w:val="000000" w:themeColor="text1"/>
        </w:rPr>
        <w:t>％）</w:t>
      </w:r>
      <w:r w:rsidRPr="00D52BF4">
        <w:rPr>
          <w:rFonts w:asciiTheme="minorEastAsia" w:hAnsiTheme="minorEastAsia" w:hint="eastAsia"/>
        </w:rPr>
        <w:t>が３割台、</w:t>
      </w:r>
      <w:r w:rsidR="006051FB" w:rsidRPr="00D52BF4">
        <w:rPr>
          <w:rFonts w:asciiTheme="minorEastAsia" w:hAnsiTheme="minorEastAsia" w:hint="eastAsia"/>
        </w:rPr>
        <w:t>⑫</w:t>
      </w:r>
      <w:r w:rsidRPr="00D52BF4">
        <w:rPr>
          <w:rFonts w:asciiTheme="minorEastAsia" w:hAnsiTheme="minorEastAsia" w:hint="eastAsia"/>
        </w:rPr>
        <w:t>短期入所（25.9％）、</w:t>
      </w:r>
      <w:r w:rsidR="006051FB" w:rsidRPr="00D52BF4">
        <w:rPr>
          <w:rFonts w:asciiTheme="minorEastAsia" w:hAnsiTheme="minorEastAsia" w:hint="eastAsia"/>
        </w:rPr>
        <w:t>⑭</w:t>
      </w:r>
      <w:r w:rsidRPr="00D52BF4">
        <w:rPr>
          <w:rFonts w:asciiTheme="minorEastAsia" w:hAnsiTheme="minorEastAsia" w:hint="eastAsia"/>
        </w:rPr>
        <w:t>共同生活援助（24.2％）、</w:t>
      </w:r>
      <w:r w:rsidR="006051FB" w:rsidRPr="00D52BF4">
        <w:rPr>
          <w:rFonts w:asciiTheme="minorEastAsia" w:hAnsiTheme="minorEastAsia" w:hint="eastAsia"/>
        </w:rPr>
        <w:t>④</w:t>
      </w:r>
      <w:r w:rsidRPr="00D52BF4">
        <w:rPr>
          <w:rFonts w:asciiTheme="minorEastAsia" w:hAnsiTheme="minorEastAsia" w:hint="eastAsia"/>
        </w:rPr>
        <w:t>行動援護（21.7％）、</w:t>
      </w:r>
      <w:r w:rsidR="006051FB" w:rsidRPr="00D52BF4">
        <w:rPr>
          <w:rFonts w:asciiTheme="minorEastAsia" w:hAnsiTheme="minorEastAsia" w:hint="eastAsia"/>
        </w:rPr>
        <w:t>⑯</w:t>
      </w:r>
      <w:r w:rsidRPr="00D52BF4">
        <w:rPr>
          <w:rFonts w:asciiTheme="minorEastAsia" w:hAnsiTheme="minorEastAsia" w:hint="eastAsia"/>
        </w:rPr>
        <w:t>計画相談支援（20.1％）が２割台となっています。</w:t>
      </w:r>
    </w:p>
    <w:p w14:paraId="34430F13" w14:textId="79AFBA95" w:rsidR="00966C2D" w:rsidRPr="00D52BF4" w:rsidRDefault="00432ED0"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2042240" behindDoc="0" locked="0" layoutInCell="1" allowOverlap="1" wp14:anchorId="6595E056" wp14:editId="4F86832B">
                <wp:simplePos x="0" y="0"/>
                <wp:positionH relativeFrom="column">
                  <wp:posOffset>-625199</wp:posOffset>
                </wp:positionH>
                <wp:positionV relativeFrom="paragraph">
                  <wp:posOffset>226995</wp:posOffset>
                </wp:positionV>
                <wp:extent cx="7033895" cy="6069821"/>
                <wp:effectExtent l="0" t="0" r="0" b="0"/>
                <wp:wrapNone/>
                <wp:docPr id="216" name="グループ化 216"/>
                <wp:cNvGraphicFramePr/>
                <a:graphic xmlns:a="http://schemas.openxmlformats.org/drawingml/2006/main">
                  <a:graphicData uri="http://schemas.microsoft.com/office/word/2010/wordprocessingGroup">
                    <wpg:wgp>
                      <wpg:cNvGrpSpPr/>
                      <wpg:grpSpPr>
                        <a:xfrm>
                          <a:off x="0" y="0"/>
                          <a:ext cx="7033895" cy="6069821"/>
                          <a:chOff x="0" y="0"/>
                          <a:chExt cx="7033895" cy="6069821"/>
                        </a:xfrm>
                      </wpg:grpSpPr>
                      <wpg:grpSp>
                        <wpg:cNvPr id="1228" name="グループ化 1228"/>
                        <wpg:cNvGrpSpPr/>
                        <wpg:grpSpPr>
                          <a:xfrm>
                            <a:off x="2648309" y="0"/>
                            <a:ext cx="3434080" cy="133350"/>
                            <a:chOff x="0" y="0"/>
                            <a:chExt cx="3434489" cy="133350"/>
                          </a:xfrm>
                        </wpg:grpSpPr>
                        <wps:wsp>
                          <wps:cNvPr id="1229"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30"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31"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32"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33"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215" name="図 215"/>
                          <pic:cNvPicPr>
                            <a:picLocks noChangeAspect="1"/>
                          </pic:cNvPicPr>
                        </pic:nvPicPr>
                        <pic:blipFill rotWithShape="1">
                          <a:blip r:embed="rId154" cstate="print">
                            <a:extLst>
                              <a:ext uri="{28A0092B-C50C-407E-A947-70E740481C1C}">
                                <a14:useLocalDpi xmlns:a14="http://schemas.microsoft.com/office/drawing/2010/main" val="0"/>
                              </a:ext>
                            </a:extLst>
                          </a:blip>
                          <a:srcRect t="2195"/>
                          <a:stretch/>
                        </pic:blipFill>
                        <pic:spPr bwMode="auto">
                          <a:xfrm>
                            <a:off x="0" y="129396"/>
                            <a:ext cx="7033895" cy="5940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CF6FD1" id="グループ化 216" o:spid="_x0000_s1026" style="position:absolute;left:0;text-align:left;margin-left:-49.25pt;margin-top:17.85pt;width:553.85pt;height:477.95pt;z-index:252042240" coordsize="70338,606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">
                <v:group id="グループ化 1228" o:spid="_x0000_s1027" style="position:absolute;left:26483;width:34340;height:1333" coordsize="34344,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rect id="Rectangle 3" o:spid="_x0000_s1028"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dxXcEA&#10;AADdAAAADwAAAGRycy9kb3ducmV2LnhtbERPTWvCQBC9F/wPywheitk0h1JjVhFByVVt6XXIjkkw&#10;Oxt2t0n017uFQm/zeJ9TbCfTiYGcby0reEtSEMSV1S3XCj4vh+UHCB+QNXaWScGdPGw3s5cCc21H&#10;PtFwDrWIIexzVNCE0OdS+qohgz6xPXHkrtYZDBG6WmqHYww3nczS9F0abDk2NNjTvqHqdv4xCr70&#10;YNvq9fLd++Aet/p4MFx2Si3m024NItAU/sV/7lLH+Vm2gt9v4gl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ncV3BAAAA3QAAAA8AAAAAAAAAAAAAAAAAmAIAAGRycy9kb3du&#10;cmV2LnhtbFBLBQYAAAAABAAEAPUAAACGAwAAAAA=&#10;" fillcolor="black" strokeweight="0">
                    <v:fill r:id="rId13" o:title="" type="pattern"/>
                    <v:textbox inset="5.85pt,.7pt,5.85pt,.7pt"/>
                  </v:rect>
                  <v:rect id="Rectangle 4" o:spid="_x0000_s1029"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8WMgA&#10;AADdAAAADwAAAGRycy9kb3ducmV2LnhtbESPQUvDQBCF74L/YRnBS7Ebm6IldlukUGjFHpoKvY7Z&#10;MQlmZ0N2TVJ/vXMQepvhvXnvm+V6dI3qqQu1ZwOP0wQUceFtzaWBj9P2YQEqRGSLjWcycKEA69Xt&#10;zRIz6wc+Up/HUkkIhwwNVDG2mdahqMhhmPqWWLQv3zmMsnalth0OEu4aPUuSJ+2wZmmosKVNRcV3&#10;/uMM6Pnp0E/St/MQ0/ffeX943u8mn8bc342vL6AijfFq/r/eWcGfpcIv38gI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TxYyAAAAN0AAAAPAAAAAAAAAAAAAAAAAJgCAABk&#10;cnMvZG93bnJldi54bWxQSwUGAAAAAAQABAD1AAAAjQMAAAAA&#10;" fillcolor="black" strokeweight="0">
                    <v:fill r:id="rId14" o:title="" type="pattern"/>
                    <v:textbox inset="5.85pt,.7pt,5.85pt,.7pt"/>
                  </v:rect>
                  <v:rect id="Rectangle 5" o:spid="_x0000_s1030"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mg8IA&#10;AADdAAAADwAAAGRycy9kb3ducmV2LnhtbERPyWrDMBC9B/oPYgq9xbJTCMGNEkqgyzVuUuhtKk0t&#10;19bISGri/n0VKOQ2j7fOeju5QZwoxM6zgqooQRBrbzpuFRzenuYrEDEhGxw8k4JfirDd3MzWWBt/&#10;5j2dmtSKHMKxRgU2pbGWMmpLDmPhR+LMffngMGUYWmkCnnO4G+SiLJfSYce5weJIO0u6b36cAv0x&#10;vFe7/vuwf+mP9lnjZ4NdUOrudnp8AJFoSlfxv/vV5PmL+wou3+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yaDwgAAAN0AAAAPAAAAAAAAAAAAAAAAAJgCAABkcnMvZG93&#10;bnJldi54bWxQSwUGAAAAAAQABAD1AAAAhwMAAAAA&#10;" fillcolor="black" strokeweight="0">
                    <v:fill r:id="rId15" o:title="" type="pattern"/>
                    <v:textbox inset="5.85pt,.7pt,5.85pt,.7pt"/>
                  </v:rect>
                  <v:rect id="Rectangle 6" o:spid="_x0000_s1031"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rosUA&#10;AADdAAAADwAAAGRycy9kb3ducmV2LnhtbERPTWvCQBC9F/wPywheim6aFpHUVTRQMD0IJh56HLLT&#10;JDQ7G7IbTf69Wyj0No/3Odv9aFpxo941lhW8rCIQxKXVDVcKrsXHcgPCeWSNrWVSMJGD/W72tMVE&#10;2ztf6Jb7SoQQdgkqqL3vEildWZNBt7IdceC+bW/QB9hXUvd4D+GmlXEUraXBhkNDjR2lNZU/+WAU&#10;XE6f568zFelx6so4zd6Ga/Y8KLWYj4d3EJ5G/y/+c590mB+/xvD7TThB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iuixQAAAN0AAAAPAAAAAAAAAAAAAAAAAJgCAABkcnMv&#10;ZG93bnJldi54bWxQSwUGAAAAAAQABAD1AAAAigMAAAAA&#10;" fillcolor="black" strokeweight="0">
                    <v:fill r:id="rId16" o:title="" type="pattern"/>
                    <v:textbox inset="5.85pt,.7pt,5.85pt,.7pt"/>
                  </v:rect>
                  <v:rect id="Rectangle 8" o:spid="_x0000_s1032"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jnMQA&#10;AADdAAAADwAAAGRycy9kb3ducmV2LnhtbESPQYvCMBCF78L+hzAL3jStpSJdoyzCghcPVhH2NjSz&#10;bbGZlCRr6783guBthvfeN2/W29F04kbOt5YVpPMEBHFldcu1gvPpZ7YC4QOyxs4yKbiTh+3mY7LG&#10;QtuBj3QrQy0ihH2BCpoQ+kJKXzVk0M9tTxy1P+sMhri6WmqHQ4SbTi6SZCkNthwvNNjTrqHqWv6b&#10;SMn5ujsPq+xySPM9lUPOqftVavo5fn+BCDSGt/mV3utYf5Fl8Pwmj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o5zEAAAA3QAAAA8AAAAAAAAAAAAAAAAAmAIAAGRycy9k&#10;b3ducmV2LnhtbFBLBQYAAAAABAAEAPUAAACJAwAAAAA=&#10;" strokeweight="0">
                    <v:textbox inset="5.85pt,.7pt,5.85pt,.7pt"/>
                  </v:rect>
                </v:group>
                <v:shape id="図 215" o:spid="_x0000_s1033" type="#_x0000_t75" style="position:absolute;top:1293;width:70338;height:59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xYvEAAAA3AAAAA8AAABkcnMvZG93bnJldi54bWxEj0+LwjAUxO8LfofwBG9r6p+V3WoUERTx&#10;ttU9eHs0b9ti81KTaOu3NwsLHoeZ+Q2zWHWmFndyvrKsYDRMQBDnVldcKDgdt++fIHxA1lhbJgUP&#10;8rBa9t4WmGrb8jfds1CICGGfooIyhCaV0uclGfRD2xBH79c6gyFKV0jtsI1wU8txksykwYrjQokN&#10;bUrKL9nNKFj/2PP1MKW2Ds5t9pOvx+68y5Qa9Lv1HESgLrzC/+29VjAefcDfmXg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axYvEAAAA3AAAAA8AAAAAAAAAAAAAAAAA&#10;nwIAAGRycy9kb3ducmV2LnhtbFBLBQYAAAAABAAEAPcAAACQAwAAAAA=&#10;">
                  <v:imagedata r:id="rId155" o:title="" croptop="1439f"/>
                  <v:path arrowok="t"/>
                </v:shape>
              </v:group>
            </w:pict>
          </mc:Fallback>
        </mc:AlternateContent>
      </w:r>
    </w:p>
    <w:p w14:paraId="0BA62B37" w14:textId="697F2D31" w:rsidR="00966C2D" w:rsidRPr="00D52BF4" w:rsidRDefault="00966C2D" w:rsidP="00405CAC">
      <w:pPr>
        <w:pStyle w:val="a5"/>
        <w:ind w:firstLineChars="0" w:firstLine="1"/>
        <w:rPr>
          <w:rFonts w:asciiTheme="minorEastAsia" w:hAnsiTheme="minorEastAsia"/>
        </w:rPr>
      </w:pPr>
    </w:p>
    <w:p w14:paraId="00D49242" w14:textId="3B3B1F36" w:rsidR="00966C2D" w:rsidRPr="00D52BF4" w:rsidRDefault="00966C2D" w:rsidP="00405CAC">
      <w:pPr>
        <w:pStyle w:val="a5"/>
        <w:ind w:firstLineChars="0" w:firstLine="1"/>
        <w:rPr>
          <w:rFonts w:asciiTheme="minorEastAsia" w:hAnsiTheme="minorEastAsia"/>
        </w:rPr>
      </w:pPr>
    </w:p>
    <w:p w14:paraId="75FBA712" w14:textId="77777777" w:rsidR="00966C2D" w:rsidRPr="00D52BF4" w:rsidRDefault="00966C2D" w:rsidP="00405CAC">
      <w:pPr>
        <w:pStyle w:val="a5"/>
        <w:ind w:firstLineChars="0" w:firstLine="1"/>
        <w:rPr>
          <w:rFonts w:asciiTheme="minorEastAsia" w:hAnsiTheme="minorEastAsia"/>
        </w:rPr>
      </w:pPr>
    </w:p>
    <w:p w14:paraId="5245471D" w14:textId="77777777" w:rsidR="00966C2D" w:rsidRPr="00D52BF4" w:rsidRDefault="00966C2D" w:rsidP="00405CAC">
      <w:pPr>
        <w:pStyle w:val="a5"/>
        <w:ind w:firstLineChars="0" w:firstLine="1"/>
        <w:rPr>
          <w:rFonts w:asciiTheme="minorEastAsia" w:hAnsiTheme="minorEastAsia"/>
        </w:rPr>
      </w:pPr>
    </w:p>
    <w:p w14:paraId="46C6065E" w14:textId="77777777" w:rsidR="00966C2D" w:rsidRPr="00D52BF4" w:rsidRDefault="00966C2D" w:rsidP="00405CAC">
      <w:pPr>
        <w:pStyle w:val="a5"/>
        <w:ind w:firstLineChars="0" w:firstLine="1"/>
        <w:rPr>
          <w:rFonts w:asciiTheme="minorEastAsia" w:hAnsiTheme="minorEastAsia"/>
        </w:rPr>
      </w:pPr>
    </w:p>
    <w:p w14:paraId="35EF0E07" w14:textId="77777777" w:rsidR="00966C2D" w:rsidRPr="00D52BF4" w:rsidRDefault="00966C2D" w:rsidP="00405CAC">
      <w:pPr>
        <w:pStyle w:val="a5"/>
        <w:ind w:firstLineChars="0" w:firstLine="1"/>
        <w:rPr>
          <w:rFonts w:asciiTheme="minorEastAsia" w:hAnsiTheme="minorEastAsia"/>
        </w:rPr>
      </w:pPr>
    </w:p>
    <w:p w14:paraId="2EFA0021" w14:textId="77777777" w:rsidR="00966C2D" w:rsidRPr="00D52BF4" w:rsidRDefault="00966C2D" w:rsidP="00405CAC">
      <w:pPr>
        <w:pStyle w:val="a5"/>
        <w:ind w:firstLineChars="0" w:firstLine="1"/>
        <w:rPr>
          <w:rFonts w:asciiTheme="minorEastAsia" w:hAnsiTheme="minorEastAsia"/>
        </w:rPr>
      </w:pPr>
    </w:p>
    <w:p w14:paraId="47E3C6CF" w14:textId="77777777" w:rsidR="00966C2D" w:rsidRPr="00D52BF4" w:rsidRDefault="00966C2D" w:rsidP="00405CAC">
      <w:pPr>
        <w:pStyle w:val="a5"/>
        <w:ind w:firstLineChars="0" w:firstLine="1"/>
        <w:rPr>
          <w:rFonts w:asciiTheme="minorEastAsia" w:hAnsiTheme="minorEastAsia"/>
        </w:rPr>
      </w:pPr>
    </w:p>
    <w:p w14:paraId="084EBE5B" w14:textId="77777777" w:rsidR="00966C2D" w:rsidRPr="00D52BF4" w:rsidRDefault="00966C2D" w:rsidP="00405CAC">
      <w:pPr>
        <w:pStyle w:val="a5"/>
        <w:ind w:firstLineChars="0" w:firstLine="1"/>
        <w:rPr>
          <w:rFonts w:asciiTheme="minorEastAsia" w:hAnsiTheme="minorEastAsia"/>
        </w:rPr>
      </w:pPr>
    </w:p>
    <w:p w14:paraId="4FE963A7" w14:textId="77777777" w:rsidR="00966C2D" w:rsidRPr="00D52BF4" w:rsidRDefault="00966C2D" w:rsidP="00405CAC">
      <w:pPr>
        <w:pStyle w:val="a5"/>
        <w:ind w:firstLineChars="0" w:firstLine="1"/>
        <w:rPr>
          <w:rFonts w:asciiTheme="minorEastAsia" w:hAnsiTheme="minorEastAsia"/>
        </w:rPr>
      </w:pPr>
    </w:p>
    <w:p w14:paraId="47A0D928" w14:textId="77777777" w:rsidR="00966C2D" w:rsidRPr="00D52BF4" w:rsidRDefault="00966C2D" w:rsidP="00405CAC">
      <w:pPr>
        <w:pStyle w:val="a5"/>
        <w:ind w:firstLineChars="0" w:firstLine="1"/>
        <w:rPr>
          <w:rFonts w:asciiTheme="minorEastAsia" w:hAnsiTheme="minorEastAsia"/>
        </w:rPr>
      </w:pPr>
    </w:p>
    <w:p w14:paraId="00B7A50F" w14:textId="77777777" w:rsidR="00966C2D" w:rsidRPr="00D52BF4" w:rsidRDefault="00966C2D" w:rsidP="00405CAC">
      <w:pPr>
        <w:pStyle w:val="a5"/>
        <w:ind w:firstLineChars="0" w:firstLine="1"/>
        <w:rPr>
          <w:rFonts w:asciiTheme="minorEastAsia" w:hAnsiTheme="minorEastAsia"/>
        </w:rPr>
      </w:pPr>
    </w:p>
    <w:p w14:paraId="2043D58A" w14:textId="77777777" w:rsidR="00966C2D" w:rsidRPr="00D52BF4" w:rsidRDefault="00966C2D" w:rsidP="00405CAC">
      <w:pPr>
        <w:pStyle w:val="a5"/>
        <w:ind w:firstLineChars="0" w:firstLine="1"/>
        <w:rPr>
          <w:rFonts w:asciiTheme="minorEastAsia" w:hAnsiTheme="minorEastAsia"/>
        </w:rPr>
      </w:pPr>
    </w:p>
    <w:p w14:paraId="6563E599" w14:textId="77777777" w:rsidR="00966C2D" w:rsidRPr="00D52BF4" w:rsidRDefault="00966C2D" w:rsidP="00405CAC">
      <w:pPr>
        <w:pStyle w:val="a5"/>
        <w:ind w:firstLineChars="0" w:firstLine="1"/>
        <w:rPr>
          <w:rFonts w:asciiTheme="minorEastAsia" w:hAnsiTheme="minorEastAsia"/>
        </w:rPr>
      </w:pPr>
    </w:p>
    <w:p w14:paraId="446C1B73" w14:textId="77777777" w:rsidR="00966C2D" w:rsidRPr="00D52BF4" w:rsidRDefault="00966C2D" w:rsidP="00405CAC">
      <w:pPr>
        <w:pStyle w:val="a5"/>
        <w:ind w:firstLineChars="0" w:firstLine="1"/>
        <w:rPr>
          <w:rFonts w:asciiTheme="minorEastAsia" w:hAnsiTheme="minorEastAsia"/>
        </w:rPr>
      </w:pPr>
    </w:p>
    <w:p w14:paraId="0265EC7D" w14:textId="77777777" w:rsidR="00966C2D" w:rsidRPr="00D52BF4" w:rsidRDefault="00966C2D" w:rsidP="00405CAC">
      <w:pPr>
        <w:pStyle w:val="a5"/>
        <w:ind w:firstLineChars="0" w:firstLine="1"/>
        <w:rPr>
          <w:rFonts w:asciiTheme="minorEastAsia" w:hAnsiTheme="minorEastAsia"/>
        </w:rPr>
      </w:pPr>
    </w:p>
    <w:p w14:paraId="1B2E257E" w14:textId="77777777" w:rsidR="00922ACE" w:rsidRPr="00D52BF4" w:rsidRDefault="00922ACE" w:rsidP="00405CAC">
      <w:pPr>
        <w:pStyle w:val="a5"/>
        <w:ind w:firstLineChars="0" w:firstLine="1"/>
        <w:rPr>
          <w:rFonts w:asciiTheme="minorEastAsia" w:hAnsiTheme="minorEastAsia"/>
        </w:rPr>
      </w:pPr>
    </w:p>
    <w:p w14:paraId="54612173" w14:textId="77777777" w:rsidR="00922ACE" w:rsidRPr="00D52BF4" w:rsidRDefault="00922ACE" w:rsidP="00405CAC">
      <w:pPr>
        <w:pStyle w:val="a5"/>
        <w:ind w:firstLineChars="0" w:firstLine="1"/>
        <w:rPr>
          <w:rFonts w:asciiTheme="minorEastAsia" w:hAnsiTheme="minorEastAsia"/>
        </w:rPr>
      </w:pPr>
    </w:p>
    <w:p w14:paraId="2D4D1EFB" w14:textId="77777777" w:rsidR="00922ACE" w:rsidRPr="00D52BF4" w:rsidRDefault="00922ACE" w:rsidP="00405CAC">
      <w:pPr>
        <w:pStyle w:val="a5"/>
        <w:ind w:firstLineChars="0" w:firstLine="1"/>
        <w:rPr>
          <w:rFonts w:asciiTheme="minorEastAsia" w:hAnsiTheme="minorEastAsia"/>
        </w:rPr>
      </w:pPr>
    </w:p>
    <w:p w14:paraId="02AA53BC" w14:textId="77777777" w:rsidR="00922ACE" w:rsidRPr="00D52BF4" w:rsidRDefault="00922ACE" w:rsidP="00405CAC">
      <w:pPr>
        <w:pStyle w:val="a5"/>
        <w:ind w:firstLineChars="0" w:firstLine="1"/>
        <w:rPr>
          <w:rFonts w:asciiTheme="minorEastAsia" w:hAnsiTheme="minorEastAsia"/>
        </w:rPr>
      </w:pPr>
    </w:p>
    <w:p w14:paraId="5A21D123" w14:textId="77777777" w:rsidR="00922ACE" w:rsidRPr="00D52BF4" w:rsidRDefault="00922ACE" w:rsidP="00405CAC">
      <w:pPr>
        <w:pStyle w:val="a5"/>
        <w:ind w:firstLineChars="0" w:firstLine="1"/>
        <w:rPr>
          <w:rFonts w:asciiTheme="minorEastAsia" w:hAnsiTheme="minorEastAsia"/>
        </w:rPr>
      </w:pPr>
    </w:p>
    <w:p w14:paraId="5E610F98" w14:textId="77777777" w:rsidR="00922ACE" w:rsidRPr="00D52BF4" w:rsidRDefault="00922ACE" w:rsidP="00405CAC">
      <w:pPr>
        <w:pStyle w:val="a5"/>
        <w:ind w:firstLineChars="0" w:firstLine="1"/>
        <w:rPr>
          <w:rFonts w:asciiTheme="minorEastAsia" w:hAnsiTheme="minorEastAsia"/>
        </w:rPr>
      </w:pPr>
    </w:p>
    <w:p w14:paraId="4CA018ED" w14:textId="77777777" w:rsidR="00922ACE" w:rsidRPr="00D52BF4" w:rsidRDefault="00922ACE" w:rsidP="00405CAC">
      <w:pPr>
        <w:pStyle w:val="a5"/>
        <w:ind w:firstLineChars="0" w:firstLine="1"/>
        <w:rPr>
          <w:rFonts w:asciiTheme="minorEastAsia" w:hAnsiTheme="minorEastAsia"/>
        </w:rPr>
      </w:pPr>
    </w:p>
    <w:p w14:paraId="34E92CB7" w14:textId="77777777" w:rsidR="00922ACE" w:rsidRPr="00D52BF4" w:rsidRDefault="00922ACE" w:rsidP="00405CAC">
      <w:pPr>
        <w:pStyle w:val="a5"/>
        <w:ind w:firstLineChars="0" w:firstLine="1"/>
        <w:rPr>
          <w:rFonts w:asciiTheme="minorEastAsia" w:hAnsiTheme="minorEastAsia"/>
        </w:rPr>
      </w:pPr>
    </w:p>
    <w:p w14:paraId="7065428B" w14:textId="77777777" w:rsidR="00922ACE"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77B6B512" w14:textId="77777777" w:rsidR="00922ACE" w:rsidRPr="00D52BF4" w:rsidRDefault="00922ACE" w:rsidP="00405CAC">
      <w:pPr>
        <w:pStyle w:val="a5"/>
        <w:ind w:firstLineChars="0" w:firstLine="1"/>
        <w:rPr>
          <w:rFonts w:asciiTheme="minorEastAsia" w:hAnsiTheme="minorEastAsia"/>
        </w:rPr>
      </w:pPr>
    </w:p>
    <w:p w14:paraId="374D6701" w14:textId="32C056DD" w:rsidR="00922ACE" w:rsidRPr="00D52BF4" w:rsidRDefault="00922ACE" w:rsidP="00405CAC">
      <w:pPr>
        <w:pStyle w:val="a5"/>
        <w:ind w:firstLineChars="0" w:firstLine="1"/>
        <w:rPr>
          <w:rFonts w:asciiTheme="minorEastAsia" w:hAnsiTheme="minorEastAsia"/>
        </w:rPr>
      </w:pPr>
    </w:p>
    <w:p w14:paraId="2F7567C2" w14:textId="6ACF4369" w:rsidR="00922ACE" w:rsidRPr="00D52BF4" w:rsidRDefault="00922ACE" w:rsidP="00405CAC">
      <w:pPr>
        <w:pStyle w:val="a5"/>
        <w:ind w:firstLineChars="0" w:firstLine="1"/>
        <w:rPr>
          <w:rFonts w:asciiTheme="minorEastAsia" w:hAnsiTheme="minorEastAsia"/>
        </w:rPr>
      </w:pPr>
    </w:p>
    <w:p w14:paraId="461A4183" w14:textId="0FA94908" w:rsidR="00922ACE" w:rsidRPr="00D52BF4" w:rsidRDefault="00432ED0"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2044288" behindDoc="0" locked="0" layoutInCell="1" allowOverlap="1" wp14:anchorId="6C63812F" wp14:editId="7662EC6C">
                <wp:simplePos x="0" y="0"/>
                <wp:positionH relativeFrom="column">
                  <wp:posOffset>-461298</wp:posOffset>
                </wp:positionH>
                <wp:positionV relativeFrom="paragraph">
                  <wp:posOffset>156306</wp:posOffset>
                </wp:positionV>
                <wp:extent cx="7034530" cy="6513830"/>
                <wp:effectExtent l="0" t="0" r="0" b="0"/>
                <wp:wrapNone/>
                <wp:docPr id="218" name="グループ化 218"/>
                <wp:cNvGraphicFramePr/>
                <a:graphic xmlns:a="http://schemas.openxmlformats.org/drawingml/2006/main">
                  <a:graphicData uri="http://schemas.microsoft.com/office/word/2010/wordprocessingGroup">
                    <wpg:wgp>
                      <wpg:cNvGrpSpPr/>
                      <wpg:grpSpPr>
                        <a:xfrm>
                          <a:off x="0" y="0"/>
                          <a:ext cx="7034530" cy="6513830"/>
                          <a:chOff x="0" y="-51754"/>
                          <a:chExt cx="7034530" cy="6513830"/>
                        </a:xfrm>
                      </wpg:grpSpPr>
                      <wpg:grpSp>
                        <wpg:cNvPr id="1234" name="グループ化 1234"/>
                        <wpg:cNvGrpSpPr/>
                        <wpg:grpSpPr>
                          <a:xfrm>
                            <a:off x="2682816" y="0"/>
                            <a:ext cx="3405505" cy="133350"/>
                            <a:chOff x="28578" y="0"/>
                            <a:chExt cx="3405911" cy="133350"/>
                          </a:xfrm>
                        </wpg:grpSpPr>
                        <wps:wsp>
                          <wps:cNvPr id="1235" name="Rectangle 3" descr="50%"/>
                          <wps:cNvSpPr>
                            <a:spLocks noChangeArrowheads="1"/>
                          </wps:cNvSpPr>
                          <wps:spPr bwMode="auto">
                            <a:xfrm>
                              <a:off x="28578"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36"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37"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38"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39"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217" name="図 217"/>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51754"/>
                            <a:ext cx="7034530" cy="6513830"/>
                          </a:xfrm>
                          <a:prstGeom prst="rect">
                            <a:avLst/>
                          </a:prstGeom>
                          <a:noFill/>
                          <a:ln>
                            <a:noFill/>
                          </a:ln>
                        </pic:spPr>
                      </pic:pic>
                    </wpg:wgp>
                  </a:graphicData>
                </a:graphic>
                <wp14:sizeRelV relativeFrom="margin">
                  <wp14:pctHeight>0</wp14:pctHeight>
                </wp14:sizeRelV>
              </wp:anchor>
            </w:drawing>
          </mc:Choice>
          <mc:Fallback>
            <w:pict>
              <v:group w14:anchorId="2B294658" id="グループ化 218" o:spid="_x0000_s1026" style="position:absolute;left:0;text-align:left;margin-left:-36.3pt;margin-top:12.3pt;width:553.9pt;height:512.9pt;z-index:252044288;mso-height-relative:margin" coordorigin=",-517" coordsize="70345,65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">
                <v:group id="グループ化 1234" o:spid="_x0000_s1027" style="position:absolute;left:26828;width:34055;height:1333" coordorigin="285" coordsize="34059,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rect id="Rectangle 3" o:spid="_x0000_s1028" alt="50%" style="position:absolute;left:28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thb8A&#10;AADdAAAADwAAAGRycy9kb3ducmV2LnhtbERPy6rCMBDdX/AfwghuLppeRZFqFLmguPWF26EZ22Iz&#10;KUms1a83guBuDuc582VrKtGQ86VlBX+DBARxZnXJuYLjYd2fgvABWWNlmRQ8yMNy0fmZY6rtnXfU&#10;7EMuYgj7FBUUIdSplD4ryKAf2Jo4chfrDIYIXS61w3sMN5UcJslEGiw5NhRY039B2XV/MwpOurFl&#10;9ns41z645zXfrA1vK6V63XY1AxGoDV/xx73Vcf5wNIb3N/EE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M+2FvwAAAN0AAAAPAAAAAAAAAAAAAAAAAJgCAABkcnMvZG93bnJl&#10;di54bWxQSwUGAAAAAAQABAD1AAAAhAMAAAAA&#10;" fillcolor="black" strokeweight="0">
                    <v:fill r:id="rId13" o:title="" type="pattern"/>
                    <v:textbox inset="5.85pt,.7pt,5.85pt,.7pt"/>
                  </v:rect>
                  <v:rect id="Rectangle 4" o:spid="_x0000_s1029"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t8YA&#10;AADdAAAADwAAAGRycy9kb3ducmV2LnhtbERPTWvCQBC9F/wPywi9SN1oREt0E6RQsFIPaqHXMTsm&#10;wexsyG6TtL/eLRR6m8f7nE02mFp01LrKsoLZNAJBnFtdcaHg4/z69AzCeWSNtWVS8E0OsnT0sMFE&#10;256P1J18IUIIuwQVlN43iZQuL8mgm9qGOHBX2xr0AbaF1C32IdzUch5FS2mw4tBQYkMvJeW305dR&#10;IBfnQzeJ95+9j99/Ft1h9babXJR6HA/bNQhPg/8X/7l3Osyfx0v4/Sac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Bt8YAAADdAAAADwAAAAAAAAAAAAAAAACYAgAAZHJz&#10;L2Rvd25yZXYueG1sUEsFBgAAAAAEAAQA9QAAAIsDAAAAAA==&#10;" fillcolor="black" strokeweight="0">
                    <v:fill r:id="rId14" o:title="" type="pattern"/>
                    <v:textbox inset="5.85pt,.7pt,5.85pt,.7pt"/>
                  </v:rect>
                  <v:rect id="Rectangle 5" o:spid="_x0000_s1030"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bbMIA&#10;AADdAAAADwAAAGRycy9kb3ducmV2LnhtbERPTWsCMRC9F/ofwhR6q1kttGU1igitXt3agrcxGTfr&#10;biZLEnX9902h0Ns83ufMFoPrxIVCbDwrGI8KEMTam4ZrBbvP96c3EDEhG+w8k4IbRVjM7+9mWBp/&#10;5S1dqlSLHMKxRAU2pb6UMmpLDuPI98SZO/rgMGUYamkCXnO46+SkKF6kw4Zzg8WeVpZ0W52dAr3v&#10;vser9rTbrtsv+6HxUGETlHp8GJZTEImG9C/+c29Mnj95foXfb/IJ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htswgAAAN0AAAAPAAAAAAAAAAAAAAAAAJgCAABkcnMvZG93&#10;bnJldi54bWxQSwUGAAAAAAQABAD1AAAAhwMAAAAA&#10;" fillcolor="black" strokeweight="0">
                    <v:fill r:id="rId15" o:title="" type="pattern"/>
                    <v:textbox inset="5.85pt,.7pt,5.85pt,.7pt"/>
                  </v:rect>
                  <v:rect id="Rectangle 6" o:spid="_x0000_s1031"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cSMcA&#10;AADdAAAADwAAAGRycy9kb3ducmV2LnhtbESPT2vCQBDF74V+h2UKXkrdmIpIdJUaELQHwT+HHofs&#10;mIRmZ0N2o/Hbdw4FbzO8N+/9ZrkeXKNu1IXas4HJOAFFXHhbc2ngct5+zEGFiGyx8UwGHhRgvXp9&#10;WWJm/Z2PdDvFUkkIhwwNVDG2mdahqMhhGPuWWLSr7xxGWbtS2w7vEu4anSbJTDusWRoqbCmvqPg9&#10;9c7Acfd9+DnQOd882iLN99P+sn/vjRm9DV8LUJGG+DT/X++s4Kef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HEjHAAAA3QAAAA8AAAAAAAAAAAAAAAAAmAIAAGRy&#10;cy9kb3ducmV2LnhtbFBLBQYAAAAABAAEAPUAAACMAwAAAAA=&#10;" fillcolor="black" strokeweight="0">
                    <v:fill r:id="rId16" o:title="" type="pattern"/>
                    <v:textbox inset="5.85pt,.7pt,5.85pt,.7pt"/>
                  </v:rect>
                  <v:rect id="Rectangle 8" o:spid="_x0000_s1032"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UdsQA&#10;AADdAAAADwAAAGRycy9kb3ducmV2LnhtbESPQYvCMBCF7wv+hzCCtzWtUtFqFBEWvHjYKgt7G5qx&#10;LTaTkmRt/fdmQfA2w3vvmzeb3WBacSfnG8sK0mkCgri0uuFKweX89bkE4QOyxtYyKXiQh9129LHB&#10;XNuev+lehEpECPscFdQhdLmUvqzJoJ/ajjhqV+sMhri6SmqHfYSbVs6SZCENNhwv1NjRoabyVvyZ&#10;SMn4drj0y/nPKc2OVPQZp+5Xqcl42K9BBBrC2/xKH3WsP5uv4P+bOIL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lHbEAAAA3QAAAA8AAAAAAAAAAAAAAAAAmAIAAGRycy9k&#10;b3ducmV2LnhtbFBLBQYAAAAABAAEAPUAAACJAwAAAAA=&#10;" strokeweight="0">
                    <v:textbox inset="5.85pt,.7pt,5.85pt,.7pt"/>
                  </v:rect>
                </v:group>
                <v:shape id="図 217" o:spid="_x0000_s1033" type="#_x0000_t75" style="position:absolute;top:-517;width:70345;height:65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hjFAAAA3AAAAA8AAABkcnMvZG93bnJldi54bWxEj91qAjEUhO+FvkM4Qu8069r6sxqlSCtS&#10;UfDnAQ6b4+5icrJsUt2+vREKvRxm5htmvmytETdqfOVYwaCfgCDOna64UHA+ffUmIHxA1mgck4Jf&#10;8rBcvHTmmGl35wPdjqEQEcI+QwVlCHUmpc9Lsuj7riaO3sU1FkOUTSF1g/cIt0amSTKSFiuOCyXW&#10;tCopvx5/rIL1rpjuv98+d2ZYGZO67ej9OkWlXrvtxwxEoDb8h//aG60gHYzheSYe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PoYxQAAANwAAAAPAAAAAAAAAAAAAAAA&#10;AJ8CAABkcnMvZG93bnJldi54bWxQSwUGAAAAAAQABAD3AAAAkQMAAAAA&#10;">
                  <v:imagedata r:id="rId157" o:title=""/>
                  <v:path arrowok="t"/>
                </v:shape>
              </v:group>
            </w:pict>
          </mc:Fallback>
        </mc:AlternateContent>
      </w:r>
    </w:p>
    <w:p w14:paraId="785015BA" w14:textId="4FB1E7EB" w:rsidR="00922ACE" w:rsidRPr="00D52BF4" w:rsidRDefault="00922ACE" w:rsidP="00405CAC">
      <w:pPr>
        <w:pStyle w:val="a5"/>
        <w:ind w:firstLineChars="0" w:firstLine="1"/>
        <w:rPr>
          <w:rFonts w:asciiTheme="minorEastAsia" w:hAnsiTheme="minorEastAsia"/>
        </w:rPr>
      </w:pPr>
    </w:p>
    <w:p w14:paraId="335E8A4A" w14:textId="707353C0" w:rsidR="00922ACE" w:rsidRPr="00D52BF4" w:rsidRDefault="00922ACE" w:rsidP="00405CAC">
      <w:pPr>
        <w:pStyle w:val="a5"/>
        <w:ind w:firstLineChars="0" w:firstLine="1"/>
        <w:rPr>
          <w:rFonts w:asciiTheme="minorEastAsia" w:hAnsiTheme="minorEastAsia"/>
        </w:rPr>
      </w:pPr>
    </w:p>
    <w:p w14:paraId="4CEC0D54" w14:textId="77777777" w:rsidR="00922ACE" w:rsidRPr="00D52BF4" w:rsidRDefault="00922ACE" w:rsidP="00405CAC">
      <w:pPr>
        <w:pStyle w:val="a5"/>
        <w:ind w:firstLineChars="0" w:firstLine="1"/>
        <w:rPr>
          <w:rFonts w:asciiTheme="minorEastAsia" w:hAnsiTheme="minorEastAsia"/>
        </w:rPr>
      </w:pPr>
    </w:p>
    <w:p w14:paraId="16C81E31" w14:textId="77777777" w:rsidR="00922ACE" w:rsidRPr="00D52BF4" w:rsidRDefault="00922ACE" w:rsidP="00405CAC">
      <w:pPr>
        <w:pStyle w:val="a5"/>
        <w:ind w:firstLineChars="0" w:firstLine="1"/>
        <w:rPr>
          <w:rFonts w:asciiTheme="minorEastAsia" w:hAnsiTheme="minorEastAsia"/>
        </w:rPr>
      </w:pPr>
    </w:p>
    <w:p w14:paraId="163B0D01" w14:textId="77777777" w:rsidR="00922ACE" w:rsidRPr="00D52BF4" w:rsidRDefault="00922ACE" w:rsidP="00405CAC">
      <w:pPr>
        <w:pStyle w:val="a5"/>
        <w:ind w:firstLineChars="0" w:firstLine="1"/>
        <w:rPr>
          <w:rFonts w:asciiTheme="minorEastAsia" w:hAnsiTheme="minorEastAsia"/>
        </w:rPr>
      </w:pPr>
    </w:p>
    <w:p w14:paraId="726E929D" w14:textId="77777777" w:rsidR="00922ACE" w:rsidRPr="00D52BF4" w:rsidRDefault="00922ACE" w:rsidP="00405CAC">
      <w:pPr>
        <w:pStyle w:val="a5"/>
        <w:ind w:firstLineChars="0" w:firstLine="1"/>
        <w:rPr>
          <w:rFonts w:asciiTheme="minorEastAsia" w:hAnsiTheme="minorEastAsia"/>
        </w:rPr>
      </w:pPr>
    </w:p>
    <w:p w14:paraId="16FB742B" w14:textId="77777777" w:rsidR="00922ACE" w:rsidRPr="00D52BF4" w:rsidRDefault="00922ACE" w:rsidP="00405CAC">
      <w:pPr>
        <w:pStyle w:val="a5"/>
        <w:ind w:firstLineChars="0" w:firstLine="1"/>
        <w:rPr>
          <w:rFonts w:asciiTheme="minorEastAsia" w:hAnsiTheme="minorEastAsia"/>
        </w:rPr>
      </w:pPr>
    </w:p>
    <w:p w14:paraId="47A45516" w14:textId="77777777" w:rsidR="00922ACE" w:rsidRPr="00D52BF4" w:rsidRDefault="00922ACE" w:rsidP="00405CAC">
      <w:pPr>
        <w:pStyle w:val="a5"/>
        <w:ind w:firstLineChars="0" w:firstLine="1"/>
        <w:rPr>
          <w:rFonts w:asciiTheme="minorEastAsia" w:hAnsiTheme="minorEastAsia"/>
        </w:rPr>
      </w:pPr>
    </w:p>
    <w:p w14:paraId="06610111" w14:textId="77777777" w:rsidR="00922ACE" w:rsidRPr="00D52BF4" w:rsidRDefault="00922ACE" w:rsidP="00405CAC">
      <w:pPr>
        <w:pStyle w:val="a5"/>
        <w:ind w:firstLineChars="0" w:firstLine="1"/>
        <w:rPr>
          <w:rFonts w:asciiTheme="minorEastAsia" w:hAnsiTheme="minorEastAsia"/>
        </w:rPr>
      </w:pPr>
    </w:p>
    <w:p w14:paraId="52729502" w14:textId="77777777" w:rsidR="00922ACE" w:rsidRPr="00D52BF4" w:rsidRDefault="00922ACE" w:rsidP="00405CAC">
      <w:pPr>
        <w:pStyle w:val="a5"/>
        <w:ind w:firstLineChars="0" w:firstLine="1"/>
        <w:rPr>
          <w:rFonts w:asciiTheme="minorEastAsia" w:hAnsiTheme="minorEastAsia"/>
        </w:rPr>
      </w:pPr>
    </w:p>
    <w:p w14:paraId="10CB5189" w14:textId="77777777" w:rsidR="00922ACE" w:rsidRPr="00D52BF4" w:rsidRDefault="00922ACE" w:rsidP="00405CAC">
      <w:pPr>
        <w:pStyle w:val="a5"/>
        <w:ind w:firstLineChars="0" w:firstLine="1"/>
        <w:rPr>
          <w:rFonts w:asciiTheme="minorEastAsia" w:hAnsiTheme="minorEastAsia"/>
        </w:rPr>
      </w:pPr>
    </w:p>
    <w:p w14:paraId="6303A625" w14:textId="77777777" w:rsidR="00922ACE" w:rsidRPr="00D52BF4" w:rsidRDefault="00922ACE" w:rsidP="00405CAC">
      <w:pPr>
        <w:pStyle w:val="a5"/>
        <w:ind w:firstLineChars="0" w:firstLine="1"/>
        <w:rPr>
          <w:rFonts w:asciiTheme="minorEastAsia" w:hAnsiTheme="minorEastAsia"/>
        </w:rPr>
      </w:pPr>
    </w:p>
    <w:p w14:paraId="1E09CE2F" w14:textId="77777777" w:rsidR="00922ACE" w:rsidRPr="00D52BF4" w:rsidRDefault="00922ACE" w:rsidP="00405CAC">
      <w:pPr>
        <w:pStyle w:val="a5"/>
        <w:ind w:firstLineChars="0" w:firstLine="1"/>
        <w:rPr>
          <w:rFonts w:asciiTheme="minorEastAsia" w:hAnsiTheme="minorEastAsia"/>
        </w:rPr>
      </w:pPr>
    </w:p>
    <w:p w14:paraId="79379466" w14:textId="77777777" w:rsidR="00922ACE" w:rsidRPr="00D52BF4" w:rsidRDefault="00922ACE" w:rsidP="00405CAC">
      <w:pPr>
        <w:pStyle w:val="a5"/>
        <w:ind w:firstLineChars="0" w:firstLine="1"/>
        <w:rPr>
          <w:rFonts w:asciiTheme="minorEastAsia" w:hAnsiTheme="minorEastAsia"/>
        </w:rPr>
      </w:pPr>
    </w:p>
    <w:p w14:paraId="6444F727" w14:textId="77777777" w:rsidR="00922ACE" w:rsidRPr="00D52BF4" w:rsidRDefault="00922ACE" w:rsidP="00405CAC">
      <w:pPr>
        <w:pStyle w:val="a5"/>
        <w:ind w:firstLineChars="0" w:firstLine="1"/>
        <w:rPr>
          <w:rFonts w:asciiTheme="minorEastAsia" w:hAnsiTheme="minorEastAsia"/>
        </w:rPr>
      </w:pPr>
    </w:p>
    <w:p w14:paraId="44CA74CD" w14:textId="77777777" w:rsidR="00922ACE" w:rsidRPr="00D52BF4" w:rsidRDefault="00922ACE" w:rsidP="00405CAC">
      <w:pPr>
        <w:pStyle w:val="a5"/>
        <w:ind w:firstLineChars="0" w:firstLine="1"/>
        <w:rPr>
          <w:rFonts w:asciiTheme="minorEastAsia" w:hAnsiTheme="minorEastAsia"/>
        </w:rPr>
      </w:pPr>
    </w:p>
    <w:p w14:paraId="25EFA9F3" w14:textId="77777777" w:rsidR="00922ACE" w:rsidRPr="00D52BF4" w:rsidRDefault="00922ACE" w:rsidP="00405CAC">
      <w:pPr>
        <w:pStyle w:val="a5"/>
        <w:ind w:firstLineChars="0" w:firstLine="1"/>
        <w:rPr>
          <w:rFonts w:asciiTheme="minorEastAsia" w:hAnsiTheme="minorEastAsia"/>
        </w:rPr>
      </w:pPr>
    </w:p>
    <w:p w14:paraId="7657A212" w14:textId="77777777" w:rsidR="00922ACE" w:rsidRPr="00D52BF4" w:rsidRDefault="00922ACE" w:rsidP="00405CAC">
      <w:pPr>
        <w:pStyle w:val="a5"/>
        <w:ind w:firstLineChars="0" w:firstLine="1"/>
        <w:rPr>
          <w:rFonts w:asciiTheme="minorEastAsia" w:hAnsiTheme="minorEastAsia"/>
        </w:rPr>
      </w:pPr>
    </w:p>
    <w:p w14:paraId="1AF181BB" w14:textId="77777777" w:rsidR="00922ACE" w:rsidRPr="00D52BF4" w:rsidRDefault="00922ACE" w:rsidP="00405CAC">
      <w:pPr>
        <w:pStyle w:val="a5"/>
        <w:ind w:firstLineChars="0" w:firstLine="1"/>
        <w:rPr>
          <w:rFonts w:asciiTheme="minorEastAsia" w:hAnsiTheme="minorEastAsia"/>
        </w:rPr>
      </w:pPr>
    </w:p>
    <w:p w14:paraId="3E0A99B5" w14:textId="77777777" w:rsidR="00922ACE" w:rsidRPr="00D52BF4" w:rsidRDefault="00922ACE" w:rsidP="00405CAC">
      <w:pPr>
        <w:pStyle w:val="a5"/>
        <w:ind w:firstLineChars="0" w:firstLine="1"/>
        <w:rPr>
          <w:rFonts w:asciiTheme="minorEastAsia" w:hAnsiTheme="minorEastAsia"/>
        </w:rPr>
      </w:pPr>
    </w:p>
    <w:p w14:paraId="37B78620" w14:textId="77777777" w:rsidR="00922ACE" w:rsidRPr="00D52BF4" w:rsidRDefault="00922ACE" w:rsidP="00405CAC">
      <w:pPr>
        <w:pStyle w:val="a5"/>
        <w:ind w:firstLineChars="0" w:firstLine="1"/>
        <w:rPr>
          <w:rFonts w:asciiTheme="minorEastAsia" w:hAnsiTheme="minorEastAsia"/>
        </w:rPr>
      </w:pPr>
    </w:p>
    <w:p w14:paraId="16A15D82" w14:textId="77777777" w:rsidR="00922ACE" w:rsidRPr="00D52BF4" w:rsidRDefault="00922ACE" w:rsidP="00405CAC">
      <w:pPr>
        <w:pStyle w:val="a5"/>
        <w:ind w:firstLineChars="0" w:firstLine="1"/>
        <w:rPr>
          <w:rFonts w:asciiTheme="minorEastAsia" w:hAnsiTheme="minorEastAsia"/>
        </w:rPr>
      </w:pPr>
    </w:p>
    <w:p w14:paraId="478CFC93" w14:textId="77777777" w:rsidR="00922ACE" w:rsidRPr="00D52BF4" w:rsidRDefault="00922ACE" w:rsidP="00405CAC">
      <w:pPr>
        <w:pStyle w:val="a5"/>
        <w:ind w:firstLineChars="0" w:firstLine="1"/>
        <w:rPr>
          <w:rFonts w:asciiTheme="minorEastAsia" w:hAnsiTheme="minorEastAsia"/>
        </w:rPr>
      </w:pPr>
    </w:p>
    <w:p w14:paraId="06C25DA9" w14:textId="77777777" w:rsidR="00922ACE" w:rsidRPr="00D52BF4" w:rsidRDefault="00922ACE" w:rsidP="00405CAC">
      <w:pPr>
        <w:pStyle w:val="a5"/>
        <w:ind w:firstLineChars="0" w:firstLine="1"/>
        <w:rPr>
          <w:rFonts w:asciiTheme="minorEastAsia" w:hAnsiTheme="minorEastAsia"/>
        </w:rPr>
      </w:pPr>
    </w:p>
    <w:p w14:paraId="698FD018" w14:textId="77777777" w:rsidR="00922ACE" w:rsidRPr="00D52BF4" w:rsidRDefault="00922ACE" w:rsidP="00405CAC">
      <w:pPr>
        <w:pStyle w:val="a5"/>
        <w:ind w:firstLineChars="0" w:firstLine="1"/>
        <w:rPr>
          <w:rFonts w:asciiTheme="minorEastAsia" w:hAnsiTheme="minorEastAsia"/>
        </w:rPr>
      </w:pPr>
    </w:p>
    <w:p w14:paraId="4D2F0F4C" w14:textId="77777777" w:rsidR="00922ACE" w:rsidRPr="00D52BF4" w:rsidRDefault="00922ACE" w:rsidP="00405CAC">
      <w:pPr>
        <w:pStyle w:val="a5"/>
        <w:ind w:firstLineChars="0" w:firstLine="1"/>
        <w:rPr>
          <w:rFonts w:asciiTheme="minorEastAsia" w:hAnsiTheme="minorEastAsia"/>
        </w:rPr>
      </w:pPr>
    </w:p>
    <w:p w14:paraId="216AA3A3" w14:textId="77777777" w:rsidR="00922ACE" w:rsidRPr="00D52BF4" w:rsidRDefault="00922ACE" w:rsidP="00405CAC">
      <w:pPr>
        <w:pStyle w:val="a5"/>
        <w:ind w:firstLineChars="0" w:firstLine="1"/>
        <w:rPr>
          <w:rFonts w:asciiTheme="minorEastAsia" w:hAnsiTheme="minorEastAsia"/>
        </w:rPr>
      </w:pPr>
    </w:p>
    <w:p w14:paraId="13147391" w14:textId="77777777" w:rsidR="00922ACE" w:rsidRPr="00D52BF4" w:rsidRDefault="00922ACE" w:rsidP="00405CAC">
      <w:pPr>
        <w:pStyle w:val="a5"/>
        <w:ind w:firstLineChars="0" w:firstLine="1"/>
        <w:rPr>
          <w:rFonts w:asciiTheme="minorEastAsia" w:hAnsiTheme="minorEastAsia"/>
        </w:rPr>
      </w:pPr>
    </w:p>
    <w:p w14:paraId="12A242DE" w14:textId="77777777" w:rsidR="00966C2D" w:rsidRPr="00D52BF4" w:rsidRDefault="00922ACE" w:rsidP="00405CAC">
      <w:pPr>
        <w:pStyle w:val="a5"/>
        <w:ind w:firstLineChars="0" w:firstLine="1"/>
        <w:rPr>
          <w:rFonts w:asciiTheme="minorEastAsia" w:hAnsiTheme="minorEastAsia"/>
        </w:rPr>
      </w:pPr>
      <w:r w:rsidRPr="00D52BF4">
        <w:rPr>
          <w:rFonts w:asciiTheme="minorEastAsia" w:hAnsiTheme="minorEastAsia"/>
        </w:rPr>
        <w:br w:type="page"/>
      </w:r>
    </w:p>
    <w:p w14:paraId="4C152287" w14:textId="4AEE0524" w:rsidR="00EB1F0A" w:rsidRPr="00D52BF4" w:rsidRDefault="00EB1F0A" w:rsidP="00591FBA">
      <w:pPr>
        <w:pStyle w:val="ad"/>
        <w:ind w:leftChars="0" w:left="560"/>
        <w:rPr>
          <w:noProof/>
        </w:rPr>
      </w:pPr>
      <w:bookmarkStart w:id="117" w:name="_Toc131018087"/>
      <w:r w:rsidRPr="00D52BF4">
        <w:rPr>
          <w:rFonts w:hint="eastAsia"/>
          <w:noProof/>
        </w:rPr>
        <w:t>６</w:t>
      </w:r>
      <w:r w:rsidR="00591FBA" w:rsidRPr="00D52BF4">
        <w:rPr>
          <w:rFonts w:hint="eastAsia"/>
          <w:noProof/>
        </w:rPr>
        <w:t xml:space="preserve">　</w:t>
      </w:r>
      <w:r w:rsidRPr="00D52BF4">
        <w:rPr>
          <w:rFonts w:hint="eastAsia"/>
          <w:noProof/>
        </w:rPr>
        <w:t>日中の過ごし方について</w:t>
      </w:r>
      <w:bookmarkEnd w:id="117"/>
    </w:p>
    <w:p w14:paraId="61DA74CD" w14:textId="26907AF0" w:rsidR="006E3907" w:rsidRPr="00D52BF4" w:rsidRDefault="006E3907" w:rsidP="006E3907">
      <w:pPr>
        <w:pStyle w:val="ad"/>
        <w:ind w:leftChars="0" w:left="480" w:hanging="480"/>
        <w:outlineLvl w:val="2"/>
        <w:rPr>
          <w:noProof/>
          <w:sz w:val="24"/>
        </w:rPr>
      </w:pPr>
      <w:bookmarkStart w:id="118" w:name="_Toc131018088"/>
      <w:r w:rsidRPr="00D52BF4">
        <w:rPr>
          <w:noProof/>
          <w:sz w:val="24"/>
        </w:rPr>
        <w:t>（１）</w:t>
      </w:r>
      <w:r w:rsidRPr="00D52BF4">
        <w:rPr>
          <w:rFonts w:hint="eastAsia"/>
          <w:noProof/>
          <w:sz w:val="24"/>
        </w:rPr>
        <w:t>平日の日中の過ごし方</w:t>
      </w:r>
      <w:bookmarkEnd w:id="118"/>
    </w:p>
    <w:p w14:paraId="14BFBB8F"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28　あなたは、</w:t>
      </w:r>
      <w:r w:rsidRPr="00D52BF4">
        <w:rPr>
          <w:rFonts w:ascii="BIZ UDゴシック" w:eastAsia="BIZ UDゴシック" w:hAnsi="BIZ UDゴシック"/>
        </w:rPr>
        <w:t>平日</w:t>
      </w:r>
      <w:r w:rsidRPr="00D52BF4">
        <w:rPr>
          <w:rFonts w:ascii="BIZ UDゴシック" w:eastAsia="BIZ UDゴシック" w:hAnsi="BIZ UDゴシック" w:hint="eastAsia"/>
        </w:rPr>
        <w:t>の</w:t>
      </w:r>
      <w:r w:rsidRPr="00D52BF4">
        <w:rPr>
          <w:rFonts w:ascii="BIZ UDゴシック" w:eastAsia="BIZ UDゴシック" w:hAnsi="BIZ UDゴシック"/>
        </w:rPr>
        <w:t>日中</w:t>
      </w:r>
      <w:r w:rsidRPr="00D52BF4">
        <w:rPr>
          <w:rFonts w:ascii="BIZ UDゴシック" w:eastAsia="BIZ UDゴシック" w:hAnsi="BIZ UDゴシック" w:hint="eastAsia"/>
        </w:rPr>
        <w:t>を</w:t>
      </w:r>
      <w:r w:rsidRPr="00D52BF4">
        <w:rPr>
          <w:rFonts w:ascii="BIZ UDゴシック" w:eastAsia="BIZ UDゴシック" w:hAnsi="BIZ UDゴシック"/>
        </w:rPr>
        <w:t>主</w:t>
      </w:r>
      <w:r w:rsidRPr="00D52BF4">
        <w:rPr>
          <w:rFonts w:ascii="BIZ UDゴシック" w:eastAsia="BIZ UDゴシック" w:hAnsi="BIZ UDゴシック" w:hint="eastAsia"/>
        </w:rPr>
        <w:t>にどのように</w:t>
      </w:r>
      <w:r w:rsidRPr="00D52BF4">
        <w:rPr>
          <w:rFonts w:ascii="BIZ UDゴシック" w:eastAsia="BIZ UDゴシック" w:hAnsi="BIZ UDゴシック"/>
        </w:rPr>
        <w:t>過ごして</w:t>
      </w:r>
      <w:r w:rsidRPr="00D52BF4">
        <w:rPr>
          <w:rFonts w:ascii="BIZ UDゴシック" w:eastAsia="BIZ UDゴシック" w:hAnsi="BIZ UDゴシック" w:hint="eastAsia"/>
        </w:rPr>
        <w:t>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1A8B23AF" w14:textId="77777777" w:rsidR="00EB1F0A" w:rsidRPr="00D52BF4" w:rsidRDefault="00EB1F0A" w:rsidP="00405CAC">
      <w:pPr>
        <w:pStyle w:val="a5"/>
        <w:ind w:firstLineChars="0" w:firstLine="1"/>
        <w:rPr>
          <w:rFonts w:asciiTheme="minorEastAsia" w:hAnsiTheme="minorEastAsia"/>
        </w:rPr>
      </w:pPr>
    </w:p>
    <w:p w14:paraId="55BA8979" w14:textId="65D6039D" w:rsidR="00012B48" w:rsidRPr="00D52BF4" w:rsidRDefault="00012B48" w:rsidP="00012B48">
      <w:pPr>
        <w:pStyle w:val="a5"/>
        <w:ind w:firstLine="220"/>
        <w:rPr>
          <w:rFonts w:asciiTheme="minorEastAsia" w:hAnsiTheme="minorEastAsia"/>
        </w:rPr>
      </w:pPr>
      <w:r w:rsidRPr="00D52BF4">
        <w:rPr>
          <w:rFonts w:asciiTheme="minorEastAsia" w:hAnsiTheme="minorEastAsia" w:hint="eastAsia"/>
        </w:rPr>
        <w:t>平日の日中の過ごし方は、</w:t>
      </w:r>
      <w:r w:rsidR="002345D3" w:rsidRPr="00D52BF4">
        <w:rPr>
          <w:rFonts w:asciiTheme="minorEastAsia" w:hAnsiTheme="minorEastAsia" w:hint="eastAsia"/>
        </w:rPr>
        <w:t>全体で</w:t>
      </w:r>
      <w:r w:rsidRPr="00D52BF4">
        <w:rPr>
          <w:rFonts w:asciiTheme="minorEastAsia" w:hAnsiTheme="minorEastAsia" w:hint="eastAsia"/>
        </w:rPr>
        <w:t>「小学校、中学校、高校（特別支援学級、特別支援学校）に通っている」が過半数となっています。</w:t>
      </w:r>
    </w:p>
    <w:p w14:paraId="29035A24" w14:textId="62DC9BF7" w:rsidR="008248C9" w:rsidRPr="003D6BE4" w:rsidRDefault="008248C9" w:rsidP="00012B48">
      <w:pPr>
        <w:pStyle w:val="a5"/>
        <w:ind w:firstLine="220"/>
        <w:rPr>
          <w:rFonts w:asciiTheme="minorEastAsia" w:hAnsiTheme="minorEastAsia"/>
          <w:color w:val="000000" w:themeColor="text1"/>
        </w:rPr>
      </w:pPr>
      <w:r w:rsidRPr="003D6BE4">
        <w:rPr>
          <w:rFonts w:asciiTheme="minorEastAsia" w:hAnsiTheme="minorEastAsia" w:hint="eastAsia"/>
          <w:color w:val="000000" w:themeColor="text1"/>
        </w:rPr>
        <w:t>いずれの</w:t>
      </w:r>
      <w:r w:rsidR="00B67F2F" w:rsidRPr="003D6BE4">
        <w:rPr>
          <w:rFonts w:asciiTheme="minorEastAsia" w:hAnsiTheme="minorEastAsia" w:hint="eastAsia"/>
          <w:color w:val="000000" w:themeColor="text1"/>
        </w:rPr>
        <w:t>障がい</w:t>
      </w:r>
      <w:r w:rsidR="009B75D2" w:rsidRPr="003D6BE4">
        <w:rPr>
          <w:rFonts w:asciiTheme="minorEastAsia" w:hAnsiTheme="minorEastAsia" w:hint="eastAsia"/>
          <w:color w:val="000000" w:themeColor="text1"/>
        </w:rPr>
        <w:t>種</w:t>
      </w:r>
      <w:r w:rsidR="00012B48" w:rsidRPr="003D6BE4">
        <w:rPr>
          <w:rFonts w:asciiTheme="minorEastAsia" w:hAnsiTheme="minorEastAsia" w:hint="eastAsia"/>
          <w:color w:val="000000" w:themeColor="text1"/>
        </w:rPr>
        <w:t>別</w:t>
      </w:r>
      <w:r w:rsidRPr="003D6BE4">
        <w:rPr>
          <w:rFonts w:asciiTheme="minorEastAsia" w:hAnsiTheme="minorEastAsia" w:hint="eastAsia"/>
          <w:color w:val="000000" w:themeColor="text1"/>
        </w:rPr>
        <w:t>でも</w:t>
      </w:r>
      <w:r w:rsidR="00012B48"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「小学校、中学校、高校（特別支援学級、特別支援学校）に通っている」が最も高くなっています。</w:t>
      </w:r>
    </w:p>
    <w:p w14:paraId="752D39D6" w14:textId="5D363493" w:rsidR="00966C2D" w:rsidRPr="003D6BE4" w:rsidRDefault="009B75D2" w:rsidP="00012B48">
      <w:pPr>
        <w:pStyle w:val="a5"/>
        <w:ind w:firstLine="220"/>
        <w:rPr>
          <w:rFonts w:asciiTheme="minorEastAsia" w:hAnsiTheme="minorEastAsia"/>
          <w:color w:val="000000" w:themeColor="text1"/>
        </w:rPr>
      </w:pPr>
      <w:r w:rsidRPr="003D6BE4">
        <w:rPr>
          <w:rFonts w:asciiTheme="minorEastAsia" w:hAnsiTheme="minorEastAsia" w:hint="eastAsia"/>
          <w:color w:val="000000" w:themeColor="text1"/>
        </w:rPr>
        <w:t>障がい種</w:t>
      </w:r>
      <w:r w:rsidR="008248C9" w:rsidRPr="003D6BE4">
        <w:rPr>
          <w:rFonts w:asciiTheme="minorEastAsia" w:hAnsiTheme="minorEastAsia" w:hint="eastAsia"/>
          <w:color w:val="000000" w:themeColor="text1"/>
        </w:rPr>
        <w:t>別</w:t>
      </w:r>
      <w:r w:rsidRPr="003D6BE4">
        <w:rPr>
          <w:rFonts w:asciiTheme="minorEastAsia" w:hAnsiTheme="minorEastAsia" w:hint="eastAsia"/>
          <w:color w:val="000000" w:themeColor="text1"/>
        </w:rPr>
        <w:t>ごと</w:t>
      </w:r>
      <w:r w:rsidR="008248C9" w:rsidRPr="003D6BE4">
        <w:rPr>
          <w:rFonts w:asciiTheme="minorEastAsia" w:hAnsiTheme="minorEastAsia" w:hint="eastAsia"/>
          <w:color w:val="000000" w:themeColor="text1"/>
        </w:rPr>
        <w:t>に比較すると、</w:t>
      </w:r>
      <w:r w:rsidR="00012B48" w:rsidRPr="003D6BE4">
        <w:rPr>
          <w:rFonts w:asciiTheme="minorEastAsia" w:hAnsiTheme="minorEastAsia" w:hint="eastAsia"/>
          <w:color w:val="000000" w:themeColor="text1"/>
        </w:rPr>
        <w:t>知的障がい</w:t>
      </w:r>
      <w:r w:rsidR="00B6113D" w:rsidRPr="003D6BE4">
        <w:rPr>
          <w:rFonts w:asciiTheme="minorEastAsia" w:hAnsiTheme="minorEastAsia" w:hint="eastAsia"/>
          <w:color w:val="000000" w:themeColor="text1"/>
        </w:rPr>
        <w:t>では「小学校、中学校、高校（特別支援学級、特別支援学校）に通っている」</w:t>
      </w:r>
      <w:r w:rsidR="00012B48" w:rsidRPr="003D6BE4">
        <w:rPr>
          <w:rFonts w:asciiTheme="minorEastAsia" w:hAnsiTheme="minorEastAsia" w:hint="eastAsia"/>
          <w:color w:val="000000" w:themeColor="text1"/>
        </w:rPr>
        <w:t>が78.1％、身体障がい</w:t>
      </w:r>
      <w:r w:rsidR="00B6113D" w:rsidRPr="003D6BE4">
        <w:rPr>
          <w:rFonts w:asciiTheme="minorEastAsia" w:hAnsiTheme="minorEastAsia" w:hint="eastAsia"/>
          <w:color w:val="000000" w:themeColor="text1"/>
        </w:rPr>
        <w:t>では「小学校、中学校、高校（通常の学級のみ）に通っている」</w:t>
      </w:r>
      <w:r w:rsidR="00012B48" w:rsidRPr="003D6BE4">
        <w:rPr>
          <w:rFonts w:asciiTheme="minorEastAsia" w:hAnsiTheme="minorEastAsia" w:hint="eastAsia"/>
          <w:color w:val="000000" w:themeColor="text1"/>
        </w:rPr>
        <w:t>が18.8％、発達障がい</w:t>
      </w:r>
      <w:r w:rsidR="00B6113D" w:rsidRPr="003D6BE4">
        <w:rPr>
          <w:rFonts w:asciiTheme="minorEastAsia" w:hAnsiTheme="minorEastAsia" w:hint="eastAsia"/>
          <w:color w:val="000000" w:themeColor="text1"/>
        </w:rPr>
        <w:t>では「小学校、中学校、高校（特別支援教室、きこえ・ことばの教室）にも通っている」</w:t>
      </w:r>
      <w:r w:rsidR="00012B48" w:rsidRPr="003D6BE4">
        <w:rPr>
          <w:rFonts w:asciiTheme="minorEastAsia" w:hAnsiTheme="minorEastAsia" w:hint="eastAsia"/>
          <w:color w:val="000000" w:themeColor="text1"/>
        </w:rPr>
        <w:t>が13.8％と</w:t>
      </w:r>
      <w:r w:rsidR="00733BBA" w:rsidRPr="003D6BE4">
        <w:rPr>
          <w:rFonts w:asciiTheme="minorEastAsia" w:hAnsiTheme="minorEastAsia" w:hint="eastAsia"/>
          <w:color w:val="000000" w:themeColor="text1"/>
        </w:rPr>
        <w:t>ほか</w:t>
      </w:r>
      <w:r w:rsidR="00B6113D" w:rsidRPr="003D6BE4">
        <w:rPr>
          <w:rFonts w:asciiTheme="minorEastAsia" w:hAnsiTheme="minorEastAsia" w:hint="eastAsia"/>
          <w:color w:val="000000" w:themeColor="text1"/>
        </w:rPr>
        <w:t>の障がい</w:t>
      </w:r>
      <w:r w:rsidRPr="003D6BE4">
        <w:rPr>
          <w:rFonts w:asciiTheme="minorEastAsia" w:hAnsiTheme="minorEastAsia" w:hint="eastAsia"/>
          <w:color w:val="000000" w:themeColor="text1"/>
        </w:rPr>
        <w:t>種別</w:t>
      </w:r>
      <w:r w:rsidR="00B6113D" w:rsidRPr="003D6BE4">
        <w:rPr>
          <w:rFonts w:asciiTheme="minorEastAsia" w:hAnsiTheme="minorEastAsia" w:hint="eastAsia"/>
          <w:color w:val="000000" w:themeColor="text1"/>
        </w:rPr>
        <w:t>より</w:t>
      </w:r>
      <w:r w:rsidR="00012B48" w:rsidRPr="003D6BE4">
        <w:rPr>
          <w:rFonts w:asciiTheme="minorEastAsia" w:hAnsiTheme="minorEastAsia" w:hint="eastAsia"/>
          <w:color w:val="000000" w:themeColor="text1"/>
        </w:rPr>
        <w:t>高くなっています。</w:t>
      </w:r>
    </w:p>
    <w:p w14:paraId="6310C897" w14:textId="077197AF" w:rsidR="00966C2D" w:rsidRPr="00D52BF4" w:rsidRDefault="00B6113D" w:rsidP="00B6113D">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w:t>
      </w:r>
      <w:r w:rsidRPr="00D52BF4">
        <w:rPr>
          <w:rFonts w:asciiTheme="minorEastAsia" w:hAnsiTheme="minorEastAsia" w:hint="eastAsia"/>
        </w:rPr>
        <w:t>少ないですが、難病でも「小学校、中学校、高校（特別支援学級、特別支援学校）に通っている」が高い傾向にあります。精神障がいでは「自宅にいることが多い」が高い傾向にあります。</w:t>
      </w:r>
    </w:p>
    <w:p w14:paraId="15EC40D2" w14:textId="2BD4CF65" w:rsidR="00966C2D" w:rsidRPr="00D52BF4" w:rsidRDefault="0002752C" w:rsidP="00405CAC">
      <w:pPr>
        <w:pStyle w:val="a5"/>
        <w:ind w:firstLineChars="0" w:firstLine="1"/>
        <w:rPr>
          <w:rFonts w:asciiTheme="minorEastAsia" w:hAnsiTheme="minorEastAsia"/>
        </w:rPr>
      </w:pPr>
      <w:r w:rsidRPr="0002752C">
        <w:rPr>
          <w:noProof/>
        </w:rPr>
        <w:drawing>
          <wp:anchor distT="0" distB="0" distL="114300" distR="114300" simplePos="0" relativeHeight="252291072" behindDoc="0" locked="0" layoutInCell="1" allowOverlap="1" wp14:anchorId="574DBEF9" wp14:editId="4C14E957">
            <wp:simplePos x="0" y="0"/>
            <wp:positionH relativeFrom="margin">
              <wp:align>center</wp:align>
            </wp:positionH>
            <wp:positionV relativeFrom="paragraph">
              <wp:posOffset>28531</wp:posOffset>
            </wp:positionV>
            <wp:extent cx="5798160" cy="54576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98160" cy="54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F6459" w14:textId="5C06D6D6" w:rsidR="00966C2D" w:rsidRPr="00D52BF4" w:rsidRDefault="00966C2D" w:rsidP="00405CAC">
      <w:pPr>
        <w:pStyle w:val="a5"/>
        <w:ind w:firstLineChars="0" w:firstLine="1"/>
        <w:rPr>
          <w:rFonts w:asciiTheme="minorEastAsia" w:hAnsiTheme="minorEastAsia"/>
        </w:rPr>
      </w:pPr>
    </w:p>
    <w:p w14:paraId="69397CAD" w14:textId="7C01263B" w:rsidR="00966C2D" w:rsidRPr="00D52BF4" w:rsidRDefault="00966C2D" w:rsidP="00405CAC">
      <w:pPr>
        <w:pStyle w:val="a5"/>
        <w:ind w:firstLineChars="0" w:firstLine="1"/>
        <w:rPr>
          <w:rFonts w:asciiTheme="minorEastAsia" w:hAnsiTheme="minorEastAsia"/>
        </w:rPr>
      </w:pPr>
    </w:p>
    <w:p w14:paraId="5D70EA96" w14:textId="0D68D9DF" w:rsidR="00966C2D" w:rsidRPr="00D52BF4" w:rsidRDefault="00966C2D" w:rsidP="00405CAC">
      <w:pPr>
        <w:pStyle w:val="a5"/>
        <w:ind w:firstLineChars="0" w:firstLine="1"/>
        <w:rPr>
          <w:rFonts w:asciiTheme="minorEastAsia" w:hAnsiTheme="minorEastAsia"/>
        </w:rPr>
      </w:pPr>
    </w:p>
    <w:p w14:paraId="4FE4725B" w14:textId="00E2D8BF" w:rsidR="00966C2D" w:rsidRPr="00D52BF4" w:rsidRDefault="00966C2D" w:rsidP="00405CAC">
      <w:pPr>
        <w:pStyle w:val="a5"/>
        <w:ind w:firstLineChars="0" w:firstLine="1"/>
        <w:rPr>
          <w:rFonts w:asciiTheme="minorEastAsia" w:hAnsiTheme="minorEastAsia"/>
        </w:rPr>
      </w:pPr>
    </w:p>
    <w:p w14:paraId="0A03DC30" w14:textId="59052CB2" w:rsidR="00966C2D" w:rsidRPr="00D52BF4" w:rsidRDefault="00966C2D" w:rsidP="00405CAC">
      <w:pPr>
        <w:pStyle w:val="a5"/>
        <w:ind w:firstLineChars="0" w:firstLine="1"/>
        <w:rPr>
          <w:rFonts w:asciiTheme="minorEastAsia" w:hAnsiTheme="minorEastAsia"/>
        </w:rPr>
      </w:pPr>
    </w:p>
    <w:p w14:paraId="5122C9B8" w14:textId="77777777" w:rsidR="00966C2D" w:rsidRPr="00D52BF4" w:rsidRDefault="00966C2D" w:rsidP="00405CAC">
      <w:pPr>
        <w:pStyle w:val="a5"/>
        <w:ind w:firstLineChars="0" w:firstLine="1"/>
        <w:rPr>
          <w:rFonts w:asciiTheme="minorEastAsia" w:hAnsiTheme="minorEastAsia"/>
        </w:rPr>
      </w:pPr>
    </w:p>
    <w:p w14:paraId="3EA17F18" w14:textId="77777777" w:rsidR="00966C2D" w:rsidRPr="00D52BF4" w:rsidRDefault="00966C2D" w:rsidP="00405CAC">
      <w:pPr>
        <w:pStyle w:val="a5"/>
        <w:ind w:firstLineChars="0" w:firstLine="1"/>
        <w:rPr>
          <w:rFonts w:asciiTheme="minorEastAsia" w:hAnsiTheme="minorEastAsia"/>
        </w:rPr>
      </w:pPr>
    </w:p>
    <w:p w14:paraId="5495A119" w14:textId="77777777" w:rsidR="00966C2D" w:rsidRPr="00D52BF4" w:rsidRDefault="00966C2D" w:rsidP="00405CAC">
      <w:pPr>
        <w:pStyle w:val="a5"/>
        <w:ind w:firstLineChars="0" w:firstLine="1"/>
        <w:rPr>
          <w:rFonts w:asciiTheme="minorEastAsia" w:hAnsiTheme="minorEastAsia"/>
        </w:rPr>
      </w:pPr>
    </w:p>
    <w:p w14:paraId="0B520CB5" w14:textId="77777777" w:rsidR="00966C2D" w:rsidRPr="00D52BF4" w:rsidRDefault="00966C2D" w:rsidP="00405CAC">
      <w:pPr>
        <w:pStyle w:val="a5"/>
        <w:ind w:firstLineChars="0" w:firstLine="1"/>
        <w:rPr>
          <w:rFonts w:asciiTheme="minorEastAsia" w:hAnsiTheme="minorEastAsia"/>
        </w:rPr>
      </w:pPr>
    </w:p>
    <w:p w14:paraId="65BE4050" w14:textId="77777777" w:rsidR="00966C2D" w:rsidRPr="00D52BF4" w:rsidRDefault="00966C2D" w:rsidP="00405CAC">
      <w:pPr>
        <w:pStyle w:val="a5"/>
        <w:ind w:firstLineChars="0" w:firstLine="1"/>
        <w:rPr>
          <w:rFonts w:asciiTheme="minorEastAsia" w:hAnsiTheme="minorEastAsia"/>
        </w:rPr>
      </w:pPr>
    </w:p>
    <w:p w14:paraId="4EB61E9E" w14:textId="77777777" w:rsidR="00966C2D" w:rsidRPr="00D52BF4" w:rsidRDefault="00966C2D" w:rsidP="00405CAC">
      <w:pPr>
        <w:pStyle w:val="a5"/>
        <w:ind w:firstLineChars="0" w:firstLine="1"/>
        <w:rPr>
          <w:rFonts w:asciiTheme="minorEastAsia" w:hAnsiTheme="minorEastAsia"/>
        </w:rPr>
      </w:pPr>
    </w:p>
    <w:p w14:paraId="3BC18045" w14:textId="77777777" w:rsidR="00966C2D" w:rsidRPr="00D52BF4" w:rsidRDefault="00966C2D" w:rsidP="00405CAC">
      <w:pPr>
        <w:pStyle w:val="a5"/>
        <w:ind w:firstLineChars="0" w:firstLine="1"/>
        <w:rPr>
          <w:rFonts w:asciiTheme="minorEastAsia" w:hAnsiTheme="minorEastAsia"/>
        </w:rPr>
      </w:pPr>
    </w:p>
    <w:p w14:paraId="0962ADFD" w14:textId="77777777" w:rsidR="00966C2D" w:rsidRPr="00D52BF4" w:rsidRDefault="00966C2D" w:rsidP="00405CAC">
      <w:pPr>
        <w:pStyle w:val="a5"/>
        <w:ind w:firstLineChars="0" w:firstLine="1"/>
        <w:rPr>
          <w:rFonts w:asciiTheme="minorEastAsia" w:hAnsiTheme="minorEastAsia"/>
        </w:rPr>
      </w:pPr>
    </w:p>
    <w:p w14:paraId="29B96B00" w14:textId="77777777" w:rsidR="00966C2D" w:rsidRPr="00D52BF4" w:rsidRDefault="00966C2D" w:rsidP="00405CAC">
      <w:pPr>
        <w:pStyle w:val="a5"/>
        <w:ind w:firstLineChars="0" w:firstLine="1"/>
        <w:rPr>
          <w:rFonts w:asciiTheme="minorEastAsia" w:hAnsiTheme="minorEastAsia"/>
        </w:rPr>
      </w:pPr>
    </w:p>
    <w:p w14:paraId="494A994B" w14:textId="77777777" w:rsidR="00966C2D" w:rsidRPr="00D52BF4" w:rsidRDefault="00966C2D" w:rsidP="00405CAC">
      <w:pPr>
        <w:pStyle w:val="a5"/>
        <w:ind w:firstLineChars="0" w:firstLine="1"/>
        <w:rPr>
          <w:rFonts w:asciiTheme="minorEastAsia" w:hAnsiTheme="minorEastAsia"/>
        </w:rPr>
      </w:pPr>
    </w:p>
    <w:p w14:paraId="4DE7B839" w14:textId="77777777" w:rsidR="00966C2D" w:rsidRPr="00D52BF4" w:rsidRDefault="00966C2D" w:rsidP="00405CAC">
      <w:pPr>
        <w:pStyle w:val="a5"/>
        <w:ind w:firstLineChars="0" w:firstLine="1"/>
        <w:rPr>
          <w:rFonts w:asciiTheme="minorEastAsia" w:hAnsiTheme="minorEastAsia"/>
        </w:rPr>
      </w:pPr>
    </w:p>
    <w:p w14:paraId="4D9344B6" w14:textId="77777777" w:rsidR="00966C2D" w:rsidRPr="00D52BF4" w:rsidRDefault="00966C2D" w:rsidP="00405CAC">
      <w:pPr>
        <w:pStyle w:val="a5"/>
        <w:ind w:firstLineChars="0" w:firstLine="1"/>
        <w:rPr>
          <w:rFonts w:asciiTheme="minorEastAsia" w:hAnsiTheme="minorEastAsia"/>
        </w:rPr>
      </w:pPr>
    </w:p>
    <w:p w14:paraId="25BFEA70" w14:textId="77777777" w:rsidR="00966C2D" w:rsidRPr="00D52BF4" w:rsidRDefault="00966C2D" w:rsidP="00405CAC">
      <w:pPr>
        <w:pStyle w:val="a5"/>
        <w:ind w:firstLineChars="0" w:firstLine="1"/>
        <w:rPr>
          <w:rFonts w:asciiTheme="minorEastAsia" w:hAnsiTheme="minorEastAsia"/>
        </w:rPr>
      </w:pPr>
    </w:p>
    <w:p w14:paraId="4E9188E1" w14:textId="77777777" w:rsidR="00966C2D" w:rsidRPr="00D52BF4" w:rsidRDefault="00966C2D" w:rsidP="00405CAC">
      <w:pPr>
        <w:pStyle w:val="a5"/>
        <w:ind w:firstLineChars="0" w:firstLine="1"/>
        <w:rPr>
          <w:rFonts w:asciiTheme="minorEastAsia" w:hAnsiTheme="minorEastAsia"/>
        </w:rPr>
      </w:pPr>
    </w:p>
    <w:p w14:paraId="403CF070" w14:textId="77777777" w:rsidR="00966C2D" w:rsidRPr="00D52BF4" w:rsidRDefault="00966C2D" w:rsidP="00405CAC">
      <w:pPr>
        <w:pStyle w:val="a5"/>
        <w:ind w:firstLineChars="0" w:firstLine="1"/>
        <w:rPr>
          <w:rFonts w:asciiTheme="minorEastAsia" w:hAnsiTheme="minorEastAsia"/>
        </w:rPr>
      </w:pPr>
    </w:p>
    <w:p w14:paraId="4CF782D4" w14:textId="77777777" w:rsidR="00966C2D" w:rsidRPr="00D52BF4" w:rsidRDefault="00966C2D" w:rsidP="00405CAC">
      <w:pPr>
        <w:pStyle w:val="a5"/>
        <w:ind w:firstLineChars="0" w:firstLine="1"/>
        <w:rPr>
          <w:rFonts w:asciiTheme="minorEastAsia" w:hAnsiTheme="minorEastAsia"/>
        </w:rPr>
      </w:pPr>
    </w:p>
    <w:p w14:paraId="4E62D961"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413A3A53" w14:textId="0AF0CCE9" w:rsidR="006E3907" w:rsidRPr="00D52BF4" w:rsidRDefault="006E3907" w:rsidP="006E3907">
      <w:pPr>
        <w:pStyle w:val="ad"/>
        <w:ind w:leftChars="0" w:left="480" w:hanging="480"/>
        <w:outlineLvl w:val="2"/>
        <w:rPr>
          <w:noProof/>
          <w:sz w:val="24"/>
        </w:rPr>
      </w:pPr>
      <w:bookmarkStart w:id="119" w:name="_Toc131018089"/>
      <w:r w:rsidRPr="00D52BF4">
        <w:rPr>
          <w:noProof/>
          <w:sz w:val="24"/>
        </w:rPr>
        <w:t>（２）</w:t>
      </w:r>
      <w:r w:rsidR="008F1B9B" w:rsidRPr="008F1B9B">
        <w:rPr>
          <w:rFonts w:hint="eastAsia"/>
          <w:noProof/>
          <w:sz w:val="24"/>
        </w:rPr>
        <w:t>園や学校生活での困りごと</w:t>
      </w:r>
      <w:bookmarkEnd w:id="119"/>
    </w:p>
    <w:p w14:paraId="71DC650E" w14:textId="54306655"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shd w:val="pct15" w:color="auto" w:fill="FFFFFF"/>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28で「</w:t>
      </w:r>
      <w:r w:rsidRPr="00D52BF4">
        <w:rPr>
          <w:rFonts w:ascii="BIZ UDゴシック" w:eastAsia="BIZ UDゴシック" w:hAnsi="BIZ UDゴシック"/>
          <w:b/>
          <w:shd w:val="pct15" w:color="auto" w:fill="FFFFFF"/>
        </w:rPr>
        <w:t>幼稚園</w:t>
      </w:r>
      <w:r w:rsidRPr="00D52BF4">
        <w:rPr>
          <w:rFonts w:ascii="BIZ UDゴシック" w:eastAsia="BIZ UDゴシック" w:hAnsi="BIZ UDゴシック" w:hint="eastAsia"/>
          <w:b/>
          <w:shd w:val="pct15" w:color="auto" w:fill="FFFFFF"/>
        </w:rPr>
        <w:t>や</w:t>
      </w:r>
      <w:r w:rsidRPr="00D52BF4">
        <w:rPr>
          <w:rFonts w:ascii="BIZ UDゴシック" w:eastAsia="BIZ UDゴシック" w:hAnsi="BIZ UDゴシック"/>
          <w:b/>
          <w:shd w:val="pct15" w:color="auto" w:fill="FFFFFF"/>
        </w:rPr>
        <w:t>保育施設</w:t>
      </w:r>
      <w:r w:rsidRPr="00D52BF4">
        <w:rPr>
          <w:rFonts w:ascii="BIZ UDゴシック" w:eastAsia="BIZ UDゴシック" w:hAnsi="BIZ UDゴシック" w:hint="eastAsia"/>
          <w:b/>
          <w:shd w:val="pct15" w:color="auto" w:fill="FFFFFF"/>
        </w:rPr>
        <w:t>、</w:t>
      </w:r>
      <w:r w:rsidRPr="00D52BF4">
        <w:rPr>
          <w:rFonts w:ascii="BIZ UDゴシック" w:eastAsia="BIZ UDゴシック" w:hAnsi="BIZ UDゴシック"/>
          <w:b/>
          <w:shd w:val="pct15" w:color="auto" w:fill="FFFFFF"/>
        </w:rPr>
        <w:t>認定</w:t>
      </w:r>
      <w:r w:rsidRPr="00D52BF4">
        <w:rPr>
          <w:rFonts w:ascii="BIZ UDゴシック" w:eastAsia="BIZ UDゴシック" w:hAnsi="BIZ UDゴシック" w:hint="eastAsia"/>
          <w:b/>
          <w:shd w:val="pct15" w:color="auto" w:fill="FFFFFF"/>
        </w:rPr>
        <w:t>こども</w:t>
      </w:r>
      <w:r w:rsidRPr="00D52BF4">
        <w:rPr>
          <w:rFonts w:ascii="BIZ UDゴシック" w:eastAsia="BIZ UDゴシック" w:hAnsi="BIZ UDゴシック"/>
          <w:b/>
          <w:shd w:val="pct15" w:color="auto" w:fill="FFFFFF"/>
        </w:rPr>
        <w:t>園</w:t>
      </w:r>
      <w:r w:rsidRPr="00D52BF4">
        <w:rPr>
          <w:rFonts w:ascii="BIZ UDゴシック" w:eastAsia="BIZ UDゴシック" w:hAnsi="BIZ UDゴシック" w:hint="eastAsia"/>
          <w:b/>
          <w:shd w:val="pct15" w:color="auto" w:fill="FFFFFF"/>
        </w:rPr>
        <w:t>に</w:t>
      </w:r>
      <w:r w:rsidRPr="00D52BF4">
        <w:rPr>
          <w:rFonts w:ascii="BIZ UDゴシック" w:eastAsia="BIZ UDゴシック" w:hAnsi="BIZ UDゴシック"/>
          <w:b/>
          <w:shd w:val="pct15" w:color="auto" w:fill="FFFFFF"/>
        </w:rPr>
        <w:t>通</w:t>
      </w:r>
      <w:r w:rsidRPr="00D52BF4">
        <w:rPr>
          <w:rFonts w:ascii="BIZ UDゴシック" w:eastAsia="BIZ UDゴシック" w:hAnsi="BIZ UDゴシック" w:hint="eastAsia"/>
          <w:b/>
          <w:shd w:val="pct15" w:color="auto" w:fill="FFFFFF"/>
        </w:rPr>
        <w:t>っている</w:t>
      </w:r>
      <w:r w:rsidRPr="00D52BF4">
        <w:rPr>
          <w:rFonts w:ascii="BIZ UDゴシック" w:eastAsia="BIZ UDゴシック" w:hAnsi="BIZ UDゴシック" w:cs="MS UI Gothic" w:hint="eastAsia"/>
          <w:b/>
          <w:kern w:val="0"/>
          <w:shd w:val="pct15" w:color="auto" w:fill="FFFFFF"/>
        </w:rPr>
        <w:t>」から「</w:t>
      </w:r>
      <w:r w:rsidRPr="00D52BF4">
        <w:rPr>
          <w:rFonts w:ascii="BIZ UDゴシック" w:eastAsia="BIZ UDゴシック" w:hAnsi="BIZ UDゴシック"/>
          <w:b/>
          <w:shd w:val="pct15" w:color="auto" w:fill="FFFFFF"/>
        </w:rPr>
        <w:t>大学、専門学校に通っている</w:t>
      </w:r>
      <w:r w:rsidRPr="00D52BF4">
        <w:rPr>
          <w:rFonts w:ascii="BIZ UDゴシック" w:eastAsia="BIZ UDゴシック" w:hAnsi="BIZ UDゴシック" w:cs="MS UI Gothic" w:hint="eastAsia"/>
          <w:b/>
          <w:kern w:val="0"/>
          <w:shd w:val="pct15" w:color="auto" w:fill="FFFFFF"/>
        </w:rPr>
        <w:t>」のいずれかを</w:t>
      </w:r>
      <w:r w:rsidRPr="00D52BF4">
        <w:rPr>
          <w:rFonts w:ascii="BIZ UDゴシック" w:eastAsia="BIZ UDゴシック" w:hAnsi="BIZ UDゴシック" w:cs="MS UI Gothic"/>
          <w:b/>
          <w:kern w:val="0"/>
          <w:shd w:val="pct15" w:color="auto" w:fill="FFFFFF"/>
        </w:rPr>
        <w:t>選</w:t>
      </w:r>
      <w:r w:rsidRPr="00D52BF4">
        <w:rPr>
          <w:rFonts w:ascii="BIZ UDゴシック" w:eastAsia="BIZ UDゴシック" w:hAnsi="BIZ UDゴシック" w:cs="MS UI Gothic" w:hint="eastAsia"/>
          <w:b/>
          <w:kern w:val="0"/>
          <w:shd w:val="pct15" w:color="auto" w:fill="FFFFFF"/>
        </w:rPr>
        <w:t>んだ</w:t>
      </w:r>
      <w:r w:rsidRPr="00D52BF4">
        <w:rPr>
          <w:rFonts w:ascii="BIZ UDゴシック" w:eastAsia="BIZ UDゴシック" w:hAnsi="BIZ UDゴシック" w:cs="MS UI Gothic"/>
          <w:b/>
          <w:kern w:val="0"/>
          <w:shd w:val="pct15" w:color="auto" w:fill="FFFFFF"/>
        </w:rPr>
        <w:t>方</w:t>
      </w:r>
      <w:r w:rsidRPr="00D52BF4">
        <w:rPr>
          <w:rFonts w:ascii="BIZ UDゴシック" w:eastAsia="BIZ UDゴシック" w:hAnsi="BIZ UDゴシック" w:cs="MS UI Gothic" w:hint="eastAsia"/>
          <w:b/>
          <w:kern w:val="0"/>
          <w:shd w:val="pct15" w:color="auto" w:fill="FFFFFF"/>
        </w:rPr>
        <w:t>におうかがいします。】</w:t>
      </w:r>
    </w:p>
    <w:p w14:paraId="2F1DC14C" w14:textId="153B198E"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29　</w:t>
      </w:r>
      <w:r w:rsidRPr="00D52BF4">
        <w:rPr>
          <w:rFonts w:ascii="BIZ UDゴシック" w:eastAsia="BIZ UDゴシック" w:hAnsi="BIZ UDゴシック"/>
        </w:rPr>
        <w:t>幼稚園</w:t>
      </w:r>
      <w:r w:rsidRPr="00D52BF4">
        <w:rPr>
          <w:rFonts w:ascii="BIZ UDゴシック" w:eastAsia="BIZ UDゴシック" w:hAnsi="BIZ UDゴシック" w:hint="eastAsia"/>
        </w:rPr>
        <w:t>や</w:t>
      </w:r>
      <w:r w:rsidRPr="00D52BF4">
        <w:rPr>
          <w:rFonts w:ascii="BIZ UDゴシック" w:eastAsia="BIZ UDゴシック" w:hAnsi="BIZ UDゴシック"/>
        </w:rPr>
        <w:t>保育施設</w:t>
      </w:r>
      <w:r w:rsidRPr="00D52BF4">
        <w:rPr>
          <w:rFonts w:ascii="BIZ UDゴシック" w:eastAsia="BIZ UDゴシック" w:hAnsi="BIZ UDゴシック" w:hint="eastAsia"/>
        </w:rPr>
        <w:t>、</w:t>
      </w:r>
      <w:r w:rsidRPr="00D52BF4">
        <w:rPr>
          <w:rFonts w:ascii="BIZ UDゴシック" w:eastAsia="BIZ UDゴシック" w:hAnsi="BIZ UDゴシック"/>
        </w:rPr>
        <w:t>認定</w:t>
      </w:r>
      <w:r w:rsidRPr="00D52BF4">
        <w:rPr>
          <w:rFonts w:ascii="BIZ UDゴシック" w:eastAsia="BIZ UDゴシック" w:hAnsi="BIZ UDゴシック" w:hint="eastAsia"/>
        </w:rPr>
        <w:t>こども</w:t>
      </w:r>
      <w:r w:rsidRPr="00D52BF4">
        <w:rPr>
          <w:rFonts w:ascii="BIZ UDゴシック" w:eastAsia="BIZ UDゴシック" w:hAnsi="BIZ UDゴシック"/>
        </w:rPr>
        <w:t>園</w:t>
      </w:r>
      <w:r w:rsidRPr="00D52BF4">
        <w:rPr>
          <w:rFonts w:ascii="BIZ UDゴシック" w:eastAsia="BIZ UDゴシック" w:hAnsi="BIZ UDゴシック" w:hint="eastAsia"/>
        </w:rPr>
        <w:t>、</w:t>
      </w:r>
      <w:r w:rsidRPr="00D52BF4">
        <w:rPr>
          <w:rFonts w:ascii="BIZ UDゴシック" w:eastAsia="BIZ UDゴシック" w:hAnsi="BIZ UDゴシック"/>
        </w:rPr>
        <w:t>学校</w:t>
      </w:r>
      <w:r w:rsidRPr="00D52BF4">
        <w:rPr>
          <w:rFonts w:ascii="BIZ UDゴシック" w:eastAsia="BIZ UDゴシック" w:hAnsi="BIZ UDゴシック" w:hint="eastAsia"/>
        </w:rPr>
        <w:t>などに</w:t>
      </w:r>
      <w:r w:rsidRPr="00D52BF4">
        <w:rPr>
          <w:rFonts w:ascii="BIZ UDゴシック" w:eastAsia="BIZ UDゴシック" w:hAnsi="BIZ UDゴシック"/>
        </w:rPr>
        <w:t>通って</w:t>
      </w:r>
      <w:r w:rsidRPr="00D52BF4">
        <w:rPr>
          <w:rFonts w:ascii="BIZ UDゴシック" w:eastAsia="BIZ UDゴシック" w:hAnsi="BIZ UDゴシック" w:hint="eastAsia"/>
        </w:rPr>
        <w:t>いて</w:t>
      </w:r>
      <w:r w:rsidRPr="00D52BF4">
        <w:rPr>
          <w:rFonts w:ascii="BIZ UDゴシック" w:eastAsia="BIZ UDゴシック" w:hAnsi="BIZ UDゴシック"/>
        </w:rPr>
        <w:t>困って</w:t>
      </w:r>
      <w:r w:rsidRPr="00D52BF4">
        <w:rPr>
          <w:rFonts w:ascii="BIZ UDゴシック" w:eastAsia="BIZ UDゴシック" w:hAnsi="BIZ UDゴシック" w:hint="eastAsia"/>
        </w:rPr>
        <w:t>いることはありますか。（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238D5A27" w14:textId="0CA837CA" w:rsidR="00EB1F0A" w:rsidRPr="00D52BF4" w:rsidRDefault="00EB1F0A" w:rsidP="00405CAC">
      <w:pPr>
        <w:pStyle w:val="a5"/>
        <w:ind w:firstLineChars="0" w:firstLine="1"/>
        <w:rPr>
          <w:rFonts w:asciiTheme="minorEastAsia" w:hAnsiTheme="minorEastAsia"/>
        </w:rPr>
      </w:pPr>
    </w:p>
    <w:p w14:paraId="32CCC281" w14:textId="45B65108" w:rsidR="006B389D" w:rsidRPr="00D52BF4" w:rsidRDefault="008F1B9B" w:rsidP="006B389D">
      <w:pPr>
        <w:pStyle w:val="a5"/>
        <w:ind w:firstLine="220"/>
        <w:rPr>
          <w:rFonts w:asciiTheme="minorEastAsia" w:hAnsiTheme="minorEastAsia"/>
        </w:rPr>
      </w:pPr>
      <w:r w:rsidRPr="008F1B9B">
        <w:rPr>
          <w:rFonts w:asciiTheme="minorEastAsia" w:hAnsiTheme="minorEastAsia" w:hint="eastAsia"/>
        </w:rPr>
        <w:t>園や学校生活での困りごと</w:t>
      </w:r>
      <w:r w:rsidR="006B389D" w:rsidRPr="00D52BF4">
        <w:rPr>
          <w:rFonts w:asciiTheme="minorEastAsia" w:hAnsiTheme="minorEastAsia" w:hint="eastAsia"/>
        </w:rPr>
        <w:t>は、</w:t>
      </w:r>
      <w:r w:rsidR="002345D3" w:rsidRPr="00D52BF4">
        <w:rPr>
          <w:rFonts w:asciiTheme="minorEastAsia" w:hAnsiTheme="minorEastAsia" w:hint="eastAsia"/>
        </w:rPr>
        <w:t>全体で</w:t>
      </w:r>
      <w:r w:rsidR="006B389D" w:rsidRPr="00D52BF4">
        <w:rPr>
          <w:rFonts w:asciiTheme="minorEastAsia" w:hAnsiTheme="minorEastAsia" w:hint="eastAsia"/>
        </w:rPr>
        <w:t>「先生の理解や配慮が足りない場合がある」が23.4％と高く、次いで「障がいに対する理解や配慮が引き継がれない」（18.7％）、「通うのが大変」（18.1％）、「まわりの児童・生徒たちの理解が得られにくい」（15.0％）が１割台となっています。一方、「特に困っていることはない」は47.0％と最も高くなっています。</w:t>
      </w:r>
    </w:p>
    <w:p w14:paraId="00C83FF8" w14:textId="7B986C51" w:rsidR="00EB1F0A" w:rsidRPr="003D6BE4" w:rsidRDefault="00B67F2F" w:rsidP="006B389D">
      <w:pPr>
        <w:pStyle w:val="a5"/>
        <w:ind w:firstLine="220"/>
        <w:rPr>
          <w:rFonts w:asciiTheme="minorEastAsia" w:hAnsiTheme="minorEastAsia"/>
          <w:color w:val="000000" w:themeColor="text1"/>
        </w:rPr>
      </w:pPr>
      <w:r w:rsidRPr="00D52BF4">
        <w:rPr>
          <w:rFonts w:asciiTheme="minorEastAsia" w:hAnsiTheme="minorEastAsia" w:hint="eastAsia"/>
        </w:rPr>
        <w:t>障がい</w:t>
      </w:r>
      <w:r w:rsidR="009B75D2" w:rsidRPr="003D6BE4">
        <w:rPr>
          <w:rFonts w:asciiTheme="minorEastAsia" w:hAnsiTheme="minorEastAsia" w:hint="eastAsia"/>
          <w:color w:val="000000" w:themeColor="text1"/>
        </w:rPr>
        <w:t>種</w:t>
      </w:r>
      <w:r w:rsidR="006B389D" w:rsidRPr="003D6BE4">
        <w:rPr>
          <w:rFonts w:asciiTheme="minorEastAsia" w:hAnsiTheme="minorEastAsia" w:hint="eastAsia"/>
          <w:color w:val="000000" w:themeColor="text1"/>
        </w:rPr>
        <w:t>別</w:t>
      </w:r>
      <w:r w:rsidR="009B75D2" w:rsidRPr="003D6BE4">
        <w:rPr>
          <w:rFonts w:asciiTheme="minorEastAsia" w:hAnsiTheme="minorEastAsia" w:hint="eastAsia"/>
          <w:color w:val="000000" w:themeColor="text1"/>
        </w:rPr>
        <w:t>ごと</w:t>
      </w:r>
      <w:r w:rsidR="006B389D" w:rsidRPr="003D6BE4">
        <w:rPr>
          <w:rFonts w:asciiTheme="minorEastAsia" w:hAnsiTheme="minorEastAsia" w:hint="eastAsia"/>
          <w:color w:val="000000" w:themeColor="text1"/>
        </w:rPr>
        <w:t>に</w:t>
      </w:r>
      <w:r w:rsidR="006B0B9E" w:rsidRPr="003D6BE4">
        <w:rPr>
          <w:rFonts w:asciiTheme="minorEastAsia" w:hAnsiTheme="minorEastAsia" w:hint="eastAsia"/>
          <w:color w:val="000000" w:themeColor="text1"/>
        </w:rPr>
        <w:t>比較す</w:t>
      </w:r>
      <w:r w:rsidR="006B389D" w:rsidRPr="003D6BE4">
        <w:rPr>
          <w:rFonts w:asciiTheme="minorEastAsia" w:hAnsiTheme="minorEastAsia" w:hint="eastAsia"/>
          <w:color w:val="000000" w:themeColor="text1"/>
        </w:rPr>
        <w:t>ると、発達障がいでは「先生の理解や配慮が足りない場合がある」（32.7％）、「障がいに対する理解や配慮が引き継がれない」（24.2％）、「まわりの児童・生徒たちの理解が得られにくい」（21.6％）がそれぞれ</w:t>
      </w:r>
      <w:r w:rsidR="00733BBA" w:rsidRPr="003D6BE4">
        <w:rPr>
          <w:rFonts w:asciiTheme="minorEastAsia" w:hAnsiTheme="minorEastAsia" w:hint="eastAsia"/>
          <w:color w:val="000000" w:themeColor="text1"/>
        </w:rPr>
        <w:t>ほか</w:t>
      </w:r>
      <w:r w:rsidR="006B389D" w:rsidRPr="003D6BE4">
        <w:rPr>
          <w:rFonts w:asciiTheme="minorEastAsia" w:hAnsiTheme="minorEastAsia" w:hint="eastAsia"/>
          <w:color w:val="000000" w:themeColor="text1"/>
        </w:rPr>
        <w:t>の</w:t>
      </w:r>
      <w:r w:rsidRPr="003D6BE4">
        <w:rPr>
          <w:rFonts w:asciiTheme="minorEastAsia" w:hAnsiTheme="minorEastAsia" w:hint="eastAsia"/>
          <w:color w:val="000000" w:themeColor="text1"/>
        </w:rPr>
        <w:t>障がい</w:t>
      </w:r>
      <w:r w:rsidR="009B75D2" w:rsidRPr="003D6BE4">
        <w:rPr>
          <w:rFonts w:asciiTheme="minorEastAsia" w:hAnsiTheme="minorEastAsia" w:hint="eastAsia"/>
          <w:color w:val="000000" w:themeColor="text1"/>
        </w:rPr>
        <w:t>種別</w:t>
      </w:r>
      <w:r w:rsidR="006B389D" w:rsidRPr="003D6BE4">
        <w:rPr>
          <w:rFonts w:asciiTheme="minorEastAsia" w:hAnsiTheme="minorEastAsia" w:hint="eastAsia"/>
          <w:color w:val="000000" w:themeColor="text1"/>
        </w:rPr>
        <w:t>より高くなっています。</w:t>
      </w:r>
    </w:p>
    <w:p w14:paraId="52255E27" w14:textId="5A6CA69B" w:rsidR="00B6113D" w:rsidRPr="00D52BF4" w:rsidRDefault="00B6113D" w:rsidP="00B6113D">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1C6CD0"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w:t>
      </w:r>
      <w:r w:rsidRPr="00D52BF4">
        <w:rPr>
          <w:rFonts w:asciiTheme="minorEastAsia" w:hAnsiTheme="minorEastAsia" w:hint="eastAsia"/>
        </w:rPr>
        <w:t>と少ないですが、精神障がいでも「先生の理解や配慮が足りない場合がある」が高い傾向にあります。難病では「通うのが大変」が高</w:t>
      </w:r>
      <w:r w:rsidRPr="00D52BF4">
        <w:rPr>
          <w:rFonts w:asciiTheme="minorEastAsia" w:hAnsiTheme="minorEastAsia"/>
        </w:rPr>
        <w:t>い傾向にあります</w:t>
      </w:r>
      <w:r w:rsidRPr="00D52BF4">
        <w:rPr>
          <w:rFonts w:asciiTheme="minorEastAsia" w:hAnsiTheme="minorEastAsia" w:hint="eastAsia"/>
        </w:rPr>
        <w:t>。</w:t>
      </w:r>
    </w:p>
    <w:p w14:paraId="7E99E14B" w14:textId="3DB9DFB3" w:rsidR="00B6113D" w:rsidRPr="00D52BF4" w:rsidRDefault="00B6113D" w:rsidP="00B6113D"/>
    <w:p w14:paraId="1D4AD09B" w14:textId="1EC7AE25" w:rsidR="00EB1F0A" w:rsidRPr="00D52BF4" w:rsidRDefault="00044AE7" w:rsidP="00405CAC">
      <w:pPr>
        <w:pStyle w:val="a5"/>
        <w:ind w:firstLineChars="0" w:firstLine="1"/>
        <w:rPr>
          <w:rFonts w:asciiTheme="minorEastAsia" w:hAnsiTheme="minorEastAsia"/>
        </w:rPr>
      </w:pPr>
      <w:r w:rsidRPr="00044AE7">
        <w:rPr>
          <w:noProof/>
        </w:rPr>
        <w:drawing>
          <wp:anchor distT="0" distB="0" distL="114300" distR="114300" simplePos="0" relativeHeight="252267520" behindDoc="0" locked="0" layoutInCell="1" allowOverlap="1" wp14:anchorId="76B85C38" wp14:editId="59487D0E">
            <wp:simplePos x="0" y="0"/>
            <wp:positionH relativeFrom="margin">
              <wp:align>center</wp:align>
            </wp:positionH>
            <wp:positionV relativeFrom="paragraph">
              <wp:posOffset>8418</wp:posOffset>
            </wp:positionV>
            <wp:extent cx="5537520" cy="4520520"/>
            <wp:effectExtent l="0" t="0" r="6350" b="0"/>
            <wp:wrapNone/>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37520" cy="45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19709" w14:textId="1C3E1CDC" w:rsidR="00966C2D" w:rsidRPr="00D52BF4" w:rsidRDefault="00966C2D" w:rsidP="00405CAC">
      <w:pPr>
        <w:pStyle w:val="a5"/>
        <w:ind w:firstLineChars="0" w:firstLine="1"/>
        <w:rPr>
          <w:rFonts w:asciiTheme="minorEastAsia" w:hAnsiTheme="minorEastAsia"/>
        </w:rPr>
      </w:pPr>
    </w:p>
    <w:p w14:paraId="3B7C199C" w14:textId="2725C38C" w:rsidR="00966C2D" w:rsidRPr="00D52BF4" w:rsidRDefault="00966C2D" w:rsidP="00405CAC">
      <w:pPr>
        <w:pStyle w:val="a5"/>
        <w:ind w:firstLineChars="0" w:firstLine="1"/>
        <w:rPr>
          <w:rFonts w:asciiTheme="minorEastAsia" w:hAnsiTheme="minorEastAsia"/>
        </w:rPr>
      </w:pPr>
    </w:p>
    <w:p w14:paraId="22EF5608" w14:textId="5C8357D0" w:rsidR="00966C2D" w:rsidRPr="00D52BF4" w:rsidRDefault="00966C2D" w:rsidP="00405CAC">
      <w:pPr>
        <w:pStyle w:val="a5"/>
        <w:ind w:firstLineChars="0" w:firstLine="1"/>
        <w:rPr>
          <w:rFonts w:asciiTheme="minorEastAsia" w:hAnsiTheme="minorEastAsia"/>
        </w:rPr>
      </w:pPr>
    </w:p>
    <w:p w14:paraId="52C43B02" w14:textId="61B5DDFF" w:rsidR="00966C2D" w:rsidRPr="00D52BF4" w:rsidRDefault="00966C2D" w:rsidP="00405CAC">
      <w:pPr>
        <w:pStyle w:val="a5"/>
        <w:ind w:firstLineChars="0" w:firstLine="1"/>
        <w:rPr>
          <w:rFonts w:asciiTheme="minorEastAsia" w:hAnsiTheme="minorEastAsia"/>
        </w:rPr>
      </w:pPr>
    </w:p>
    <w:p w14:paraId="4D18AE37" w14:textId="65F6417D" w:rsidR="00966C2D" w:rsidRPr="00D52BF4" w:rsidRDefault="00966C2D" w:rsidP="00405CAC">
      <w:pPr>
        <w:pStyle w:val="a5"/>
        <w:ind w:firstLineChars="0" w:firstLine="1"/>
        <w:rPr>
          <w:rFonts w:asciiTheme="minorEastAsia" w:hAnsiTheme="minorEastAsia"/>
        </w:rPr>
      </w:pPr>
    </w:p>
    <w:p w14:paraId="46E062CD" w14:textId="7116F0F0" w:rsidR="00966C2D" w:rsidRPr="00D52BF4" w:rsidRDefault="00966C2D" w:rsidP="00405CAC">
      <w:pPr>
        <w:pStyle w:val="a5"/>
        <w:ind w:firstLineChars="0" w:firstLine="1"/>
        <w:rPr>
          <w:rFonts w:asciiTheme="minorEastAsia" w:hAnsiTheme="minorEastAsia"/>
        </w:rPr>
      </w:pPr>
    </w:p>
    <w:p w14:paraId="293B1EC0" w14:textId="4AF827D1" w:rsidR="00966C2D" w:rsidRPr="00D52BF4" w:rsidRDefault="00966C2D" w:rsidP="00405CAC">
      <w:pPr>
        <w:pStyle w:val="a5"/>
        <w:ind w:firstLineChars="0" w:firstLine="1"/>
        <w:rPr>
          <w:rFonts w:asciiTheme="minorEastAsia" w:hAnsiTheme="minorEastAsia"/>
        </w:rPr>
      </w:pPr>
    </w:p>
    <w:p w14:paraId="5C178224" w14:textId="5DCA50C0" w:rsidR="00966C2D" w:rsidRPr="00D52BF4" w:rsidRDefault="00966C2D" w:rsidP="00405CAC">
      <w:pPr>
        <w:pStyle w:val="a5"/>
        <w:ind w:firstLineChars="0" w:firstLine="1"/>
        <w:rPr>
          <w:rFonts w:asciiTheme="minorEastAsia" w:hAnsiTheme="minorEastAsia"/>
        </w:rPr>
      </w:pPr>
    </w:p>
    <w:p w14:paraId="0CE8897B" w14:textId="638DA2FD" w:rsidR="00966C2D" w:rsidRPr="00D52BF4" w:rsidRDefault="00966C2D" w:rsidP="00405CAC">
      <w:pPr>
        <w:pStyle w:val="a5"/>
        <w:ind w:firstLineChars="0" w:firstLine="1"/>
        <w:rPr>
          <w:rFonts w:asciiTheme="minorEastAsia" w:hAnsiTheme="minorEastAsia"/>
        </w:rPr>
      </w:pPr>
    </w:p>
    <w:p w14:paraId="4FEEE476" w14:textId="4C00BCFE" w:rsidR="00966C2D" w:rsidRPr="00D52BF4" w:rsidRDefault="00966C2D" w:rsidP="00405CAC">
      <w:pPr>
        <w:pStyle w:val="a5"/>
        <w:ind w:firstLineChars="0" w:firstLine="1"/>
        <w:rPr>
          <w:rFonts w:asciiTheme="minorEastAsia" w:hAnsiTheme="minorEastAsia"/>
        </w:rPr>
      </w:pPr>
    </w:p>
    <w:p w14:paraId="1ABF663A" w14:textId="031099A8" w:rsidR="00966C2D" w:rsidRPr="00D52BF4" w:rsidRDefault="00966C2D" w:rsidP="00405CAC">
      <w:pPr>
        <w:pStyle w:val="a5"/>
        <w:ind w:firstLineChars="0" w:firstLine="1"/>
        <w:rPr>
          <w:rFonts w:asciiTheme="minorEastAsia" w:hAnsiTheme="minorEastAsia"/>
        </w:rPr>
      </w:pPr>
    </w:p>
    <w:p w14:paraId="3BC16D00" w14:textId="6E372CEB" w:rsidR="00966C2D" w:rsidRPr="00D52BF4" w:rsidRDefault="00966C2D" w:rsidP="00405CAC">
      <w:pPr>
        <w:pStyle w:val="a5"/>
        <w:ind w:firstLineChars="0" w:firstLine="1"/>
        <w:rPr>
          <w:rFonts w:asciiTheme="minorEastAsia" w:hAnsiTheme="minorEastAsia"/>
        </w:rPr>
      </w:pPr>
    </w:p>
    <w:p w14:paraId="067F801B" w14:textId="4144BF48" w:rsidR="00966C2D" w:rsidRPr="00D52BF4" w:rsidRDefault="00966C2D" w:rsidP="00405CAC">
      <w:pPr>
        <w:pStyle w:val="a5"/>
        <w:ind w:firstLineChars="0" w:firstLine="1"/>
        <w:rPr>
          <w:rFonts w:asciiTheme="minorEastAsia" w:hAnsiTheme="minorEastAsia"/>
        </w:rPr>
      </w:pPr>
    </w:p>
    <w:p w14:paraId="64623CE2" w14:textId="4FA1E33E" w:rsidR="00966C2D" w:rsidRPr="00D52BF4" w:rsidRDefault="00966C2D" w:rsidP="00405CAC">
      <w:pPr>
        <w:pStyle w:val="a5"/>
        <w:ind w:firstLineChars="0" w:firstLine="1"/>
        <w:rPr>
          <w:rFonts w:asciiTheme="minorEastAsia" w:hAnsiTheme="minorEastAsia"/>
        </w:rPr>
      </w:pPr>
    </w:p>
    <w:p w14:paraId="27C6A955" w14:textId="6BBCA4B1" w:rsidR="00966C2D" w:rsidRPr="00D52BF4" w:rsidRDefault="00966C2D" w:rsidP="00405CAC">
      <w:pPr>
        <w:pStyle w:val="a5"/>
        <w:ind w:firstLineChars="0" w:firstLine="1"/>
        <w:rPr>
          <w:rFonts w:asciiTheme="minorEastAsia" w:hAnsiTheme="minorEastAsia"/>
        </w:rPr>
      </w:pPr>
    </w:p>
    <w:p w14:paraId="0B5AE5B1" w14:textId="240A42EA" w:rsidR="00966C2D" w:rsidRPr="00D52BF4" w:rsidRDefault="00966C2D" w:rsidP="00405CAC">
      <w:pPr>
        <w:pStyle w:val="a5"/>
        <w:ind w:firstLineChars="0" w:firstLine="1"/>
        <w:rPr>
          <w:rFonts w:asciiTheme="minorEastAsia" w:hAnsiTheme="minorEastAsia"/>
        </w:rPr>
      </w:pPr>
    </w:p>
    <w:p w14:paraId="392A798A" w14:textId="77777777" w:rsidR="00966C2D" w:rsidRPr="00D52BF4" w:rsidRDefault="00966C2D" w:rsidP="00405CAC">
      <w:pPr>
        <w:pStyle w:val="a5"/>
        <w:ind w:firstLineChars="0" w:firstLine="1"/>
        <w:rPr>
          <w:rFonts w:asciiTheme="minorEastAsia" w:hAnsiTheme="minorEastAsia"/>
        </w:rPr>
      </w:pPr>
    </w:p>
    <w:p w14:paraId="2D856C7D" w14:textId="770D8BE5" w:rsidR="00966C2D" w:rsidRPr="00D52BF4" w:rsidRDefault="00966C2D" w:rsidP="00405CAC">
      <w:pPr>
        <w:pStyle w:val="a5"/>
        <w:ind w:firstLineChars="0" w:firstLine="1"/>
        <w:rPr>
          <w:rFonts w:asciiTheme="minorEastAsia" w:hAnsiTheme="minorEastAsia"/>
        </w:rPr>
      </w:pPr>
    </w:p>
    <w:p w14:paraId="729FCA94" w14:textId="4805113E" w:rsidR="00966C2D" w:rsidRDefault="00966C2D" w:rsidP="00405CAC">
      <w:pPr>
        <w:pStyle w:val="a5"/>
        <w:ind w:firstLineChars="0" w:firstLine="1"/>
        <w:rPr>
          <w:rFonts w:asciiTheme="minorEastAsia" w:hAnsiTheme="minorEastAsia"/>
        </w:rPr>
      </w:pPr>
    </w:p>
    <w:p w14:paraId="057350EB" w14:textId="77EBB019" w:rsidR="002E657A" w:rsidRPr="00D52BF4" w:rsidRDefault="002E657A" w:rsidP="00405CAC">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772B816E"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5B1147EE" w14:textId="77777777" w:rsidR="006E3907" w:rsidRPr="00D52BF4" w:rsidRDefault="006E3907" w:rsidP="006E3907">
      <w:pPr>
        <w:pStyle w:val="ad"/>
        <w:ind w:leftChars="0" w:left="480" w:hanging="480"/>
        <w:outlineLvl w:val="2"/>
        <w:rPr>
          <w:noProof/>
          <w:sz w:val="24"/>
        </w:rPr>
      </w:pPr>
      <w:bookmarkStart w:id="120" w:name="_Toc131018090"/>
      <w:r w:rsidRPr="00D52BF4">
        <w:rPr>
          <w:noProof/>
          <w:sz w:val="24"/>
        </w:rPr>
        <w:t>（３）</w:t>
      </w:r>
      <w:r w:rsidRPr="00D52BF4">
        <w:rPr>
          <w:rFonts w:hint="eastAsia"/>
          <w:noProof/>
          <w:sz w:val="24"/>
        </w:rPr>
        <w:t>学校教育に望むこと</w:t>
      </w:r>
      <w:bookmarkEnd w:id="120"/>
    </w:p>
    <w:p w14:paraId="41014FC0" w14:textId="2E7BFEBA"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shd w:val="pct15" w:color="auto" w:fill="FFFFFF"/>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28で「</w:t>
      </w:r>
      <w:r w:rsidRPr="00D52BF4">
        <w:rPr>
          <w:rFonts w:ascii="BIZ UDゴシック" w:eastAsia="BIZ UDゴシック" w:hAnsi="BIZ UDゴシック"/>
          <w:b/>
          <w:shd w:val="pct15" w:color="auto" w:fill="FFFFFF"/>
        </w:rPr>
        <w:t>幼稚園</w:t>
      </w:r>
      <w:r w:rsidRPr="00D52BF4">
        <w:rPr>
          <w:rFonts w:ascii="BIZ UDゴシック" w:eastAsia="BIZ UDゴシック" w:hAnsi="BIZ UDゴシック" w:hint="eastAsia"/>
          <w:b/>
          <w:shd w:val="pct15" w:color="auto" w:fill="FFFFFF"/>
        </w:rPr>
        <w:t>や</w:t>
      </w:r>
      <w:r w:rsidRPr="00D52BF4">
        <w:rPr>
          <w:rFonts w:ascii="BIZ UDゴシック" w:eastAsia="BIZ UDゴシック" w:hAnsi="BIZ UDゴシック"/>
          <w:b/>
          <w:shd w:val="pct15" w:color="auto" w:fill="FFFFFF"/>
        </w:rPr>
        <w:t>保育施設</w:t>
      </w:r>
      <w:r w:rsidRPr="00D52BF4">
        <w:rPr>
          <w:rFonts w:ascii="BIZ UDゴシック" w:eastAsia="BIZ UDゴシック" w:hAnsi="BIZ UDゴシック" w:hint="eastAsia"/>
          <w:b/>
          <w:shd w:val="pct15" w:color="auto" w:fill="FFFFFF"/>
        </w:rPr>
        <w:t>、</w:t>
      </w:r>
      <w:r w:rsidRPr="00D52BF4">
        <w:rPr>
          <w:rFonts w:ascii="BIZ UDゴシック" w:eastAsia="BIZ UDゴシック" w:hAnsi="BIZ UDゴシック"/>
          <w:b/>
          <w:shd w:val="pct15" w:color="auto" w:fill="FFFFFF"/>
        </w:rPr>
        <w:t>認定</w:t>
      </w:r>
      <w:r w:rsidRPr="00D52BF4">
        <w:rPr>
          <w:rFonts w:ascii="BIZ UDゴシック" w:eastAsia="BIZ UDゴシック" w:hAnsi="BIZ UDゴシック" w:hint="eastAsia"/>
          <w:b/>
          <w:shd w:val="pct15" w:color="auto" w:fill="FFFFFF"/>
        </w:rPr>
        <w:t>こども</w:t>
      </w:r>
      <w:r w:rsidRPr="00D52BF4">
        <w:rPr>
          <w:rFonts w:ascii="BIZ UDゴシック" w:eastAsia="BIZ UDゴシック" w:hAnsi="BIZ UDゴシック"/>
          <w:b/>
          <w:shd w:val="pct15" w:color="auto" w:fill="FFFFFF"/>
        </w:rPr>
        <w:t>園</w:t>
      </w:r>
      <w:r w:rsidRPr="00D52BF4">
        <w:rPr>
          <w:rFonts w:ascii="BIZ UDゴシック" w:eastAsia="BIZ UDゴシック" w:hAnsi="BIZ UDゴシック" w:hint="eastAsia"/>
          <w:b/>
          <w:shd w:val="pct15" w:color="auto" w:fill="FFFFFF"/>
        </w:rPr>
        <w:t>に</w:t>
      </w:r>
      <w:r w:rsidRPr="00D52BF4">
        <w:rPr>
          <w:rFonts w:ascii="BIZ UDゴシック" w:eastAsia="BIZ UDゴシック" w:hAnsi="BIZ UDゴシック"/>
          <w:b/>
          <w:shd w:val="pct15" w:color="auto" w:fill="FFFFFF"/>
        </w:rPr>
        <w:t>通</w:t>
      </w:r>
      <w:r w:rsidRPr="00D52BF4">
        <w:rPr>
          <w:rFonts w:ascii="BIZ UDゴシック" w:eastAsia="BIZ UDゴシック" w:hAnsi="BIZ UDゴシック" w:hint="eastAsia"/>
          <w:b/>
          <w:shd w:val="pct15" w:color="auto" w:fill="FFFFFF"/>
        </w:rPr>
        <w:t>っている</w:t>
      </w:r>
      <w:r w:rsidRPr="00D52BF4">
        <w:rPr>
          <w:rFonts w:ascii="BIZ UDゴシック" w:eastAsia="BIZ UDゴシック" w:hAnsi="BIZ UDゴシック" w:cs="MS UI Gothic" w:hint="eastAsia"/>
          <w:b/>
          <w:kern w:val="0"/>
          <w:shd w:val="pct15" w:color="auto" w:fill="FFFFFF"/>
        </w:rPr>
        <w:t>」から「</w:t>
      </w:r>
      <w:r w:rsidRPr="00D52BF4">
        <w:rPr>
          <w:rFonts w:ascii="BIZ UDゴシック" w:eastAsia="BIZ UDゴシック" w:hAnsi="BIZ UDゴシック"/>
          <w:b/>
          <w:shd w:val="pct15" w:color="auto" w:fill="FFFFFF"/>
        </w:rPr>
        <w:t>大学、専門学校に通っている</w:t>
      </w:r>
      <w:r w:rsidRPr="00D52BF4">
        <w:rPr>
          <w:rFonts w:ascii="BIZ UDゴシック" w:eastAsia="BIZ UDゴシック" w:hAnsi="BIZ UDゴシック" w:cs="MS UI Gothic" w:hint="eastAsia"/>
          <w:b/>
          <w:kern w:val="0"/>
          <w:shd w:val="pct15" w:color="auto" w:fill="FFFFFF"/>
        </w:rPr>
        <w:t>」のいずれかを</w:t>
      </w:r>
      <w:r w:rsidRPr="00D52BF4">
        <w:rPr>
          <w:rFonts w:ascii="BIZ UDゴシック" w:eastAsia="BIZ UDゴシック" w:hAnsi="BIZ UDゴシック" w:cs="MS UI Gothic"/>
          <w:b/>
          <w:kern w:val="0"/>
          <w:shd w:val="pct15" w:color="auto" w:fill="FFFFFF"/>
        </w:rPr>
        <w:t>選</w:t>
      </w:r>
      <w:r w:rsidRPr="00D52BF4">
        <w:rPr>
          <w:rFonts w:ascii="BIZ UDゴシック" w:eastAsia="BIZ UDゴシック" w:hAnsi="BIZ UDゴシック" w:cs="MS UI Gothic" w:hint="eastAsia"/>
          <w:b/>
          <w:kern w:val="0"/>
          <w:shd w:val="pct15" w:color="auto" w:fill="FFFFFF"/>
        </w:rPr>
        <w:t>んだ</w:t>
      </w:r>
      <w:r w:rsidRPr="00D52BF4">
        <w:rPr>
          <w:rFonts w:ascii="BIZ UDゴシック" w:eastAsia="BIZ UDゴシック" w:hAnsi="BIZ UDゴシック" w:cs="MS UI Gothic"/>
          <w:b/>
          <w:kern w:val="0"/>
          <w:shd w:val="pct15" w:color="auto" w:fill="FFFFFF"/>
        </w:rPr>
        <w:t>方</w:t>
      </w:r>
      <w:r w:rsidRPr="00D52BF4">
        <w:rPr>
          <w:rFonts w:ascii="BIZ UDゴシック" w:eastAsia="BIZ UDゴシック" w:hAnsi="BIZ UDゴシック" w:cs="MS UI Gothic" w:hint="eastAsia"/>
          <w:b/>
          <w:kern w:val="0"/>
          <w:shd w:val="pct15" w:color="auto" w:fill="FFFFFF"/>
        </w:rPr>
        <w:t>におうかがいします。】</w:t>
      </w:r>
    </w:p>
    <w:p w14:paraId="6A5D4DDE"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30　</w:t>
      </w:r>
      <w:r w:rsidRPr="00D52BF4">
        <w:rPr>
          <w:rFonts w:ascii="BIZ UDゴシック" w:eastAsia="BIZ UDゴシック" w:hAnsi="BIZ UDゴシック"/>
        </w:rPr>
        <w:t>現在</w:t>
      </w:r>
      <w:r w:rsidRPr="00D52BF4">
        <w:rPr>
          <w:rFonts w:ascii="BIZ UDゴシック" w:eastAsia="BIZ UDゴシック" w:hAnsi="BIZ UDゴシック" w:hint="eastAsia"/>
        </w:rPr>
        <w:t>もしくは</w:t>
      </w:r>
      <w:r w:rsidRPr="00D52BF4">
        <w:rPr>
          <w:rFonts w:ascii="BIZ UDゴシック" w:eastAsia="BIZ UDゴシック" w:hAnsi="BIZ UDゴシック"/>
        </w:rPr>
        <w:t>将来</w:t>
      </w:r>
      <w:r w:rsidRPr="00D52BF4">
        <w:rPr>
          <w:rFonts w:ascii="BIZ UDゴシック" w:eastAsia="BIZ UDゴシック" w:hAnsi="BIZ UDゴシック" w:hint="eastAsia"/>
        </w:rPr>
        <w:t>、</w:t>
      </w:r>
      <w:r w:rsidRPr="00D52BF4">
        <w:rPr>
          <w:rFonts w:ascii="BIZ UDゴシック" w:eastAsia="BIZ UDゴシック" w:hAnsi="BIZ UDゴシック"/>
        </w:rPr>
        <w:t>学校教育</w:t>
      </w:r>
      <w:r w:rsidRPr="00D52BF4">
        <w:rPr>
          <w:rFonts w:ascii="BIZ UDゴシック" w:eastAsia="BIZ UDゴシック" w:hAnsi="BIZ UDゴシック" w:hint="eastAsia"/>
        </w:rPr>
        <w:t>に</w:t>
      </w:r>
      <w:r w:rsidRPr="00D52BF4">
        <w:rPr>
          <w:rFonts w:ascii="BIZ UDゴシック" w:eastAsia="BIZ UDゴシック" w:hAnsi="BIZ UDゴシック"/>
        </w:rPr>
        <w:t>望む</w:t>
      </w:r>
      <w:r w:rsidRPr="00D52BF4">
        <w:rPr>
          <w:rFonts w:ascii="BIZ UDゴシック" w:eastAsia="BIZ UDゴシック" w:hAnsi="BIZ UDゴシック" w:hint="eastAsia"/>
        </w:rPr>
        <w:t>ことはどのようなことですか。（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188124AD" w14:textId="77777777" w:rsidR="00EB1F0A" w:rsidRPr="00D52BF4" w:rsidRDefault="00EB1F0A" w:rsidP="00405CAC">
      <w:pPr>
        <w:pStyle w:val="a5"/>
        <w:ind w:firstLineChars="0" w:firstLine="1"/>
        <w:rPr>
          <w:rFonts w:asciiTheme="minorEastAsia" w:hAnsiTheme="minorEastAsia"/>
        </w:rPr>
      </w:pPr>
    </w:p>
    <w:p w14:paraId="655FD5B3" w14:textId="1F664EBE" w:rsidR="006B389D" w:rsidRPr="00D52BF4" w:rsidRDefault="006B389D" w:rsidP="006B389D">
      <w:pPr>
        <w:pStyle w:val="a5"/>
        <w:ind w:firstLine="220"/>
        <w:rPr>
          <w:rFonts w:asciiTheme="minorEastAsia" w:hAnsiTheme="minorEastAsia"/>
        </w:rPr>
      </w:pPr>
      <w:r w:rsidRPr="00D52BF4">
        <w:rPr>
          <w:rFonts w:asciiTheme="minorEastAsia" w:hAnsiTheme="minorEastAsia" w:hint="eastAsia"/>
        </w:rPr>
        <w:t>学校教育に望むことは、</w:t>
      </w:r>
      <w:r w:rsidR="002345D3" w:rsidRPr="00D52BF4">
        <w:rPr>
          <w:rFonts w:asciiTheme="minorEastAsia" w:hAnsiTheme="minorEastAsia" w:hint="eastAsia"/>
        </w:rPr>
        <w:t>全体で</w:t>
      </w:r>
      <w:r w:rsidRPr="00D52BF4">
        <w:rPr>
          <w:rFonts w:asciiTheme="minorEastAsia" w:hAnsiTheme="minorEastAsia" w:hint="eastAsia"/>
        </w:rPr>
        <w:t>「能力や障がいの状況に合った指導をしてほしい」（53.9％）、「障がいに対する理解や配慮を職員間で引き継いでほしい」（52.0％）、「就学相談や進路相談など、相談体制を充実させてほしい」（50.8％）が５割台と高くなっています。一方、「特に望むことはない」は6.2％となっています。</w:t>
      </w:r>
    </w:p>
    <w:p w14:paraId="2D68D152" w14:textId="3CDF7941" w:rsidR="00966C2D" w:rsidRPr="003D6BE4" w:rsidRDefault="00B67F2F" w:rsidP="006B389D">
      <w:pPr>
        <w:pStyle w:val="a5"/>
        <w:ind w:firstLine="220"/>
        <w:rPr>
          <w:rFonts w:asciiTheme="minorEastAsia" w:hAnsiTheme="minorEastAsia"/>
          <w:color w:val="000000" w:themeColor="text1"/>
        </w:rPr>
      </w:pPr>
      <w:r w:rsidRPr="00D52BF4">
        <w:rPr>
          <w:rFonts w:asciiTheme="minorEastAsia" w:hAnsiTheme="minorEastAsia" w:hint="eastAsia"/>
        </w:rPr>
        <w:t>障が</w:t>
      </w:r>
      <w:r w:rsidRPr="003D6BE4">
        <w:rPr>
          <w:rFonts w:asciiTheme="minorEastAsia" w:hAnsiTheme="minorEastAsia" w:hint="eastAsia"/>
          <w:color w:val="000000" w:themeColor="text1"/>
        </w:rPr>
        <w:t>い</w:t>
      </w:r>
      <w:r w:rsidR="009B75D2" w:rsidRPr="003D6BE4">
        <w:rPr>
          <w:rFonts w:asciiTheme="minorEastAsia" w:hAnsiTheme="minorEastAsia" w:hint="eastAsia"/>
          <w:color w:val="000000" w:themeColor="text1"/>
        </w:rPr>
        <w:t>種</w:t>
      </w:r>
      <w:r w:rsidR="006B389D" w:rsidRPr="003D6BE4">
        <w:rPr>
          <w:rFonts w:asciiTheme="minorEastAsia" w:hAnsiTheme="minorEastAsia" w:hint="eastAsia"/>
          <w:color w:val="000000" w:themeColor="text1"/>
        </w:rPr>
        <w:t>別</w:t>
      </w:r>
      <w:r w:rsidR="009B75D2" w:rsidRPr="003D6BE4">
        <w:rPr>
          <w:rFonts w:asciiTheme="minorEastAsia" w:hAnsiTheme="minorEastAsia" w:hint="eastAsia"/>
          <w:color w:val="000000" w:themeColor="text1"/>
        </w:rPr>
        <w:t>ごと</w:t>
      </w:r>
      <w:r w:rsidR="006B389D" w:rsidRPr="003D6BE4">
        <w:rPr>
          <w:rFonts w:asciiTheme="minorEastAsia" w:hAnsiTheme="minorEastAsia" w:hint="eastAsia"/>
          <w:color w:val="000000" w:themeColor="text1"/>
        </w:rPr>
        <w:t>に</w:t>
      </w:r>
      <w:r w:rsidR="006B0B9E" w:rsidRPr="003D6BE4">
        <w:rPr>
          <w:rFonts w:asciiTheme="minorEastAsia" w:hAnsiTheme="minorEastAsia" w:hint="eastAsia"/>
          <w:color w:val="000000" w:themeColor="text1"/>
        </w:rPr>
        <w:t>比較す</w:t>
      </w:r>
      <w:r w:rsidR="006B389D" w:rsidRPr="003D6BE4">
        <w:rPr>
          <w:rFonts w:asciiTheme="minorEastAsia" w:hAnsiTheme="minorEastAsia" w:hint="eastAsia"/>
          <w:color w:val="000000" w:themeColor="text1"/>
        </w:rPr>
        <w:t>ると、発達障がいでは「能力や障がいの状況に合った指導をしてほしい」（64.1％）、「障がいに対する理解や配慮を職員間で引き継いでほしい」（57.5％）がそれぞれ</w:t>
      </w:r>
      <w:r w:rsidR="00733BBA" w:rsidRPr="003D6BE4">
        <w:rPr>
          <w:rFonts w:asciiTheme="minorEastAsia" w:hAnsiTheme="minorEastAsia" w:hint="eastAsia"/>
          <w:color w:val="000000" w:themeColor="text1"/>
        </w:rPr>
        <w:t>ほか</w:t>
      </w:r>
      <w:r w:rsidR="006B389D" w:rsidRPr="003D6BE4">
        <w:rPr>
          <w:rFonts w:asciiTheme="minorEastAsia" w:hAnsiTheme="minorEastAsia" w:hint="eastAsia"/>
          <w:color w:val="000000" w:themeColor="text1"/>
        </w:rPr>
        <w:t>の</w:t>
      </w:r>
      <w:r w:rsidRPr="003D6BE4">
        <w:rPr>
          <w:rFonts w:asciiTheme="minorEastAsia" w:hAnsiTheme="minorEastAsia" w:hint="eastAsia"/>
          <w:color w:val="000000" w:themeColor="text1"/>
        </w:rPr>
        <w:t>障がい</w:t>
      </w:r>
      <w:r w:rsidR="009B75D2" w:rsidRPr="003D6BE4">
        <w:rPr>
          <w:rFonts w:asciiTheme="minorEastAsia" w:hAnsiTheme="minorEastAsia" w:hint="eastAsia"/>
          <w:color w:val="000000" w:themeColor="text1"/>
        </w:rPr>
        <w:t>種別</w:t>
      </w:r>
      <w:r w:rsidR="006B389D" w:rsidRPr="003D6BE4">
        <w:rPr>
          <w:rFonts w:asciiTheme="minorEastAsia" w:hAnsiTheme="minorEastAsia" w:hint="eastAsia"/>
          <w:color w:val="000000" w:themeColor="text1"/>
        </w:rPr>
        <w:t>より高くなっています。</w:t>
      </w:r>
    </w:p>
    <w:p w14:paraId="6D4F1B6C" w14:textId="66181C42" w:rsidR="00196759" w:rsidRPr="00D52BF4" w:rsidRDefault="002E657A" w:rsidP="00196759">
      <w:pPr>
        <w:pStyle w:val="a5"/>
        <w:ind w:firstLine="220"/>
        <w:rPr>
          <w:rFonts w:asciiTheme="minorEastAsia" w:hAnsiTheme="minorEastAsia"/>
        </w:rPr>
      </w:pPr>
      <w:r w:rsidRPr="0002752C">
        <w:rPr>
          <w:noProof/>
        </w:rPr>
        <w:drawing>
          <wp:anchor distT="0" distB="0" distL="114300" distR="114300" simplePos="0" relativeHeight="252292096" behindDoc="0" locked="0" layoutInCell="1" allowOverlap="1" wp14:anchorId="3EF724BC" wp14:editId="73631071">
            <wp:simplePos x="0" y="0"/>
            <wp:positionH relativeFrom="margin">
              <wp:posOffset>507365</wp:posOffset>
            </wp:positionH>
            <wp:positionV relativeFrom="paragraph">
              <wp:posOffset>325120</wp:posOffset>
            </wp:positionV>
            <wp:extent cx="5101200" cy="4639320"/>
            <wp:effectExtent l="0" t="0" r="4445" b="889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01200" cy="463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759" w:rsidRPr="003D6BE4">
        <w:rPr>
          <w:rFonts w:asciiTheme="minorEastAsia" w:hAnsiTheme="minorEastAsia" w:hint="eastAsia"/>
          <w:color w:val="000000" w:themeColor="text1"/>
        </w:rPr>
        <w:t>サンプル数は30</w:t>
      </w:r>
      <w:r w:rsidR="001C6CD0" w:rsidRPr="003D6BE4">
        <w:rPr>
          <w:rFonts w:asciiTheme="minorEastAsia" w:hAnsiTheme="minorEastAsia" w:hint="eastAsia"/>
          <w:color w:val="000000" w:themeColor="text1"/>
        </w:rPr>
        <w:t>件</w:t>
      </w:r>
      <w:r w:rsidR="00196759" w:rsidRPr="003D6BE4">
        <w:rPr>
          <w:rFonts w:asciiTheme="minorEastAsia" w:hAnsiTheme="minorEastAsia" w:hint="eastAsia"/>
          <w:color w:val="000000" w:themeColor="text1"/>
        </w:rPr>
        <w:t>未満</w:t>
      </w:r>
      <w:r w:rsidR="00196759" w:rsidRPr="00D52BF4">
        <w:rPr>
          <w:rFonts w:asciiTheme="minorEastAsia" w:hAnsiTheme="minorEastAsia" w:hint="eastAsia"/>
        </w:rPr>
        <w:t>と少ないですが、精神障がいでも「能力や障がいの状況に合った指導をしてほしい」が高</w:t>
      </w:r>
      <w:r w:rsidR="00196759" w:rsidRPr="00D52BF4">
        <w:rPr>
          <w:rFonts w:asciiTheme="minorEastAsia" w:hAnsiTheme="minorEastAsia"/>
        </w:rPr>
        <w:t>い傾向にあります</w:t>
      </w:r>
      <w:r w:rsidR="00196759" w:rsidRPr="00D52BF4">
        <w:rPr>
          <w:rFonts w:asciiTheme="minorEastAsia" w:hAnsiTheme="minorEastAsia" w:hint="eastAsia"/>
        </w:rPr>
        <w:t>。</w:t>
      </w:r>
    </w:p>
    <w:p w14:paraId="0EDBEC75" w14:textId="55BA45E4" w:rsidR="00196759" w:rsidRPr="00D52BF4" w:rsidRDefault="00196759" w:rsidP="00196759"/>
    <w:p w14:paraId="293313C7" w14:textId="50737BA2" w:rsidR="00966C2D" w:rsidRPr="00D52BF4" w:rsidRDefault="00966C2D" w:rsidP="00405CAC">
      <w:pPr>
        <w:pStyle w:val="a5"/>
        <w:ind w:firstLineChars="0" w:firstLine="1"/>
        <w:rPr>
          <w:rFonts w:asciiTheme="minorEastAsia" w:hAnsiTheme="minorEastAsia"/>
        </w:rPr>
      </w:pPr>
    </w:p>
    <w:p w14:paraId="278A7CBB" w14:textId="123C72B2" w:rsidR="00966C2D" w:rsidRPr="00D52BF4" w:rsidRDefault="00966C2D" w:rsidP="00405CAC">
      <w:pPr>
        <w:pStyle w:val="a5"/>
        <w:ind w:firstLineChars="0" w:firstLine="1"/>
        <w:rPr>
          <w:rFonts w:asciiTheme="minorEastAsia" w:hAnsiTheme="minorEastAsia"/>
        </w:rPr>
      </w:pPr>
    </w:p>
    <w:p w14:paraId="06DFD7B2" w14:textId="12B55B6C" w:rsidR="00966C2D" w:rsidRPr="00D52BF4" w:rsidRDefault="00966C2D" w:rsidP="00405CAC">
      <w:pPr>
        <w:pStyle w:val="a5"/>
        <w:ind w:firstLineChars="0" w:firstLine="1"/>
        <w:rPr>
          <w:rFonts w:asciiTheme="minorEastAsia" w:hAnsiTheme="minorEastAsia"/>
        </w:rPr>
      </w:pPr>
    </w:p>
    <w:p w14:paraId="54627F43" w14:textId="09B219FB" w:rsidR="00966C2D" w:rsidRPr="00D52BF4" w:rsidRDefault="00966C2D" w:rsidP="00405CAC">
      <w:pPr>
        <w:pStyle w:val="a5"/>
        <w:ind w:firstLineChars="0" w:firstLine="1"/>
        <w:rPr>
          <w:rFonts w:asciiTheme="minorEastAsia" w:hAnsiTheme="minorEastAsia"/>
        </w:rPr>
      </w:pPr>
    </w:p>
    <w:p w14:paraId="61B8FEA3" w14:textId="5FEB6264" w:rsidR="00966C2D" w:rsidRPr="00D52BF4" w:rsidRDefault="00966C2D" w:rsidP="00405CAC">
      <w:pPr>
        <w:pStyle w:val="a5"/>
        <w:ind w:firstLineChars="0" w:firstLine="1"/>
        <w:rPr>
          <w:rFonts w:asciiTheme="minorEastAsia" w:hAnsiTheme="minorEastAsia"/>
        </w:rPr>
      </w:pPr>
    </w:p>
    <w:p w14:paraId="110D9021" w14:textId="70EBFDE6" w:rsidR="00966C2D" w:rsidRPr="00D52BF4" w:rsidRDefault="00966C2D" w:rsidP="00405CAC">
      <w:pPr>
        <w:pStyle w:val="a5"/>
        <w:ind w:firstLineChars="0" w:firstLine="1"/>
        <w:rPr>
          <w:rFonts w:asciiTheme="minorEastAsia" w:hAnsiTheme="minorEastAsia"/>
        </w:rPr>
      </w:pPr>
    </w:p>
    <w:p w14:paraId="505EFE74" w14:textId="78C94969" w:rsidR="00966C2D" w:rsidRPr="00D52BF4" w:rsidRDefault="00966C2D" w:rsidP="00405CAC">
      <w:pPr>
        <w:pStyle w:val="a5"/>
        <w:ind w:firstLineChars="0" w:firstLine="1"/>
        <w:rPr>
          <w:rFonts w:asciiTheme="minorEastAsia" w:hAnsiTheme="minorEastAsia"/>
        </w:rPr>
      </w:pPr>
    </w:p>
    <w:p w14:paraId="67549862" w14:textId="2F042937" w:rsidR="00966C2D" w:rsidRPr="00D52BF4" w:rsidRDefault="00966C2D" w:rsidP="00405CAC">
      <w:pPr>
        <w:pStyle w:val="a5"/>
        <w:ind w:firstLineChars="0" w:firstLine="1"/>
        <w:rPr>
          <w:rFonts w:asciiTheme="minorEastAsia" w:hAnsiTheme="minorEastAsia"/>
        </w:rPr>
      </w:pPr>
    </w:p>
    <w:p w14:paraId="3366C530" w14:textId="27B663FF" w:rsidR="00966C2D" w:rsidRPr="00D52BF4" w:rsidRDefault="00966C2D" w:rsidP="00405CAC">
      <w:pPr>
        <w:pStyle w:val="a5"/>
        <w:ind w:firstLineChars="0" w:firstLine="1"/>
        <w:rPr>
          <w:rFonts w:asciiTheme="minorEastAsia" w:hAnsiTheme="minorEastAsia"/>
        </w:rPr>
      </w:pPr>
    </w:p>
    <w:p w14:paraId="08A79743" w14:textId="1A9CBFED" w:rsidR="00966C2D" w:rsidRPr="00D52BF4" w:rsidRDefault="00966C2D" w:rsidP="00405CAC">
      <w:pPr>
        <w:pStyle w:val="a5"/>
        <w:ind w:firstLineChars="0" w:firstLine="1"/>
        <w:rPr>
          <w:rFonts w:asciiTheme="minorEastAsia" w:hAnsiTheme="minorEastAsia"/>
        </w:rPr>
      </w:pPr>
    </w:p>
    <w:p w14:paraId="20628A22" w14:textId="160FEAAF" w:rsidR="00966C2D" w:rsidRPr="00D52BF4" w:rsidRDefault="00966C2D" w:rsidP="00405CAC">
      <w:pPr>
        <w:pStyle w:val="a5"/>
        <w:ind w:firstLineChars="0" w:firstLine="1"/>
        <w:rPr>
          <w:rFonts w:asciiTheme="minorEastAsia" w:hAnsiTheme="minorEastAsia"/>
        </w:rPr>
      </w:pPr>
    </w:p>
    <w:p w14:paraId="7F59F4F1" w14:textId="77777777" w:rsidR="00966C2D" w:rsidRPr="00D52BF4" w:rsidRDefault="00966C2D" w:rsidP="00405CAC">
      <w:pPr>
        <w:pStyle w:val="a5"/>
        <w:ind w:firstLineChars="0" w:firstLine="1"/>
        <w:rPr>
          <w:rFonts w:asciiTheme="minorEastAsia" w:hAnsiTheme="minorEastAsia"/>
        </w:rPr>
      </w:pPr>
    </w:p>
    <w:p w14:paraId="3916C367" w14:textId="5EC21350" w:rsidR="00966C2D" w:rsidRPr="00D52BF4" w:rsidRDefault="00966C2D" w:rsidP="00405CAC">
      <w:pPr>
        <w:pStyle w:val="a5"/>
        <w:ind w:firstLineChars="0" w:firstLine="1"/>
        <w:rPr>
          <w:rFonts w:asciiTheme="minorEastAsia" w:hAnsiTheme="minorEastAsia"/>
        </w:rPr>
      </w:pPr>
    </w:p>
    <w:p w14:paraId="39531804" w14:textId="6131E06C" w:rsidR="00966C2D" w:rsidRPr="00D52BF4" w:rsidRDefault="00966C2D" w:rsidP="00405CAC">
      <w:pPr>
        <w:pStyle w:val="a5"/>
        <w:ind w:firstLineChars="0" w:firstLine="1"/>
        <w:rPr>
          <w:rFonts w:asciiTheme="minorEastAsia" w:hAnsiTheme="minorEastAsia"/>
        </w:rPr>
      </w:pPr>
    </w:p>
    <w:p w14:paraId="43CD23E0" w14:textId="2E75D822" w:rsidR="00966C2D" w:rsidRPr="00D52BF4" w:rsidRDefault="00966C2D" w:rsidP="00405CAC">
      <w:pPr>
        <w:pStyle w:val="a5"/>
        <w:ind w:firstLineChars="0" w:firstLine="1"/>
        <w:rPr>
          <w:rFonts w:asciiTheme="minorEastAsia" w:hAnsiTheme="minorEastAsia"/>
        </w:rPr>
      </w:pPr>
    </w:p>
    <w:p w14:paraId="2FE61AB9" w14:textId="5EA9D774" w:rsidR="00966C2D" w:rsidRPr="00D52BF4" w:rsidRDefault="00966C2D" w:rsidP="00405CAC">
      <w:pPr>
        <w:pStyle w:val="a5"/>
        <w:ind w:firstLineChars="0" w:firstLine="1"/>
        <w:rPr>
          <w:rFonts w:asciiTheme="minorEastAsia" w:hAnsiTheme="minorEastAsia"/>
        </w:rPr>
      </w:pPr>
    </w:p>
    <w:p w14:paraId="299BF696" w14:textId="4107E39C" w:rsidR="00966C2D" w:rsidRPr="00D52BF4" w:rsidRDefault="00966C2D" w:rsidP="00405CAC">
      <w:pPr>
        <w:pStyle w:val="a5"/>
        <w:ind w:firstLineChars="0" w:firstLine="1"/>
        <w:rPr>
          <w:rFonts w:asciiTheme="minorEastAsia" w:hAnsiTheme="minorEastAsia"/>
        </w:rPr>
      </w:pPr>
    </w:p>
    <w:p w14:paraId="5F4FA7FD" w14:textId="59A8A018" w:rsidR="00966C2D" w:rsidRPr="00D52BF4" w:rsidRDefault="00966C2D" w:rsidP="00405CAC">
      <w:pPr>
        <w:pStyle w:val="a5"/>
        <w:ind w:firstLineChars="0" w:firstLine="1"/>
        <w:rPr>
          <w:rFonts w:asciiTheme="minorEastAsia" w:hAnsiTheme="minorEastAsia"/>
        </w:rPr>
      </w:pPr>
    </w:p>
    <w:p w14:paraId="0DEC8A67" w14:textId="77777777" w:rsidR="00966C2D" w:rsidRPr="00D52BF4" w:rsidRDefault="00966C2D" w:rsidP="00405CAC">
      <w:pPr>
        <w:pStyle w:val="a5"/>
        <w:ind w:firstLineChars="0" w:firstLine="1"/>
        <w:rPr>
          <w:rFonts w:asciiTheme="minorEastAsia" w:hAnsiTheme="minorEastAsia"/>
        </w:rPr>
      </w:pPr>
    </w:p>
    <w:p w14:paraId="71E70735" w14:textId="2DB8D353" w:rsidR="00044AE7" w:rsidRDefault="002E657A" w:rsidP="00044AE7">
      <w:pPr>
        <w:adjustRightInd w:val="0"/>
        <w:ind w:left="630" w:hangingChars="300" w:hanging="630"/>
        <w:rPr>
          <w:rFonts w:hAnsiTheme="minorEastAsia"/>
          <w:sz w:val="21"/>
          <w:szCs w:val="21"/>
        </w:rPr>
      </w:pPr>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p w14:paraId="470C6DB2" w14:textId="77777777" w:rsidR="00044AE7" w:rsidRPr="00716F25" w:rsidRDefault="00044AE7" w:rsidP="00044AE7">
      <w:pPr>
        <w:adjustRightInd w:val="0"/>
        <w:ind w:leftChars="-67" w:left="-147"/>
        <w:rPr>
          <w:rFonts w:ascii="HGS創英角ｺﾞｼｯｸUB" w:eastAsia="HGS創英角ｺﾞｼｯｸUB"/>
          <w:szCs w:val="22"/>
          <w:shd w:val="clear" w:color="auto" w:fill="000000"/>
        </w:rPr>
      </w:pPr>
      <w:r w:rsidRPr="00716F25">
        <w:rPr>
          <w:rFonts w:ascii="HGS創英角ｺﾞｼｯｸUB" w:eastAsia="HGS創英角ｺﾞｼｯｸUB" w:hint="eastAsia"/>
          <w:szCs w:val="22"/>
          <w:shd w:val="clear" w:color="auto" w:fill="000000"/>
        </w:rPr>
        <w:t xml:space="preserve">　用語の説明　</w:t>
      </w:r>
    </w:p>
    <w:p w14:paraId="42D91FCE" w14:textId="77777777" w:rsidR="00044AE7" w:rsidRPr="00716F25" w:rsidRDefault="00044AE7" w:rsidP="00044AE7">
      <w:pPr>
        <w:adjustRightInd w:val="0"/>
        <w:spacing w:line="160" w:lineRule="exact"/>
        <w:rPr>
          <w:rFonts w:ascii="HGS創英角ｺﾞｼｯｸUB" w:eastAsia="HGS創英角ｺﾞｼｯｸUB"/>
          <w:szCs w:val="22"/>
          <w:bdr w:val="single" w:sz="4" w:space="0" w:color="auto"/>
        </w:rPr>
      </w:pPr>
      <w:r w:rsidRPr="00716F25">
        <w:rPr>
          <w:rFonts w:ascii="HGS創英角ｺﾞｼｯｸUB" w:eastAsia="HGS創英角ｺﾞｼｯｸUB"/>
          <w:noProof/>
          <w:szCs w:val="22"/>
        </w:rPr>
        <mc:AlternateContent>
          <mc:Choice Requires="wps">
            <w:drawing>
              <wp:anchor distT="0" distB="0" distL="114300" distR="114300" simplePos="0" relativeHeight="252278784" behindDoc="1" locked="1" layoutInCell="1" allowOverlap="1" wp14:anchorId="7FC7E70D" wp14:editId="2A0D8753">
                <wp:simplePos x="0" y="0"/>
                <wp:positionH relativeFrom="margin">
                  <wp:posOffset>-186690</wp:posOffset>
                </wp:positionH>
                <wp:positionV relativeFrom="paragraph">
                  <wp:posOffset>-252730</wp:posOffset>
                </wp:positionV>
                <wp:extent cx="6563360" cy="958850"/>
                <wp:effectExtent l="0" t="0" r="8890" b="0"/>
                <wp:wrapNone/>
                <wp:docPr id="70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360" cy="9588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0AED6" id="Rectangle 332" o:spid="_x0000_s1026" style="position:absolute;left:0;text-align:left;margin-left:-14.7pt;margin-top:-19.9pt;width:516.8pt;height:75.5pt;z-index:-25103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" fillcolor="#eaeaea" stroked="f">
                <v:textbox inset="5.85pt,.7pt,5.85pt,.7pt"/>
                <w10:wrap anchorx="margin"/>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939"/>
      </w:tblGrid>
      <w:tr w:rsidR="00044AE7" w:rsidRPr="00716F25" w14:paraId="558BE1EE" w14:textId="77777777" w:rsidTr="00B725E2">
        <w:trPr>
          <w:trHeight w:val="630"/>
        </w:trPr>
        <w:tc>
          <w:tcPr>
            <w:tcW w:w="2689" w:type="dxa"/>
            <w:shd w:val="clear" w:color="auto" w:fill="auto"/>
            <w:vAlign w:val="center"/>
          </w:tcPr>
          <w:p w14:paraId="1EA5E905" w14:textId="77777777" w:rsidR="00044AE7" w:rsidRPr="0070468E" w:rsidRDefault="00044AE7" w:rsidP="00B725E2">
            <w:pPr>
              <w:adjustRightInd w:val="0"/>
              <w:jc w:val="center"/>
              <w:rPr>
                <w:rFonts w:ascii="BIZ UDゴシック" w:eastAsia="BIZ UDゴシック" w:hAnsi="BIZ UDゴシック"/>
                <w:b/>
                <w:sz w:val="20"/>
                <w:szCs w:val="20"/>
              </w:rPr>
            </w:pPr>
            <w:r w:rsidRPr="00CA3CB9">
              <w:rPr>
                <w:rFonts w:ascii="BIZ UDゴシック" w:eastAsia="BIZ UDゴシック" w:hAnsi="BIZ UDゴシック" w:hint="eastAsia"/>
                <w:b/>
                <w:sz w:val="20"/>
                <w:szCs w:val="20"/>
              </w:rPr>
              <w:t>インクルージョン教育</w:t>
            </w:r>
          </w:p>
        </w:tc>
        <w:tc>
          <w:tcPr>
            <w:tcW w:w="6939" w:type="dxa"/>
            <w:shd w:val="clear" w:color="auto" w:fill="auto"/>
            <w:vAlign w:val="center"/>
          </w:tcPr>
          <w:p w14:paraId="5DE92DB8" w14:textId="77777777" w:rsidR="00044AE7" w:rsidRPr="0070468E" w:rsidRDefault="00044AE7" w:rsidP="00B725E2">
            <w:pPr>
              <w:adjustRightInd w:val="0"/>
              <w:spacing w:line="280" w:lineRule="exact"/>
              <w:ind w:firstLineChars="100" w:firstLine="200"/>
              <w:rPr>
                <w:rFonts w:ascii="BIZ UDP明朝 Medium" w:eastAsia="BIZ UDP明朝 Medium" w:hAnsi="BIZ UDP明朝 Medium"/>
                <w:sz w:val="20"/>
                <w:szCs w:val="20"/>
              </w:rPr>
            </w:pPr>
            <w:r w:rsidRPr="00CA3CB9">
              <w:rPr>
                <w:rFonts w:ascii="BIZ UDP明朝 Medium" w:eastAsia="BIZ UDP明朝 Medium" w:hAnsi="BIZ UDP明朝 Medium" w:hint="eastAsia"/>
                <w:sz w:val="20"/>
                <w:szCs w:val="20"/>
              </w:rPr>
              <w:t>障がいのある方とない方とが共に学ぶ仕組み</w:t>
            </w:r>
            <w:r>
              <w:rPr>
                <w:rFonts w:ascii="BIZ UDP明朝 Medium" w:eastAsia="BIZ UDP明朝 Medium" w:hAnsi="BIZ UDP明朝 Medium" w:hint="eastAsia"/>
                <w:sz w:val="20"/>
                <w:szCs w:val="20"/>
              </w:rPr>
              <w:t>のことです。</w:t>
            </w:r>
          </w:p>
        </w:tc>
      </w:tr>
    </w:tbl>
    <w:p w14:paraId="46863DB3" w14:textId="77777777" w:rsidR="00966C2D" w:rsidRPr="00D52BF4" w:rsidRDefault="00966C2D" w:rsidP="002E657A">
      <w:pPr>
        <w:pStyle w:val="a5"/>
        <w:ind w:firstLineChars="0" w:firstLine="0"/>
        <w:rPr>
          <w:rFonts w:asciiTheme="minorEastAsia" w:hAnsiTheme="minorEastAsia"/>
        </w:rPr>
      </w:pPr>
      <w:r w:rsidRPr="00D52BF4">
        <w:rPr>
          <w:rFonts w:asciiTheme="minorEastAsia" w:hAnsiTheme="minorEastAsia"/>
        </w:rPr>
        <w:br w:type="page"/>
      </w:r>
    </w:p>
    <w:p w14:paraId="26F9E348" w14:textId="77777777" w:rsidR="006E3907" w:rsidRPr="00D52BF4" w:rsidRDefault="006E3907" w:rsidP="006E3907">
      <w:pPr>
        <w:pStyle w:val="ad"/>
        <w:ind w:leftChars="0" w:left="480" w:hanging="480"/>
        <w:outlineLvl w:val="2"/>
        <w:rPr>
          <w:noProof/>
          <w:sz w:val="24"/>
        </w:rPr>
      </w:pPr>
      <w:bookmarkStart w:id="121" w:name="_Toc131018091"/>
      <w:r w:rsidRPr="00D52BF4">
        <w:rPr>
          <w:noProof/>
          <w:sz w:val="24"/>
        </w:rPr>
        <w:t>（４）</w:t>
      </w:r>
      <w:r w:rsidRPr="00D52BF4">
        <w:rPr>
          <w:rFonts w:hint="eastAsia"/>
          <w:noProof/>
          <w:sz w:val="24"/>
        </w:rPr>
        <w:t>今後３年以内に希望する暮らし</w:t>
      </w:r>
      <w:bookmarkEnd w:id="121"/>
    </w:p>
    <w:p w14:paraId="5B91002B"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31　あなたは、</w:t>
      </w:r>
      <w:r w:rsidRPr="00D52BF4">
        <w:rPr>
          <w:rFonts w:ascii="BIZ UDゴシック" w:eastAsia="BIZ UDゴシック" w:hAnsi="BIZ UDゴシック"/>
        </w:rPr>
        <w:t>今後３年以内にどのような暮らしをしたい</w:t>
      </w:r>
      <w:r w:rsidRPr="00D52BF4">
        <w:rPr>
          <w:rFonts w:ascii="BIZ UDゴシック" w:eastAsia="BIZ UDゴシック" w:hAnsi="BIZ UDゴシック" w:hint="eastAsia"/>
        </w:rPr>
        <w:t>と</w:t>
      </w:r>
      <w:r w:rsidRPr="00D52BF4">
        <w:rPr>
          <w:rFonts w:ascii="BIZ UDゴシック" w:eastAsia="BIZ UDゴシック" w:hAnsi="BIZ UDゴシック"/>
        </w:rPr>
        <w:t>思います</w:t>
      </w:r>
      <w:r w:rsidRPr="00D52BF4">
        <w:rPr>
          <w:rFonts w:ascii="BIZ UDゴシック" w:eastAsia="BIZ UDゴシック" w:hAnsi="BIZ UDゴシック" w:hint="eastAsia"/>
        </w:rPr>
        <w:t>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64C0689B" w14:textId="77777777" w:rsidR="00EB1F0A" w:rsidRPr="00D52BF4" w:rsidRDefault="00EB1F0A" w:rsidP="00405CAC">
      <w:pPr>
        <w:pStyle w:val="a5"/>
        <w:ind w:firstLineChars="0" w:firstLine="1"/>
        <w:rPr>
          <w:rFonts w:asciiTheme="minorEastAsia" w:hAnsiTheme="minorEastAsia"/>
        </w:rPr>
      </w:pPr>
    </w:p>
    <w:p w14:paraId="5B6BAB46" w14:textId="0B532977" w:rsidR="00012B48" w:rsidRPr="003D6BE4" w:rsidRDefault="00012B48" w:rsidP="00012B48">
      <w:pPr>
        <w:pStyle w:val="a5"/>
        <w:ind w:firstLine="220"/>
        <w:rPr>
          <w:rFonts w:asciiTheme="minorEastAsia" w:hAnsiTheme="minorEastAsia"/>
          <w:color w:val="000000" w:themeColor="text1"/>
        </w:rPr>
      </w:pPr>
      <w:r w:rsidRPr="00D52BF4">
        <w:rPr>
          <w:rFonts w:asciiTheme="minorEastAsia" w:hAnsiTheme="minorEastAsia" w:hint="eastAsia"/>
        </w:rPr>
        <w:t>今後３年以内に希望する暮らしは、</w:t>
      </w:r>
      <w:r w:rsidR="002345D3" w:rsidRPr="00D52BF4">
        <w:rPr>
          <w:rFonts w:asciiTheme="minorEastAsia" w:hAnsiTheme="minorEastAsia" w:hint="eastAsia"/>
        </w:rPr>
        <w:t>全体で</w:t>
      </w:r>
      <w:r w:rsidRPr="00D52BF4">
        <w:rPr>
          <w:rFonts w:asciiTheme="minorEastAsia" w:hAnsiTheme="minorEastAsia" w:hint="eastAsia"/>
        </w:rPr>
        <w:t>「今のまま生活したい」が63.5％と最も高く、</w:t>
      </w:r>
      <w:r w:rsidR="002345D3" w:rsidRPr="00D52BF4">
        <w:rPr>
          <w:rFonts w:asciiTheme="minorEastAsia" w:hAnsiTheme="minorEastAsia" w:hint="eastAsia"/>
        </w:rPr>
        <w:t>次い</w:t>
      </w:r>
      <w:r w:rsidR="002345D3" w:rsidRPr="003D6BE4">
        <w:rPr>
          <w:rFonts w:asciiTheme="minorEastAsia" w:hAnsiTheme="minorEastAsia" w:hint="eastAsia"/>
          <w:color w:val="000000" w:themeColor="text1"/>
        </w:rPr>
        <w:t>で</w:t>
      </w:r>
      <w:r w:rsidRPr="003D6BE4">
        <w:rPr>
          <w:rFonts w:asciiTheme="minorEastAsia" w:hAnsiTheme="minorEastAsia" w:hint="eastAsia"/>
          <w:color w:val="000000" w:themeColor="text1"/>
        </w:rPr>
        <w:t>「家族と一緒に生活したい」が27.3％</w:t>
      </w:r>
      <w:r w:rsidR="002345D3" w:rsidRPr="003D6BE4">
        <w:rPr>
          <w:rFonts w:asciiTheme="minorEastAsia" w:hAnsiTheme="minorEastAsia" w:hint="eastAsia"/>
          <w:color w:val="000000" w:themeColor="text1"/>
        </w:rPr>
        <w:t>となって</w:t>
      </w:r>
      <w:r w:rsidRPr="003D6BE4">
        <w:rPr>
          <w:rFonts w:asciiTheme="minorEastAsia" w:hAnsiTheme="minorEastAsia" w:hint="eastAsia"/>
          <w:color w:val="000000" w:themeColor="text1"/>
        </w:rPr>
        <w:t>います。</w:t>
      </w:r>
    </w:p>
    <w:p w14:paraId="4CE5A480" w14:textId="59CFDBAE" w:rsidR="00DD6FA6" w:rsidRPr="00D52BF4" w:rsidRDefault="00DD6FA6" w:rsidP="00DD6FA6">
      <w:pPr>
        <w:pStyle w:val="a5"/>
        <w:ind w:firstLine="220"/>
        <w:rPr>
          <w:rFonts w:asciiTheme="minorEastAsia" w:hAnsiTheme="minorEastAsia"/>
        </w:rPr>
      </w:pPr>
      <w:r>
        <w:rPr>
          <w:rFonts w:asciiTheme="minorEastAsia" w:hAnsiTheme="minorEastAsia" w:hint="eastAsia"/>
        </w:rPr>
        <w:t>居住形態</w:t>
      </w:r>
      <w:r w:rsidRPr="00146A9E">
        <w:rPr>
          <w:rFonts w:asciiTheme="minorEastAsia" w:hAnsiTheme="minorEastAsia" w:hint="eastAsia"/>
        </w:rPr>
        <w:t>別</w:t>
      </w:r>
      <w:r w:rsidRPr="003D6BE4">
        <w:rPr>
          <w:rFonts w:asciiTheme="minorEastAsia" w:hAnsiTheme="minorEastAsia" w:hint="eastAsia"/>
        </w:rPr>
        <w:t>で</w:t>
      </w:r>
      <w:r>
        <w:rPr>
          <w:rFonts w:asciiTheme="minorEastAsia" w:hAnsiTheme="minorEastAsia" w:hint="eastAsia"/>
        </w:rPr>
        <w:t>みると</w:t>
      </w:r>
      <w:r w:rsidRPr="00D52BF4">
        <w:rPr>
          <w:rFonts w:asciiTheme="minorEastAsia" w:hAnsiTheme="minorEastAsia" w:hint="eastAsia"/>
        </w:rPr>
        <w:t>、</w:t>
      </w:r>
      <w:r>
        <w:rPr>
          <w:rFonts w:asciiTheme="minorEastAsia" w:hAnsiTheme="minorEastAsia" w:hint="eastAsia"/>
        </w:rPr>
        <w:t>「家族と暮らしている」人では</w:t>
      </w:r>
      <w:r w:rsidRPr="00D52BF4">
        <w:rPr>
          <w:rFonts w:asciiTheme="minorEastAsia" w:hAnsiTheme="minorEastAsia" w:hint="eastAsia"/>
        </w:rPr>
        <w:t>「今のまま生活したい」</w:t>
      </w:r>
      <w:r>
        <w:rPr>
          <w:rFonts w:asciiTheme="minorEastAsia" w:hAnsiTheme="minorEastAsia" w:hint="eastAsia"/>
        </w:rPr>
        <w:t>（63.</w:t>
      </w:r>
      <w:r w:rsidR="00F57326">
        <w:rPr>
          <w:rFonts w:asciiTheme="minorEastAsia" w:hAnsiTheme="minorEastAsia" w:hint="eastAsia"/>
        </w:rPr>
        <w:t>7</w:t>
      </w:r>
      <w:r>
        <w:rPr>
          <w:rFonts w:asciiTheme="minorEastAsia" w:hAnsiTheme="minorEastAsia" w:hint="eastAsia"/>
        </w:rPr>
        <w:t>％）と「家族と一緒に生活したい」（27.</w:t>
      </w:r>
      <w:r w:rsidR="00F57326">
        <w:rPr>
          <w:rFonts w:asciiTheme="minorEastAsia" w:hAnsiTheme="minorEastAsia" w:hint="eastAsia"/>
        </w:rPr>
        <w:t>4</w:t>
      </w:r>
      <w:r>
        <w:rPr>
          <w:rFonts w:asciiTheme="minorEastAsia" w:hAnsiTheme="minorEastAsia" w:hint="eastAsia"/>
        </w:rPr>
        <w:t>％）が高く、現状維持を望む人が多い傾向がうかがえます</w:t>
      </w:r>
      <w:r w:rsidRPr="00D52BF4">
        <w:rPr>
          <w:rFonts w:asciiTheme="minorEastAsia" w:hAnsiTheme="minorEastAsia" w:hint="eastAsia"/>
        </w:rPr>
        <w:t>。</w:t>
      </w:r>
    </w:p>
    <w:p w14:paraId="20E4A02A" w14:textId="26038B40" w:rsidR="00DD6FA6" w:rsidRPr="00D52BF4" w:rsidRDefault="00DD6FA6" w:rsidP="00DD6FA6">
      <w:pPr>
        <w:pStyle w:val="a5"/>
        <w:ind w:firstLineChars="0" w:firstLine="1"/>
        <w:rPr>
          <w:rFonts w:asciiTheme="minorEastAsia" w:hAnsiTheme="minorEastAsia"/>
        </w:rPr>
      </w:pPr>
    </w:p>
    <w:p w14:paraId="7DE120AE" w14:textId="325B1900" w:rsidR="00DD6FA6" w:rsidRPr="00D52BF4" w:rsidRDefault="0043668C" w:rsidP="00DD6FA6">
      <w:pPr>
        <w:pStyle w:val="a5"/>
        <w:ind w:firstLineChars="0" w:firstLine="1"/>
        <w:rPr>
          <w:rFonts w:asciiTheme="minorEastAsia" w:hAnsiTheme="minorEastAsia"/>
        </w:rPr>
      </w:pPr>
      <w:r>
        <w:rPr>
          <w:rFonts w:asciiTheme="minorEastAsia" w:hAnsiTheme="minorEastAsia"/>
          <w:noProof/>
        </w:rPr>
        <mc:AlternateContent>
          <mc:Choice Requires="wpg">
            <w:drawing>
              <wp:anchor distT="0" distB="0" distL="114300" distR="114300" simplePos="0" relativeHeight="252317696" behindDoc="1" locked="0" layoutInCell="1" allowOverlap="1" wp14:anchorId="6BDAD98F" wp14:editId="17D75702">
                <wp:simplePos x="0" y="0"/>
                <wp:positionH relativeFrom="column">
                  <wp:posOffset>-720090</wp:posOffset>
                </wp:positionH>
                <wp:positionV relativeFrom="paragraph">
                  <wp:posOffset>270127</wp:posOffset>
                </wp:positionV>
                <wp:extent cx="7079615" cy="3030220"/>
                <wp:effectExtent l="0" t="0" r="0" b="0"/>
                <wp:wrapNone/>
                <wp:docPr id="122" name="グループ化 122"/>
                <wp:cNvGraphicFramePr/>
                <a:graphic xmlns:a="http://schemas.openxmlformats.org/drawingml/2006/main">
                  <a:graphicData uri="http://schemas.microsoft.com/office/word/2010/wordprocessingGroup">
                    <wpg:wgp>
                      <wpg:cNvGrpSpPr/>
                      <wpg:grpSpPr>
                        <a:xfrm>
                          <a:off x="0" y="0"/>
                          <a:ext cx="7079615" cy="3030220"/>
                          <a:chOff x="0" y="0"/>
                          <a:chExt cx="7079615" cy="3030220"/>
                        </a:xfrm>
                      </wpg:grpSpPr>
                      <wpg:grpSp>
                        <wpg:cNvPr id="180" name="グループ化 180"/>
                        <wpg:cNvGrpSpPr/>
                        <wpg:grpSpPr>
                          <a:xfrm>
                            <a:off x="879894" y="34505"/>
                            <a:ext cx="5572125" cy="2974855"/>
                            <a:chOff x="876300" y="1009650"/>
                            <a:chExt cx="5572125" cy="2974856"/>
                          </a:xfrm>
                        </wpg:grpSpPr>
                        <wps:wsp>
                          <wps:cNvPr id="187" name="正方形/長方形 187"/>
                          <wps:cNvSpPr/>
                          <wps:spPr>
                            <a:xfrm>
                              <a:off x="876300" y="3660656"/>
                              <a:ext cx="5572125" cy="3238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D6E1A" w14:textId="0513277D" w:rsidR="00E5536F" w:rsidRPr="00EA1924" w:rsidRDefault="00E5536F" w:rsidP="00DD6FA6">
                                <w:pPr>
                                  <w:jc w:val="center"/>
                                  <w:rPr>
                                    <w:rFonts w:ascii="BIZ UDゴシック" w:eastAsia="BIZ UDゴシック" w:hAnsi="BIZ UDゴシック"/>
                                    <w:color w:val="000000" w:themeColor="text1"/>
                                    <w:sz w:val="20"/>
                                  </w:rPr>
                                </w:pPr>
                                <w:r w:rsidRPr="00EA1924">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自分一人だけで暮らしている</w:t>
                                </w:r>
                                <w:r w:rsidRPr="00EA1924">
                                  <w:rPr>
                                    <w:rFonts w:ascii="BIZ UDゴシック" w:eastAsia="BIZ UDゴシック" w:hAnsi="BIZ UDゴシック" w:hint="eastAsia"/>
                                    <w:color w:val="000000" w:themeColor="text1"/>
                                    <w:sz w:val="20"/>
                                  </w:rPr>
                                  <w:t>」</w:t>
                                </w:r>
                                <w:r w:rsidRPr="00EA1924">
                                  <w:rPr>
                                    <w:rFonts w:ascii="BIZ UDゴシック" w:eastAsia="BIZ UDゴシック" w:hAnsi="BIZ UDゴシック"/>
                                    <w:color w:val="000000" w:themeColor="text1"/>
                                    <w:sz w:val="20"/>
                                  </w:rPr>
                                  <w:t>のサンプル</w:t>
                                </w:r>
                                <w:r w:rsidRPr="00BE3618">
                                  <w:rPr>
                                    <w:rFonts w:ascii="BIZ UDゴシック" w:eastAsia="BIZ UDゴシック" w:hAnsi="BIZ UDゴシック" w:hint="eastAsia"/>
                                    <w:color w:val="000000" w:themeColor="text1"/>
                                    <w:sz w:val="20"/>
                                  </w:rPr>
                                  <w:t>数</w:t>
                                </w:r>
                                <w:r w:rsidRPr="00BE3618">
                                  <w:rPr>
                                    <w:rFonts w:ascii="BIZ UDゴシック" w:eastAsia="BIZ UDゴシック" w:hAnsi="BIZ UDゴシック"/>
                                    <w:color w:val="000000" w:themeColor="text1"/>
                                    <w:sz w:val="20"/>
                                  </w:rPr>
                                  <w:t>は</w:t>
                                </w:r>
                                <w:r w:rsidRPr="00BE3618">
                                  <w:rPr>
                                    <w:rFonts w:ascii="BIZ UDゴシック" w:eastAsia="BIZ UDゴシック" w:hAnsi="BIZ UDゴシック" w:hint="eastAsia"/>
                                    <w:color w:val="000000" w:themeColor="text1"/>
                                    <w:sz w:val="20"/>
                                  </w:rPr>
                                  <w:t>０件</w:t>
                                </w:r>
                                <w:r w:rsidRPr="00EA1924">
                                  <w:rPr>
                                    <w:rFonts w:ascii="BIZ UDゴシック" w:eastAsia="BIZ UDゴシック" w:hAnsi="BIZ UDゴシック"/>
                                    <w:color w:val="000000" w:themeColor="text1"/>
                                    <w:sz w:val="20"/>
                                  </w:rPr>
                                  <w:t>のため非表示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グループ化 196"/>
                          <wpg:cNvGrpSpPr/>
                          <wpg:grpSpPr>
                            <a:xfrm>
                              <a:off x="2505075" y="1009650"/>
                              <a:ext cx="3668395" cy="133350"/>
                              <a:chOff x="0" y="0"/>
                              <a:chExt cx="3668600" cy="133350"/>
                            </a:xfrm>
                          </wpg:grpSpPr>
                          <wps:wsp>
                            <wps:cNvPr id="198"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99" name="Rectangle 4" descr="右下がり対角線"/>
                            <wps:cNvSpPr>
                              <a:spLocks noChangeArrowheads="1"/>
                            </wps:cNvSpPr>
                            <wps:spPr bwMode="auto">
                              <a:xfrm>
                                <a:off x="585988"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200" name="Rectangle 5" descr="20%"/>
                            <wps:cNvSpPr>
                              <a:spLocks noChangeArrowheads="1"/>
                            </wps:cNvSpPr>
                            <wps:spPr bwMode="auto">
                              <a:xfrm>
                                <a:off x="1178417"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201" name="Rectangle 6" descr="5%"/>
                            <wps:cNvSpPr>
                              <a:spLocks noChangeArrowheads="1"/>
                            </wps:cNvSpPr>
                            <wps:spPr bwMode="auto">
                              <a:xfrm>
                                <a:off x="1770845"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202" name="Rectangle 7" descr="右上がり対角線"/>
                            <wps:cNvSpPr>
                              <a:spLocks noChangeArrowheads="1"/>
                            </wps:cNvSpPr>
                            <wps:spPr bwMode="auto">
                              <a:xfrm>
                                <a:off x="2356834" y="0"/>
                                <a:ext cx="133350"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204" name="Rectangle 8" descr="横線 (反転)"/>
                            <wps:cNvSpPr>
                              <a:spLocks noChangeArrowheads="1"/>
                            </wps:cNvSpPr>
                            <wps:spPr bwMode="auto">
                              <a:xfrm>
                                <a:off x="2949262" y="0"/>
                                <a:ext cx="133350"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205" name="Rectangle 9"/>
                            <wps:cNvSpPr>
                              <a:spLocks noChangeArrowheads="1"/>
                            </wps:cNvSpPr>
                            <wps:spPr bwMode="auto">
                              <a:xfrm>
                                <a:off x="3535250"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grpSp>
                      <pic:pic xmlns:pic="http://schemas.openxmlformats.org/drawingml/2006/picture">
                        <pic:nvPicPr>
                          <pic:cNvPr id="112" name="図 112"/>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079615" cy="3030220"/>
                          </a:xfrm>
                          <a:prstGeom prst="rect">
                            <a:avLst/>
                          </a:prstGeom>
                          <a:noFill/>
                          <a:ln>
                            <a:noFill/>
                          </a:ln>
                        </pic:spPr>
                      </pic:pic>
                    </wpg:wgp>
                  </a:graphicData>
                </a:graphic>
              </wp:anchor>
            </w:drawing>
          </mc:Choice>
          <mc:Fallback>
            <w:pict>
              <v:group w14:anchorId="6BDAD98F" id="グループ化 122" o:spid="_x0000_s1058" style="position:absolute;left:0;text-align:left;margin-left:-56.7pt;margin-top:21.25pt;width:557.45pt;height:238.6pt;z-index:-250998784" coordsize="70796,303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">
                <v:group id="グループ化 180" o:spid="_x0000_s1059" style="position:absolute;left:8798;top:345;width:55722;height:29748" coordorigin="8763,10096" coordsize="55721,2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正方形/長方形 187" o:spid="_x0000_s1060" style="position:absolute;left:8763;top:36606;width:55721;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" fillcolor="white [3212]" strokecolor="black [3213]" strokeweight=".25pt">
                    <v:textbox>
                      <w:txbxContent>
                        <w:p w14:paraId="3F2D6E1A" w14:textId="0513277D" w:rsidR="00E5536F" w:rsidRPr="00EA1924" w:rsidRDefault="00E5536F" w:rsidP="00DD6FA6">
                          <w:pPr>
                            <w:jc w:val="center"/>
                            <w:rPr>
                              <w:rFonts w:ascii="BIZ UDゴシック" w:eastAsia="BIZ UDゴシック" w:hAnsi="BIZ UDゴシック"/>
                              <w:color w:val="000000" w:themeColor="text1"/>
                              <w:sz w:val="20"/>
                            </w:rPr>
                          </w:pPr>
                          <w:r w:rsidRPr="00EA1924">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自分一人だけで暮らしている</w:t>
                          </w:r>
                          <w:r w:rsidRPr="00EA1924">
                            <w:rPr>
                              <w:rFonts w:ascii="BIZ UDゴシック" w:eastAsia="BIZ UDゴシック" w:hAnsi="BIZ UDゴシック" w:hint="eastAsia"/>
                              <w:color w:val="000000" w:themeColor="text1"/>
                              <w:sz w:val="20"/>
                            </w:rPr>
                            <w:t>」</w:t>
                          </w:r>
                          <w:r w:rsidRPr="00EA1924">
                            <w:rPr>
                              <w:rFonts w:ascii="BIZ UDゴシック" w:eastAsia="BIZ UDゴシック" w:hAnsi="BIZ UDゴシック"/>
                              <w:color w:val="000000" w:themeColor="text1"/>
                              <w:sz w:val="20"/>
                            </w:rPr>
                            <w:t>のサンプル</w:t>
                          </w:r>
                          <w:r w:rsidRPr="00BE3618">
                            <w:rPr>
                              <w:rFonts w:ascii="BIZ UDゴシック" w:eastAsia="BIZ UDゴシック" w:hAnsi="BIZ UDゴシック" w:hint="eastAsia"/>
                              <w:color w:val="000000" w:themeColor="text1"/>
                              <w:sz w:val="20"/>
                            </w:rPr>
                            <w:t>数</w:t>
                          </w:r>
                          <w:r w:rsidRPr="00BE3618">
                            <w:rPr>
                              <w:rFonts w:ascii="BIZ UDゴシック" w:eastAsia="BIZ UDゴシック" w:hAnsi="BIZ UDゴシック"/>
                              <w:color w:val="000000" w:themeColor="text1"/>
                              <w:sz w:val="20"/>
                            </w:rPr>
                            <w:t>は</w:t>
                          </w:r>
                          <w:r w:rsidRPr="00BE3618">
                            <w:rPr>
                              <w:rFonts w:ascii="BIZ UDゴシック" w:eastAsia="BIZ UDゴシック" w:hAnsi="BIZ UDゴシック" w:hint="eastAsia"/>
                              <w:color w:val="000000" w:themeColor="text1"/>
                              <w:sz w:val="20"/>
                            </w:rPr>
                            <w:t>０件</w:t>
                          </w:r>
                          <w:r w:rsidRPr="00EA1924">
                            <w:rPr>
                              <w:rFonts w:ascii="BIZ UDゴシック" w:eastAsia="BIZ UDゴシック" w:hAnsi="BIZ UDゴシック"/>
                              <w:color w:val="000000" w:themeColor="text1"/>
                              <w:sz w:val="20"/>
                            </w:rPr>
                            <w:t>のため非表示</w:t>
                          </w:r>
                        </w:p>
                      </w:txbxContent>
                    </v:textbox>
                  </v:rect>
                  <v:group id="グループ化 196" o:spid="_x0000_s1061" style="position:absolute;left:25050;top:10096;width:36684;height:1334" coordsize="3668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3" o:spid="_x0000_s1062" alt="50%" style="position:absolute;width:13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" fillcolor="black" strokeweight="0">
                      <v:fill r:id="rId97" o:title="" type="pattern"/>
                      <v:textbox inset="5.85pt,.7pt,5.85pt,.7pt"/>
                    </v:rect>
                    <v:rect id="Rectangle 4" o:spid="_x0000_s1063" alt="右下がり対角線" style="position:absolute;left:5859;width:1334;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" fillcolor="black" strokeweight="0">
                      <v:fill r:id="rId98" o:title="" type="pattern"/>
                      <v:textbox inset="5.85pt,.7pt,5.85pt,.7pt"/>
                    </v:rect>
                    <v:rect id="Rectangle 5" o:spid="_x0000_s1064" alt="20%" style="position:absolute;left:11784;width:13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" fillcolor="black" strokeweight="0">
                      <v:fill r:id="rId99" o:title="" type="pattern"/>
                      <v:textbox inset="5.85pt,.7pt,5.85pt,.7pt"/>
                    </v:rect>
                    <v:rect id="Rectangle 6" o:spid="_x0000_s1065" alt="5%" style="position:absolute;left:17708;width:13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" fillcolor="black" strokeweight="0">
                      <v:fill r:id="rId100" o:title="" type="pattern"/>
                      <v:textbox inset="5.85pt,.7pt,5.85pt,.7pt"/>
                    </v:rect>
                    <v:rect id="Rectangle 7" o:spid="_x0000_s1066" alt="右上がり対角線" style="position:absolute;left:23568;width:13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" fillcolor="black" strokeweight="0">
                      <v:fill r:id="rId129" o:title="" type="pattern"/>
                      <v:textbox inset="5.85pt,.7pt,5.85pt,.7pt"/>
                    </v:rect>
                    <v:rect id="Rectangle 8" o:spid="_x0000_s1067" alt="横線 (反転)" style="position:absolute;left:29492;width:1334;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" fillcolor="black" strokeweight="0">
                      <v:fill r:id="rId130" o:title="" type="pattern"/>
                      <v:textbox inset="5.85pt,.7pt,5.85pt,.7pt"/>
                    </v:rect>
                    <v:rect id="Rectangle 9" o:spid="_x0000_s1068" style="position:absolute;left:35352;width:1334;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" strokeweight="0">
                      <v:textbox inset="5.85pt,.7pt,5.85pt,.7pt"/>
                    </v:rect>
                  </v:group>
                </v:group>
                <v:shape id="図 112" o:spid="_x0000_s1069" type="#_x0000_t75" style="position:absolute;width:70796;height:3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">
                  <v:imagedata r:id="rId162" o:title=""/>
                  <v:path arrowok="t"/>
                </v:shape>
              </v:group>
            </w:pict>
          </mc:Fallback>
        </mc:AlternateContent>
      </w:r>
    </w:p>
    <w:p w14:paraId="40AFA09B" w14:textId="6B2822E3" w:rsidR="00DD6FA6" w:rsidRPr="00D52BF4" w:rsidRDefault="00DD6FA6" w:rsidP="00DD6FA6">
      <w:pPr>
        <w:pStyle w:val="a5"/>
        <w:ind w:firstLineChars="0" w:firstLine="1"/>
        <w:rPr>
          <w:rFonts w:asciiTheme="minorEastAsia" w:hAnsiTheme="minorEastAsia"/>
        </w:rPr>
      </w:pPr>
    </w:p>
    <w:p w14:paraId="2CB13BA4" w14:textId="720DBAD9" w:rsidR="00DD6FA6" w:rsidRPr="00D52BF4" w:rsidRDefault="00DD6FA6" w:rsidP="00DD6FA6">
      <w:pPr>
        <w:pStyle w:val="a5"/>
        <w:ind w:firstLineChars="0" w:firstLine="1"/>
        <w:rPr>
          <w:rFonts w:asciiTheme="minorEastAsia" w:hAnsiTheme="minorEastAsia"/>
        </w:rPr>
      </w:pPr>
    </w:p>
    <w:p w14:paraId="2649DA8C" w14:textId="2A70EC9B" w:rsidR="00DD6FA6" w:rsidRPr="00D52BF4" w:rsidRDefault="00DD6FA6" w:rsidP="00DD6FA6">
      <w:pPr>
        <w:pStyle w:val="a5"/>
        <w:ind w:firstLineChars="0" w:firstLine="1"/>
        <w:rPr>
          <w:rFonts w:asciiTheme="minorEastAsia" w:hAnsiTheme="minorEastAsia"/>
        </w:rPr>
      </w:pPr>
    </w:p>
    <w:p w14:paraId="7A51E9C6" w14:textId="2D5F8EBF" w:rsidR="00DD6FA6" w:rsidRPr="00D52BF4" w:rsidRDefault="00DD6FA6" w:rsidP="00DD6FA6">
      <w:pPr>
        <w:pStyle w:val="a5"/>
        <w:ind w:firstLineChars="0" w:firstLine="1"/>
        <w:rPr>
          <w:rFonts w:asciiTheme="minorEastAsia" w:hAnsiTheme="minorEastAsia"/>
        </w:rPr>
      </w:pPr>
    </w:p>
    <w:p w14:paraId="3382449F" w14:textId="59836B38" w:rsidR="00DD6FA6" w:rsidRPr="00D52BF4" w:rsidRDefault="00DD6FA6" w:rsidP="00DD6FA6">
      <w:pPr>
        <w:pStyle w:val="a5"/>
        <w:ind w:firstLineChars="0" w:firstLine="1"/>
        <w:rPr>
          <w:rFonts w:asciiTheme="minorEastAsia" w:hAnsiTheme="minorEastAsia"/>
        </w:rPr>
      </w:pPr>
    </w:p>
    <w:p w14:paraId="278F4C9F" w14:textId="77777777" w:rsidR="00DD6FA6" w:rsidRPr="00D52BF4" w:rsidRDefault="00DD6FA6" w:rsidP="00DD6FA6">
      <w:pPr>
        <w:pStyle w:val="a5"/>
        <w:ind w:firstLineChars="0" w:firstLine="1"/>
        <w:rPr>
          <w:rFonts w:asciiTheme="minorEastAsia" w:hAnsiTheme="minorEastAsia"/>
        </w:rPr>
      </w:pPr>
    </w:p>
    <w:p w14:paraId="3F7B46D4" w14:textId="77777777" w:rsidR="00DD6FA6" w:rsidRPr="00D52BF4" w:rsidRDefault="00DD6FA6" w:rsidP="00DD6FA6">
      <w:pPr>
        <w:pStyle w:val="a5"/>
        <w:ind w:firstLineChars="0" w:firstLine="1"/>
        <w:rPr>
          <w:rFonts w:asciiTheme="minorEastAsia" w:hAnsiTheme="minorEastAsia"/>
        </w:rPr>
      </w:pPr>
    </w:p>
    <w:p w14:paraId="77590F66" w14:textId="77777777" w:rsidR="00DD6FA6" w:rsidRPr="00D52BF4" w:rsidRDefault="00DD6FA6" w:rsidP="00DD6FA6">
      <w:pPr>
        <w:pStyle w:val="a5"/>
        <w:ind w:firstLineChars="0" w:firstLine="1"/>
        <w:rPr>
          <w:rFonts w:asciiTheme="minorEastAsia" w:hAnsiTheme="minorEastAsia"/>
        </w:rPr>
      </w:pPr>
    </w:p>
    <w:p w14:paraId="2EB0BAD6" w14:textId="77777777" w:rsidR="00DD6FA6" w:rsidRPr="00D52BF4" w:rsidRDefault="00DD6FA6" w:rsidP="00DD6FA6">
      <w:pPr>
        <w:pStyle w:val="a5"/>
        <w:ind w:firstLineChars="0" w:firstLine="1"/>
        <w:rPr>
          <w:rFonts w:asciiTheme="minorEastAsia" w:hAnsiTheme="minorEastAsia"/>
        </w:rPr>
      </w:pPr>
    </w:p>
    <w:p w14:paraId="4CFC641B" w14:textId="77777777" w:rsidR="00DD6FA6" w:rsidRPr="00D52BF4" w:rsidRDefault="00DD6FA6" w:rsidP="00DD6FA6">
      <w:pPr>
        <w:pStyle w:val="a5"/>
        <w:ind w:firstLineChars="0" w:firstLine="1"/>
        <w:rPr>
          <w:rFonts w:asciiTheme="minorEastAsia" w:hAnsiTheme="minorEastAsia"/>
        </w:rPr>
      </w:pPr>
    </w:p>
    <w:p w14:paraId="09993AC6" w14:textId="77777777" w:rsidR="00DD6FA6" w:rsidRPr="00D52BF4" w:rsidRDefault="00DD6FA6" w:rsidP="00DD6FA6">
      <w:pPr>
        <w:pStyle w:val="a5"/>
        <w:ind w:firstLineChars="0" w:firstLine="1"/>
        <w:rPr>
          <w:rFonts w:asciiTheme="minorEastAsia" w:hAnsiTheme="minorEastAsia"/>
        </w:rPr>
      </w:pPr>
    </w:p>
    <w:p w14:paraId="56708509" w14:textId="77777777" w:rsidR="00DD6FA6" w:rsidRPr="00D52BF4" w:rsidRDefault="00DD6FA6" w:rsidP="00DD6FA6">
      <w:pPr>
        <w:pStyle w:val="a5"/>
        <w:ind w:firstLineChars="0" w:firstLine="1"/>
        <w:rPr>
          <w:rFonts w:asciiTheme="minorEastAsia" w:hAnsiTheme="minorEastAsia"/>
        </w:rPr>
      </w:pPr>
    </w:p>
    <w:p w14:paraId="35AC9292" w14:textId="77777777" w:rsidR="00DD6FA6" w:rsidRPr="00D52BF4" w:rsidRDefault="00DD6FA6" w:rsidP="00DD6FA6">
      <w:pPr>
        <w:pStyle w:val="a5"/>
        <w:ind w:firstLineChars="0" w:firstLine="1"/>
        <w:rPr>
          <w:rFonts w:asciiTheme="minorEastAsia" w:hAnsiTheme="minorEastAsia"/>
        </w:rPr>
      </w:pPr>
    </w:p>
    <w:p w14:paraId="387FBEE2" w14:textId="77777777" w:rsidR="00DD6FA6" w:rsidRPr="00D52BF4" w:rsidRDefault="00DD6FA6" w:rsidP="00DD6FA6">
      <w:pPr>
        <w:pStyle w:val="a5"/>
        <w:ind w:firstLineChars="0" w:firstLine="1"/>
        <w:rPr>
          <w:rFonts w:asciiTheme="minorEastAsia" w:hAnsiTheme="minorEastAsia"/>
        </w:rPr>
      </w:pPr>
    </w:p>
    <w:p w14:paraId="17CAC7C2" w14:textId="77777777" w:rsidR="00DD6FA6" w:rsidRPr="00D52BF4" w:rsidRDefault="00DD6FA6" w:rsidP="00DD6FA6">
      <w:pPr>
        <w:pStyle w:val="a5"/>
        <w:ind w:firstLineChars="0" w:firstLine="1"/>
        <w:rPr>
          <w:rFonts w:asciiTheme="minorEastAsia" w:hAnsiTheme="minorEastAsia"/>
        </w:rPr>
      </w:pPr>
    </w:p>
    <w:p w14:paraId="595E2748" w14:textId="77777777" w:rsidR="00DD6FA6" w:rsidRDefault="00DD6FA6" w:rsidP="00DD6FA6">
      <w:pPr>
        <w:pStyle w:val="a5"/>
        <w:ind w:firstLineChars="0" w:firstLine="0"/>
        <w:rPr>
          <w:rFonts w:hAnsi="BIZ UD明朝 Medium"/>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DD6FA6" w:rsidRPr="00254E9A" w14:paraId="3B3743DF" w14:textId="77777777" w:rsidTr="00DD6FA6">
        <w:trPr>
          <w:trHeight w:val="383"/>
        </w:trPr>
        <w:tc>
          <w:tcPr>
            <w:tcW w:w="9633" w:type="dxa"/>
            <w:shd w:val="clear" w:color="auto" w:fill="D9D9D9" w:themeFill="background1" w:themeFillShade="D9"/>
            <w:vAlign w:val="center"/>
          </w:tcPr>
          <w:p w14:paraId="0C15CBC7" w14:textId="77777777" w:rsidR="00DD6FA6" w:rsidRPr="00254E9A" w:rsidRDefault="00DD6FA6" w:rsidP="00843F9A">
            <w:pPr>
              <w:pStyle w:val="a5"/>
              <w:tabs>
                <w:tab w:val="left" w:pos="1549"/>
              </w:tabs>
              <w:ind w:firstLineChars="0" w:firstLine="0"/>
              <w:jc w:val="center"/>
              <w:rPr>
                <w:rFonts w:ascii="BIZ UDPゴシック" w:eastAsia="BIZ UDPゴシック" w:hAnsi="BIZ UDPゴシック"/>
              </w:rPr>
            </w:pPr>
            <w:r>
              <w:rPr>
                <w:rFonts w:ascii="BIZ UDPゴシック" w:eastAsia="BIZ UDPゴシック" w:hAnsi="BIZ UDPゴシック"/>
                <w:sz w:val="20"/>
              </w:rPr>
              <w:t>「それ以外」</w:t>
            </w:r>
            <w:r w:rsidRPr="00254E9A">
              <w:rPr>
                <w:rFonts w:ascii="BIZ UDPゴシック" w:eastAsia="BIZ UDPゴシック" w:hAnsi="BIZ UDPゴシック"/>
                <w:sz w:val="20"/>
              </w:rPr>
              <w:t>に含まれる選択肢</w:t>
            </w:r>
          </w:p>
        </w:tc>
      </w:tr>
      <w:tr w:rsidR="00DD6FA6" w:rsidRPr="00254E9A" w14:paraId="1EAD05DD" w14:textId="77777777" w:rsidTr="00DD6FA6">
        <w:trPr>
          <w:trHeight w:val="575"/>
        </w:trPr>
        <w:tc>
          <w:tcPr>
            <w:tcW w:w="9633" w:type="dxa"/>
            <w:vAlign w:val="center"/>
          </w:tcPr>
          <w:p w14:paraId="52338CCA" w14:textId="77777777" w:rsidR="00DD6FA6" w:rsidRPr="001042E5" w:rsidRDefault="00DD6FA6" w:rsidP="00843F9A">
            <w:pPr>
              <w:pStyle w:val="a5"/>
              <w:snapToGrid w:val="0"/>
              <w:spacing w:line="320" w:lineRule="exact"/>
              <w:ind w:firstLineChars="0" w:firstLine="0"/>
              <w:jc w:val="center"/>
              <w:rPr>
                <w:rFonts w:ascii="BIZ UDP明朝 Medium" w:eastAsia="BIZ UDP明朝 Medium" w:hAnsi="BIZ UDP明朝 Medium"/>
                <w:sz w:val="20"/>
              </w:rPr>
            </w:pPr>
            <w:r w:rsidRPr="001042E5">
              <w:rPr>
                <w:rFonts w:ascii="BIZ UDP明朝 Medium" w:eastAsia="BIZ UDP明朝 Medium" w:hAnsi="BIZ UDP明朝 Medium" w:hint="eastAsia"/>
                <w:sz w:val="20"/>
              </w:rPr>
              <w:t>「</w:t>
            </w:r>
            <w:r>
              <w:rPr>
                <w:rFonts w:ascii="BIZ UDP明朝 Medium" w:eastAsia="BIZ UDP明朝 Medium" w:hAnsi="BIZ UDP明朝 Medium" w:hint="eastAsia"/>
                <w:sz w:val="20"/>
              </w:rPr>
              <w:t>グループホームで暮らしている」、「福祉施設で暮らしている」、「病院に入院している」、「その他」</w:t>
            </w:r>
          </w:p>
        </w:tc>
      </w:tr>
    </w:tbl>
    <w:p w14:paraId="6EC6B903" w14:textId="77777777" w:rsidR="00DD6FA6" w:rsidRPr="00D52BF4" w:rsidRDefault="00DD6FA6" w:rsidP="00DD6FA6">
      <w:pPr>
        <w:pStyle w:val="a5"/>
        <w:ind w:firstLineChars="0" w:firstLine="1"/>
        <w:rPr>
          <w:rFonts w:asciiTheme="minorEastAsia" w:hAnsiTheme="minorEastAsia"/>
        </w:rPr>
      </w:pPr>
    </w:p>
    <w:p w14:paraId="6379002B" w14:textId="77777777" w:rsidR="00966C2D" w:rsidRPr="00DD6FA6" w:rsidRDefault="00966C2D" w:rsidP="00405CAC">
      <w:pPr>
        <w:pStyle w:val="a5"/>
        <w:ind w:firstLineChars="0" w:firstLine="1"/>
        <w:rPr>
          <w:rFonts w:asciiTheme="minorEastAsia" w:hAnsiTheme="minorEastAsia"/>
        </w:rPr>
      </w:pPr>
    </w:p>
    <w:p w14:paraId="4B8AC076" w14:textId="77777777" w:rsidR="00966C2D" w:rsidRPr="00D52BF4" w:rsidRDefault="00966C2D" w:rsidP="00405CAC">
      <w:pPr>
        <w:pStyle w:val="a5"/>
        <w:ind w:firstLineChars="0" w:firstLine="1"/>
        <w:rPr>
          <w:rFonts w:asciiTheme="minorEastAsia" w:hAnsiTheme="minorEastAsia"/>
        </w:rPr>
      </w:pPr>
    </w:p>
    <w:p w14:paraId="25065825"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7F703EC8" w14:textId="77777777" w:rsidR="006E3907" w:rsidRPr="00D52BF4" w:rsidRDefault="006E3907" w:rsidP="006E3907">
      <w:pPr>
        <w:pStyle w:val="ad"/>
        <w:ind w:leftChars="0" w:left="480" w:hanging="480"/>
        <w:outlineLvl w:val="2"/>
        <w:rPr>
          <w:noProof/>
          <w:sz w:val="24"/>
        </w:rPr>
      </w:pPr>
      <w:bookmarkStart w:id="122" w:name="_Toc131018092"/>
      <w:r w:rsidRPr="00D52BF4">
        <w:rPr>
          <w:noProof/>
          <w:sz w:val="24"/>
        </w:rPr>
        <w:t>（５）</w:t>
      </w:r>
      <w:r w:rsidRPr="00D52BF4">
        <w:rPr>
          <w:rFonts w:hint="eastAsia"/>
          <w:noProof/>
          <w:sz w:val="24"/>
        </w:rPr>
        <w:t>希望する暮らしのために必要な支援</w:t>
      </w:r>
      <w:bookmarkEnd w:id="122"/>
    </w:p>
    <w:p w14:paraId="10257978"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32　</w:t>
      </w:r>
      <w:r w:rsidRPr="00D52BF4">
        <w:rPr>
          <w:rFonts w:ascii="BIZ UDゴシック" w:eastAsia="BIZ UDゴシック" w:hAnsi="BIZ UDゴシック"/>
        </w:rPr>
        <w:t>希望</w:t>
      </w:r>
      <w:r w:rsidRPr="00D52BF4">
        <w:rPr>
          <w:rFonts w:ascii="BIZ UDゴシック" w:eastAsia="BIZ UDゴシック" w:hAnsi="BIZ UDゴシック" w:hint="eastAsia"/>
        </w:rPr>
        <w:t>する</w:t>
      </w:r>
      <w:r w:rsidRPr="00D52BF4">
        <w:rPr>
          <w:rFonts w:ascii="BIZ UDゴシック" w:eastAsia="BIZ UDゴシック" w:hAnsi="BIZ UDゴシック"/>
        </w:rPr>
        <w:t>暮</w:t>
      </w:r>
      <w:r w:rsidRPr="00D52BF4">
        <w:rPr>
          <w:rFonts w:ascii="BIZ UDゴシック" w:eastAsia="BIZ UDゴシック" w:hAnsi="BIZ UDゴシック" w:hint="eastAsia"/>
        </w:rPr>
        <w:t>らしをするためには、どのような</w:t>
      </w:r>
      <w:r w:rsidRPr="00D52BF4">
        <w:rPr>
          <w:rFonts w:ascii="BIZ UDゴシック" w:eastAsia="BIZ UDゴシック" w:hAnsi="BIZ UDゴシック"/>
        </w:rPr>
        <w:t>支援</w:t>
      </w:r>
      <w:r w:rsidRPr="00D52BF4">
        <w:rPr>
          <w:rFonts w:ascii="BIZ UDゴシック" w:eastAsia="BIZ UDゴシック" w:hAnsi="BIZ UDゴシック" w:hint="eastAsia"/>
        </w:rPr>
        <w:t>があればよいと</w:t>
      </w:r>
      <w:r w:rsidRPr="00D52BF4">
        <w:rPr>
          <w:rFonts w:ascii="BIZ UDゴシック" w:eastAsia="BIZ UDゴシック" w:hAnsi="BIZ UDゴシック"/>
        </w:rPr>
        <w:t>思</w:t>
      </w:r>
      <w:r w:rsidRPr="00D52BF4">
        <w:rPr>
          <w:rFonts w:ascii="BIZ UDゴシック" w:eastAsia="BIZ UDゴシック" w:hAnsi="BIZ UDゴシック" w:hint="eastAsia"/>
        </w:rPr>
        <w:t>いますか。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cs="Microsoft JhengHei" w:hint="eastAsia"/>
          <w:spacing w:val="-8"/>
          <w:kern w:val="0"/>
        </w:rPr>
        <w:t>はいくつでも</w:t>
      </w:r>
      <w:r w:rsidRPr="00D52BF4">
        <w:rPr>
          <w:rFonts w:ascii="BIZ UDゴシック" w:eastAsia="BIZ UDゴシック" w:hAnsi="BIZ UDゴシック" w:hint="eastAsia"/>
        </w:rPr>
        <w:t>）</w:t>
      </w:r>
    </w:p>
    <w:p w14:paraId="08B198FC" w14:textId="77777777" w:rsidR="00966C2D" w:rsidRPr="00D52BF4" w:rsidRDefault="00966C2D" w:rsidP="00405CAC">
      <w:pPr>
        <w:pStyle w:val="a5"/>
        <w:ind w:firstLineChars="0" w:firstLine="1"/>
        <w:rPr>
          <w:rFonts w:asciiTheme="minorEastAsia" w:hAnsiTheme="minorEastAsia"/>
        </w:rPr>
      </w:pPr>
    </w:p>
    <w:p w14:paraId="08FF3792" w14:textId="44AC77B2" w:rsidR="006B389D" w:rsidRPr="00D52BF4" w:rsidRDefault="006B389D" w:rsidP="006B389D">
      <w:pPr>
        <w:pStyle w:val="a5"/>
        <w:ind w:firstLine="220"/>
        <w:rPr>
          <w:rFonts w:asciiTheme="minorEastAsia" w:hAnsiTheme="minorEastAsia"/>
        </w:rPr>
      </w:pPr>
      <w:r w:rsidRPr="00D52BF4">
        <w:rPr>
          <w:rFonts w:asciiTheme="minorEastAsia" w:hAnsiTheme="minorEastAsia" w:hint="eastAsia"/>
        </w:rPr>
        <w:t>希望する暮らしのために必要な支援は、</w:t>
      </w:r>
      <w:r w:rsidR="0068258D" w:rsidRPr="00D52BF4">
        <w:rPr>
          <w:rFonts w:asciiTheme="minorEastAsia" w:hAnsiTheme="minorEastAsia" w:hint="eastAsia"/>
        </w:rPr>
        <w:t>全体で</w:t>
      </w:r>
      <w:r w:rsidRPr="00D52BF4">
        <w:rPr>
          <w:rFonts w:asciiTheme="minorEastAsia" w:hAnsiTheme="minorEastAsia" w:hint="eastAsia"/>
        </w:rPr>
        <w:t>「必要なサービスが適切に利用できること」が66.6％と最も高く、次いで「経済的な負担の軽減」が57.1％、「相談対応などの充実」が42.3％となっています。</w:t>
      </w:r>
    </w:p>
    <w:p w14:paraId="2046AB5A" w14:textId="004C1284" w:rsidR="00966C2D" w:rsidRPr="003D6BE4" w:rsidRDefault="00664307" w:rsidP="006B389D">
      <w:pPr>
        <w:pStyle w:val="a5"/>
        <w:ind w:firstLine="220"/>
        <w:rPr>
          <w:rFonts w:asciiTheme="minorEastAsia" w:hAnsiTheme="minorEastAsia"/>
          <w:color w:val="000000" w:themeColor="text1"/>
        </w:rPr>
      </w:pPr>
      <w:r w:rsidRPr="00664307">
        <w:rPr>
          <w:rFonts w:asciiTheme="minorEastAsia" w:hAnsiTheme="minorEastAsia" w:hint="eastAsia"/>
          <w:color w:val="000000" w:themeColor="text1"/>
        </w:rPr>
        <w:t>障がい種別で</w:t>
      </w:r>
      <w:r w:rsidR="006B389D" w:rsidRPr="00D52BF4">
        <w:rPr>
          <w:rFonts w:asciiTheme="minorEastAsia" w:hAnsiTheme="minorEastAsia" w:hint="eastAsia"/>
        </w:rPr>
        <w:t>みると、知的障</w:t>
      </w:r>
      <w:r w:rsidR="006B389D" w:rsidRPr="003D6BE4">
        <w:rPr>
          <w:rFonts w:asciiTheme="minorEastAsia" w:hAnsiTheme="minorEastAsia" w:hint="eastAsia"/>
          <w:color w:val="000000" w:themeColor="text1"/>
        </w:rPr>
        <w:t>がい</w:t>
      </w:r>
      <w:r w:rsidR="00501F57" w:rsidRPr="003D6BE4">
        <w:rPr>
          <w:rFonts w:asciiTheme="minorEastAsia" w:hAnsiTheme="minorEastAsia" w:hint="eastAsia"/>
          <w:color w:val="000000" w:themeColor="text1"/>
        </w:rPr>
        <w:t>では「必要なサービスが適切に利用できること」</w:t>
      </w:r>
      <w:r w:rsidR="006B389D" w:rsidRPr="003D6BE4">
        <w:rPr>
          <w:rFonts w:asciiTheme="minorEastAsia" w:hAnsiTheme="minorEastAsia" w:hint="eastAsia"/>
          <w:color w:val="000000" w:themeColor="text1"/>
        </w:rPr>
        <w:t>が74.1％</w:t>
      </w:r>
      <w:r w:rsidR="00862AEF" w:rsidRPr="003D6BE4">
        <w:rPr>
          <w:rFonts w:asciiTheme="minorEastAsia" w:hAnsiTheme="minorEastAsia" w:hint="eastAsia"/>
          <w:color w:val="000000" w:themeColor="text1"/>
        </w:rPr>
        <w:t>、</w:t>
      </w:r>
      <w:r w:rsidR="006B389D" w:rsidRPr="003D6BE4">
        <w:rPr>
          <w:rFonts w:asciiTheme="minorEastAsia" w:hAnsiTheme="minorEastAsia" w:hint="eastAsia"/>
          <w:color w:val="000000" w:themeColor="text1"/>
        </w:rPr>
        <w:t>発達障がい</w:t>
      </w:r>
      <w:r w:rsidR="00501F57" w:rsidRPr="003D6BE4">
        <w:rPr>
          <w:rFonts w:asciiTheme="minorEastAsia" w:hAnsiTheme="minorEastAsia" w:hint="eastAsia"/>
          <w:color w:val="000000" w:themeColor="text1"/>
        </w:rPr>
        <w:t>では「相談対応などの充実」</w:t>
      </w:r>
      <w:r w:rsidR="006B389D" w:rsidRPr="003D6BE4">
        <w:rPr>
          <w:rFonts w:asciiTheme="minorEastAsia" w:hAnsiTheme="minorEastAsia" w:hint="eastAsia"/>
          <w:color w:val="000000" w:themeColor="text1"/>
        </w:rPr>
        <w:t>が51.7％と高くなっています。</w:t>
      </w:r>
    </w:p>
    <w:p w14:paraId="1088D11F" w14:textId="124E5EAC" w:rsidR="00501F57" w:rsidRPr="00D52BF4" w:rsidRDefault="00501F57" w:rsidP="00501F57">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w:t>
      </w:r>
      <w:r w:rsidRPr="00D52BF4">
        <w:rPr>
          <w:rFonts w:asciiTheme="minorEastAsia" w:hAnsiTheme="minorEastAsia" w:hint="eastAsia"/>
        </w:rPr>
        <w:t>いですが、難病では「在宅で医療的ケアなどが適切に得られること」が高</w:t>
      </w:r>
      <w:r w:rsidRPr="00D52BF4">
        <w:rPr>
          <w:rFonts w:asciiTheme="minorEastAsia" w:hAnsiTheme="minorEastAsia"/>
        </w:rPr>
        <w:t>い傾向にあります</w:t>
      </w:r>
      <w:r w:rsidRPr="00D52BF4">
        <w:rPr>
          <w:rFonts w:asciiTheme="minorEastAsia" w:hAnsiTheme="minorEastAsia" w:hint="eastAsia"/>
        </w:rPr>
        <w:t>。</w:t>
      </w:r>
    </w:p>
    <w:p w14:paraId="52287130" w14:textId="01C36494" w:rsidR="00966C2D" w:rsidRPr="00D52BF4" w:rsidRDefault="00044AE7" w:rsidP="00405CAC">
      <w:pPr>
        <w:pStyle w:val="a5"/>
        <w:ind w:firstLineChars="0" w:firstLine="1"/>
        <w:rPr>
          <w:rFonts w:asciiTheme="minorEastAsia" w:hAnsiTheme="minorEastAsia"/>
        </w:rPr>
      </w:pPr>
      <w:r w:rsidRPr="00044AE7">
        <w:rPr>
          <w:noProof/>
        </w:rPr>
        <w:drawing>
          <wp:anchor distT="0" distB="0" distL="114300" distR="114300" simplePos="0" relativeHeight="252270592" behindDoc="0" locked="0" layoutInCell="1" allowOverlap="1" wp14:anchorId="538DF9CA" wp14:editId="3B31B1AE">
            <wp:simplePos x="0" y="0"/>
            <wp:positionH relativeFrom="margin">
              <wp:align>center</wp:align>
            </wp:positionH>
            <wp:positionV relativeFrom="paragraph">
              <wp:posOffset>227935</wp:posOffset>
            </wp:positionV>
            <wp:extent cx="5259960" cy="4497480"/>
            <wp:effectExtent l="0" t="0" r="0" b="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59960" cy="449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B21F0" w14:textId="256DD64F" w:rsidR="00966C2D" w:rsidRPr="00D52BF4" w:rsidRDefault="00966C2D" w:rsidP="00405CAC">
      <w:pPr>
        <w:pStyle w:val="a5"/>
        <w:ind w:firstLineChars="0" w:firstLine="1"/>
        <w:rPr>
          <w:rFonts w:asciiTheme="minorEastAsia" w:hAnsiTheme="minorEastAsia"/>
        </w:rPr>
      </w:pPr>
    </w:p>
    <w:p w14:paraId="18A1FCC9" w14:textId="7E8666D8" w:rsidR="00966C2D" w:rsidRPr="00D52BF4" w:rsidRDefault="00966C2D" w:rsidP="00405CAC">
      <w:pPr>
        <w:pStyle w:val="a5"/>
        <w:ind w:firstLineChars="0" w:firstLine="1"/>
        <w:rPr>
          <w:rFonts w:asciiTheme="minorEastAsia" w:hAnsiTheme="minorEastAsia"/>
        </w:rPr>
      </w:pPr>
    </w:p>
    <w:p w14:paraId="196B6398" w14:textId="77777777" w:rsidR="00966C2D" w:rsidRPr="00D52BF4" w:rsidRDefault="00966C2D" w:rsidP="00405CAC">
      <w:pPr>
        <w:pStyle w:val="a5"/>
        <w:ind w:firstLineChars="0" w:firstLine="1"/>
        <w:rPr>
          <w:rFonts w:asciiTheme="minorEastAsia" w:hAnsiTheme="minorEastAsia"/>
        </w:rPr>
      </w:pPr>
    </w:p>
    <w:p w14:paraId="47D87704" w14:textId="72639BC4" w:rsidR="00966C2D" w:rsidRPr="00D52BF4" w:rsidRDefault="00966C2D" w:rsidP="00405CAC">
      <w:pPr>
        <w:pStyle w:val="a5"/>
        <w:ind w:firstLineChars="0" w:firstLine="1"/>
        <w:rPr>
          <w:rFonts w:asciiTheme="minorEastAsia" w:hAnsiTheme="minorEastAsia"/>
        </w:rPr>
      </w:pPr>
    </w:p>
    <w:p w14:paraId="565AA227" w14:textId="77777777" w:rsidR="00966C2D" w:rsidRPr="00D52BF4" w:rsidRDefault="00966C2D" w:rsidP="00405CAC">
      <w:pPr>
        <w:pStyle w:val="a5"/>
        <w:ind w:firstLineChars="0" w:firstLine="1"/>
        <w:rPr>
          <w:rFonts w:asciiTheme="minorEastAsia" w:hAnsiTheme="minorEastAsia"/>
        </w:rPr>
      </w:pPr>
    </w:p>
    <w:p w14:paraId="6E0B99DE" w14:textId="77777777" w:rsidR="00966C2D" w:rsidRPr="00D52BF4" w:rsidRDefault="00966C2D" w:rsidP="00405CAC">
      <w:pPr>
        <w:pStyle w:val="a5"/>
        <w:ind w:firstLineChars="0" w:firstLine="1"/>
        <w:rPr>
          <w:rFonts w:asciiTheme="minorEastAsia" w:hAnsiTheme="minorEastAsia"/>
        </w:rPr>
      </w:pPr>
    </w:p>
    <w:p w14:paraId="4E1AC279" w14:textId="77777777" w:rsidR="00966C2D" w:rsidRPr="00D52BF4" w:rsidRDefault="00966C2D" w:rsidP="00405CAC">
      <w:pPr>
        <w:pStyle w:val="a5"/>
        <w:ind w:firstLineChars="0" w:firstLine="1"/>
        <w:rPr>
          <w:rFonts w:asciiTheme="minorEastAsia" w:hAnsiTheme="minorEastAsia"/>
        </w:rPr>
      </w:pPr>
    </w:p>
    <w:p w14:paraId="73A37A4A" w14:textId="77777777" w:rsidR="00966C2D" w:rsidRPr="00D52BF4" w:rsidRDefault="00966C2D" w:rsidP="00405CAC">
      <w:pPr>
        <w:pStyle w:val="a5"/>
        <w:ind w:firstLineChars="0" w:firstLine="1"/>
        <w:rPr>
          <w:rFonts w:asciiTheme="minorEastAsia" w:hAnsiTheme="minorEastAsia"/>
        </w:rPr>
      </w:pPr>
    </w:p>
    <w:p w14:paraId="61975D05" w14:textId="77777777" w:rsidR="00966C2D" w:rsidRPr="00D52BF4" w:rsidRDefault="00966C2D" w:rsidP="00405CAC">
      <w:pPr>
        <w:pStyle w:val="a5"/>
        <w:ind w:firstLineChars="0" w:firstLine="1"/>
        <w:rPr>
          <w:rFonts w:asciiTheme="minorEastAsia" w:hAnsiTheme="minorEastAsia"/>
        </w:rPr>
      </w:pPr>
    </w:p>
    <w:p w14:paraId="06D877A4" w14:textId="77777777" w:rsidR="00966C2D" w:rsidRPr="00D52BF4" w:rsidRDefault="00966C2D" w:rsidP="00405CAC">
      <w:pPr>
        <w:pStyle w:val="a5"/>
        <w:ind w:firstLineChars="0" w:firstLine="1"/>
        <w:rPr>
          <w:rFonts w:asciiTheme="minorEastAsia" w:hAnsiTheme="minorEastAsia"/>
        </w:rPr>
      </w:pPr>
    </w:p>
    <w:p w14:paraId="3972747E" w14:textId="77777777" w:rsidR="00966C2D" w:rsidRPr="00D52BF4" w:rsidRDefault="00966C2D" w:rsidP="00405CAC">
      <w:pPr>
        <w:pStyle w:val="a5"/>
        <w:ind w:firstLineChars="0" w:firstLine="1"/>
        <w:rPr>
          <w:rFonts w:asciiTheme="minorEastAsia" w:hAnsiTheme="minorEastAsia"/>
        </w:rPr>
      </w:pPr>
    </w:p>
    <w:p w14:paraId="76EBDC2A" w14:textId="77777777" w:rsidR="00966C2D" w:rsidRPr="00D52BF4" w:rsidRDefault="00966C2D" w:rsidP="00405CAC">
      <w:pPr>
        <w:pStyle w:val="a5"/>
        <w:ind w:firstLineChars="0" w:firstLine="1"/>
        <w:rPr>
          <w:rFonts w:asciiTheme="minorEastAsia" w:hAnsiTheme="minorEastAsia"/>
        </w:rPr>
      </w:pPr>
    </w:p>
    <w:p w14:paraId="516A21A8" w14:textId="77777777" w:rsidR="00966C2D" w:rsidRPr="00D52BF4" w:rsidRDefault="00966C2D" w:rsidP="00405CAC">
      <w:pPr>
        <w:pStyle w:val="a5"/>
        <w:ind w:firstLineChars="0" w:firstLine="1"/>
        <w:rPr>
          <w:rFonts w:asciiTheme="minorEastAsia" w:hAnsiTheme="minorEastAsia"/>
        </w:rPr>
      </w:pPr>
    </w:p>
    <w:p w14:paraId="6F9A012C" w14:textId="77777777" w:rsidR="00966C2D" w:rsidRPr="00D52BF4" w:rsidRDefault="00966C2D" w:rsidP="00405CAC">
      <w:pPr>
        <w:pStyle w:val="a5"/>
        <w:ind w:firstLineChars="0" w:firstLine="1"/>
        <w:rPr>
          <w:rFonts w:asciiTheme="minorEastAsia" w:hAnsiTheme="minorEastAsia"/>
        </w:rPr>
      </w:pPr>
    </w:p>
    <w:p w14:paraId="022BD858" w14:textId="77777777" w:rsidR="00966C2D" w:rsidRPr="00D52BF4" w:rsidRDefault="00966C2D" w:rsidP="00405CAC">
      <w:pPr>
        <w:pStyle w:val="a5"/>
        <w:ind w:firstLineChars="0" w:firstLine="1"/>
        <w:rPr>
          <w:rFonts w:asciiTheme="minorEastAsia" w:hAnsiTheme="minorEastAsia"/>
        </w:rPr>
      </w:pPr>
    </w:p>
    <w:p w14:paraId="6717560C" w14:textId="77777777" w:rsidR="00966C2D" w:rsidRPr="00D52BF4" w:rsidRDefault="00966C2D" w:rsidP="00405CAC">
      <w:pPr>
        <w:pStyle w:val="a5"/>
        <w:ind w:firstLineChars="0" w:firstLine="1"/>
        <w:rPr>
          <w:rFonts w:asciiTheme="minorEastAsia" w:hAnsiTheme="minorEastAsia"/>
        </w:rPr>
      </w:pPr>
    </w:p>
    <w:p w14:paraId="054CFF67" w14:textId="31263FD6" w:rsidR="00966C2D" w:rsidRDefault="00966C2D" w:rsidP="00405CAC">
      <w:pPr>
        <w:pStyle w:val="a5"/>
        <w:ind w:firstLineChars="0" w:firstLine="1"/>
        <w:rPr>
          <w:rFonts w:asciiTheme="minorEastAsia" w:hAnsiTheme="minorEastAsia"/>
        </w:rPr>
      </w:pPr>
    </w:p>
    <w:p w14:paraId="236BC1B2" w14:textId="169790FD" w:rsidR="002E657A" w:rsidRDefault="002E657A" w:rsidP="00405CAC">
      <w:pPr>
        <w:pStyle w:val="a5"/>
        <w:ind w:firstLineChars="0" w:firstLine="1"/>
        <w:rPr>
          <w:rFonts w:asciiTheme="minorEastAsia" w:hAnsiTheme="minorEastAsia"/>
        </w:rPr>
      </w:pPr>
    </w:p>
    <w:p w14:paraId="4FA1EB70" w14:textId="595041A7" w:rsidR="002E657A" w:rsidRDefault="002E657A" w:rsidP="00405CAC">
      <w:pPr>
        <w:pStyle w:val="a5"/>
        <w:ind w:firstLineChars="0" w:firstLine="1"/>
        <w:rPr>
          <w:rFonts w:asciiTheme="minorEastAsia" w:hAnsiTheme="minorEastAsia"/>
        </w:rPr>
      </w:pPr>
    </w:p>
    <w:p w14:paraId="629D3DC9" w14:textId="013FF8A8" w:rsidR="002E657A" w:rsidRDefault="002E657A" w:rsidP="002E657A">
      <w:pPr>
        <w:pStyle w:val="a5"/>
        <w:ind w:firstLineChars="0" w:firstLine="0"/>
        <w:rPr>
          <w:rFonts w:asciiTheme="minorEastAsia" w:hAnsiTheme="minorEastAsia" w:hint="eastAsia"/>
        </w:rPr>
      </w:pPr>
    </w:p>
    <w:p w14:paraId="78E1C2DE" w14:textId="497127A6" w:rsidR="002E657A" w:rsidRPr="00D52BF4" w:rsidRDefault="002E657A" w:rsidP="00405CAC">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75EED241" w14:textId="77777777" w:rsidR="00EB1F0A" w:rsidRPr="00D52BF4" w:rsidRDefault="00EB1F0A" w:rsidP="00405CAC">
      <w:pPr>
        <w:pStyle w:val="a5"/>
        <w:ind w:firstLineChars="0" w:firstLine="1"/>
        <w:rPr>
          <w:rFonts w:asciiTheme="minorEastAsia" w:hAnsiTheme="minorEastAsia"/>
        </w:rPr>
      </w:pPr>
      <w:r w:rsidRPr="00D52BF4">
        <w:rPr>
          <w:rFonts w:asciiTheme="minorEastAsia" w:hAnsiTheme="minorEastAsia"/>
        </w:rPr>
        <w:br w:type="page"/>
      </w:r>
    </w:p>
    <w:p w14:paraId="6604FE86" w14:textId="77777777" w:rsidR="00EB1F0A" w:rsidRPr="00D52BF4" w:rsidRDefault="00EB1F0A" w:rsidP="00591FBA">
      <w:pPr>
        <w:pStyle w:val="ad"/>
        <w:ind w:leftChars="0" w:left="560"/>
        <w:rPr>
          <w:noProof/>
        </w:rPr>
      </w:pPr>
      <w:bookmarkStart w:id="123" w:name="_Toc131018093"/>
      <w:r w:rsidRPr="00D52BF4">
        <w:rPr>
          <w:rFonts w:hint="eastAsia"/>
          <w:noProof/>
        </w:rPr>
        <w:t>７</w:t>
      </w:r>
      <w:r w:rsidR="00591FBA" w:rsidRPr="00D52BF4">
        <w:rPr>
          <w:rFonts w:hint="eastAsia"/>
          <w:noProof/>
        </w:rPr>
        <w:t xml:space="preserve">　</w:t>
      </w:r>
      <w:r w:rsidRPr="00D52BF4">
        <w:rPr>
          <w:rFonts w:hint="eastAsia"/>
          <w:noProof/>
        </w:rPr>
        <w:t>就労の状況について</w:t>
      </w:r>
      <w:bookmarkEnd w:id="123"/>
    </w:p>
    <w:p w14:paraId="3E9BFDED" w14:textId="046BD081" w:rsidR="006E3907" w:rsidRPr="00D52BF4" w:rsidRDefault="006E3907" w:rsidP="006E3907">
      <w:pPr>
        <w:pStyle w:val="ad"/>
        <w:ind w:leftChars="0" w:left="480" w:hanging="480"/>
        <w:outlineLvl w:val="2"/>
        <w:rPr>
          <w:noProof/>
          <w:sz w:val="24"/>
        </w:rPr>
      </w:pPr>
      <w:bookmarkStart w:id="124" w:name="_Toc131018094"/>
      <w:r w:rsidRPr="00D52BF4">
        <w:rPr>
          <w:noProof/>
          <w:sz w:val="24"/>
        </w:rPr>
        <w:t>（</w:t>
      </w:r>
      <w:r w:rsidR="00012B48" w:rsidRPr="00D52BF4">
        <w:rPr>
          <w:noProof/>
          <w:sz w:val="24"/>
        </w:rPr>
        <w:t>１</w:t>
      </w:r>
      <w:r w:rsidRPr="00D52BF4">
        <w:rPr>
          <w:noProof/>
          <w:sz w:val="24"/>
        </w:rPr>
        <w:t>）</w:t>
      </w:r>
      <w:r w:rsidRPr="00D52BF4">
        <w:rPr>
          <w:rFonts w:hint="eastAsia"/>
          <w:noProof/>
          <w:sz w:val="24"/>
        </w:rPr>
        <w:t>障がい</w:t>
      </w:r>
      <w:r w:rsidR="004D05C6" w:rsidRPr="00D52BF4">
        <w:rPr>
          <w:rFonts w:hint="eastAsia"/>
          <w:noProof/>
          <w:sz w:val="24"/>
        </w:rPr>
        <w:t>のある人</w:t>
      </w:r>
      <w:r w:rsidRPr="00D52BF4">
        <w:rPr>
          <w:rFonts w:hint="eastAsia"/>
          <w:noProof/>
          <w:sz w:val="24"/>
        </w:rPr>
        <w:t>の就労支援として必要なこと</w:t>
      </w:r>
      <w:bookmarkEnd w:id="124"/>
    </w:p>
    <w:p w14:paraId="0169303D"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問37</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あなたは、障がい者の就労支援として、どのようなことが必要だと思いますか。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3B6C3E0C" w14:textId="77777777" w:rsidR="00EB1F0A" w:rsidRPr="00D52BF4" w:rsidRDefault="00EB1F0A" w:rsidP="00405CAC">
      <w:pPr>
        <w:pStyle w:val="a5"/>
        <w:ind w:firstLineChars="0" w:firstLine="1"/>
        <w:rPr>
          <w:rFonts w:asciiTheme="minorEastAsia" w:hAnsiTheme="minorEastAsia"/>
        </w:rPr>
      </w:pPr>
    </w:p>
    <w:p w14:paraId="4B8DD47E" w14:textId="106A6F35" w:rsidR="00704286" w:rsidRPr="00D52BF4" w:rsidRDefault="00704286" w:rsidP="00704286">
      <w:pPr>
        <w:pStyle w:val="a5"/>
        <w:ind w:firstLine="220"/>
        <w:rPr>
          <w:rFonts w:asciiTheme="minorEastAsia" w:hAnsiTheme="minorEastAsia"/>
        </w:rPr>
      </w:pPr>
      <w:r w:rsidRPr="00D52BF4">
        <w:rPr>
          <w:rFonts w:asciiTheme="minorEastAsia" w:hAnsiTheme="minorEastAsia" w:hint="eastAsia"/>
        </w:rPr>
        <w:t>障がい</w:t>
      </w:r>
      <w:r w:rsidR="004D05C6" w:rsidRPr="00D52BF4">
        <w:rPr>
          <w:rFonts w:asciiTheme="minorEastAsia" w:hAnsiTheme="minorEastAsia" w:hint="eastAsia"/>
        </w:rPr>
        <w:t>のある人</w:t>
      </w:r>
      <w:r w:rsidRPr="00D52BF4">
        <w:rPr>
          <w:rFonts w:asciiTheme="minorEastAsia" w:hAnsiTheme="minorEastAsia" w:hint="eastAsia"/>
        </w:rPr>
        <w:t>の就労支援として必要なことは、</w:t>
      </w:r>
      <w:r w:rsidR="0068258D" w:rsidRPr="00D52BF4">
        <w:rPr>
          <w:rFonts w:asciiTheme="minorEastAsia" w:hAnsiTheme="minorEastAsia" w:hint="eastAsia"/>
        </w:rPr>
        <w:t>全体で</w:t>
      </w:r>
      <w:r w:rsidRPr="00D52BF4">
        <w:rPr>
          <w:rFonts w:asciiTheme="minorEastAsia" w:hAnsiTheme="minorEastAsia" w:hint="eastAsia"/>
        </w:rPr>
        <w:t>「職場の障がい者理解」が80.5％と最も高く、次いで「職場の上司や同僚に障がいの理解があること」が74.9％、「就労後のフォローなど職場と支援機関の連携」が52.6％と高くなっています。</w:t>
      </w:r>
    </w:p>
    <w:p w14:paraId="42951A71" w14:textId="016EF9BF" w:rsidR="00966C2D" w:rsidRPr="003D6BE4" w:rsidRDefault="00664307" w:rsidP="00704286">
      <w:pPr>
        <w:pStyle w:val="a5"/>
        <w:ind w:firstLine="220"/>
        <w:rPr>
          <w:rFonts w:asciiTheme="minorEastAsia" w:hAnsiTheme="minorEastAsia"/>
          <w:color w:val="000000" w:themeColor="text1"/>
        </w:rPr>
      </w:pPr>
      <w:r w:rsidRPr="00664307">
        <w:rPr>
          <w:rFonts w:asciiTheme="minorEastAsia" w:hAnsiTheme="minorEastAsia" w:hint="eastAsia"/>
          <w:color w:val="000000" w:themeColor="text1"/>
        </w:rPr>
        <w:t>障がい種別で</w:t>
      </w:r>
      <w:r w:rsidR="00704286" w:rsidRPr="00D52BF4">
        <w:rPr>
          <w:rFonts w:asciiTheme="minorEastAsia" w:hAnsiTheme="minorEastAsia" w:hint="eastAsia"/>
        </w:rPr>
        <w:t>みると、発達障がい（85.6％）、知的障がい（83.6％）</w:t>
      </w:r>
      <w:r w:rsidR="00501F57" w:rsidRPr="00D52BF4">
        <w:rPr>
          <w:rFonts w:asciiTheme="minorEastAsia" w:hAnsiTheme="minorEastAsia" w:hint="eastAsia"/>
        </w:rPr>
        <w:t>では「職場の障がい者理解」</w:t>
      </w:r>
      <w:r w:rsidR="00704286" w:rsidRPr="00D52BF4">
        <w:rPr>
          <w:rFonts w:asciiTheme="minorEastAsia" w:hAnsiTheme="minorEastAsia" w:hint="eastAsia"/>
        </w:rPr>
        <w:t>が８割台</w:t>
      </w:r>
      <w:r w:rsidR="00862AEF" w:rsidRPr="003D6BE4">
        <w:rPr>
          <w:rFonts w:asciiTheme="minorEastAsia" w:hAnsiTheme="minorEastAsia" w:hint="eastAsia"/>
          <w:color w:val="000000" w:themeColor="text1"/>
        </w:rPr>
        <w:t>と</w:t>
      </w:r>
      <w:r w:rsidR="00704286" w:rsidRPr="003D6BE4">
        <w:rPr>
          <w:rFonts w:asciiTheme="minorEastAsia" w:hAnsiTheme="minorEastAsia" w:hint="eastAsia"/>
          <w:color w:val="000000" w:themeColor="text1"/>
        </w:rPr>
        <w:t>高くなっています。</w:t>
      </w:r>
    </w:p>
    <w:p w14:paraId="46B25C91" w14:textId="70E17E81" w:rsidR="00501F57" w:rsidRPr="00D52BF4" w:rsidRDefault="00501F57" w:rsidP="00501F57">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未満と少ないですが、精神障がいと難病では「短時間勤務や勤務日数などの配慮」が高い傾向にあります。</w:t>
      </w:r>
      <w:r w:rsidR="00862AEF" w:rsidRPr="003D6BE4">
        <w:rPr>
          <w:rFonts w:asciiTheme="minorEastAsia" w:hAnsiTheme="minorEastAsia" w:hint="eastAsia"/>
          <w:color w:val="000000" w:themeColor="text1"/>
        </w:rPr>
        <w:t>また、</w:t>
      </w:r>
      <w:r w:rsidRPr="003D6BE4">
        <w:rPr>
          <w:rFonts w:asciiTheme="minorEastAsia" w:hAnsiTheme="minorEastAsia" w:hint="eastAsia"/>
          <w:color w:val="000000" w:themeColor="text1"/>
        </w:rPr>
        <w:t>難病</w:t>
      </w:r>
      <w:r w:rsidRPr="00D52BF4">
        <w:rPr>
          <w:rFonts w:asciiTheme="minorEastAsia" w:hAnsiTheme="minorEastAsia" w:hint="eastAsia"/>
        </w:rPr>
        <w:t>では「在宅勤務の拡充」も高</w:t>
      </w:r>
      <w:r w:rsidRPr="00D52BF4">
        <w:rPr>
          <w:rFonts w:asciiTheme="minorEastAsia" w:hAnsiTheme="minorEastAsia"/>
        </w:rPr>
        <w:t>くなっています</w:t>
      </w:r>
      <w:r w:rsidRPr="00D52BF4">
        <w:rPr>
          <w:rFonts w:asciiTheme="minorEastAsia" w:hAnsiTheme="minorEastAsia" w:hint="eastAsia"/>
        </w:rPr>
        <w:t>。</w:t>
      </w:r>
    </w:p>
    <w:p w14:paraId="6D243C50" w14:textId="3A225F36" w:rsidR="00966C2D" w:rsidRPr="00D52BF4" w:rsidRDefault="00966C2D" w:rsidP="00405CAC">
      <w:pPr>
        <w:pStyle w:val="a5"/>
        <w:ind w:firstLineChars="0" w:firstLine="1"/>
        <w:rPr>
          <w:rFonts w:asciiTheme="minorEastAsia" w:hAnsiTheme="minorEastAsia"/>
        </w:rPr>
      </w:pPr>
    </w:p>
    <w:p w14:paraId="222AAC0C" w14:textId="290A842B" w:rsidR="00966C2D" w:rsidRPr="00D52BF4" w:rsidRDefault="00044AE7" w:rsidP="00405CAC">
      <w:pPr>
        <w:pStyle w:val="a5"/>
        <w:ind w:firstLineChars="0" w:firstLine="1"/>
        <w:rPr>
          <w:rFonts w:asciiTheme="minorEastAsia" w:hAnsiTheme="minorEastAsia"/>
        </w:rPr>
      </w:pPr>
      <w:r w:rsidRPr="00044AE7">
        <w:rPr>
          <w:noProof/>
        </w:rPr>
        <w:drawing>
          <wp:anchor distT="0" distB="0" distL="114300" distR="114300" simplePos="0" relativeHeight="252271616" behindDoc="0" locked="0" layoutInCell="1" allowOverlap="1" wp14:anchorId="74617ECA" wp14:editId="7C7A44C3">
            <wp:simplePos x="0" y="0"/>
            <wp:positionH relativeFrom="margin">
              <wp:align>left</wp:align>
            </wp:positionH>
            <wp:positionV relativeFrom="paragraph">
              <wp:posOffset>6985</wp:posOffset>
            </wp:positionV>
            <wp:extent cx="6120130" cy="4520842"/>
            <wp:effectExtent l="0" t="0" r="0" b="0"/>
            <wp:wrapNone/>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0130" cy="4520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6F9E3" w14:textId="77777777" w:rsidR="00966C2D" w:rsidRPr="00D52BF4" w:rsidRDefault="00966C2D" w:rsidP="00405CAC">
      <w:pPr>
        <w:pStyle w:val="a5"/>
        <w:ind w:firstLineChars="0" w:firstLine="1"/>
        <w:rPr>
          <w:rFonts w:asciiTheme="minorEastAsia" w:hAnsiTheme="minorEastAsia"/>
        </w:rPr>
      </w:pPr>
    </w:p>
    <w:p w14:paraId="3E7D55C7" w14:textId="2D0FFB39" w:rsidR="00966C2D" w:rsidRPr="00D52BF4" w:rsidRDefault="00966C2D" w:rsidP="00405CAC">
      <w:pPr>
        <w:pStyle w:val="a5"/>
        <w:ind w:firstLineChars="0" w:firstLine="1"/>
        <w:rPr>
          <w:rFonts w:asciiTheme="minorEastAsia" w:hAnsiTheme="minorEastAsia"/>
        </w:rPr>
      </w:pPr>
    </w:p>
    <w:p w14:paraId="695084BD" w14:textId="77777777" w:rsidR="00966C2D" w:rsidRPr="00D52BF4" w:rsidRDefault="00966C2D" w:rsidP="00405CAC">
      <w:pPr>
        <w:pStyle w:val="a5"/>
        <w:ind w:firstLineChars="0" w:firstLine="1"/>
        <w:rPr>
          <w:rFonts w:asciiTheme="minorEastAsia" w:hAnsiTheme="minorEastAsia"/>
        </w:rPr>
      </w:pPr>
    </w:p>
    <w:p w14:paraId="51013182" w14:textId="2C7C23BF" w:rsidR="00966C2D" w:rsidRPr="00D52BF4" w:rsidRDefault="00966C2D" w:rsidP="00405CAC">
      <w:pPr>
        <w:pStyle w:val="a5"/>
        <w:ind w:firstLineChars="0" w:firstLine="1"/>
        <w:rPr>
          <w:rFonts w:asciiTheme="minorEastAsia" w:hAnsiTheme="minorEastAsia"/>
        </w:rPr>
      </w:pPr>
    </w:p>
    <w:p w14:paraId="35D522D1" w14:textId="79C4CAF9" w:rsidR="00966C2D" w:rsidRPr="00D52BF4" w:rsidRDefault="00966C2D" w:rsidP="00405CAC">
      <w:pPr>
        <w:pStyle w:val="a5"/>
        <w:ind w:firstLineChars="0" w:firstLine="1"/>
        <w:rPr>
          <w:rFonts w:asciiTheme="minorEastAsia" w:hAnsiTheme="minorEastAsia"/>
        </w:rPr>
      </w:pPr>
    </w:p>
    <w:p w14:paraId="4CA5768E" w14:textId="77777777" w:rsidR="00966C2D" w:rsidRPr="00D52BF4" w:rsidRDefault="00966C2D" w:rsidP="00405CAC">
      <w:pPr>
        <w:pStyle w:val="a5"/>
        <w:ind w:firstLineChars="0" w:firstLine="1"/>
        <w:rPr>
          <w:rFonts w:asciiTheme="minorEastAsia" w:hAnsiTheme="minorEastAsia"/>
        </w:rPr>
      </w:pPr>
    </w:p>
    <w:p w14:paraId="02C1FC22" w14:textId="77777777" w:rsidR="00966C2D" w:rsidRPr="00D52BF4" w:rsidRDefault="00966C2D" w:rsidP="00405CAC">
      <w:pPr>
        <w:pStyle w:val="a5"/>
        <w:ind w:firstLineChars="0" w:firstLine="1"/>
        <w:rPr>
          <w:rFonts w:asciiTheme="minorEastAsia" w:hAnsiTheme="minorEastAsia"/>
        </w:rPr>
      </w:pPr>
    </w:p>
    <w:p w14:paraId="66F24FF5" w14:textId="77777777" w:rsidR="00966C2D" w:rsidRPr="00D52BF4" w:rsidRDefault="00966C2D" w:rsidP="00405CAC">
      <w:pPr>
        <w:pStyle w:val="a5"/>
        <w:ind w:firstLineChars="0" w:firstLine="1"/>
        <w:rPr>
          <w:rFonts w:asciiTheme="minorEastAsia" w:hAnsiTheme="minorEastAsia"/>
        </w:rPr>
      </w:pPr>
    </w:p>
    <w:p w14:paraId="78F25F44" w14:textId="77777777" w:rsidR="00966C2D" w:rsidRPr="00D52BF4" w:rsidRDefault="00966C2D" w:rsidP="00405CAC">
      <w:pPr>
        <w:pStyle w:val="a5"/>
        <w:ind w:firstLineChars="0" w:firstLine="1"/>
        <w:rPr>
          <w:rFonts w:asciiTheme="minorEastAsia" w:hAnsiTheme="minorEastAsia"/>
        </w:rPr>
      </w:pPr>
    </w:p>
    <w:p w14:paraId="053DAED0" w14:textId="77777777" w:rsidR="00966C2D" w:rsidRPr="00D52BF4" w:rsidRDefault="00966C2D" w:rsidP="00405CAC">
      <w:pPr>
        <w:pStyle w:val="a5"/>
        <w:ind w:firstLineChars="0" w:firstLine="1"/>
        <w:rPr>
          <w:rFonts w:asciiTheme="minorEastAsia" w:hAnsiTheme="minorEastAsia"/>
        </w:rPr>
      </w:pPr>
    </w:p>
    <w:p w14:paraId="2A6825D3" w14:textId="77777777" w:rsidR="00966C2D" w:rsidRPr="00D52BF4" w:rsidRDefault="00966C2D" w:rsidP="00405CAC">
      <w:pPr>
        <w:pStyle w:val="a5"/>
        <w:ind w:firstLineChars="0" w:firstLine="1"/>
        <w:rPr>
          <w:rFonts w:asciiTheme="minorEastAsia" w:hAnsiTheme="minorEastAsia"/>
        </w:rPr>
      </w:pPr>
    </w:p>
    <w:p w14:paraId="787FD555" w14:textId="77777777" w:rsidR="00966C2D" w:rsidRPr="00D52BF4" w:rsidRDefault="00966C2D" w:rsidP="00405CAC">
      <w:pPr>
        <w:pStyle w:val="a5"/>
        <w:ind w:firstLineChars="0" w:firstLine="1"/>
        <w:rPr>
          <w:rFonts w:asciiTheme="minorEastAsia" w:hAnsiTheme="minorEastAsia"/>
        </w:rPr>
      </w:pPr>
    </w:p>
    <w:p w14:paraId="5B281B3C" w14:textId="77777777" w:rsidR="00966C2D" w:rsidRPr="00D52BF4" w:rsidRDefault="00966C2D" w:rsidP="00405CAC">
      <w:pPr>
        <w:pStyle w:val="a5"/>
        <w:ind w:firstLineChars="0" w:firstLine="1"/>
        <w:rPr>
          <w:rFonts w:asciiTheme="minorEastAsia" w:hAnsiTheme="minorEastAsia"/>
        </w:rPr>
      </w:pPr>
    </w:p>
    <w:p w14:paraId="2CA9A24B" w14:textId="77777777" w:rsidR="00966C2D" w:rsidRPr="00D52BF4" w:rsidRDefault="00966C2D" w:rsidP="00405CAC">
      <w:pPr>
        <w:pStyle w:val="a5"/>
        <w:ind w:firstLineChars="0" w:firstLine="1"/>
        <w:rPr>
          <w:rFonts w:asciiTheme="minorEastAsia" w:hAnsiTheme="minorEastAsia"/>
        </w:rPr>
      </w:pPr>
    </w:p>
    <w:p w14:paraId="02C3D464" w14:textId="77777777" w:rsidR="00966C2D" w:rsidRPr="00D52BF4" w:rsidRDefault="00966C2D" w:rsidP="00405CAC">
      <w:pPr>
        <w:pStyle w:val="a5"/>
        <w:ind w:firstLineChars="0" w:firstLine="1"/>
        <w:rPr>
          <w:rFonts w:asciiTheme="minorEastAsia" w:hAnsiTheme="minorEastAsia"/>
        </w:rPr>
      </w:pPr>
    </w:p>
    <w:p w14:paraId="2DB7BC33" w14:textId="3A456349" w:rsidR="00966C2D" w:rsidRDefault="00966C2D" w:rsidP="00405CAC">
      <w:pPr>
        <w:pStyle w:val="a5"/>
        <w:ind w:firstLineChars="0" w:firstLine="1"/>
        <w:rPr>
          <w:rFonts w:asciiTheme="minorEastAsia" w:hAnsiTheme="minorEastAsia"/>
        </w:rPr>
      </w:pPr>
    </w:p>
    <w:p w14:paraId="12FEC482" w14:textId="00C247C0" w:rsidR="002E657A" w:rsidRDefault="002E657A" w:rsidP="00405CAC">
      <w:pPr>
        <w:pStyle w:val="a5"/>
        <w:ind w:firstLineChars="0" w:firstLine="1"/>
        <w:rPr>
          <w:rFonts w:asciiTheme="minorEastAsia" w:hAnsiTheme="minorEastAsia"/>
        </w:rPr>
      </w:pPr>
    </w:p>
    <w:p w14:paraId="38474B0C" w14:textId="18EB1D7F" w:rsidR="002E657A" w:rsidRDefault="002E657A" w:rsidP="00405CAC">
      <w:pPr>
        <w:pStyle w:val="a5"/>
        <w:ind w:firstLineChars="0" w:firstLine="1"/>
        <w:rPr>
          <w:rFonts w:asciiTheme="minorEastAsia" w:hAnsiTheme="minorEastAsia"/>
        </w:rPr>
      </w:pPr>
    </w:p>
    <w:p w14:paraId="0ED74F68" w14:textId="422ED1F3" w:rsidR="002E657A" w:rsidRDefault="002E657A" w:rsidP="00405CAC">
      <w:pPr>
        <w:pStyle w:val="a5"/>
        <w:ind w:firstLineChars="0" w:firstLine="1"/>
        <w:rPr>
          <w:rFonts w:asciiTheme="minorEastAsia" w:hAnsiTheme="minorEastAsia"/>
        </w:rPr>
      </w:pPr>
    </w:p>
    <w:p w14:paraId="1939340B" w14:textId="3C04B5CF" w:rsidR="002E657A" w:rsidRPr="00D52BF4" w:rsidRDefault="002E657A" w:rsidP="00405CAC">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7CBBA906" w14:textId="77777777" w:rsidR="00EB1F0A" w:rsidRPr="00D52BF4" w:rsidRDefault="00EB1F0A" w:rsidP="00405CAC">
      <w:pPr>
        <w:pStyle w:val="a5"/>
        <w:ind w:firstLineChars="0" w:firstLine="1"/>
        <w:rPr>
          <w:rFonts w:asciiTheme="minorEastAsia" w:hAnsiTheme="minorEastAsia"/>
        </w:rPr>
      </w:pPr>
      <w:r w:rsidRPr="00D52BF4">
        <w:rPr>
          <w:rFonts w:asciiTheme="minorEastAsia" w:hAnsiTheme="minorEastAsia"/>
        </w:rPr>
        <w:br w:type="page"/>
      </w:r>
    </w:p>
    <w:p w14:paraId="46503A60" w14:textId="77777777" w:rsidR="00EB1F0A" w:rsidRPr="00D52BF4" w:rsidRDefault="00EB1F0A" w:rsidP="00591FBA">
      <w:pPr>
        <w:pStyle w:val="ad"/>
        <w:ind w:leftChars="0" w:left="560"/>
        <w:rPr>
          <w:noProof/>
        </w:rPr>
      </w:pPr>
      <w:bookmarkStart w:id="125" w:name="_Toc131018095"/>
      <w:r w:rsidRPr="00D52BF4">
        <w:rPr>
          <w:rFonts w:hint="eastAsia"/>
          <w:noProof/>
        </w:rPr>
        <w:t>８</w:t>
      </w:r>
      <w:r w:rsidR="00591FBA" w:rsidRPr="00D52BF4">
        <w:rPr>
          <w:rFonts w:hint="eastAsia"/>
          <w:noProof/>
        </w:rPr>
        <w:t xml:space="preserve">　</w:t>
      </w:r>
      <w:r w:rsidRPr="00D52BF4">
        <w:rPr>
          <w:rFonts w:hint="eastAsia"/>
          <w:noProof/>
        </w:rPr>
        <w:t>外出や余暇の過ごし方について</w:t>
      </w:r>
      <w:bookmarkEnd w:id="125"/>
    </w:p>
    <w:p w14:paraId="0EDC3DA2" w14:textId="77777777" w:rsidR="006E3907" w:rsidRPr="00D52BF4" w:rsidRDefault="006E3907" w:rsidP="006E3907">
      <w:pPr>
        <w:pStyle w:val="ad"/>
        <w:ind w:leftChars="0" w:left="480" w:hanging="480"/>
        <w:outlineLvl w:val="2"/>
        <w:rPr>
          <w:noProof/>
          <w:sz w:val="24"/>
        </w:rPr>
      </w:pPr>
      <w:bookmarkStart w:id="126" w:name="_Toc131018096"/>
      <w:r w:rsidRPr="00D52BF4">
        <w:rPr>
          <w:noProof/>
          <w:sz w:val="24"/>
        </w:rPr>
        <w:t>（１）</w:t>
      </w:r>
      <w:r w:rsidRPr="00D52BF4">
        <w:rPr>
          <w:rFonts w:hint="eastAsia"/>
          <w:noProof/>
          <w:sz w:val="24"/>
        </w:rPr>
        <w:t>１週間の外出頻度</w:t>
      </w:r>
      <w:bookmarkEnd w:id="126"/>
    </w:p>
    <w:p w14:paraId="323531A4" w14:textId="77777777" w:rsidR="00EB1F0A" w:rsidRPr="00D52BF4" w:rsidRDefault="00EB1F0A" w:rsidP="00966C2D">
      <w:pPr>
        <w:pStyle w:val="a9"/>
        <w:pBdr>
          <w:top w:val="single" w:sz="4" w:space="1" w:color="auto"/>
          <w:left w:val="single" w:sz="4" w:space="4" w:color="auto"/>
          <w:bottom w:val="single" w:sz="4" w:space="3"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38　あなたは、</w:t>
      </w:r>
      <w:r w:rsidRPr="00D52BF4">
        <w:rPr>
          <w:rFonts w:ascii="BIZ UDゴシック" w:eastAsia="BIZ UDゴシック" w:hAnsi="BIZ UDゴシック"/>
        </w:rPr>
        <w:t>１週間にどの程度外出しますか</w:t>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3DBE267D" w14:textId="77777777" w:rsidR="00EB1F0A" w:rsidRPr="00D52BF4" w:rsidRDefault="00EB1F0A" w:rsidP="00405CAC">
      <w:pPr>
        <w:pStyle w:val="a5"/>
        <w:ind w:firstLineChars="0" w:firstLine="1"/>
        <w:rPr>
          <w:rFonts w:asciiTheme="minorEastAsia" w:hAnsiTheme="minorEastAsia"/>
        </w:rPr>
      </w:pPr>
    </w:p>
    <w:p w14:paraId="17224B18" w14:textId="028D2EF0" w:rsidR="00960E6F" w:rsidRPr="00D52BF4" w:rsidRDefault="00960E6F" w:rsidP="00960E6F">
      <w:pPr>
        <w:pStyle w:val="a5"/>
        <w:ind w:firstLine="220"/>
        <w:rPr>
          <w:rFonts w:asciiTheme="minorEastAsia" w:hAnsiTheme="minorEastAsia"/>
        </w:rPr>
      </w:pPr>
      <w:r w:rsidRPr="00D52BF4">
        <w:rPr>
          <w:rFonts w:asciiTheme="minorEastAsia" w:hAnsiTheme="minorEastAsia" w:hint="eastAsia"/>
        </w:rPr>
        <w:t>一週間の外出頻度は、</w:t>
      </w:r>
      <w:r w:rsidR="0068258D" w:rsidRPr="00D52BF4">
        <w:rPr>
          <w:rFonts w:asciiTheme="minorEastAsia" w:hAnsiTheme="minorEastAsia" w:hint="eastAsia"/>
        </w:rPr>
        <w:t>全体で</w:t>
      </w:r>
      <w:r w:rsidRPr="00D52BF4">
        <w:rPr>
          <w:rFonts w:asciiTheme="minorEastAsia" w:hAnsiTheme="minorEastAsia" w:hint="eastAsia"/>
        </w:rPr>
        <w:t>「毎日外出する」</w:t>
      </w:r>
      <w:r w:rsidR="0068258D" w:rsidRPr="00D52BF4">
        <w:rPr>
          <w:rFonts w:asciiTheme="minorEastAsia" w:hAnsiTheme="minorEastAsia" w:hint="eastAsia"/>
        </w:rPr>
        <w:t>（</w:t>
      </w:r>
      <w:r w:rsidRPr="00D52BF4">
        <w:rPr>
          <w:rFonts w:asciiTheme="minorEastAsia" w:hAnsiTheme="minorEastAsia" w:hint="eastAsia"/>
        </w:rPr>
        <w:t>59.6％</w:t>
      </w:r>
      <w:r w:rsidR="0068258D" w:rsidRPr="00D52BF4">
        <w:rPr>
          <w:rFonts w:asciiTheme="minorEastAsia" w:hAnsiTheme="minorEastAsia" w:hint="eastAsia"/>
        </w:rPr>
        <w:t>）</w:t>
      </w:r>
      <w:r w:rsidRPr="00D52BF4">
        <w:rPr>
          <w:rFonts w:asciiTheme="minorEastAsia" w:hAnsiTheme="minorEastAsia" w:hint="eastAsia"/>
        </w:rPr>
        <w:t>、「１週間に数回外出する」が</w:t>
      </w:r>
      <w:r w:rsidR="0068258D" w:rsidRPr="00D52BF4">
        <w:rPr>
          <w:rFonts w:asciiTheme="minorEastAsia" w:hAnsiTheme="minorEastAsia" w:hint="eastAsia"/>
        </w:rPr>
        <w:t>（</w:t>
      </w:r>
      <w:r w:rsidRPr="00D52BF4">
        <w:rPr>
          <w:rFonts w:asciiTheme="minorEastAsia" w:hAnsiTheme="minorEastAsia" w:hint="eastAsia"/>
        </w:rPr>
        <w:t>30.1％</w:t>
      </w:r>
      <w:r w:rsidR="0068258D" w:rsidRPr="00D52BF4">
        <w:rPr>
          <w:rFonts w:asciiTheme="minorEastAsia" w:hAnsiTheme="minorEastAsia" w:hint="eastAsia"/>
        </w:rPr>
        <w:t>）</w:t>
      </w:r>
      <w:r w:rsidRPr="00D52BF4">
        <w:rPr>
          <w:rFonts w:asciiTheme="minorEastAsia" w:hAnsiTheme="minorEastAsia" w:hint="eastAsia"/>
        </w:rPr>
        <w:t>を合わせた</w:t>
      </w:r>
      <w:r w:rsidR="0068258D" w:rsidRPr="00D52BF4">
        <w:rPr>
          <w:rFonts w:asciiTheme="minorEastAsia" w:hAnsiTheme="minorEastAsia" w:hint="eastAsia"/>
        </w:rPr>
        <w:t>「</w:t>
      </w:r>
      <w:r w:rsidRPr="00D52BF4">
        <w:rPr>
          <w:rFonts w:asciiTheme="minorEastAsia" w:hAnsiTheme="minorEastAsia" w:hint="eastAsia"/>
        </w:rPr>
        <w:t>外出する</w:t>
      </w:r>
      <w:r w:rsidR="0068258D" w:rsidRPr="00D52BF4">
        <w:rPr>
          <w:rFonts w:asciiTheme="minorEastAsia" w:hAnsiTheme="minorEastAsia" w:hint="eastAsia"/>
        </w:rPr>
        <w:t>」</w:t>
      </w:r>
      <w:r w:rsidRPr="00D52BF4">
        <w:rPr>
          <w:rFonts w:asciiTheme="minorEastAsia" w:hAnsiTheme="minorEastAsia" w:hint="eastAsia"/>
        </w:rPr>
        <w:t>は89.7％となっています。一方、「めったに外出しない」</w:t>
      </w:r>
      <w:r w:rsidR="0068258D" w:rsidRPr="00D52BF4">
        <w:rPr>
          <w:rFonts w:asciiTheme="minorEastAsia" w:hAnsiTheme="minorEastAsia" w:hint="eastAsia"/>
        </w:rPr>
        <w:t>（</w:t>
      </w:r>
      <w:r w:rsidRPr="00D52BF4">
        <w:rPr>
          <w:rFonts w:asciiTheme="minorEastAsia" w:hAnsiTheme="minorEastAsia" w:hint="eastAsia"/>
        </w:rPr>
        <w:t>7.0％</w:t>
      </w:r>
      <w:r w:rsidR="0068258D" w:rsidRPr="00D52BF4">
        <w:rPr>
          <w:rFonts w:asciiTheme="minorEastAsia" w:hAnsiTheme="minorEastAsia" w:hint="eastAsia"/>
        </w:rPr>
        <w:t>）</w:t>
      </w:r>
      <w:r w:rsidRPr="00D52BF4">
        <w:rPr>
          <w:rFonts w:asciiTheme="minorEastAsia" w:hAnsiTheme="minorEastAsia" w:hint="eastAsia"/>
        </w:rPr>
        <w:t>、「まったく外出しない」</w:t>
      </w:r>
      <w:r w:rsidR="0068258D" w:rsidRPr="00D52BF4">
        <w:rPr>
          <w:rFonts w:asciiTheme="minorEastAsia" w:hAnsiTheme="minorEastAsia" w:hint="eastAsia"/>
        </w:rPr>
        <w:t>（</w:t>
      </w:r>
      <w:r w:rsidRPr="00D52BF4">
        <w:rPr>
          <w:rFonts w:asciiTheme="minorEastAsia" w:hAnsiTheme="minorEastAsia" w:hint="eastAsia"/>
        </w:rPr>
        <w:t>1.4％</w:t>
      </w:r>
      <w:r w:rsidR="0068258D" w:rsidRPr="00D52BF4">
        <w:rPr>
          <w:rFonts w:asciiTheme="minorEastAsia" w:hAnsiTheme="minorEastAsia" w:hint="eastAsia"/>
        </w:rPr>
        <w:t>）</w:t>
      </w:r>
      <w:r w:rsidRPr="00D52BF4">
        <w:rPr>
          <w:rFonts w:asciiTheme="minorEastAsia" w:hAnsiTheme="minorEastAsia" w:hint="eastAsia"/>
        </w:rPr>
        <w:t>を合わせた</w:t>
      </w:r>
      <w:r w:rsidR="0068258D" w:rsidRPr="00D52BF4">
        <w:rPr>
          <w:rFonts w:asciiTheme="minorEastAsia" w:hAnsiTheme="minorEastAsia" w:hint="eastAsia"/>
        </w:rPr>
        <w:t>「</w:t>
      </w:r>
      <w:r w:rsidRPr="00D52BF4">
        <w:rPr>
          <w:rFonts w:asciiTheme="minorEastAsia" w:hAnsiTheme="minorEastAsia" w:hint="eastAsia"/>
        </w:rPr>
        <w:t>外出しない</w:t>
      </w:r>
      <w:r w:rsidR="0068258D" w:rsidRPr="00D52BF4">
        <w:rPr>
          <w:rFonts w:asciiTheme="minorEastAsia" w:hAnsiTheme="minorEastAsia" w:hint="eastAsia"/>
        </w:rPr>
        <w:t>」</w:t>
      </w:r>
      <w:r w:rsidRPr="00D52BF4">
        <w:rPr>
          <w:rFonts w:asciiTheme="minorEastAsia" w:hAnsiTheme="minorEastAsia" w:hint="eastAsia"/>
        </w:rPr>
        <w:t>は8.4％となっています。</w:t>
      </w:r>
    </w:p>
    <w:p w14:paraId="42D74EF2" w14:textId="6D2B8DAB" w:rsidR="00966C2D" w:rsidRDefault="00664307" w:rsidP="00960E6F">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960E6F" w:rsidRPr="00D52BF4">
        <w:rPr>
          <w:rFonts w:asciiTheme="minorEastAsia" w:hAnsiTheme="minorEastAsia" w:hint="eastAsia"/>
        </w:rPr>
        <w:t>みると、</w:t>
      </w:r>
      <w:r w:rsidR="0068258D" w:rsidRPr="00D52BF4">
        <w:rPr>
          <w:rFonts w:asciiTheme="minorEastAsia" w:hAnsiTheme="minorEastAsia" w:hint="eastAsia"/>
        </w:rPr>
        <w:t>「</w:t>
      </w:r>
      <w:r w:rsidR="00960E6F" w:rsidRPr="00D52BF4">
        <w:rPr>
          <w:rFonts w:asciiTheme="minorEastAsia" w:hAnsiTheme="minorEastAsia" w:hint="eastAsia"/>
        </w:rPr>
        <w:t>外出する</w:t>
      </w:r>
      <w:r w:rsidR="0068258D" w:rsidRPr="00D52BF4">
        <w:rPr>
          <w:rFonts w:asciiTheme="minorEastAsia" w:hAnsiTheme="minorEastAsia" w:hint="eastAsia"/>
        </w:rPr>
        <w:t>」</w:t>
      </w:r>
      <w:r w:rsidR="00960E6F" w:rsidRPr="00D52BF4">
        <w:rPr>
          <w:rFonts w:asciiTheme="minorEastAsia" w:hAnsiTheme="minorEastAsia" w:hint="eastAsia"/>
        </w:rPr>
        <w:t>では発達障がいが94.2％、</w:t>
      </w:r>
      <w:r w:rsidR="0068258D" w:rsidRPr="00D52BF4">
        <w:rPr>
          <w:rFonts w:asciiTheme="minorEastAsia" w:hAnsiTheme="minorEastAsia" w:hint="eastAsia"/>
        </w:rPr>
        <w:t>「</w:t>
      </w:r>
      <w:r w:rsidR="00960E6F" w:rsidRPr="00D52BF4">
        <w:rPr>
          <w:rFonts w:asciiTheme="minorEastAsia" w:hAnsiTheme="minorEastAsia" w:hint="eastAsia"/>
        </w:rPr>
        <w:t>外出しない</w:t>
      </w:r>
      <w:r w:rsidR="0068258D" w:rsidRPr="00D52BF4">
        <w:rPr>
          <w:rFonts w:asciiTheme="minorEastAsia" w:hAnsiTheme="minorEastAsia" w:hint="eastAsia"/>
        </w:rPr>
        <w:t>」</w:t>
      </w:r>
      <w:r w:rsidR="00960E6F" w:rsidRPr="00D52BF4">
        <w:rPr>
          <w:rFonts w:asciiTheme="minorEastAsia" w:hAnsiTheme="minorEastAsia" w:hint="eastAsia"/>
        </w:rPr>
        <w:t>では身体障がいが11.5</w:t>
      </w:r>
      <w:r w:rsidR="00960E6F" w:rsidRPr="003D6BE4">
        <w:rPr>
          <w:rFonts w:asciiTheme="minorEastAsia" w:hAnsiTheme="minorEastAsia" w:hint="eastAsia"/>
          <w:color w:val="000000" w:themeColor="text1"/>
        </w:rPr>
        <w:t>％と</w:t>
      </w:r>
      <w:r w:rsidR="00733BBA" w:rsidRPr="003D6BE4">
        <w:rPr>
          <w:rFonts w:asciiTheme="minorEastAsia" w:hAnsiTheme="minorEastAsia" w:hint="eastAsia"/>
          <w:color w:val="000000" w:themeColor="text1"/>
        </w:rPr>
        <w:t>ほか</w:t>
      </w:r>
      <w:r w:rsidR="0068258D" w:rsidRPr="003D6BE4">
        <w:rPr>
          <w:rFonts w:asciiTheme="minorEastAsia" w:hAnsiTheme="minorEastAsia" w:hint="eastAsia"/>
          <w:color w:val="000000" w:themeColor="text1"/>
        </w:rPr>
        <w:t>の障がい</w:t>
      </w:r>
      <w:r w:rsidR="009B75D2" w:rsidRPr="003D6BE4">
        <w:rPr>
          <w:rFonts w:asciiTheme="minorEastAsia" w:hAnsiTheme="minorEastAsia" w:hint="eastAsia"/>
          <w:color w:val="000000" w:themeColor="text1"/>
        </w:rPr>
        <w:t>種別</w:t>
      </w:r>
      <w:r w:rsidR="0068258D" w:rsidRPr="003D6BE4">
        <w:rPr>
          <w:rFonts w:asciiTheme="minorEastAsia" w:hAnsiTheme="minorEastAsia" w:hint="eastAsia"/>
          <w:color w:val="000000" w:themeColor="text1"/>
        </w:rPr>
        <w:t>よ</w:t>
      </w:r>
      <w:r w:rsidR="0068258D" w:rsidRPr="00D52BF4">
        <w:rPr>
          <w:rFonts w:asciiTheme="minorEastAsia" w:hAnsiTheme="minorEastAsia" w:hint="eastAsia"/>
        </w:rPr>
        <w:t>り</w:t>
      </w:r>
      <w:r w:rsidR="00960E6F" w:rsidRPr="00D52BF4">
        <w:rPr>
          <w:rFonts w:asciiTheme="minorEastAsia" w:hAnsiTheme="minorEastAsia" w:hint="eastAsia"/>
        </w:rPr>
        <w:t>高くなっています。</w:t>
      </w:r>
    </w:p>
    <w:p w14:paraId="201F8C85" w14:textId="77777777" w:rsidR="00E27188" w:rsidRPr="00D52BF4" w:rsidRDefault="00E27188" w:rsidP="00960E6F">
      <w:pPr>
        <w:pStyle w:val="a5"/>
        <w:ind w:firstLine="220"/>
        <w:rPr>
          <w:rFonts w:asciiTheme="minorEastAsia" w:hAnsiTheme="minorEastAsia"/>
        </w:rPr>
      </w:pPr>
    </w:p>
    <w:p w14:paraId="44977B12" w14:textId="51EF7BDB" w:rsidR="00704562" w:rsidRPr="00D52BF4" w:rsidRDefault="00501F57" w:rsidP="00960E6F">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14240" behindDoc="0" locked="0" layoutInCell="1" allowOverlap="1" wp14:anchorId="6B6F6BC7" wp14:editId="0655AECC">
                <wp:simplePos x="0" y="0"/>
                <wp:positionH relativeFrom="column">
                  <wp:posOffset>-957580</wp:posOffset>
                </wp:positionH>
                <wp:positionV relativeFrom="paragraph">
                  <wp:posOffset>159060</wp:posOffset>
                </wp:positionV>
                <wp:extent cx="6948360" cy="4641237"/>
                <wp:effectExtent l="0" t="0" r="0" b="0"/>
                <wp:wrapNone/>
                <wp:docPr id="226" name="グループ化 226"/>
                <wp:cNvGraphicFramePr/>
                <a:graphic xmlns:a="http://schemas.openxmlformats.org/drawingml/2006/main">
                  <a:graphicData uri="http://schemas.microsoft.com/office/word/2010/wordprocessingGroup">
                    <wpg:wgp>
                      <wpg:cNvGrpSpPr/>
                      <wpg:grpSpPr>
                        <a:xfrm>
                          <a:off x="0" y="0"/>
                          <a:ext cx="6948360" cy="4641237"/>
                          <a:chOff x="70658" y="0"/>
                          <a:chExt cx="6948360" cy="4641237"/>
                        </a:xfrm>
                      </wpg:grpSpPr>
                      <pic:pic xmlns:pic="http://schemas.openxmlformats.org/drawingml/2006/picture">
                        <pic:nvPicPr>
                          <pic:cNvPr id="110" name="図 110"/>
                          <pic:cNvPicPr preferRelativeResize="0">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70658" y="286018"/>
                            <a:ext cx="6948360" cy="4355219"/>
                          </a:xfrm>
                          <a:prstGeom prst="rect">
                            <a:avLst/>
                          </a:prstGeom>
                          <a:noFill/>
                          <a:ln>
                            <a:noFill/>
                          </a:ln>
                        </pic:spPr>
                      </pic:pic>
                      <wpg:grpSp>
                        <wpg:cNvPr id="1240" name="グループ化 1240"/>
                        <wpg:cNvGrpSpPr/>
                        <wpg:grpSpPr>
                          <a:xfrm>
                            <a:off x="2631056" y="0"/>
                            <a:ext cx="3434080" cy="133350"/>
                            <a:chOff x="0" y="0"/>
                            <a:chExt cx="3434489" cy="133350"/>
                          </a:xfrm>
                        </wpg:grpSpPr>
                        <wps:wsp>
                          <wps:cNvPr id="1241"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42"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43"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44"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45"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154F3FA" id="グループ化 226" o:spid="_x0000_s1026" style="position:absolute;left:0;text-align:left;margin-left:-75.4pt;margin-top:12.5pt;width:547.1pt;height:365.45pt;z-index:251914240;mso-width-relative:margin;mso-height-relative:margin" coordorigin="706" coordsize="69483,464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">
                <v:shape id="図 110" o:spid="_x0000_s1027" type="#_x0000_t75" style="position:absolute;left:706;top:2860;width:69484;height:4355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6l6fFAAAA3AAAAA8AAABkcnMvZG93bnJldi54bWxEj09rwkAQxe+FfodlCl6KbhRsJXUjpSB4&#10;kvqn4nHITjch2dmQXTV++85B6G2G9+a93yxXg2/VlfpYBzYwnWSgiMtga3YGjof1eAEqJmSLbWAy&#10;cKcIq+L5aYm5DTfe0XWfnJIQjjkaqFLqcq1jWZHHOAkdsWi/ofeYZO2dtj3eJNy3epZlb9pjzdJQ&#10;YUdfFZXN/uIN+EG7w7drtvMT07t73V3OPxkZM3oZPj9AJRrSv/lxvbGCPxV8eUYm0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enxQAAANwAAAAPAAAAAAAAAAAAAAAA&#10;AJ8CAABkcnMvZG93bnJldi54bWxQSwUGAAAAAAQABAD3AAAAkQMAAAAA&#10;">
                  <v:imagedata r:id="rId166" o:title=""/>
                  <v:path arrowok="t"/>
                </v:shape>
                <v:group id="グループ化 1240" o:spid="_x0000_s1028" style="position:absolute;left:26310;width:34341;height:1333" coordsize="34344,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rect id="Rectangle 3"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Y+74A&#10;AADdAAAADwAAAGRycy9kb3ducmV2LnhtbERPy6rCMBDdX/AfwghuLpoqIlKNIoLi1hduh2Zsi82k&#10;JLFWv94Igrs5nOfMl62pREPOl5YVDAcJCOLM6pJzBafjpj8F4QOyxsoyKXiSh+Wi8zfHVNsH76k5&#10;hFzEEPYpKihCqFMpfVaQQT+wNXHkrtYZDBG6XGqHjxhuKjlKkok0WHJsKLCmdUHZ7XA3Cs66sWX2&#10;f7zUPrjXLd9uDO8qpXrddjUDEagNP/HXvdNx/mg8hM838QS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OmPu+AAAA3QAAAA8AAAAAAAAAAAAAAAAAmAIAAGRycy9kb3ducmV2&#10;LnhtbFBLBQYAAAAABAAEAPUAAACDAwAAAAA=&#10;" fillcolor="black" strokeweight="0">
                    <v:fill r:id="rId167" o:title="" type="pattern"/>
                    <v:textbox inset="5.85pt,.7pt,5.85pt,.7pt"/>
                  </v:rect>
                  <v:rect id="Rectangle 4" o:spid="_x0000_s1030"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0ycUA&#10;AADdAAAADwAAAGRycy9kb3ducmV2LnhtbERPTWvCQBC9F/oflhG8iG4aQ5XoKqUgWKmHquB1zI5J&#10;MDsbstsk7a/vCkJv83ifs1z3phItNa60rOBlEoEgzqwuOVdwOm7GcxDOI2usLJOCH3KwXj0/LTHV&#10;tuMvag8+FyGEXYoKCu/rVEqXFWTQTWxNHLirbQz6AJtc6ga7EG4qGUfRqzRYcmgosKb3grLb4dso&#10;kMlx346mu3Pnp5+/SbuffWxHF6WGg/5tAcJT7//FD/dWh/lxEsP9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XTJxQAAAN0AAAAPAAAAAAAAAAAAAAAAAJgCAABkcnMv&#10;ZG93bnJldi54bWxQSwUGAAAAAAQABAD1AAAAigMAAAAA&#10;" fillcolor="black" strokeweight="0">
                    <v:fill r:id="rId168" o:title="" type="pattern"/>
                    <v:textbox inset="5.85pt,.7pt,5.85pt,.7pt"/>
                  </v:rect>
                  <v:rect id="Rectangle 5" o:spid="_x0000_s1031"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uEsIA&#10;AADdAAAADwAAAGRycy9kb3ducmV2LnhtbERPTWsCMRC9F/ofwhR6q1ltKWU1igitXt3agrcxGTfr&#10;biZLEnX9902h0Ns83ufMFoPrxIVCbDwrGI8KEMTam4ZrBbvP96c3EDEhG+w8k4IbRVjM7+9mWBp/&#10;5S1dqlSLHMKxRAU2pb6UMmpLDuPI98SZO/rgMGUYamkCXnO46+SkKF6lw4Zzg8WeVpZ0W52dAr3v&#10;vser9rTbrtsv+6HxUGETlHp8GJZTEImG9C/+c29Mnj95eYbfb/IJ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24SwgAAAN0AAAAPAAAAAAAAAAAAAAAAAJgCAABkcnMvZG93&#10;bnJldi54bWxQSwUGAAAAAAQABAD1AAAAhwMAAAAA&#10;" fillcolor="black" strokeweight="0">
                    <v:fill r:id="rId169" o:title="" type="pattern"/>
                    <v:textbox inset="5.85pt,.7pt,5.85pt,.7pt"/>
                  </v:rect>
                  <v:rect id="Rectangle 6" o:spid="_x0000_s1032"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lMMMA&#10;AADdAAAADwAAAGRycy9kb3ducmV2LnhtbERPS4vCMBC+L/gfwgheFk0tZZFqFC0I6kHwcfA4NGNb&#10;bCalSbX+e7OwsLf5+J6zWPWmFk9qXWVZwXQSgSDOra64UHC9bMczEM4ja6wtk4I3OVgtB18LTLV9&#10;8YmeZ1+IEMIuRQWl900qpctLMugmtiEO3N22Bn2AbSF1i68QbmoZR9GPNFhxaCixoayk/HHujILT&#10;7nC8HemSbd5NHmf7pLvuvzulRsN+PQfhqff/4j/3Tof5cZLA7zfhB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llMMMAAADdAAAADwAAAAAAAAAAAAAAAACYAgAAZHJzL2Rv&#10;d25yZXYueG1sUEsFBgAAAAAEAAQA9QAAAIgDAAAAAA==&#10;" fillcolor="black" strokeweight="0">
                    <v:fill r:id="rId170" o:title="" type="pattern"/>
                    <v:textbox inset="5.85pt,.7pt,5.85pt,.7pt"/>
                  </v:rect>
                  <v:rect id="Rectangle 8" o:spid="_x0000_s1033"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tDsQA&#10;AADdAAAADwAAAGRycy9kb3ducmV2LnhtbESPQYvCMBCF7wv+hzCCtzWtbkWqUUQQvHjYrgjehmZs&#10;i82kJNHWf28WFvY2w3vvmzfr7WBa8STnG8sK0mkCgri0uuFKwfnn8LkE4QOyxtYyKXiRh+1m9LHG&#10;XNuev+lZhEpECPscFdQhdLmUvqzJoJ/ajjhqN+sMhri6SmqHfYSbVs6SZCENNhwv1NjRvqbyXjxM&#10;pGR835/75fxySrMjFX3GqbsqNRkPuxWIQEP4N/+ljzrWn31l8PtNHEF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7Q7EAAAA3QAAAA8AAAAAAAAAAAAAAAAAmAIAAGRycy9k&#10;b3ducmV2LnhtbFBLBQYAAAAABAAEAPUAAACJAwAAAAA=&#10;" strokeweight="0">
                    <v:textbox inset="5.85pt,.7pt,5.85pt,.7pt"/>
                  </v:rect>
                </v:group>
              </v:group>
            </w:pict>
          </mc:Fallback>
        </mc:AlternateContent>
      </w:r>
    </w:p>
    <w:p w14:paraId="7AC1631F" w14:textId="7039FE91" w:rsidR="00960E6F" w:rsidRPr="00D52BF4" w:rsidRDefault="00960E6F" w:rsidP="00960E6F">
      <w:pPr>
        <w:pStyle w:val="a5"/>
        <w:ind w:firstLineChars="0" w:firstLine="1"/>
        <w:rPr>
          <w:rFonts w:asciiTheme="minorEastAsia" w:hAnsiTheme="minorEastAsia"/>
        </w:rPr>
      </w:pPr>
    </w:p>
    <w:p w14:paraId="37A403A5" w14:textId="30FA132A" w:rsidR="00966C2D" w:rsidRPr="00D52BF4" w:rsidRDefault="00960E6F" w:rsidP="00704562">
      <w:pPr>
        <w:pStyle w:val="a5"/>
        <w:ind w:firstLineChars="1700" w:firstLine="3060"/>
        <w:rPr>
          <w:rFonts w:asciiTheme="minorEastAsia" w:hAnsiTheme="minorEastAsia"/>
        </w:rPr>
      </w:pPr>
      <w:r w:rsidRPr="00D52BF4">
        <w:rPr>
          <w:rFonts w:asciiTheme="majorEastAsia" w:eastAsiaTheme="majorEastAsia" w:hAnsiTheme="majorEastAsia" w:hint="eastAsia"/>
          <w:sz w:val="18"/>
          <w:szCs w:val="18"/>
        </w:rPr>
        <w:t>《外出する》　　　　　　　《外出しない》</w:t>
      </w:r>
      <w:r w:rsidR="00704562" w:rsidRPr="00D52BF4">
        <w:rPr>
          <w:rFonts w:asciiTheme="minorEastAsia" w:hAnsiTheme="minorEastAsia"/>
          <w:noProof/>
        </w:rPr>
        <mc:AlternateContent>
          <mc:Choice Requires="wpg">
            <w:drawing>
              <wp:anchor distT="0" distB="0" distL="114300" distR="114300" simplePos="0" relativeHeight="251699199" behindDoc="0" locked="0" layoutInCell="1" allowOverlap="1" wp14:anchorId="4CBC9E83" wp14:editId="01FBB80F">
                <wp:simplePos x="0" y="0"/>
                <wp:positionH relativeFrom="column">
                  <wp:posOffset>1337310</wp:posOffset>
                </wp:positionH>
                <wp:positionV relativeFrom="paragraph">
                  <wp:posOffset>220345</wp:posOffset>
                </wp:positionV>
                <wp:extent cx="3258185" cy="107950"/>
                <wp:effectExtent l="0" t="0" r="18415" b="25400"/>
                <wp:wrapNone/>
                <wp:docPr id="244" name="グループ化 244"/>
                <wp:cNvGraphicFramePr/>
                <a:graphic xmlns:a="http://schemas.openxmlformats.org/drawingml/2006/main">
                  <a:graphicData uri="http://schemas.microsoft.com/office/word/2010/wordprocessingGroup">
                    <wpg:wgp>
                      <wpg:cNvGrpSpPr/>
                      <wpg:grpSpPr>
                        <a:xfrm>
                          <a:off x="0" y="0"/>
                          <a:ext cx="3258184" cy="107950"/>
                          <a:chOff x="2326871" y="214311"/>
                          <a:chExt cx="3258556" cy="108000"/>
                        </a:xfrm>
                      </wpg:grpSpPr>
                      <wps:wsp>
                        <wps:cNvPr id="246" name="左大かっこ 246"/>
                        <wps:cNvSpPr>
                          <a:spLocks/>
                        </wps:cNvSpPr>
                        <wps:spPr bwMode="auto">
                          <a:xfrm rot="5400000">
                            <a:off x="3088759" y="-547577"/>
                            <a:ext cx="108000" cy="1631776"/>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7" name="左大かっこ 247"/>
                        <wps:cNvSpPr>
                          <a:spLocks/>
                        </wps:cNvSpPr>
                        <wps:spPr bwMode="auto">
                          <a:xfrm rot="5400000">
                            <a:off x="4715539" y="-547577"/>
                            <a:ext cx="108000" cy="1631776"/>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7B59E512" id="グループ化 244" o:spid="_x0000_s1026" style="position:absolute;left:0;text-align:left;margin-left:105.3pt;margin-top:17.35pt;width:256.55pt;height:8.5pt;z-index:251699199;mso-width-relative:margin" coordorigin="23268,2143" coordsize="32585,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">
                <v:shape id="左大かっこ 246" o:spid="_x0000_s1027" type="#_x0000_t85" style="position:absolute;left:30887;top:-5476;width:1080;height:16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7OcUA&#10;AADcAAAADwAAAGRycy9kb3ducmV2LnhtbESPzWqDQBSF94G+w3AL3YRmTAihsRmDJAQkFII2m+4u&#10;zq2Kzh1xpmrfvlModHk4Px/ncJxNJ0YaXGNZwXoVgSAurW64UnB/vzy/gHAeWWNnmRR8k4Nj8rA4&#10;YKztxDmNha9EGGEXo4La+z6W0pU1GXQr2xMH79MOBn2QQyX1gFMYN53cRNFOGmw4EGrs6VRT2RZf&#10;JkAut/Q02+X5Y5lmeXt14758k0o9Pc7pKwhPs/8P/7UzrWCz3cHvmXAE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ns5xQAAANwAAAAPAAAAAAAAAAAAAAAAAJgCAABkcnMv&#10;ZG93bnJldi54bWxQSwUGAAAAAAQABAD1AAAAigMAAAAA&#10;" adj="1331" strokeweight="0">
                  <v:textbox inset="5.85pt,.7pt,5.85pt,.7pt"/>
                </v:shape>
                <v:shape id="左大かっこ 247" o:spid="_x0000_s1028" type="#_x0000_t85" style="position:absolute;left:47155;top:-5476;width:1080;height:16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eosQA&#10;AADcAAAADwAAAGRycy9kb3ducmV2LnhtbESPS4vCMBSF94L/IVzBjWiqDI5WoxRFkEEYfGzcXZpr&#10;W2xuShNr599PBMHl4Tw+znLdmlI0VLvCsoLxKAJBnFpdcKbgct4NZyCcR9ZYWiYFf+Rgvep2lhhr&#10;++QjNSefiTDCLkYFufdVLKVLczLoRrYiDt7N1gZ9kHUmdY3PMG5KOYmiqTRYcCDkWNEmp/R+epgA&#10;2f0mm9YOttdBsj/ef1wzTw9SqX6vTRYgPLX+E36391rB5OsbX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3qLEAAAA3AAAAA8AAAAAAAAAAAAAAAAAmAIAAGRycy9k&#10;b3ducmV2LnhtbFBLBQYAAAAABAAEAPUAAACJAwAAAAA=&#10;" adj="1331" strokeweight="0">
                  <v:textbox inset="5.85pt,.7pt,5.85pt,.7pt"/>
                </v:shape>
              </v:group>
            </w:pict>
          </mc:Fallback>
        </mc:AlternateContent>
      </w:r>
    </w:p>
    <w:p w14:paraId="3E3C9AB0" w14:textId="70C0B21F"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36071EBD" w14:textId="77777777" w:rsidR="006E3907" w:rsidRPr="00D52BF4" w:rsidRDefault="006E3907" w:rsidP="006E3907">
      <w:pPr>
        <w:pStyle w:val="ad"/>
        <w:ind w:leftChars="0" w:left="480" w:hanging="480"/>
        <w:outlineLvl w:val="2"/>
        <w:rPr>
          <w:noProof/>
          <w:sz w:val="24"/>
        </w:rPr>
      </w:pPr>
      <w:bookmarkStart w:id="127" w:name="_Toc131018097"/>
      <w:r w:rsidRPr="00D52BF4">
        <w:rPr>
          <w:noProof/>
          <w:sz w:val="24"/>
        </w:rPr>
        <w:t>（２）</w:t>
      </w:r>
      <w:r w:rsidRPr="00D52BF4">
        <w:rPr>
          <w:rFonts w:hint="eastAsia"/>
          <w:noProof/>
          <w:sz w:val="24"/>
        </w:rPr>
        <w:t>外出する際の主な同伴者</w:t>
      </w:r>
      <w:bookmarkEnd w:id="127"/>
    </w:p>
    <w:p w14:paraId="4A331978" w14:textId="31131854"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39　あなたが</w:t>
      </w:r>
      <w:r w:rsidRPr="00D52BF4">
        <w:rPr>
          <w:rFonts w:ascii="BIZ UDゴシック" w:eastAsia="BIZ UDゴシック" w:hAnsi="BIZ UDゴシック"/>
        </w:rPr>
        <w:t>外出</w:t>
      </w:r>
      <w:r w:rsidRPr="00D52BF4">
        <w:rPr>
          <w:rFonts w:ascii="BIZ UDゴシック" w:eastAsia="BIZ UDゴシック" w:hAnsi="BIZ UDゴシック" w:hint="eastAsia"/>
        </w:rPr>
        <w:t>する</w:t>
      </w:r>
      <w:r w:rsidRPr="00D52BF4">
        <w:rPr>
          <w:rFonts w:ascii="BIZ UDゴシック" w:eastAsia="BIZ UDゴシック" w:hAnsi="BIZ UDゴシック"/>
        </w:rPr>
        <w:t>際</w:t>
      </w:r>
      <w:r w:rsidRPr="00D52BF4">
        <w:rPr>
          <w:rFonts w:ascii="BIZ UDゴシック" w:eastAsia="BIZ UDゴシック" w:hAnsi="BIZ UDゴシック" w:hint="eastAsia"/>
        </w:rPr>
        <w:t>の</w:t>
      </w:r>
      <w:r w:rsidRPr="00D52BF4">
        <w:rPr>
          <w:rFonts w:ascii="BIZ UDゴシック" w:eastAsia="BIZ UDゴシック" w:hAnsi="BIZ UDゴシック"/>
        </w:rPr>
        <w:t>主</w:t>
      </w:r>
      <w:r w:rsidRPr="00D52BF4">
        <w:rPr>
          <w:rFonts w:ascii="BIZ UDゴシック" w:eastAsia="BIZ UDゴシック" w:hAnsi="BIZ UDゴシック" w:hint="eastAsia"/>
        </w:rPr>
        <w:t>な</w:t>
      </w:r>
      <w:r w:rsidRPr="00D52BF4">
        <w:rPr>
          <w:rFonts w:ascii="BIZ UDゴシック" w:eastAsia="BIZ UDゴシック" w:hAnsi="BIZ UDゴシック"/>
        </w:rPr>
        <w:t>同伴者</w:t>
      </w:r>
      <w:r w:rsidRPr="00D52BF4">
        <w:rPr>
          <w:rFonts w:ascii="BIZ UDゴシック" w:eastAsia="BIZ UDゴシック" w:hAnsi="BIZ UDゴシック" w:hint="eastAsia"/>
        </w:rPr>
        <w:t>は</w:t>
      </w:r>
      <w:r w:rsidRPr="00D52BF4">
        <w:rPr>
          <w:rFonts w:ascii="BIZ UDゴシック" w:eastAsia="BIZ UDゴシック" w:hAnsi="BIZ UDゴシック"/>
        </w:rPr>
        <w:t>誰</w:t>
      </w:r>
      <w:r w:rsidRPr="00D52BF4">
        <w:rPr>
          <w:rFonts w:ascii="BIZ UDゴシック" w:eastAsia="BIZ UDゴシック" w:hAnsi="BIZ UDゴシック" w:hint="eastAsia"/>
        </w:rPr>
        <w:t>ですか。（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564DE25" w14:textId="60449826" w:rsidR="00EB1F0A" w:rsidRPr="00D52BF4" w:rsidRDefault="00EB1F0A" w:rsidP="00405CAC">
      <w:pPr>
        <w:pStyle w:val="a5"/>
        <w:ind w:firstLineChars="0" w:firstLine="1"/>
        <w:rPr>
          <w:rFonts w:asciiTheme="minorEastAsia" w:hAnsiTheme="minorEastAsia"/>
        </w:rPr>
      </w:pPr>
    </w:p>
    <w:p w14:paraId="3432B128" w14:textId="10A119BA" w:rsidR="00960E6F" w:rsidRPr="00D52BF4" w:rsidRDefault="00960E6F" w:rsidP="00960E6F">
      <w:pPr>
        <w:pStyle w:val="a5"/>
        <w:ind w:firstLine="220"/>
        <w:rPr>
          <w:rFonts w:asciiTheme="minorEastAsia" w:hAnsiTheme="minorEastAsia"/>
        </w:rPr>
      </w:pPr>
      <w:r w:rsidRPr="00D52BF4">
        <w:rPr>
          <w:rFonts w:asciiTheme="minorEastAsia" w:hAnsiTheme="minorEastAsia" w:hint="eastAsia"/>
        </w:rPr>
        <w:t>外出する際の主な同伴者は、</w:t>
      </w:r>
      <w:r w:rsidR="008C3574" w:rsidRPr="00D52BF4">
        <w:rPr>
          <w:rFonts w:asciiTheme="minorEastAsia" w:hAnsiTheme="minorEastAsia" w:hint="eastAsia"/>
        </w:rPr>
        <w:t>全体で</w:t>
      </w:r>
      <w:r w:rsidRPr="00D52BF4">
        <w:rPr>
          <w:rFonts w:asciiTheme="minorEastAsia" w:hAnsiTheme="minorEastAsia" w:hint="eastAsia"/>
        </w:rPr>
        <w:t>「父、母」が73.0％を占めています。一方、「一人で外出する」は18.1％となっています。</w:t>
      </w:r>
    </w:p>
    <w:p w14:paraId="29AB0B35" w14:textId="43BF0740" w:rsidR="00966C2D" w:rsidRPr="003D6BE4" w:rsidRDefault="00664307" w:rsidP="00960E6F">
      <w:pPr>
        <w:pStyle w:val="a5"/>
        <w:ind w:firstLine="220"/>
        <w:rPr>
          <w:rFonts w:asciiTheme="minorEastAsia" w:hAnsiTheme="minorEastAsia"/>
          <w:color w:val="000000" w:themeColor="text1"/>
        </w:rPr>
      </w:pPr>
      <w:r w:rsidRPr="00664307">
        <w:rPr>
          <w:rFonts w:asciiTheme="minorEastAsia" w:hAnsiTheme="minorEastAsia" w:hint="eastAsia"/>
          <w:color w:val="000000" w:themeColor="text1"/>
        </w:rPr>
        <w:t>障がい種別で</w:t>
      </w:r>
      <w:r w:rsidR="00960E6F" w:rsidRPr="00D52BF4">
        <w:rPr>
          <w:rFonts w:asciiTheme="minorEastAsia" w:hAnsiTheme="minorEastAsia" w:hint="eastAsia"/>
        </w:rPr>
        <w:t>みると、知的障がい（75.6％）、身体障がい（75.0％）、発達障がい（73.0％）</w:t>
      </w:r>
      <w:r w:rsidR="00501F57" w:rsidRPr="00D52BF4">
        <w:rPr>
          <w:rFonts w:asciiTheme="minorEastAsia" w:hAnsiTheme="minorEastAsia" w:hint="eastAsia"/>
        </w:rPr>
        <w:t>では「父、母」</w:t>
      </w:r>
      <w:r w:rsidR="00960E6F" w:rsidRPr="00D52BF4">
        <w:rPr>
          <w:rFonts w:asciiTheme="minorEastAsia" w:hAnsiTheme="minorEastAsia" w:hint="eastAsia"/>
        </w:rPr>
        <w:t>が７割台と高くなっています。発達障がい</w:t>
      </w:r>
      <w:r w:rsidR="00501F57" w:rsidRPr="00D52BF4">
        <w:rPr>
          <w:rFonts w:asciiTheme="minorEastAsia" w:hAnsiTheme="minorEastAsia" w:hint="eastAsia"/>
        </w:rPr>
        <w:t>では「一人で外出する」</w:t>
      </w:r>
      <w:r w:rsidR="00960E6F" w:rsidRPr="00D52BF4">
        <w:rPr>
          <w:rFonts w:asciiTheme="minorEastAsia" w:hAnsiTheme="minorEastAsia" w:hint="eastAsia"/>
        </w:rPr>
        <w:t>が20.7％</w:t>
      </w:r>
      <w:r w:rsidR="00960E6F" w:rsidRPr="003D6BE4">
        <w:rPr>
          <w:rFonts w:asciiTheme="minorEastAsia" w:hAnsiTheme="minorEastAsia" w:hint="eastAsia"/>
          <w:color w:val="000000" w:themeColor="text1"/>
        </w:rPr>
        <w:t>と</w:t>
      </w:r>
      <w:r w:rsidR="00733BBA" w:rsidRPr="003D6BE4">
        <w:rPr>
          <w:rFonts w:asciiTheme="minorEastAsia" w:hAnsiTheme="minorEastAsia" w:hint="eastAsia"/>
          <w:color w:val="000000" w:themeColor="text1"/>
        </w:rPr>
        <w:t>ほか</w:t>
      </w:r>
      <w:r w:rsidR="00960E6F" w:rsidRPr="00D52BF4">
        <w:rPr>
          <w:rFonts w:asciiTheme="minorEastAsia" w:hAnsiTheme="minorEastAsia" w:hint="eastAsia"/>
        </w:rPr>
        <w:t>の</w:t>
      </w:r>
      <w:r w:rsidR="00B67F2F" w:rsidRPr="00D52BF4">
        <w:rPr>
          <w:rFonts w:asciiTheme="minorEastAsia" w:hAnsiTheme="minorEastAsia" w:hint="eastAsia"/>
        </w:rPr>
        <w:t>障がい</w:t>
      </w:r>
      <w:r w:rsidR="00E24930" w:rsidRPr="003D6BE4">
        <w:rPr>
          <w:rFonts w:asciiTheme="minorEastAsia" w:hAnsiTheme="minorEastAsia" w:hint="eastAsia"/>
          <w:color w:val="000000" w:themeColor="text1"/>
        </w:rPr>
        <w:t>種別</w:t>
      </w:r>
      <w:r w:rsidR="00960E6F" w:rsidRPr="003D6BE4">
        <w:rPr>
          <w:rFonts w:asciiTheme="minorEastAsia" w:hAnsiTheme="minorEastAsia" w:hint="eastAsia"/>
          <w:color w:val="000000" w:themeColor="text1"/>
        </w:rPr>
        <w:t>よりやや高くなっています。</w:t>
      </w:r>
    </w:p>
    <w:p w14:paraId="1B3F6A5E" w14:textId="21C89C75" w:rsidR="00F02755" w:rsidRPr="00D52BF4" w:rsidRDefault="00F02755" w:rsidP="00F02755">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w:t>
      </w:r>
      <w:r w:rsidRPr="00D52BF4">
        <w:rPr>
          <w:rFonts w:asciiTheme="minorEastAsia" w:hAnsiTheme="minorEastAsia" w:hint="eastAsia"/>
        </w:rPr>
        <w:t>と少ないですが、難病でも「父、母」が高</w:t>
      </w:r>
      <w:r w:rsidRPr="00D52BF4">
        <w:rPr>
          <w:rFonts w:asciiTheme="minorEastAsia" w:hAnsiTheme="minorEastAsia"/>
        </w:rPr>
        <w:t>い傾向にあります</w:t>
      </w:r>
      <w:r w:rsidRPr="00D52BF4">
        <w:rPr>
          <w:rFonts w:asciiTheme="minorEastAsia" w:hAnsiTheme="minorEastAsia" w:hint="eastAsia"/>
        </w:rPr>
        <w:t>。</w:t>
      </w:r>
    </w:p>
    <w:p w14:paraId="21D9BAF6" w14:textId="13319ABE" w:rsidR="00966C2D" w:rsidRPr="00D52BF4" w:rsidRDefault="00966C2D" w:rsidP="00405CAC">
      <w:pPr>
        <w:pStyle w:val="a5"/>
        <w:ind w:firstLineChars="0" w:firstLine="1"/>
        <w:rPr>
          <w:rFonts w:asciiTheme="minorEastAsia" w:hAnsiTheme="minorEastAsia"/>
        </w:rPr>
      </w:pPr>
    </w:p>
    <w:p w14:paraId="38E62684" w14:textId="4B6748FA" w:rsidR="00966C2D" w:rsidRPr="00D52BF4" w:rsidRDefault="00044AE7" w:rsidP="00405CAC">
      <w:pPr>
        <w:pStyle w:val="a5"/>
        <w:ind w:firstLineChars="0" w:firstLine="1"/>
        <w:rPr>
          <w:rFonts w:asciiTheme="minorEastAsia" w:hAnsiTheme="minorEastAsia"/>
        </w:rPr>
      </w:pPr>
      <w:r w:rsidRPr="00044AE7">
        <w:rPr>
          <w:noProof/>
        </w:rPr>
        <w:drawing>
          <wp:anchor distT="0" distB="0" distL="114300" distR="114300" simplePos="0" relativeHeight="252272640" behindDoc="0" locked="0" layoutInCell="1" allowOverlap="1" wp14:anchorId="709F3AF7" wp14:editId="0E4532CC">
            <wp:simplePos x="0" y="0"/>
            <wp:positionH relativeFrom="margin">
              <wp:align>center</wp:align>
            </wp:positionH>
            <wp:positionV relativeFrom="paragraph">
              <wp:posOffset>71755</wp:posOffset>
            </wp:positionV>
            <wp:extent cx="4488480" cy="5155560"/>
            <wp:effectExtent l="0" t="0" r="7620" b="7620"/>
            <wp:wrapNone/>
            <wp:docPr id="968" name="図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88480" cy="515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063CD" w14:textId="202704EC" w:rsidR="00966C2D" w:rsidRPr="00D52BF4" w:rsidRDefault="00966C2D" w:rsidP="00405CAC">
      <w:pPr>
        <w:pStyle w:val="a5"/>
        <w:ind w:firstLineChars="0" w:firstLine="1"/>
        <w:rPr>
          <w:rFonts w:asciiTheme="minorEastAsia" w:hAnsiTheme="minorEastAsia"/>
        </w:rPr>
      </w:pPr>
    </w:p>
    <w:p w14:paraId="3CE1A51C" w14:textId="3EF5FA7F" w:rsidR="00966C2D" w:rsidRPr="00D52BF4" w:rsidRDefault="00966C2D" w:rsidP="00405CAC">
      <w:pPr>
        <w:pStyle w:val="a5"/>
        <w:ind w:firstLineChars="0" w:firstLine="1"/>
        <w:rPr>
          <w:rFonts w:asciiTheme="minorEastAsia" w:hAnsiTheme="minorEastAsia"/>
        </w:rPr>
      </w:pPr>
    </w:p>
    <w:p w14:paraId="378803E8" w14:textId="09B657F9" w:rsidR="00966C2D" w:rsidRPr="00D52BF4" w:rsidRDefault="00966C2D" w:rsidP="00405CAC">
      <w:pPr>
        <w:pStyle w:val="a5"/>
        <w:ind w:firstLineChars="0" w:firstLine="1"/>
        <w:rPr>
          <w:rFonts w:asciiTheme="minorEastAsia" w:hAnsiTheme="minorEastAsia"/>
        </w:rPr>
      </w:pPr>
    </w:p>
    <w:p w14:paraId="780AA1DC" w14:textId="6457ADBB" w:rsidR="00966C2D" w:rsidRPr="00D52BF4" w:rsidRDefault="00966C2D" w:rsidP="00405CAC">
      <w:pPr>
        <w:pStyle w:val="a5"/>
        <w:ind w:firstLineChars="0" w:firstLine="1"/>
        <w:rPr>
          <w:rFonts w:asciiTheme="minorEastAsia" w:hAnsiTheme="minorEastAsia"/>
        </w:rPr>
      </w:pPr>
    </w:p>
    <w:p w14:paraId="4AF0792C" w14:textId="77777777" w:rsidR="00966C2D" w:rsidRPr="00D52BF4" w:rsidRDefault="00966C2D" w:rsidP="00405CAC">
      <w:pPr>
        <w:pStyle w:val="a5"/>
        <w:ind w:firstLineChars="0" w:firstLine="1"/>
        <w:rPr>
          <w:rFonts w:asciiTheme="minorEastAsia" w:hAnsiTheme="minorEastAsia"/>
        </w:rPr>
      </w:pPr>
    </w:p>
    <w:p w14:paraId="06655764" w14:textId="77777777" w:rsidR="00966C2D" w:rsidRPr="00D52BF4" w:rsidRDefault="00966C2D" w:rsidP="00405CAC">
      <w:pPr>
        <w:pStyle w:val="a5"/>
        <w:ind w:firstLineChars="0" w:firstLine="1"/>
        <w:rPr>
          <w:rFonts w:asciiTheme="minorEastAsia" w:hAnsiTheme="minorEastAsia"/>
        </w:rPr>
      </w:pPr>
    </w:p>
    <w:p w14:paraId="78D658F6" w14:textId="77777777" w:rsidR="00966C2D" w:rsidRPr="00D52BF4" w:rsidRDefault="00966C2D" w:rsidP="00405CAC">
      <w:pPr>
        <w:pStyle w:val="a5"/>
        <w:ind w:firstLineChars="0" w:firstLine="1"/>
        <w:rPr>
          <w:rFonts w:asciiTheme="minorEastAsia" w:hAnsiTheme="minorEastAsia"/>
        </w:rPr>
      </w:pPr>
    </w:p>
    <w:p w14:paraId="521FDA10" w14:textId="77777777" w:rsidR="00966C2D" w:rsidRPr="00D52BF4" w:rsidRDefault="00966C2D" w:rsidP="00405CAC">
      <w:pPr>
        <w:pStyle w:val="a5"/>
        <w:ind w:firstLineChars="0" w:firstLine="1"/>
        <w:rPr>
          <w:rFonts w:asciiTheme="minorEastAsia" w:hAnsiTheme="minorEastAsia"/>
        </w:rPr>
      </w:pPr>
    </w:p>
    <w:p w14:paraId="2AFD8C07" w14:textId="77777777" w:rsidR="00966C2D" w:rsidRPr="00D52BF4" w:rsidRDefault="00966C2D" w:rsidP="00405CAC">
      <w:pPr>
        <w:pStyle w:val="a5"/>
        <w:ind w:firstLineChars="0" w:firstLine="1"/>
        <w:rPr>
          <w:rFonts w:asciiTheme="minorEastAsia" w:hAnsiTheme="minorEastAsia"/>
        </w:rPr>
      </w:pPr>
    </w:p>
    <w:p w14:paraId="5BF1B7D1" w14:textId="77777777" w:rsidR="00966C2D" w:rsidRPr="00D52BF4" w:rsidRDefault="00966C2D" w:rsidP="00405CAC">
      <w:pPr>
        <w:pStyle w:val="a5"/>
        <w:ind w:firstLineChars="0" w:firstLine="1"/>
        <w:rPr>
          <w:rFonts w:asciiTheme="minorEastAsia" w:hAnsiTheme="minorEastAsia"/>
        </w:rPr>
      </w:pPr>
    </w:p>
    <w:p w14:paraId="6325AD82" w14:textId="77777777" w:rsidR="00966C2D" w:rsidRPr="00D52BF4" w:rsidRDefault="00966C2D" w:rsidP="00405CAC">
      <w:pPr>
        <w:pStyle w:val="a5"/>
        <w:ind w:firstLineChars="0" w:firstLine="1"/>
        <w:rPr>
          <w:rFonts w:asciiTheme="minorEastAsia" w:hAnsiTheme="minorEastAsia"/>
        </w:rPr>
      </w:pPr>
    </w:p>
    <w:p w14:paraId="377E333D" w14:textId="77777777" w:rsidR="00966C2D" w:rsidRPr="00D52BF4" w:rsidRDefault="00966C2D" w:rsidP="00405CAC">
      <w:pPr>
        <w:pStyle w:val="a5"/>
        <w:ind w:firstLineChars="0" w:firstLine="1"/>
        <w:rPr>
          <w:rFonts w:asciiTheme="minorEastAsia" w:hAnsiTheme="minorEastAsia"/>
        </w:rPr>
      </w:pPr>
    </w:p>
    <w:p w14:paraId="7F806AEC" w14:textId="77777777" w:rsidR="00966C2D" w:rsidRPr="00D52BF4" w:rsidRDefault="00966C2D" w:rsidP="00405CAC">
      <w:pPr>
        <w:pStyle w:val="a5"/>
        <w:ind w:firstLineChars="0" w:firstLine="1"/>
        <w:rPr>
          <w:rFonts w:asciiTheme="minorEastAsia" w:hAnsiTheme="minorEastAsia"/>
        </w:rPr>
      </w:pPr>
    </w:p>
    <w:p w14:paraId="7C92CFAD" w14:textId="77777777" w:rsidR="00966C2D" w:rsidRPr="00D52BF4" w:rsidRDefault="00966C2D" w:rsidP="00405CAC">
      <w:pPr>
        <w:pStyle w:val="a5"/>
        <w:ind w:firstLineChars="0" w:firstLine="1"/>
        <w:rPr>
          <w:rFonts w:asciiTheme="minorEastAsia" w:hAnsiTheme="minorEastAsia"/>
        </w:rPr>
      </w:pPr>
    </w:p>
    <w:p w14:paraId="27360813" w14:textId="77777777" w:rsidR="00966C2D" w:rsidRPr="00D52BF4" w:rsidRDefault="00966C2D" w:rsidP="00405CAC">
      <w:pPr>
        <w:pStyle w:val="a5"/>
        <w:ind w:firstLineChars="0" w:firstLine="1"/>
        <w:rPr>
          <w:rFonts w:asciiTheme="minorEastAsia" w:hAnsiTheme="minorEastAsia"/>
        </w:rPr>
      </w:pPr>
    </w:p>
    <w:p w14:paraId="5EE08DDA" w14:textId="77777777" w:rsidR="00966C2D" w:rsidRPr="00D52BF4" w:rsidRDefault="00966C2D" w:rsidP="00405CAC">
      <w:pPr>
        <w:pStyle w:val="a5"/>
        <w:ind w:firstLineChars="0" w:firstLine="1"/>
        <w:rPr>
          <w:rFonts w:asciiTheme="minorEastAsia" w:hAnsiTheme="minorEastAsia"/>
        </w:rPr>
      </w:pPr>
    </w:p>
    <w:p w14:paraId="67AED2F0" w14:textId="77777777" w:rsidR="00966C2D" w:rsidRPr="00D52BF4" w:rsidRDefault="00966C2D" w:rsidP="00405CAC">
      <w:pPr>
        <w:pStyle w:val="a5"/>
        <w:ind w:firstLineChars="0" w:firstLine="1"/>
        <w:rPr>
          <w:rFonts w:asciiTheme="minorEastAsia" w:hAnsiTheme="minorEastAsia"/>
        </w:rPr>
      </w:pPr>
    </w:p>
    <w:p w14:paraId="38DF2CDC" w14:textId="77777777" w:rsidR="00966C2D" w:rsidRPr="00D52BF4" w:rsidRDefault="00966C2D" w:rsidP="00405CAC">
      <w:pPr>
        <w:pStyle w:val="a5"/>
        <w:ind w:firstLineChars="0" w:firstLine="1"/>
        <w:rPr>
          <w:rFonts w:asciiTheme="minorEastAsia" w:hAnsiTheme="minorEastAsia"/>
        </w:rPr>
      </w:pPr>
    </w:p>
    <w:p w14:paraId="64C8CE6F" w14:textId="77777777" w:rsidR="00966C2D" w:rsidRPr="00D52BF4" w:rsidRDefault="00966C2D" w:rsidP="00405CAC">
      <w:pPr>
        <w:pStyle w:val="a5"/>
        <w:ind w:firstLineChars="0" w:firstLine="1"/>
        <w:rPr>
          <w:rFonts w:asciiTheme="minorEastAsia" w:hAnsiTheme="minorEastAsia"/>
        </w:rPr>
      </w:pPr>
    </w:p>
    <w:p w14:paraId="3D59A250" w14:textId="77777777" w:rsidR="00966C2D" w:rsidRPr="00D52BF4" w:rsidRDefault="00966C2D" w:rsidP="00405CAC">
      <w:pPr>
        <w:pStyle w:val="a5"/>
        <w:ind w:firstLineChars="0" w:firstLine="1"/>
        <w:rPr>
          <w:rFonts w:asciiTheme="minorEastAsia" w:hAnsiTheme="minorEastAsia"/>
        </w:rPr>
      </w:pPr>
    </w:p>
    <w:p w14:paraId="32B4B3C0"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59609AAD" w14:textId="77777777" w:rsidR="006E3907" w:rsidRPr="00D52BF4" w:rsidRDefault="006E3907" w:rsidP="006E3907">
      <w:pPr>
        <w:pStyle w:val="ad"/>
        <w:ind w:leftChars="0" w:left="480" w:hanging="480"/>
        <w:outlineLvl w:val="2"/>
        <w:rPr>
          <w:noProof/>
          <w:sz w:val="24"/>
        </w:rPr>
      </w:pPr>
      <w:bookmarkStart w:id="128" w:name="_Toc131018098"/>
      <w:r w:rsidRPr="00D52BF4">
        <w:rPr>
          <w:noProof/>
          <w:sz w:val="24"/>
        </w:rPr>
        <w:t>（３）</w:t>
      </w:r>
      <w:r w:rsidRPr="00D52BF4">
        <w:rPr>
          <w:rFonts w:hint="eastAsia"/>
          <w:noProof/>
          <w:sz w:val="24"/>
        </w:rPr>
        <w:t>一人で外出できない場合の外出手段</w:t>
      </w:r>
      <w:bookmarkEnd w:id="128"/>
    </w:p>
    <w:p w14:paraId="6A1AB516"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40　</w:t>
      </w:r>
      <w:r w:rsidRPr="00D52BF4">
        <w:rPr>
          <w:rFonts w:ascii="BIZ UDゴシック" w:eastAsia="BIZ UDゴシック" w:hAnsi="BIZ UDゴシック"/>
        </w:rPr>
        <w:t>一人</w:t>
      </w:r>
      <w:r w:rsidRPr="00D52BF4">
        <w:rPr>
          <w:rFonts w:ascii="BIZ UDゴシック" w:eastAsia="BIZ UDゴシック" w:hAnsi="BIZ UDゴシック" w:hint="eastAsia"/>
        </w:rPr>
        <w:t>で</w:t>
      </w:r>
      <w:r w:rsidRPr="00D52BF4">
        <w:rPr>
          <w:rFonts w:ascii="BIZ UDゴシック" w:eastAsia="BIZ UDゴシック" w:hAnsi="BIZ UDゴシック"/>
        </w:rPr>
        <w:t>外出</w:t>
      </w:r>
      <w:r w:rsidRPr="00D52BF4">
        <w:rPr>
          <w:rFonts w:ascii="BIZ UDゴシック" w:eastAsia="BIZ UDゴシック" w:hAnsi="BIZ UDゴシック" w:hint="eastAsia"/>
        </w:rPr>
        <w:t>できない</w:t>
      </w:r>
      <w:r w:rsidRPr="00D52BF4">
        <w:rPr>
          <w:rFonts w:ascii="BIZ UDゴシック" w:eastAsia="BIZ UDゴシック" w:hAnsi="BIZ UDゴシック"/>
        </w:rPr>
        <w:t>場合</w:t>
      </w:r>
      <w:r w:rsidRPr="00D52BF4">
        <w:rPr>
          <w:rFonts w:ascii="BIZ UDゴシック" w:eastAsia="BIZ UDゴシック" w:hAnsi="BIZ UDゴシック" w:hint="eastAsia"/>
        </w:rPr>
        <w:t>、どのように</w:t>
      </w:r>
      <w:r w:rsidRPr="00D52BF4">
        <w:rPr>
          <w:rFonts w:ascii="BIZ UDゴシック" w:eastAsia="BIZ UDゴシック" w:hAnsi="BIZ UDゴシック"/>
        </w:rPr>
        <w:t>外出</w:t>
      </w:r>
      <w:r w:rsidRPr="00D52BF4">
        <w:rPr>
          <w:rFonts w:ascii="BIZ UDゴシック" w:eastAsia="BIZ UDゴシック" w:hAnsi="BIZ UDゴシック" w:hint="eastAsia"/>
        </w:rPr>
        <w:t>していますか。（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1DA20FD2" w14:textId="77777777" w:rsidR="00EB1F0A" w:rsidRPr="00D52BF4" w:rsidRDefault="00EB1F0A" w:rsidP="00405CAC">
      <w:pPr>
        <w:pStyle w:val="a5"/>
        <w:ind w:firstLineChars="0" w:firstLine="1"/>
        <w:rPr>
          <w:rFonts w:asciiTheme="minorEastAsia" w:hAnsiTheme="minorEastAsia"/>
        </w:rPr>
      </w:pPr>
    </w:p>
    <w:p w14:paraId="2A2CC44B" w14:textId="39EDCEAC" w:rsidR="00704286" w:rsidRPr="00D52BF4" w:rsidRDefault="00704286" w:rsidP="00704286">
      <w:pPr>
        <w:pStyle w:val="a5"/>
        <w:ind w:firstLine="220"/>
        <w:rPr>
          <w:rFonts w:asciiTheme="minorEastAsia" w:hAnsiTheme="minorEastAsia"/>
        </w:rPr>
      </w:pPr>
      <w:r w:rsidRPr="00D52BF4">
        <w:rPr>
          <w:rFonts w:asciiTheme="minorEastAsia" w:hAnsiTheme="minorEastAsia" w:hint="eastAsia"/>
        </w:rPr>
        <w:t>一人で外出できない場合の外出手段は、</w:t>
      </w:r>
      <w:r w:rsidR="008C3574" w:rsidRPr="00D52BF4">
        <w:rPr>
          <w:rFonts w:asciiTheme="minorEastAsia" w:hAnsiTheme="minorEastAsia" w:hint="eastAsia"/>
        </w:rPr>
        <w:t>全体で</w:t>
      </w:r>
      <w:r w:rsidRPr="00D52BF4">
        <w:rPr>
          <w:rFonts w:asciiTheme="minorEastAsia" w:hAnsiTheme="minorEastAsia" w:hint="eastAsia"/>
        </w:rPr>
        <w:t>「家族に付き添ってもらっている」が67.1％と最も高くなっています。一方、「外出しない」は22.0％となっています。</w:t>
      </w:r>
    </w:p>
    <w:p w14:paraId="6D45A44F" w14:textId="34004958" w:rsidR="00966C2D" w:rsidRPr="00D52BF4" w:rsidRDefault="00664307" w:rsidP="00704286">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704286" w:rsidRPr="00D52BF4">
        <w:rPr>
          <w:rFonts w:asciiTheme="minorEastAsia" w:hAnsiTheme="minorEastAsia" w:hint="eastAsia"/>
        </w:rPr>
        <w:t>みると、発達障がい（71.3％）、知的障がい（70.6％）</w:t>
      </w:r>
      <w:r w:rsidR="00F02755" w:rsidRPr="00D52BF4">
        <w:rPr>
          <w:rFonts w:asciiTheme="minorEastAsia" w:hAnsiTheme="minorEastAsia" w:hint="eastAsia"/>
        </w:rPr>
        <w:t>では「家族に付き添ってもらっている」</w:t>
      </w:r>
      <w:r w:rsidR="00704286" w:rsidRPr="00D52BF4">
        <w:rPr>
          <w:rFonts w:asciiTheme="minorEastAsia" w:hAnsiTheme="minorEastAsia" w:hint="eastAsia"/>
        </w:rPr>
        <w:t>が７割台で高くなっています。</w:t>
      </w:r>
    </w:p>
    <w:p w14:paraId="0FD16890" w14:textId="46A20CD8" w:rsidR="00F02755" w:rsidRPr="00D52BF4" w:rsidRDefault="00F02755" w:rsidP="00F02755">
      <w:pPr>
        <w:pStyle w:val="a5"/>
        <w:ind w:firstLine="220"/>
        <w:rPr>
          <w:rFonts w:asciiTheme="minorEastAsia" w:hAnsiTheme="minorEastAsia"/>
        </w:rPr>
      </w:pPr>
      <w:r w:rsidRPr="00D52BF4">
        <w:rPr>
          <w:rFonts w:asciiTheme="minorEastAsia" w:hAnsiTheme="minorEastAsia" w:hint="eastAsia"/>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w:t>
      </w:r>
      <w:r w:rsidRPr="00D52BF4">
        <w:rPr>
          <w:rFonts w:asciiTheme="minorEastAsia" w:hAnsiTheme="minorEastAsia" w:hint="eastAsia"/>
        </w:rPr>
        <w:t>満と少ないですが、精神障がい、難病では「外出しない」が高</w:t>
      </w:r>
      <w:r w:rsidRPr="00D52BF4">
        <w:rPr>
          <w:rFonts w:asciiTheme="minorEastAsia" w:hAnsiTheme="minorEastAsia"/>
        </w:rPr>
        <w:t>い傾向にあります</w:t>
      </w:r>
      <w:r w:rsidRPr="00D52BF4">
        <w:rPr>
          <w:rFonts w:asciiTheme="minorEastAsia" w:hAnsiTheme="minorEastAsia" w:hint="eastAsia"/>
        </w:rPr>
        <w:t>。</w:t>
      </w:r>
    </w:p>
    <w:p w14:paraId="23BD4D4F" w14:textId="3C974302" w:rsidR="00966C2D" w:rsidRPr="00D52BF4" w:rsidRDefault="00966C2D" w:rsidP="00405CAC">
      <w:pPr>
        <w:pStyle w:val="a5"/>
        <w:ind w:firstLineChars="0" w:firstLine="1"/>
        <w:rPr>
          <w:rFonts w:asciiTheme="minorEastAsia" w:hAnsiTheme="minorEastAsia"/>
        </w:rPr>
      </w:pPr>
    </w:p>
    <w:p w14:paraId="304B84AD" w14:textId="5BE60905" w:rsidR="00966C2D" w:rsidRPr="00D52BF4" w:rsidRDefault="00966C2D" w:rsidP="00405CAC">
      <w:pPr>
        <w:pStyle w:val="a5"/>
        <w:ind w:firstLineChars="0" w:firstLine="1"/>
        <w:rPr>
          <w:rFonts w:asciiTheme="minorEastAsia" w:hAnsiTheme="minorEastAsia"/>
        </w:rPr>
      </w:pPr>
    </w:p>
    <w:p w14:paraId="5C2DA46E" w14:textId="0197B41C" w:rsidR="00966C2D" w:rsidRPr="00D52BF4" w:rsidRDefault="00044AE7" w:rsidP="00405CAC">
      <w:pPr>
        <w:pStyle w:val="a5"/>
        <w:ind w:firstLineChars="0" w:firstLine="1"/>
        <w:rPr>
          <w:rFonts w:asciiTheme="minorEastAsia" w:hAnsiTheme="minorEastAsia"/>
        </w:rPr>
      </w:pPr>
      <w:r w:rsidRPr="00044AE7">
        <w:rPr>
          <w:noProof/>
        </w:rPr>
        <w:drawing>
          <wp:anchor distT="0" distB="0" distL="114300" distR="114300" simplePos="0" relativeHeight="252273664" behindDoc="0" locked="0" layoutInCell="1" allowOverlap="1" wp14:anchorId="4E3B1EC8" wp14:editId="0FBA85EB">
            <wp:simplePos x="0" y="0"/>
            <wp:positionH relativeFrom="margin">
              <wp:align>center</wp:align>
            </wp:positionH>
            <wp:positionV relativeFrom="paragraph">
              <wp:posOffset>14929</wp:posOffset>
            </wp:positionV>
            <wp:extent cx="4323240" cy="5275800"/>
            <wp:effectExtent l="0" t="0" r="1270" b="1270"/>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23240" cy="527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A0A05" w14:textId="7414F993" w:rsidR="00966C2D" w:rsidRPr="00D52BF4" w:rsidRDefault="00966C2D" w:rsidP="00405CAC">
      <w:pPr>
        <w:pStyle w:val="a5"/>
        <w:ind w:firstLineChars="0" w:firstLine="1"/>
        <w:rPr>
          <w:rFonts w:asciiTheme="minorEastAsia" w:hAnsiTheme="minorEastAsia"/>
        </w:rPr>
      </w:pPr>
    </w:p>
    <w:p w14:paraId="422F3789" w14:textId="77777777" w:rsidR="00966C2D" w:rsidRPr="00D52BF4" w:rsidRDefault="00966C2D" w:rsidP="00405CAC">
      <w:pPr>
        <w:pStyle w:val="a5"/>
        <w:ind w:firstLineChars="0" w:firstLine="1"/>
        <w:rPr>
          <w:rFonts w:asciiTheme="minorEastAsia" w:hAnsiTheme="minorEastAsia"/>
        </w:rPr>
      </w:pPr>
    </w:p>
    <w:p w14:paraId="287254D1" w14:textId="257F0B79" w:rsidR="00966C2D" w:rsidRPr="00D52BF4" w:rsidRDefault="00966C2D" w:rsidP="00405CAC">
      <w:pPr>
        <w:pStyle w:val="a5"/>
        <w:ind w:firstLineChars="0" w:firstLine="1"/>
        <w:rPr>
          <w:rFonts w:asciiTheme="minorEastAsia" w:hAnsiTheme="minorEastAsia"/>
        </w:rPr>
      </w:pPr>
    </w:p>
    <w:p w14:paraId="452CABCB" w14:textId="77777777" w:rsidR="00966C2D" w:rsidRPr="00D52BF4" w:rsidRDefault="00966C2D" w:rsidP="00405CAC">
      <w:pPr>
        <w:pStyle w:val="a5"/>
        <w:ind w:firstLineChars="0" w:firstLine="1"/>
        <w:rPr>
          <w:rFonts w:asciiTheme="minorEastAsia" w:hAnsiTheme="minorEastAsia"/>
        </w:rPr>
      </w:pPr>
    </w:p>
    <w:p w14:paraId="5DC76ABA" w14:textId="77777777" w:rsidR="00966C2D" w:rsidRPr="00D52BF4" w:rsidRDefault="00966C2D" w:rsidP="00405CAC">
      <w:pPr>
        <w:pStyle w:val="a5"/>
        <w:ind w:firstLineChars="0" w:firstLine="1"/>
        <w:rPr>
          <w:rFonts w:asciiTheme="minorEastAsia" w:hAnsiTheme="minorEastAsia"/>
        </w:rPr>
      </w:pPr>
    </w:p>
    <w:p w14:paraId="4656558F" w14:textId="77777777" w:rsidR="00966C2D" w:rsidRPr="00D52BF4" w:rsidRDefault="00966C2D" w:rsidP="00405CAC">
      <w:pPr>
        <w:pStyle w:val="a5"/>
        <w:ind w:firstLineChars="0" w:firstLine="1"/>
        <w:rPr>
          <w:rFonts w:asciiTheme="minorEastAsia" w:hAnsiTheme="minorEastAsia"/>
        </w:rPr>
      </w:pPr>
    </w:p>
    <w:p w14:paraId="791D2FAE" w14:textId="77777777" w:rsidR="00966C2D" w:rsidRPr="00D52BF4" w:rsidRDefault="00966C2D" w:rsidP="00405CAC">
      <w:pPr>
        <w:pStyle w:val="a5"/>
        <w:ind w:firstLineChars="0" w:firstLine="1"/>
        <w:rPr>
          <w:rFonts w:asciiTheme="minorEastAsia" w:hAnsiTheme="minorEastAsia"/>
        </w:rPr>
      </w:pPr>
    </w:p>
    <w:p w14:paraId="6FBB1327" w14:textId="77777777" w:rsidR="00966C2D" w:rsidRPr="00D52BF4" w:rsidRDefault="00966C2D" w:rsidP="00405CAC">
      <w:pPr>
        <w:pStyle w:val="a5"/>
        <w:ind w:firstLineChars="0" w:firstLine="1"/>
        <w:rPr>
          <w:rFonts w:asciiTheme="minorEastAsia" w:hAnsiTheme="minorEastAsia"/>
        </w:rPr>
      </w:pPr>
    </w:p>
    <w:p w14:paraId="76DAC390" w14:textId="77777777" w:rsidR="00966C2D" w:rsidRPr="00D52BF4" w:rsidRDefault="00966C2D" w:rsidP="00405CAC">
      <w:pPr>
        <w:pStyle w:val="a5"/>
        <w:ind w:firstLineChars="0" w:firstLine="1"/>
        <w:rPr>
          <w:rFonts w:asciiTheme="minorEastAsia" w:hAnsiTheme="minorEastAsia"/>
        </w:rPr>
      </w:pPr>
    </w:p>
    <w:p w14:paraId="418D6A04" w14:textId="77777777" w:rsidR="00966C2D" w:rsidRPr="00D52BF4" w:rsidRDefault="00966C2D" w:rsidP="00405CAC">
      <w:pPr>
        <w:pStyle w:val="a5"/>
        <w:ind w:firstLineChars="0" w:firstLine="1"/>
        <w:rPr>
          <w:rFonts w:asciiTheme="minorEastAsia" w:hAnsiTheme="minorEastAsia"/>
        </w:rPr>
      </w:pPr>
    </w:p>
    <w:p w14:paraId="6928FB49" w14:textId="77777777" w:rsidR="00966C2D" w:rsidRPr="00D52BF4" w:rsidRDefault="00966C2D" w:rsidP="00405CAC">
      <w:pPr>
        <w:pStyle w:val="a5"/>
        <w:ind w:firstLineChars="0" w:firstLine="1"/>
        <w:rPr>
          <w:rFonts w:asciiTheme="minorEastAsia" w:hAnsiTheme="minorEastAsia"/>
        </w:rPr>
      </w:pPr>
    </w:p>
    <w:p w14:paraId="643D0592" w14:textId="77777777" w:rsidR="00966C2D" w:rsidRPr="00D52BF4" w:rsidRDefault="00966C2D" w:rsidP="00405CAC">
      <w:pPr>
        <w:pStyle w:val="a5"/>
        <w:ind w:firstLineChars="0" w:firstLine="1"/>
        <w:rPr>
          <w:rFonts w:asciiTheme="minorEastAsia" w:hAnsiTheme="minorEastAsia"/>
        </w:rPr>
      </w:pPr>
    </w:p>
    <w:p w14:paraId="140B9B04" w14:textId="77777777" w:rsidR="00966C2D" w:rsidRPr="00D52BF4" w:rsidRDefault="00966C2D" w:rsidP="00405CAC">
      <w:pPr>
        <w:pStyle w:val="a5"/>
        <w:ind w:firstLineChars="0" w:firstLine="1"/>
        <w:rPr>
          <w:rFonts w:asciiTheme="minorEastAsia" w:hAnsiTheme="minorEastAsia"/>
        </w:rPr>
      </w:pPr>
    </w:p>
    <w:p w14:paraId="1C46AE4A" w14:textId="77777777" w:rsidR="00966C2D" w:rsidRPr="00D52BF4" w:rsidRDefault="00966C2D" w:rsidP="00405CAC">
      <w:pPr>
        <w:pStyle w:val="a5"/>
        <w:ind w:firstLineChars="0" w:firstLine="1"/>
        <w:rPr>
          <w:rFonts w:asciiTheme="minorEastAsia" w:hAnsiTheme="minorEastAsia"/>
        </w:rPr>
      </w:pPr>
    </w:p>
    <w:p w14:paraId="5E990B72" w14:textId="77777777" w:rsidR="00966C2D" w:rsidRPr="00D52BF4" w:rsidRDefault="00966C2D" w:rsidP="00405CAC">
      <w:pPr>
        <w:pStyle w:val="a5"/>
        <w:ind w:firstLineChars="0" w:firstLine="1"/>
        <w:rPr>
          <w:rFonts w:asciiTheme="minorEastAsia" w:hAnsiTheme="minorEastAsia"/>
        </w:rPr>
      </w:pPr>
    </w:p>
    <w:p w14:paraId="305907F4" w14:textId="77777777" w:rsidR="00966C2D" w:rsidRPr="00D52BF4" w:rsidRDefault="00966C2D" w:rsidP="00405CAC">
      <w:pPr>
        <w:pStyle w:val="a5"/>
        <w:ind w:firstLineChars="0" w:firstLine="1"/>
        <w:rPr>
          <w:rFonts w:asciiTheme="minorEastAsia" w:hAnsiTheme="minorEastAsia"/>
        </w:rPr>
      </w:pPr>
    </w:p>
    <w:p w14:paraId="6292F8ED" w14:textId="77777777" w:rsidR="00966C2D" w:rsidRPr="00D52BF4" w:rsidRDefault="00966C2D" w:rsidP="00405CAC">
      <w:pPr>
        <w:pStyle w:val="a5"/>
        <w:ind w:firstLineChars="0" w:firstLine="1"/>
        <w:rPr>
          <w:rFonts w:asciiTheme="minorEastAsia" w:hAnsiTheme="minorEastAsia"/>
        </w:rPr>
      </w:pPr>
    </w:p>
    <w:p w14:paraId="3B647B68" w14:textId="5D516535" w:rsidR="00966C2D" w:rsidRDefault="00966C2D" w:rsidP="00405CAC">
      <w:pPr>
        <w:pStyle w:val="a5"/>
        <w:ind w:firstLineChars="0" w:firstLine="1"/>
        <w:rPr>
          <w:rFonts w:asciiTheme="minorEastAsia" w:hAnsiTheme="minorEastAsia"/>
        </w:rPr>
      </w:pPr>
    </w:p>
    <w:p w14:paraId="16A485C3" w14:textId="3A3385ED" w:rsidR="002E657A" w:rsidRDefault="002E657A" w:rsidP="00405CAC">
      <w:pPr>
        <w:pStyle w:val="a5"/>
        <w:ind w:firstLineChars="0" w:firstLine="1"/>
        <w:rPr>
          <w:rFonts w:asciiTheme="minorEastAsia" w:hAnsiTheme="minorEastAsia"/>
        </w:rPr>
      </w:pPr>
    </w:p>
    <w:p w14:paraId="65A5A9D7" w14:textId="51D0EF89" w:rsidR="002E657A" w:rsidRDefault="002E657A" w:rsidP="00405CAC">
      <w:pPr>
        <w:pStyle w:val="a5"/>
        <w:ind w:firstLineChars="0" w:firstLine="1"/>
        <w:rPr>
          <w:rFonts w:asciiTheme="minorEastAsia" w:hAnsiTheme="minorEastAsia"/>
        </w:rPr>
      </w:pPr>
    </w:p>
    <w:p w14:paraId="578236DB" w14:textId="5F649B1C" w:rsidR="002E657A" w:rsidRDefault="002E657A" w:rsidP="00405CAC">
      <w:pPr>
        <w:pStyle w:val="a5"/>
        <w:ind w:firstLineChars="0" w:firstLine="1"/>
        <w:rPr>
          <w:rFonts w:asciiTheme="minorEastAsia" w:hAnsiTheme="minorEastAsia"/>
        </w:rPr>
      </w:pPr>
    </w:p>
    <w:p w14:paraId="319F6102" w14:textId="1BF59AD3" w:rsidR="002E657A" w:rsidRDefault="002E657A" w:rsidP="00405CAC">
      <w:pPr>
        <w:pStyle w:val="a5"/>
        <w:ind w:firstLineChars="0" w:firstLine="1"/>
        <w:rPr>
          <w:rFonts w:asciiTheme="minorEastAsia" w:hAnsiTheme="minorEastAsia"/>
        </w:rPr>
      </w:pPr>
    </w:p>
    <w:p w14:paraId="384142B5" w14:textId="64B146A9" w:rsidR="002E657A" w:rsidRDefault="002E657A" w:rsidP="00405CAC">
      <w:pPr>
        <w:pStyle w:val="a5"/>
        <w:ind w:firstLineChars="0" w:firstLine="1"/>
        <w:rPr>
          <w:rFonts w:asciiTheme="minorEastAsia" w:hAnsiTheme="minorEastAsia"/>
        </w:rPr>
      </w:pPr>
    </w:p>
    <w:p w14:paraId="7FF0B468" w14:textId="01FEB39E" w:rsidR="002E657A" w:rsidRPr="00D52BF4" w:rsidRDefault="002E657A" w:rsidP="00405CAC">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18DF206C"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42EB8854" w14:textId="77777777" w:rsidR="006E3907" w:rsidRPr="00D52BF4" w:rsidRDefault="006E3907" w:rsidP="006E3907">
      <w:pPr>
        <w:pStyle w:val="ad"/>
        <w:ind w:leftChars="0" w:left="480" w:hanging="480"/>
        <w:outlineLvl w:val="2"/>
        <w:rPr>
          <w:noProof/>
          <w:sz w:val="24"/>
        </w:rPr>
      </w:pPr>
      <w:bookmarkStart w:id="129" w:name="_Toc131018099"/>
      <w:r w:rsidRPr="00D52BF4">
        <w:rPr>
          <w:noProof/>
          <w:sz w:val="24"/>
        </w:rPr>
        <w:t>（４）</w:t>
      </w:r>
      <w:r w:rsidRPr="00D52BF4">
        <w:rPr>
          <w:rFonts w:hint="eastAsia"/>
          <w:noProof/>
          <w:sz w:val="24"/>
        </w:rPr>
        <w:t>外出する目的</w:t>
      </w:r>
      <w:bookmarkEnd w:id="129"/>
    </w:p>
    <w:p w14:paraId="60D9E817"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41　あなたは、どのような</w:t>
      </w:r>
      <w:r w:rsidRPr="00D52BF4">
        <w:rPr>
          <w:rFonts w:ascii="BIZ UDゴシック" w:eastAsia="BIZ UDゴシック" w:hAnsi="BIZ UDゴシック"/>
        </w:rPr>
        <w:t>目的</w:t>
      </w:r>
      <w:r w:rsidRPr="00D52BF4">
        <w:rPr>
          <w:rFonts w:ascii="BIZ UDゴシック" w:eastAsia="BIZ UDゴシック" w:hAnsi="BIZ UDゴシック" w:hint="eastAsia"/>
        </w:rPr>
        <w:t>で</w:t>
      </w:r>
      <w:r w:rsidRPr="00D52BF4">
        <w:rPr>
          <w:rFonts w:ascii="BIZ UDゴシック" w:eastAsia="BIZ UDゴシック" w:hAnsi="BIZ UDゴシック"/>
        </w:rPr>
        <w:t>外出</w:t>
      </w:r>
      <w:r w:rsidRPr="00D52BF4">
        <w:rPr>
          <w:rFonts w:ascii="BIZ UDゴシック" w:eastAsia="BIZ UDゴシック" w:hAnsi="BIZ UDゴシック" w:hint="eastAsia"/>
        </w:rPr>
        <w:t>することが</w:t>
      </w:r>
      <w:r w:rsidRPr="00D52BF4">
        <w:rPr>
          <w:rFonts w:ascii="BIZ UDゴシック" w:eastAsia="BIZ UDゴシック" w:hAnsi="BIZ UDゴシック"/>
        </w:rPr>
        <w:t>多</w:t>
      </w:r>
      <w:r w:rsidRPr="00D52BF4">
        <w:rPr>
          <w:rFonts w:ascii="BIZ UDゴシック" w:eastAsia="BIZ UDゴシック" w:hAnsi="BIZ UDゴシック" w:hint="eastAsia"/>
        </w:rPr>
        <w:t>いですか。（</w:t>
      </w:r>
      <w:r w:rsidRPr="00D52BF4">
        <w:rPr>
          <w:rFonts w:ascii="BIZ UDゴシック" w:eastAsia="BIZ UDゴシック" w:hAnsi="BIZ UDゴシック"/>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2A99193" w14:textId="77777777" w:rsidR="00EB1F0A" w:rsidRPr="00D52BF4" w:rsidRDefault="00EB1F0A" w:rsidP="00405CAC">
      <w:pPr>
        <w:pStyle w:val="a5"/>
        <w:ind w:firstLineChars="0" w:firstLine="1"/>
        <w:rPr>
          <w:rFonts w:asciiTheme="minorEastAsia" w:hAnsiTheme="minorEastAsia"/>
        </w:rPr>
      </w:pPr>
    </w:p>
    <w:p w14:paraId="013ECE26" w14:textId="3776B0EC" w:rsidR="00960E6F" w:rsidRPr="00D52BF4" w:rsidRDefault="00960E6F" w:rsidP="00960E6F">
      <w:pPr>
        <w:pStyle w:val="a5"/>
        <w:ind w:firstLine="220"/>
        <w:rPr>
          <w:rFonts w:asciiTheme="minorEastAsia" w:hAnsiTheme="minorEastAsia"/>
        </w:rPr>
      </w:pPr>
      <w:r w:rsidRPr="00D52BF4">
        <w:rPr>
          <w:rFonts w:asciiTheme="minorEastAsia" w:hAnsiTheme="minorEastAsia" w:hint="eastAsia"/>
        </w:rPr>
        <w:t>外出する目的は、</w:t>
      </w:r>
      <w:r w:rsidR="008C3574" w:rsidRPr="00D52BF4">
        <w:rPr>
          <w:rFonts w:asciiTheme="minorEastAsia" w:hAnsiTheme="minorEastAsia" w:hint="eastAsia"/>
        </w:rPr>
        <w:t>全体で</w:t>
      </w:r>
      <w:r w:rsidRPr="00D52BF4">
        <w:rPr>
          <w:rFonts w:asciiTheme="minorEastAsia" w:hAnsiTheme="minorEastAsia" w:hint="eastAsia"/>
        </w:rPr>
        <w:t>「通勤・通学・通所」が74.7％を占めています。</w:t>
      </w:r>
    </w:p>
    <w:p w14:paraId="5E42785C" w14:textId="6A514898" w:rsidR="00966C2D" w:rsidRPr="003D6BE4" w:rsidRDefault="00862AEF" w:rsidP="00960E6F">
      <w:pPr>
        <w:pStyle w:val="a5"/>
        <w:ind w:firstLine="220"/>
        <w:rPr>
          <w:rFonts w:asciiTheme="minorEastAsia" w:hAnsiTheme="minorEastAsia"/>
          <w:color w:val="000000" w:themeColor="text1"/>
        </w:rPr>
      </w:pPr>
      <w:r w:rsidRPr="003D6BE4">
        <w:rPr>
          <w:rFonts w:asciiTheme="minorEastAsia" w:hAnsiTheme="minorEastAsia" w:hint="eastAsia"/>
          <w:color w:val="000000" w:themeColor="text1"/>
        </w:rPr>
        <w:t>いずれの</w:t>
      </w:r>
      <w:r w:rsidR="00B67F2F" w:rsidRPr="003D6BE4">
        <w:rPr>
          <w:rFonts w:asciiTheme="minorEastAsia" w:hAnsiTheme="minorEastAsia" w:hint="eastAsia"/>
          <w:color w:val="000000" w:themeColor="text1"/>
        </w:rPr>
        <w:t>障がい</w:t>
      </w:r>
      <w:r w:rsidR="00E24930" w:rsidRPr="003D6BE4">
        <w:rPr>
          <w:rFonts w:asciiTheme="minorEastAsia" w:hAnsiTheme="minorEastAsia" w:hint="eastAsia"/>
          <w:color w:val="000000" w:themeColor="text1"/>
        </w:rPr>
        <w:t>種</w:t>
      </w:r>
      <w:r w:rsidR="00960E6F" w:rsidRPr="003D6BE4">
        <w:rPr>
          <w:rFonts w:asciiTheme="minorEastAsia" w:hAnsiTheme="minorEastAsia" w:hint="eastAsia"/>
          <w:color w:val="000000" w:themeColor="text1"/>
        </w:rPr>
        <w:t>別</w:t>
      </w:r>
      <w:r w:rsidRPr="003D6BE4">
        <w:rPr>
          <w:rFonts w:asciiTheme="minorEastAsia" w:hAnsiTheme="minorEastAsia" w:hint="eastAsia"/>
          <w:color w:val="000000" w:themeColor="text1"/>
        </w:rPr>
        <w:t>でも</w:t>
      </w:r>
      <w:r w:rsidR="00960E6F" w:rsidRPr="003D6BE4">
        <w:rPr>
          <w:rFonts w:asciiTheme="minorEastAsia" w:hAnsiTheme="minorEastAsia" w:hint="eastAsia"/>
          <w:color w:val="000000" w:themeColor="text1"/>
        </w:rPr>
        <w:t>、</w:t>
      </w:r>
      <w:r w:rsidR="00F02755" w:rsidRPr="003D6BE4">
        <w:rPr>
          <w:rFonts w:asciiTheme="minorEastAsia" w:hAnsiTheme="minorEastAsia" w:hint="eastAsia"/>
          <w:color w:val="000000" w:themeColor="text1"/>
        </w:rPr>
        <w:t>「通勤・通学・通所」</w:t>
      </w:r>
      <w:r w:rsidR="00960E6F" w:rsidRPr="003D6BE4">
        <w:rPr>
          <w:rFonts w:asciiTheme="minorEastAsia" w:hAnsiTheme="minorEastAsia" w:hint="eastAsia"/>
          <w:color w:val="000000" w:themeColor="text1"/>
        </w:rPr>
        <w:t>が７割台と高くなっています。</w:t>
      </w:r>
    </w:p>
    <w:p w14:paraId="371057F6" w14:textId="77777777" w:rsidR="00966C2D" w:rsidRPr="00D52BF4" w:rsidRDefault="00966C2D" w:rsidP="00405CAC">
      <w:pPr>
        <w:pStyle w:val="a5"/>
        <w:ind w:firstLineChars="0" w:firstLine="1"/>
        <w:rPr>
          <w:rFonts w:asciiTheme="minorEastAsia" w:hAnsiTheme="minorEastAsia"/>
        </w:rPr>
      </w:pPr>
    </w:p>
    <w:p w14:paraId="090B397C" w14:textId="2B004C0B" w:rsidR="00966C2D" w:rsidRPr="00D52BF4" w:rsidRDefault="00044AE7" w:rsidP="00405CAC">
      <w:pPr>
        <w:pStyle w:val="a5"/>
        <w:ind w:firstLineChars="0" w:firstLine="1"/>
        <w:rPr>
          <w:rFonts w:asciiTheme="minorEastAsia" w:hAnsiTheme="minorEastAsia"/>
        </w:rPr>
      </w:pPr>
      <w:r w:rsidRPr="00044AE7">
        <w:rPr>
          <w:noProof/>
        </w:rPr>
        <w:drawing>
          <wp:anchor distT="0" distB="0" distL="114300" distR="114300" simplePos="0" relativeHeight="252274688" behindDoc="0" locked="0" layoutInCell="1" allowOverlap="1" wp14:anchorId="2409DD61" wp14:editId="01B038A1">
            <wp:simplePos x="0" y="0"/>
            <wp:positionH relativeFrom="margin">
              <wp:align>center</wp:align>
            </wp:positionH>
            <wp:positionV relativeFrom="paragraph">
              <wp:posOffset>93020</wp:posOffset>
            </wp:positionV>
            <wp:extent cx="5700240" cy="4300920"/>
            <wp:effectExtent l="0" t="0" r="0" b="4445"/>
            <wp:wrapNone/>
            <wp:docPr id="970" name="図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00240" cy="430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8F79B" w14:textId="58272AE8" w:rsidR="00966C2D" w:rsidRPr="00D52BF4" w:rsidRDefault="00966C2D" w:rsidP="00405CAC">
      <w:pPr>
        <w:pStyle w:val="a5"/>
        <w:ind w:firstLineChars="0" w:firstLine="1"/>
        <w:rPr>
          <w:rFonts w:asciiTheme="minorEastAsia" w:hAnsiTheme="minorEastAsia"/>
        </w:rPr>
      </w:pPr>
    </w:p>
    <w:p w14:paraId="032FB993" w14:textId="0BB178F3" w:rsidR="00966C2D" w:rsidRPr="00D52BF4" w:rsidRDefault="00966C2D" w:rsidP="00405CAC">
      <w:pPr>
        <w:pStyle w:val="a5"/>
        <w:ind w:firstLineChars="0" w:firstLine="1"/>
        <w:rPr>
          <w:rFonts w:asciiTheme="minorEastAsia" w:hAnsiTheme="minorEastAsia"/>
        </w:rPr>
      </w:pPr>
    </w:p>
    <w:p w14:paraId="58EEDBB9" w14:textId="6F3D39EE" w:rsidR="00966C2D" w:rsidRPr="00D52BF4" w:rsidRDefault="00966C2D" w:rsidP="00405CAC">
      <w:pPr>
        <w:pStyle w:val="a5"/>
        <w:ind w:firstLineChars="0" w:firstLine="1"/>
        <w:rPr>
          <w:rFonts w:asciiTheme="minorEastAsia" w:hAnsiTheme="minorEastAsia"/>
        </w:rPr>
      </w:pPr>
    </w:p>
    <w:p w14:paraId="5E701F33" w14:textId="77777777" w:rsidR="00966C2D" w:rsidRPr="00D52BF4" w:rsidRDefault="00966C2D" w:rsidP="00405CAC">
      <w:pPr>
        <w:pStyle w:val="a5"/>
        <w:ind w:firstLineChars="0" w:firstLine="1"/>
        <w:rPr>
          <w:rFonts w:asciiTheme="minorEastAsia" w:hAnsiTheme="minorEastAsia"/>
        </w:rPr>
      </w:pPr>
    </w:p>
    <w:p w14:paraId="0E69D3F4" w14:textId="77777777" w:rsidR="00966C2D" w:rsidRPr="00D52BF4" w:rsidRDefault="00966C2D" w:rsidP="00405CAC">
      <w:pPr>
        <w:pStyle w:val="a5"/>
        <w:ind w:firstLineChars="0" w:firstLine="1"/>
        <w:rPr>
          <w:rFonts w:asciiTheme="minorEastAsia" w:hAnsiTheme="minorEastAsia"/>
        </w:rPr>
      </w:pPr>
    </w:p>
    <w:p w14:paraId="0CF4E4C0" w14:textId="77777777" w:rsidR="00966C2D" w:rsidRPr="00D52BF4" w:rsidRDefault="00966C2D" w:rsidP="00405CAC">
      <w:pPr>
        <w:pStyle w:val="a5"/>
        <w:ind w:firstLineChars="0" w:firstLine="1"/>
        <w:rPr>
          <w:rFonts w:asciiTheme="minorEastAsia" w:hAnsiTheme="minorEastAsia"/>
        </w:rPr>
      </w:pPr>
    </w:p>
    <w:p w14:paraId="29F85A91" w14:textId="77777777" w:rsidR="00966C2D" w:rsidRPr="00D52BF4" w:rsidRDefault="00966C2D" w:rsidP="00405CAC">
      <w:pPr>
        <w:pStyle w:val="a5"/>
        <w:ind w:firstLineChars="0" w:firstLine="1"/>
        <w:rPr>
          <w:rFonts w:asciiTheme="minorEastAsia" w:hAnsiTheme="minorEastAsia"/>
        </w:rPr>
      </w:pPr>
    </w:p>
    <w:p w14:paraId="37B724B9" w14:textId="77777777" w:rsidR="00966C2D" w:rsidRPr="00D52BF4" w:rsidRDefault="00966C2D" w:rsidP="00405CAC">
      <w:pPr>
        <w:pStyle w:val="a5"/>
        <w:ind w:firstLineChars="0" w:firstLine="1"/>
        <w:rPr>
          <w:rFonts w:asciiTheme="minorEastAsia" w:hAnsiTheme="minorEastAsia"/>
        </w:rPr>
      </w:pPr>
    </w:p>
    <w:p w14:paraId="0808A1F4" w14:textId="77777777" w:rsidR="00966C2D" w:rsidRPr="00D52BF4" w:rsidRDefault="00966C2D" w:rsidP="00405CAC">
      <w:pPr>
        <w:pStyle w:val="a5"/>
        <w:ind w:firstLineChars="0" w:firstLine="1"/>
        <w:rPr>
          <w:rFonts w:asciiTheme="minorEastAsia" w:hAnsiTheme="minorEastAsia"/>
        </w:rPr>
      </w:pPr>
    </w:p>
    <w:p w14:paraId="4E39D1D3" w14:textId="77777777" w:rsidR="00966C2D" w:rsidRPr="00D52BF4" w:rsidRDefault="00966C2D" w:rsidP="00405CAC">
      <w:pPr>
        <w:pStyle w:val="a5"/>
        <w:ind w:firstLineChars="0" w:firstLine="1"/>
        <w:rPr>
          <w:rFonts w:asciiTheme="minorEastAsia" w:hAnsiTheme="minorEastAsia"/>
        </w:rPr>
      </w:pPr>
    </w:p>
    <w:p w14:paraId="1B3370BC" w14:textId="4414D1F5" w:rsidR="00966C2D" w:rsidRPr="00D52BF4" w:rsidRDefault="00966C2D" w:rsidP="00405CAC">
      <w:pPr>
        <w:pStyle w:val="a5"/>
        <w:ind w:firstLineChars="0" w:firstLine="1"/>
        <w:rPr>
          <w:rFonts w:asciiTheme="minorEastAsia" w:hAnsiTheme="minorEastAsia"/>
        </w:rPr>
      </w:pPr>
    </w:p>
    <w:p w14:paraId="1F78910C" w14:textId="77777777" w:rsidR="00966C2D" w:rsidRPr="00D52BF4" w:rsidRDefault="00966C2D" w:rsidP="00405CAC">
      <w:pPr>
        <w:pStyle w:val="a5"/>
        <w:ind w:firstLineChars="0" w:firstLine="1"/>
        <w:rPr>
          <w:rFonts w:asciiTheme="minorEastAsia" w:hAnsiTheme="minorEastAsia"/>
        </w:rPr>
      </w:pPr>
    </w:p>
    <w:p w14:paraId="6F614E67" w14:textId="77777777" w:rsidR="00966C2D" w:rsidRPr="00D52BF4" w:rsidRDefault="00966C2D" w:rsidP="00405CAC">
      <w:pPr>
        <w:pStyle w:val="a5"/>
        <w:ind w:firstLineChars="0" w:firstLine="1"/>
        <w:rPr>
          <w:rFonts w:asciiTheme="minorEastAsia" w:hAnsiTheme="minorEastAsia"/>
        </w:rPr>
      </w:pPr>
    </w:p>
    <w:p w14:paraId="0309A57B" w14:textId="77777777" w:rsidR="00966C2D" w:rsidRPr="00D52BF4" w:rsidRDefault="00966C2D" w:rsidP="00405CAC">
      <w:pPr>
        <w:pStyle w:val="a5"/>
        <w:ind w:firstLineChars="0" w:firstLine="1"/>
        <w:rPr>
          <w:rFonts w:asciiTheme="minorEastAsia" w:hAnsiTheme="minorEastAsia"/>
        </w:rPr>
      </w:pPr>
    </w:p>
    <w:p w14:paraId="241E0E11" w14:textId="709A77FB" w:rsidR="00966C2D" w:rsidRPr="00D52BF4" w:rsidRDefault="00966C2D" w:rsidP="00405CAC">
      <w:pPr>
        <w:pStyle w:val="a5"/>
        <w:ind w:firstLineChars="0" w:firstLine="1"/>
        <w:rPr>
          <w:rFonts w:asciiTheme="minorEastAsia" w:hAnsiTheme="minorEastAsia"/>
        </w:rPr>
      </w:pPr>
    </w:p>
    <w:p w14:paraId="300E665D" w14:textId="62E0462C" w:rsidR="00966C2D" w:rsidRPr="00D52BF4" w:rsidRDefault="00966C2D" w:rsidP="00405CAC">
      <w:pPr>
        <w:pStyle w:val="a5"/>
        <w:ind w:firstLineChars="0" w:firstLine="1"/>
        <w:rPr>
          <w:rFonts w:asciiTheme="minorEastAsia" w:hAnsiTheme="minorEastAsia"/>
        </w:rPr>
      </w:pPr>
    </w:p>
    <w:p w14:paraId="3379D381" w14:textId="25F6919E" w:rsidR="00966C2D" w:rsidRPr="00D52BF4" w:rsidRDefault="00966C2D" w:rsidP="00405CAC">
      <w:pPr>
        <w:pStyle w:val="a5"/>
        <w:ind w:firstLineChars="0" w:firstLine="1"/>
        <w:rPr>
          <w:rFonts w:asciiTheme="minorEastAsia" w:hAnsiTheme="minorEastAsia"/>
        </w:rPr>
      </w:pPr>
    </w:p>
    <w:p w14:paraId="2049B447" w14:textId="1A95293C" w:rsidR="00966C2D" w:rsidRPr="00D52BF4" w:rsidRDefault="00966C2D" w:rsidP="00405CAC">
      <w:pPr>
        <w:pStyle w:val="a5"/>
        <w:ind w:firstLineChars="0" w:firstLine="1"/>
        <w:rPr>
          <w:rFonts w:asciiTheme="minorEastAsia" w:hAnsiTheme="minorEastAsia"/>
        </w:rPr>
      </w:pPr>
    </w:p>
    <w:p w14:paraId="191EC960" w14:textId="77777777" w:rsidR="00966C2D" w:rsidRPr="00D52BF4" w:rsidRDefault="00966C2D" w:rsidP="00405CAC">
      <w:pPr>
        <w:pStyle w:val="a5"/>
        <w:ind w:firstLineChars="0" w:firstLine="1"/>
        <w:rPr>
          <w:rFonts w:asciiTheme="minorEastAsia" w:hAnsiTheme="minorEastAsia"/>
        </w:rPr>
      </w:pPr>
    </w:p>
    <w:p w14:paraId="4D201475" w14:textId="77777777" w:rsidR="00966C2D" w:rsidRPr="00D52BF4" w:rsidRDefault="00966C2D" w:rsidP="00405CAC">
      <w:pPr>
        <w:pStyle w:val="a5"/>
        <w:ind w:firstLineChars="0" w:firstLine="1"/>
        <w:rPr>
          <w:rFonts w:asciiTheme="minorEastAsia" w:hAnsiTheme="minorEastAsia"/>
        </w:rPr>
      </w:pPr>
    </w:p>
    <w:p w14:paraId="62BDA943"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21136A99" w14:textId="73070B97" w:rsidR="006E3907" w:rsidRPr="00D52BF4" w:rsidRDefault="006E3907" w:rsidP="006E3907">
      <w:pPr>
        <w:pStyle w:val="ad"/>
        <w:ind w:leftChars="0" w:left="480" w:hanging="480"/>
        <w:outlineLvl w:val="2"/>
        <w:rPr>
          <w:noProof/>
          <w:sz w:val="24"/>
        </w:rPr>
      </w:pPr>
      <w:bookmarkStart w:id="130" w:name="_Toc131018100"/>
      <w:r w:rsidRPr="00D52BF4">
        <w:rPr>
          <w:noProof/>
          <w:sz w:val="24"/>
        </w:rPr>
        <w:t>（５）</w:t>
      </w:r>
      <w:r w:rsidRPr="00D52BF4">
        <w:rPr>
          <w:rFonts w:hint="eastAsia"/>
          <w:noProof/>
          <w:sz w:val="24"/>
        </w:rPr>
        <w:t>外出の際</w:t>
      </w:r>
      <w:r w:rsidR="00754B7F" w:rsidRPr="00D52BF4">
        <w:rPr>
          <w:rFonts w:hint="eastAsia"/>
          <w:noProof/>
          <w:sz w:val="24"/>
        </w:rPr>
        <w:t>の</w:t>
      </w:r>
      <w:r w:rsidRPr="00D52BF4">
        <w:rPr>
          <w:rFonts w:hint="eastAsia"/>
          <w:noProof/>
          <w:sz w:val="24"/>
        </w:rPr>
        <w:t>困</w:t>
      </w:r>
      <w:r w:rsidR="00754B7F" w:rsidRPr="00D52BF4">
        <w:rPr>
          <w:rFonts w:hint="eastAsia"/>
          <w:noProof/>
          <w:sz w:val="24"/>
        </w:rPr>
        <w:t>りごと</w:t>
      </w:r>
      <w:bookmarkEnd w:id="130"/>
    </w:p>
    <w:p w14:paraId="00ED41B5" w14:textId="6431B224"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42　</w:t>
      </w:r>
      <w:r w:rsidRPr="00D52BF4">
        <w:rPr>
          <w:rFonts w:ascii="BIZ UDゴシック" w:eastAsia="BIZ UDゴシック" w:hAnsi="BIZ UDゴシック"/>
        </w:rPr>
        <w:t>外出</w:t>
      </w:r>
      <w:r w:rsidRPr="00D52BF4">
        <w:rPr>
          <w:rFonts w:ascii="BIZ UDゴシック" w:eastAsia="BIZ UDゴシック" w:hAnsi="BIZ UDゴシック" w:hint="eastAsia"/>
        </w:rPr>
        <w:t>の</w:t>
      </w:r>
      <w:r w:rsidRPr="00D52BF4">
        <w:rPr>
          <w:rFonts w:ascii="BIZ UDゴシック" w:eastAsia="BIZ UDゴシック" w:hAnsi="BIZ UDゴシック"/>
        </w:rPr>
        <w:t>際</w:t>
      </w:r>
      <w:r w:rsidRPr="00D52BF4">
        <w:rPr>
          <w:rFonts w:ascii="BIZ UDゴシック" w:eastAsia="BIZ UDゴシック" w:hAnsi="BIZ UDゴシック" w:hint="eastAsia"/>
        </w:rPr>
        <w:t>に</w:t>
      </w:r>
      <w:r w:rsidRPr="00D52BF4">
        <w:rPr>
          <w:rFonts w:ascii="BIZ UDゴシック" w:eastAsia="BIZ UDゴシック" w:hAnsi="BIZ UDゴシック"/>
        </w:rPr>
        <w:t>困って</w:t>
      </w:r>
      <w:r w:rsidRPr="00D52BF4">
        <w:rPr>
          <w:rFonts w:ascii="BIZ UDゴシック" w:eastAsia="BIZ UDゴシック" w:hAnsi="BIZ UDゴシック" w:hint="eastAsia"/>
        </w:rPr>
        <w:t>いることはありますか。（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28FE733A" w14:textId="77777777" w:rsidR="00EB1F0A" w:rsidRPr="00D52BF4" w:rsidRDefault="00EB1F0A" w:rsidP="00405CAC">
      <w:pPr>
        <w:pStyle w:val="a5"/>
        <w:ind w:firstLineChars="0" w:firstLine="1"/>
        <w:rPr>
          <w:rFonts w:asciiTheme="minorEastAsia" w:hAnsiTheme="minorEastAsia"/>
        </w:rPr>
      </w:pPr>
    </w:p>
    <w:p w14:paraId="00B4AB86" w14:textId="000F1601" w:rsidR="00704286" w:rsidRPr="00D52BF4" w:rsidRDefault="00704286" w:rsidP="00704286">
      <w:pPr>
        <w:pStyle w:val="a5"/>
        <w:ind w:firstLine="220"/>
        <w:rPr>
          <w:rFonts w:asciiTheme="minorEastAsia" w:hAnsiTheme="minorEastAsia"/>
        </w:rPr>
      </w:pPr>
      <w:r w:rsidRPr="00D52BF4">
        <w:rPr>
          <w:rFonts w:asciiTheme="minorEastAsia" w:hAnsiTheme="minorEastAsia" w:hint="eastAsia"/>
        </w:rPr>
        <w:t>外出の際に困っていることは、</w:t>
      </w:r>
      <w:r w:rsidR="008C3574" w:rsidRPr="00D52BF4">
        <w:rPr>
          <w:rFonts w:asciiTheme="minorEastAsia" w:hAnsiTheme="minorEastAsia" w:hint="eastAsia"/>
        </w:rPr>
        <w:t>全体で</w:t>
      </w:r>
      <w:r w:rsidRPr="00D52BF4">
        <w:rPr>
          <w:rFonts w:asciiTheme="minorEastAsia" w:hAnsiTheme="minorEastAsia" w:hint="eastAsia"/>
        </w:rPr>
        <w:t>「他人との会話が難しい」が34.3％と最も高く、次いで「電車やバスなどの交通機関が利用しづらい」が23.7％、「他人の視線が気になる」が18.4％となっています。一方、「特に困っていることはない」は30.9％となっています。</w:t>
      </w:r>
    </w:p>
    <w:p w14:paraId="6A80DF10" w14:textId="649E78B1" w:rsidR="00E24930" w:rsidRDefault="00664307" w:rsidP="00704286">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704286" w:rsidRPr="00D52BF4">
        <w:rPr>
          <w:rFonts w:asciiTheme="minorEastAsia" w:hAnsiTheme="minorEastAsia" w:hint="eastAsia"/>
        </w:rPr>
        <w:t>みると、知的障がい</w:t>
      </w:r>
      <w:r w:rsidR="00F02755" w:rsidRPr="00D52BF4">
        <w:rPr>
          <w:rFonts w:asciiTheme="minorEastAsia" w:hAnsiTheme="minorEastAsia" w:hint="eastAsia"/>
        </w:rPr>
        <w:t>（</w:t>
      </w:r>
      <w:r w:rsidR="00704286" w:rsidRPr="00D52BF4">
        <w:rPr>
          <w:rFonts w:asciiTheme="minorEastAsia" w:hAnsiTheme="minorEastAsia" w:hint="eastAsia"/>
        </w:rPr>
        <w:t>41.3％</w:t>
      </w:r>
      <w:r w:rsidR="00F02755" w:rsidRPr="00D52BF4">
        <w:rPr>
          <w:rFonts w:asciiTheme="minorEastAsia" w:hAnsiTheme="minorEastAsia" w:hint="eastAsia"/>
        </w:rPr>
        <w:t>）、発達障がい（</w:t>
      </w:r>
      <w:r w:rsidR="00704286" w:rsidRPr="00D52BF4">
        <w:rPr>
          <w:rFonts w:asciiTheme="minorEastAsia" w:hAnsiTheme="minorEastAsia" w:hint="eastAsia"/>
        </w:rPr>
        <w:t>39.7％</w:t>
      </w:r>
      <w:r w:rsidR="00F02755" w:rsidRPr="00D52BF4">
        <w:rPr>
          <w:rFonts w:asciiTheme="minorEastAsia" w:hAnsiTheme="minorEastAsia" w:hint="eastAsia"/>
        </w:rPr>
        <w:t>）では「他人との会話が難しい」が４割前後と</w:t>
      </w:r>
      <w:r w:rsidR="00704286" w:rsidRPr="00D52BF4">
        <w:rPr>
          <w:rFonts w:asciiTheme="minorEastAsia" w:hAnsiTheme="minorEastAsia" w:hint="eastAsia"/>
        </w:rPr>
        <w:t>高くなっています。</w:t>
      </w:r>
    </w:p>
    <w:p w14:paraId="449753EF" w14:textId="6AA3395A" w:rsidR="00966C2D" w:rsidRPr="003D6BE4" w:rsidRDefault="00E24930" w:rsidP="00704286">
      <w:pPr>
        <w:pStyle w:val="a5"/>
        <w:ind w:firstLine="220"/>
        <w:rPr>
          <w:rFonts w:asciiTheme="minorEastAsia" w:hAnsiTheme="minorEastAsia"/>
          <w:color w:val="000000" w:themeColor="text1"/>
        </w:rPr>
      </w:pPr>
      <w:r w:rsidRPr="003D6BE4">
        <w:rPr>
          <w:rFonts w:asciiTheme="minorEastAsia" w:hAnsiTheme="minorEastAsia" w:hint="eastAsia"/>
          <w:color w:val="000000" w:themeColor="text1"/>
        </w:rPr>
        <w:t>障がい種別ごとに比較すると、</w:t>
      </w:r>
      <w:r w:rsidR="00704286" w:rsidRPr="003D6BE4">
        <w:rPr>
          <w:rFonts w:asciiTheme="minorEastAsia" w:hAnsiTheme="minorEastAsia" w:hint="eastAsia"/>
          <w:color w:val="000000" w:themeColor="text1"/>
        </w:rPr>
        <w:t>身体障がいは「電車やバスなどの交通機関が利用しづらい」（40.6％）、「障がい者でも使えるトイレや移動しやすい通路などの情報がない」（32.3％）、「バリアフリーの通路が少ない」（25.0％）が</w:t>
      </w:r>
      <w:r w:rsidR="00733BBA" w:rsidRPr="003D6BE4">
        <w:rPr>
          <w:rFonts w:asciiTheme="minorEastAsia" w:hAnsiTheme="minorEastAsia" w:hint="eastAsia"/>
          <w:color w:val="000000" w:themeColor="text1"/>
        </w:rPr>
        <w:t>ほか</w:t>
      </w:r>
      <w:r w:rsidR="00704286" w:rsidRPr="003D6BE4">
        <w:rPr>
          <w:rFonts w:asciiTheme="minorEastAsia" w:hAnsiTheme="minorEastAsia" w:hint="eastAsia"/>
          <w:color w:val="000000" w:themeColor="text1"/>
        </w:rPr>
        <w:t>の</w:t>
      </w:r>
      <w:r w:rsidR="00B67F2F" w:rsidRPr="003D6BE4">
        <w:rPr>
          <w:rFonts w:asciiTheme="minorEastAsia" w:hAnsiTheme="minorEastAsia" w:hint="eastAsia"/>
          <w:color w:val="000000" w:themeColor="text1"/>
        </w:rPr>
        <w:t>障がい</w:t>
      </w:r>
      <w:r w:rsidRPr="003D6BE4">
        <w:rPr>
          <w:rFonts w:asciiTheme="minorEastAsia" w:hAnsiTheme="minorEastAsia" w:hint="eastAsia"/>
          <w:color w:val="000000" w:themeColor="text1"/>
        </w:rPr>
        <w:t>種別</w:t>
      </w:r>
      <w:r w:rsidR="00704286" w:rsidRPr="003D6BE4">
        <w:rPr>
          <w:rFonts w:asciiTheme="minorEastAsia" w:hAnsiTheme="minorEastAsia" w:hint="eastAsia"/>
          <w:color w:val="000000" w:themeColor="text1"/>
        </w:rPr>
        <w:t>よりそれぞれ高くなっています。</w:t>
      </w:r>
    </w:p>
    <w:p w14:paraId="09FE5CC0" w14:textId="1C0192EC" w:rsidR="00F02755" w:rsidRPr="00D52BF4" w:rsidRDefault="00F02755" w:rsidP="00F02755">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1C6CD0"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w:t>
      </w:r>
      <w:r w:rsidRPr="00D52BF4">
        <w:rPr>
          <w:rFonts w:asciiTheme="minorEastAsia" w:hAnsiTheme="minorEastAsia" w:hint="eastAsia"/>
        </w:rPr>
        <w:t>と少ないですが、精神障がいでも「他人との会話が難しい」が高</w:t>
      </w:r>
      <w:r w:rsidRPr="00D52BF4">
        <w:rPr>
          <w:rFonts w:asciiTheme="minorEastAsia" w:hAnsiTheme="minorEastAsia"/>
        </w:rPr>
        <w:t>い傾向にあります</w:t>
      </w:r>
      <w:r w:rsidRPr="00D52BF4">
        <w:rPr>
          <w:rFonts w:asciiTheme="minorEastAsia" w:hAnsiTheme="minorEastAsia" w:hint="eastAsia"/>
        </w:rPr>
        <w:t>。</w:t>
      </w:r>
      <w:r w:rsidR="0005512E" w:rsidRPr="00D52BF4">
        <w:rPr>
          <w:rFonts w:asciiTheme="minorEastAsia" w:hAnsiTheme="minorEastAsia" w:hint="eastAsia"/>
        </w:rPr>
        <w:t>難病では「障がい者でも使えるトイレや移動しやすい通路などの情報がない」、「バリアフリーの通路が少ない」、「車を駐車するところがない」、「電車やバスなどの交通機関が利用しづらい」が高</w:t>
      </w:r>
      <w:r w:rsidR="0005512E" w:rsidRPr="00D52BF4">
        <w:rPr>
          <w:rFonts w:asciiTheme="minorEastAsia" w:hAnsiTheme="minorEastAsia"/>
        </w:rPr>
        <w:t>い傾向にあります</w:t>
      </w:r>
      <w:r w:rsidR="0005512E" w:rsidRPr="00D52BF4">
        <w:rPr>
          <w:rFonts w:asciiTheme="minorEastAsia" w:hAnsiTheme="minorEastAsia" w:hint="eastAsia"/>
        </w:rPr>
        <w:t>。</w:t>
      </w:r>
    </w:p>
    <w:p w14:paraId="7C7BD153" w14:textId="05859D78" w:rsidR="00966C2D" w:rsidRPr="00D52BF4" w:rsidRDefault="00966C2D" w:rsidP="00405CAC">
      <w:pPr>
        <w:pStyle w:val="a5"/>
        <w:ind w:firstLineChars="0" w:firstLine="1"/>
        <w:rPr>
          <w:rFonts w:asciiTheme="minorEastAsia" w:hAnsiTheme="minorEastAsia"/>
        </w:rPr>
      </w:pPr>
    </w:p>
    <w:p w14:paraId="351A490D" w14:textId="71F6CA80" w:rsidR="00966C2D" w:rsidRPr="00D52BF4" w:rsidRDefault="00044AE7" w:rsidP="00405CAC">
      <w:pPr>
        <w:pStyle w:val="a5"/>
        <w:ind w:firstLineChars="0" w:firstLine="1"/>
        <w:rPr>
          <w:rFonts w:asciiTheme="minorEastAsia" w:hAnsiTheme="minorEastAsia"/>
        </w:rPr>
      </w:pPr>
      <w:r w:rsidRPr="00044AE7">
        <w:rPr>
          <w:noProof/>
        </w:rPr>
        <w:drawing>
          <wp:anchor distT="0" distB="0" distL="114300" distR="114300" simplePos="0" relativeHeight="252275712" behindDoc="0" locked="0" layoutInCell="1" allowOverlap="1" wp14:anchorId="3FA28B0A" wp14:editId="60792B10">
            <wp:simplePos x="0" y="0"/>
            <wp:positionH relativeFrom="margin">
              <wp:align>center</wp:align>
            </wp:positionH>
            <wp:positionV relativeFrom="paragraph">
              <wp:posOffset>9599</wp:posOffset>
            </wp:positionV>
            <wp:extent cx="5798160" cy="4973400"/>
            <wp:effectExtent l="0" t="0" r="0" b="0"/>
            <wp:wrapNone/>
            <wp:docPr id="971" name="図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98160" cy="497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140C7" w14:textId="693A29FC" w:rsidR="00966C2D" w:rsidRPr="00D52BF4" w:rsidRDefault="00966C2D" w:rsidP="00405CAC">
      <w:pPr>
        <w:pStyle w:val="a5"/>
        <w:ind w:firstLineChars="0" w:firstLine="1"/>
        <w:rPr>
          <w:rFonts w:asciiTheme="minorEastAsia" w:hAnsiTheme="minorEastAsia"/>
        </w:rPr>
      </w:pPr>
    </w:p>
    <w:p w14:paraId="2FCEEFF4" w14:textId="754F7F3C" w:rsidR="00966C2D" w:rsidRPr="00D52BF4" w:rsidRDefault="00966C2D" w:rsidP="00405CAC">
      <w:pPr>
        <w:pStyle w:val="a5"/>
        <w:ind w:firstLineChars="0" w:firstLine="1"/>
        <w:rPr>
          <w:rFonts w:asciiTheme="minorEastAsia" w:hAnsiTheme="minorEastAsia"/>
        </w:rPr>
      </w:pPr>
    </w:p>
    <w:p w14:paraId="30D83F6E" w14:textId="433E06B8" w:rsidR="00966C2D" w:rsidRPr="00D52BF4" w:rsidRDefault="00966C2D" w:rsidP="00405CAC">
      <w:pPr>
        <w:pStyle w:val="a5"/>
        <w:ind w:firstLineChars="0" w:firstLine="1"/>
        <w:rPr>
          <w:rFonts w:asciiTheme="minorEastAsia" w:hAnsiTheme="minorEastAsia"/>
        </w:rPr>
      </w:pPr>
    </w:p>
    <w:p w14:paraId="730625FD" w14:textId="77777777" w:rsidR="00966C2D" w:rsidRPr="00D52BF4" w:rsidRDefault="00966C2D" w:rsidP="00405CAC">
      <w:pPr>
        <w:pStyle w:val="a5"/>
        <w:ind w:firstLineChars="0" w:firstLine="1"/>
        <w:rPr>
          <w:rFonts w:asciiTheme="minorEastAsia" w:hAnsiTheme="minorEastAsia"/>
        </w:rPr>
      </w:pPr>
    </w:p>
    <w:p w14:paraId="4DEC629B" w14:textId="77777777" w:rsidR="00966C2D" w:rsidRPr="00D52BF4" w:rsidRDefault="00966C2D" w:rsidP="00405CAC">
      <w:pPr>
        <w:pStyle w:val="a5"/>
        <w:ind w:firstLineChars="0" w:firstLine="1"/>
        <w:rPr>
          <w:rFonts w:asciiTheme="minorEastAsia" w:hAnsiTheme="minorEastAsia"/>
        </w:rPr>
      </w:pPr>
    </w:p>
    <w:p w14:paraId="008FAC5B" w14:textId="77777777" w:rsidR="00966C2D" w:rsidRPr="00D52BF4" w:rsidRDefault="00966C2D" w:rsidP="00405CAC">
      <w:pPr>
        <w:pStyle w:val="a5"/>
        <w:ind w:firstLineChars="0" w:firstLine="1"/>
        <w:rPr>
          <w:rFonts w:asciiTheme="minorEastAsia" w:hAnsiTheme="minorEastAsia"/>
        </w:rPr>
      </w:pPr>
    </w:p>
    <w:p w14:paraId="22D3BC95" w14:textId="77777777" w:rsidR="00966C2D" w:rsidRPr="00D52BF4" w:rsidRDefault="00966C2D" w:rsidP="00405CAC">
      <w:pPr>
        <w:pStyle w:val="a5"/>
        <w:ind w:firstLineChars="0" w:firstLine="1"/>
        <w:rPr>
          <w:rFonts w:asciiTheme="minorEastAsia" w:hAnsiTheme="minorEastAsia"/>
        </w:rPr>
      </w:pPr>
    </w:p>
    <w:p w14:paraId="2FF66956" w14:textId="77777777" w:rsidR="00966C2D" w:rsidRPr="00D52BF4" w:rsidRDefault="00966C2D" w:rsidP="00405CAC">
      <w:pPr>
        <w:pStyle w:val="a5"/>
        <w:ind w:firstLineChars="0" w:firstLine="1"/>
        <w:rPr>
          <w:rFonts w:asciiTheme="minorEastAsia" w:hAnsiTheme="minorEastAsia"/>
        </w:rPr>
      </w:pPr>
    </w:p>
    <w:p w14:paraId="1B33D8FB" w14:textId="77777777" w:rsidR="00966C2D" w:rsidRPr="00D52BF4" w:rsidRDefault="00966C2D" w:rsidP="00405CAC">
      <w:pPr>
        <w:pStyle w:val="a5"/>
        <w:ind w:firstLineChars="0" w:firstLine="1"/>
        <w:rPr>
          <w:rFonts w:asciiTheme="minorEastAsia" w:hAnsiTheme="minorEastAsia"/>
        </w:rPr>
      </w:pPr>
    </w:p>
    <w:p w14:paraId="2F17D104" w14:textId="77777777" w:rsidR="00966C2D" w:rsidRPr="00D52BF4" w:rsidRDefault="00966C2D" w:rsidP="00405CAC">
      <w:pPr>
        <w:pStyle w:val="a5"/>
        <w:ind w:firstLineChars="0" w:firstLine="1"/>
        <w:rPr>
          <w:rFonts w:asciiTheme="minorEastAsia" w:hAnsiTheme="minorEastAsia"/>
        </w:rPr>
      </w:pPr>
    </w:p>
    <w:p w14:paraId="3FBA4EA6" w14:textId="77777777" w:rsidR="00966C2D" w:rsidRPr="00D52BF4" w:rsidRDefault="00966C2D" w:rsidP="00405CAC">
      <w:pPr>
        <w:pStyle w:val="a5"/>
        <w:ind w:firstLineChars="0" w:firstLine="1"/>
        <w:rPr>
          <w:rFonts w:asciiTheme="minorEastAsia" w:hAnsiTheme="minorEastAsia"/>
        </w:rPr>
      </w:pPr>
    </w:p>
    <w:p w14:paraId="6967FD5F" w14:textId="77777777" w:rsidR="00966C2D" w:rsidRPr="00D52BF4" w:rsidRDefault="00966C2D" w:rsidP="00405CAC">
      <w:pPr>
        <w:pStyle w:val="a5"/>
        <w:ind w:firstLineChars="0" w:firstLine="1"/>
        <w:rPr>
          <w:rFonts w:asciiTheme="minorEastAsia" w:hAnsiTheme="minorEastAsia"/>
        </w:rPr>
      </w:pPr>
    </w:p>
    <w:p w14:paraId="55701D8C" w14:textId="77777777" w:rsidR="00966C2D" w:rsidRPr="00D52BF4" w:rsidRDefault="00966C2D" w:rsidP="00405CAC">
      <w:pPr>
        <w:pStyle w:val="a5"/>
        <w:ind w:firstLineChars="0" w:firstLine="1"/>
        <w:rPr>
          <w:rFonts w:asciiTheme="minorEastAsia" w:hAnsiTheme="minorEastAsia"/>
        </w:rPr>
      </w:pPr>
    </w:p>
    <w:p w14:paraId="492A5D40" w14:textId="77777777" w:rsidR="00966C2D" w:rsidRPr="00D52BF4" w:rsidRDefault="00966C2D" w:rsidP="00405CAC">
      <w:pPr>
        <w:pStyle w:val="a5"/>
        <w:ind w:firstLineChars="0" w:firstLine="1"/>
        <w:rPr>
          <w:rFonts w:asciiTheme="minorEastAsia" w:hAnsiTheme="minorEastAsia"/>
        </w:rPr>
      </w:pPr>
    </w:p>
    <w:p w14:paraId="79482E79" w14:textId="77777777" w:rsidR="00966C2D" w:rsidRPr="00D52BF4" w:rsidRDefault="00966C2D" w:rsidP="00405CAC">
      <w:pPr>
        <w:pStyle w:val="a5"/>
        <w:ind w:firstLineChars="0" w:firstLine="1"/>
        <w:rPr>
          <w:rFonts w:asciiTheme="minorEastAsia" w:hAnsiTheme="minorEastAsia"/>
        </w:rPr>
      </w:pPr>
    </w:p>
    <w:p w14:paraId="612BCA12" w14:textId="77777777" w:rsidR="00966C2D" w:rsidRPr="00D52BF4" w:rsidRDefault="00966C2D" w:rsidP="00405CAC">
      <w:pPr>
        <w:pStyle w:val="a5"/>
        <w:ind w:firstLineChars="0" w:firstLine="1"/>
        <w:rPr>
          <w:rFonts w:asciiTheme="minorEastAsia" w:hAnsiTheme="minorEastAsia"/>
        </w:rPr>
      </w:pPr>
    </w:p>
    <w:p w14:paraId="67F406F4" w14:textId="77777777" w:rsidR="00966C2D" w:rsidRPr="00D52BF4" w:rsidRDefault="00966C2D" w:rsidP="00405CAC">
      <w:pPr>
        <w:pStyle w:val="a5"/>
        <w:ind w:firstLineChars="0" w:firstLine="1"/>
        <w:rPr>
          <w:rFonts w:asciiTheme="minorEastAsia" w:hAnsiTheme="minorEastAsia"/>
        </w:rPr>
      </w:pPr>
    </w:p>
    <w:p w14:paraId="17BBA67E" w14:textId="395E378A" w:rsidR="00966C2D" w:rsidRPr="00D52BF4" w:rsidRDefault="002E657A" w:rsidP="00405CAC">
      <w:pPr>
        <w:pStyle w:val="a5"/>
        <w:ind w:firstLineChars="0" w:firstLine="1"/>
        <w:rPr>
          <w:rFonts w:asciiTheme="minorEastAsia" w:hAnsiTheme="minorEastAsia"/>
        </w:rPr>
      </w:pPr>
      <w:r>
        <w:rPr>
          <w:rFonts w:asciiTheme="minorEastAsia" w:hAnsiTheme="minorEastAsia"/>
          <w:noProof/>
        </w:rPr>
        <mc:AlternateContent>
          <mc:Choice Requires="wps">
            <w:drawing>
              <wp:anchor distT="0" distB="0" distL="114300" distR="114300" simplePos="0" relativeHeight="252328960" behindDoc="0" locked="0" layoutInCell="1" allowOverlap="1" wp14:anchorId="6E8583CB" wp14:editId="0A221D60">
                <wp:simplePos x="0" y="0"/>
                <wp:positionH relativeFrom="column">
                  <wp:posOffset>-85090</wp:posOffset>
                </wp:positionH>
                <wp:positionV relativeFrom="paragraph">
                  <wp:posOffset>922020</wp:posOffset>
                </wp:positionV>
                <wp:extent cx="6261100" cy="30480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6261100" cy="304800"/>
                        </a:xfrm>
                        <a:prstGeom prst="rect">
                          <a:avLst/>
                        </a:prstGeom>
                        <a:noFill/>
                        <a:ln w="6350">
                          <a:noFill/>
                        </a:ln>
                      </wps:spPr>
                      <wps:txbx>
                        <w:txbxContent>
                          <w:p w14:paraId="1722DC45" w14:textId="7C77E195" w:rsidR="002E657A" w:rsidRDefault="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583CB" id="テキスト ボックス 141" o:spid="_x0000_s1070" type="#_x0000_t202" style="position:absolute;left:0;text-align:left;margin-left:-6.7pt;margin-top:72.6pt;width:493pt;height:24pt;z-index:25232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" filled="f" stroked="f" strokeweight=".5pt">
                <v:textbox>
                  <w:txbxContent>
                    <w:p w14:paraId="1722DC45" w14:textId="7C77E195" w:rsidR="002E657A" w:rsidRDefault="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v:textbox>
              </v:shape>
            </w:pict>
          </mc:Fallback>
        </mc:AlternateContent>
      </w:r>
      <w:r w:rsidR="00966C2D" w:rsidRPr="00D52BF4">
        <w:rPr>
          <w:rFonts w:asciiTheme="minorEastAsia" w:hAnsiTheme="minorEastAsia"/>
        </w:rPr>
        <w:br w:type="page"/>
      </w:r>
    </w:p>
    <w:p w14:paraId="14EF002D" w14:textId="77777777" w:rsidR="006E3907" w:rsidRPr="00D52BF4" w:rsidRDefault="006E3907" w:rsidP="006E3907">
      <w:pPr>
        <w:pStyle w:val="ad"/>
        <w:ind w:leftChars="0" w:left="480" w:hanging="480"/>
        <w:outlineLvl w:val="2"/>
        <w:rPr>
          <w:noProof/>
          <w:sz w:val="24"/>
        </w:rPr>
      </w:pPr>
      <w:bookmarkStart w:id="131" w:name="_Toc131018101"/>
      <w:r w:rsidRPr="00D52BF4">
        <w:rPr>
          <w:noProof/>
          <w:sz w:val="24"/>
        </w:rPr>
        <w:t>（６）</w:t>
      </w:r>
      <w:r w:rsidRPr="00D52BF4">
        <w:rPr>
          <w:rFonts w:hint="eastAsia"/>
          <w:noProof/>
          <w:sz w:val="24"/>
        </w:rPr>
        <w:t>地域の人との交流</w:t>
      </w:r>
      <w:bookmarkEnd w:id="131"/>
    </w:p>
    <w:p w14:paraId="2FE66E01"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43　</w:t>
      </w:r>
      <w:r w:rsidRPr="00D52BF4">
        <w:rPr>
          <w:rFonts w:ascii="BIZ UDゴシック" w:eastAsia="BIZ UDゴシック" w:hAnsi="BIZ UDゴシック"/>
        </w:rPr>
        <w:t>地域</w:t>
      </w:r>
      <w:r w:rsidRPr="00D52BF4">
        <w:rPr>
          <w:rFonts w:ascii="BIZ UDゴシック" w:eastAsia="BIZ UDゴシック" w:hAnsi="BIZ UDゴシック" w:hint="eastAsia"/>
        </w:rPr>
        <w:t>の</w:t>
      </w:r>
      <w:r w:rsidRPr="00D52BF4">
        <w:rPr>
          <w:rFonts w:ascii="BIZ UDゴシック" w:eastAsia="BIZ UDゴシック" w:hAnsi="BIZ UDゴシック"/>
        </w:rPr>
        <w:t>人</w:t>
      </w:r>
      <w:r w:rsidRPr="00D52BF4">
        <w:rPr>
          <w:rFonts w:ascii="BIZ UDゴシック" w:eastAsia="BIZ UDゴシック" w:hAnsi="BIZ UDゴシック" w:hint="eastAsia"/>
        </w:rPr>
        <w:t>との</w:t>
      </w:r>
      <w:r w:rsidRPr="00D52BF4">
        <w:rPr>
          <w:rFonts w:ascii="BIZ UDゴシック" w:eastAsia="BIZ UDゴシック" w:hAnsi="BIZ UDゴシック"/>
        </w:rPr>
        <w:t>交流</w:t>
      </w:r>
      <w:r w:rsidRPr="00D52BF4">
        <w:rPr>
          <w:rFonts w:ascii="BIZ UDゴシック" w:eastAsia="BIZ UDゴシック" w:hAnsi="BIZ UDゴシック" w:hint="eastAsia"/>
        </w:rPr>
        <w:t>は、</w:t>
      </w:r>
      <w:r w:rsidRPr="00D52BF4">
        <w:rPr>
          <w:rFonts w:ascii="BIZ UDゴシック" w:eastAsia="BIZ UDゴシック" w:hAnsi="BIZ UDゴシック"/>
        </w:rPr>
        <w:t>次</w:t>
      </w:r>
      <w:r w:rsidRPr="00D52BF4">
        <w:rPr>
          <w:rFonts w:ascii="BIZ UDゴシック" w:eastAsia="BIZ UDゴシック" w:hAnsi="BIZ UDゴシック" w:hint="eastAsia"/>
        </w:rPr>
        <w:t>のどれにあてはまりますか。（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3616E3EC" w14:textId="77777777" w:rsidR="00EB1F0A" w:rsidRPr="00D52BF4" w:rsidRDefault="00EB1F0A" w:rsidP="00405CAC">
      <w:pPr>
        <w:pStyle w:val="a5"/>
        <w:ind w:firstLineChars="0" w:firstLine="1"/>
        <w:rPr>
          <w:rFonts w:asciiTheme="minorEastAsia" w:hAnsiTheme="minorEastAsia"/>
        </w:rPr>
      </w:pPr>
    </w:p>
    <w:p w14:paraId="55AE7FC4" w14:textId="36F0D077" w:rsidR="00960E6F" w:rsidRPr="00D52BF4" w:rsidRDefault="00960E6F" w:rsidP="00960E6F">
      <w:pPr>
        <w:pStyle w:val="a5"/>
        <w:ind w:firstLine="220"/>
        <w:rPr>
          <w:rFonts w:asciiTheme="minorEastAsia" w:hAnsiTheme="minorEastAsia"/>
        </w:rPr>
      </w:pPr>
      <w:r w:rsidRPr="00D52BF4">
        <w:rPr>
          <w:rFonts w:asciiTheme="minorEastAsia" w:hAnsiTheme="minorEastAsia" w:hint="eastAsia"/>
        </w:rPr>
        <w:t>地域の人との交流</w:t>
      </w:r>
      <w:r w:rsidR="008C3574" w:rsidRPr="00D52BF4">
        <w:rPr>
          <w:rFonts w:asciiTheme="minorEastAsia" w:hAnsiTheme="minorEastAsia" w:hint="eastAsia"/>
        </w:rPr>
        <w:t>は、全体で</w:t>
      </w:r>
      <w:r w:rsidRPr="00D52BF4">
        <w:rPr>
          <w:rFonts w:asciiTheme="minorEastAsia" w:hAnsiTheme="minorEastAsia" w:hint="eastAsia"/>
        </w:rPr>
        <w:t>「あいさつ程度はしている」</w:t>
      </w:r>
      <w:r w:rsidR="002666D1" w:rsidRPr="00D52BF4">
        <w:rPr>
          <w:rFonts w:asciiTheme="minorEastAsia" w:hAnsiTheme="minorEastAsia" w:hint="eastAsia"/>
        </w:rPr>
        <w:t>が</w:t>
      </w:r>
      <w:r w:rsidRPr="00D52BF4">
        <w:rPr>
          <w:rFonts w:asciiTheme="minorEastAsia" w:hAnsiTheme="minorEastAsia" w:hint="eastAsia"/>
        </w:rPr>
        <w:t>42.9％</w:t>
      </w:r>
      <w:r w:rsidR="002666D1" w:rsidRPr="00D52BF4">
        <w:rPr>
          <w:rFonts w:asciiTheme="minorEastAsia" w:hAnsiTheme="minorEastAsia" w:hint="eastAsia"/>
        </w:rPr>
        <w:t>と最も高く</w:t>
      </w:r>
      <w:r w:rsidRPr="00D52BF4">
        <w:rPr>
          <w:rFonts w:asciiTheme="minorEastAsia" w:hAnsiTheme="minorEastAsia" w:hint="eastAsia"/>
        </w:rPr>
        <w:t>、</w:t>
      </w:r>
      <w:r w:rsidR="002666D1" w:rsidRPr="00D52BF4">
        <w:rPr>
          <w:rFonts w:asciiTheme="minorEastAsia" w:hAnsiTheme="minorEastAsia" w:hint="eastAsia"/>
        </w:rPr>
        <w:t>次いで</w:t>
      </w:r>
      <w:r w:rsidRPr="00D52BF4">
        <w:rPr>
          <w:rFonts w:asciiTheme="minorEastAsia" w:hAnsiTheme="minorEastAsia" w:hint="eastAsia"/>
        </w:rPr>
        <w:t>「ほとんど行っていない」は29.0％</w:t>
      </w:r>
      <w:r w:rsidR="002666D1" w:rsidRPr="00D52BF4">
        <w:rPr>
          <w:rFonts w:asciiTheme="minorEastAsia" w:hAnsiTheme="minorEastAsia" w:hint="eastAsia"/>
        </w:rPr>
        <w:t>、「必要に応じて行っている」は19.8％、「積極的に行っている」は3.6％</w:t>
      </w:r>
      <w:r w:rsidRPr="00D52BF4">
        <w:rPr>
          <w:rFonts w:asciiTheme="minorEastAsia" w:hAnsiTheme="minorEastAsia" w:hint="eastAsia"/>
        </w:rPr>
        <w:t>となっています。</w:t>
      </w:r>
    </w:p>
    <w:p w14:paraId="27329A1F" w14:textId="69A2415B" w:rsidR="00966C2D" w:rsidRPr="003D6BE4" w:rsidRDefault="00B67F2F" w:rsidP="00960E6F">
      <w:pPr>
        <w:pStyle w:val="a5"/>
        <w:ind w:firstLine="220"/>
        <w:rPr>
          <w:rFonts w:asciiTheme="minorEastAsia" w:hAnsiTheme="minorEastAsia"/>
          <w:color w:val="000000" w:themeColor="text1"/>
        </w:rPr>
      </w:pPr>
      <w:r w:rsidRPr="00D52BF4">
        <w:rPr>
          <w:rFonts w:asciiTheme="minorEastAsia" w:hAnsiTheme="minorEastAsia" w:hint="eastAsia"/>
        </w:rPr>
        <w:t>障がい</w:t>
      </w:r>
      <w:r w:rsidR="000760F3" w:rsidRPr="003D6BE4">
        <w:rPr>
          <w:rFonts w:asciiTheme="minorEastAsia" w:hAnsiTheme="minorEastAsia" w:hint="eastAsia"/>
          <w:color w:val="000000" w:themeColor="text1"/>
        </w:rPr>
        <w:t>種</w:t>
      </w:r>
      <w:r w:rsidR="00960E6F" w:rsidRPr="003D6BE4">
        <w:rPr>
          <w:rFonts w:asciiTheme="minorEastAsia" w:hAnsiTheme="minorEastAsia" w:hint="eastAsia"/>
          <w:color w:val="000000" w:themeColor="text1"/>
        </w:rPr>
        <w:t>別</w:t>
      </w:r>
      <w:r w:rsidR="000760F3" w:rsidRPr="003D6BE4">
        <w:rPr>
          <w:rFonts w:asciiTheme="minorEastAsia" w:hAnsiTheme="minorEastAsia" w:hint="eastAsia"/>
          <w:color w:val="000000" w:themeColor="text1"/>
        </w:rPr>
        <w:t>で</w:t>
      </w:r>
      <w:r w:rsidR="00960E6F" w:rsidRPr="003D6BE4">
        <w:rPr>
          <w:rFonts w:asciiTheme="minorEastAsia" w:hAnsiTheme="minorEastAsia" w:hint="eastAsia"/>
          <w:color w:val="000000" w:themeColor="text1"/>
        </w:rPr>
        <w:t>み</w:t>
      </w:r>
      <w:r w:rsidR="003462F3" w:rsidRPr="003D6BE4">
        <w:rPr>
          <w:rFonts w:asciiTheme="minorEastAsia" w:hAnsiTheme="minorEastAsia" w:hint="eastAsia"/>
          <w:color w:val="000000" w:themeColor="text1"/>
        </w:rPr>
        <w:t>ても</w:t>
      </w:r>
      <w:r w:rsidR="002666D1" w:rsidRPr="003D6BE4">
        <w:rPr>
          <w:rFonts w:asciiTheme="minorEastAsia" w:hAnsiTheme="minorEastAsia" w:hint="eastAsia"/>
          <w:color w:val="000000" w:themeColor="text1"/>
        </w:rPr>
        <w:t>、</w:t>
      </w:r>
      <w:r w:rsidR="00960E6F" w:rsidRPr="003D6BE4">
        <w:rPr>
          <w:rFonts w:asciiTheme="minorEastAsia" w:hAnsiTheme="minorEastAsia" w:hint="eastAsia"/>
          <w:color w:val="000000" w:themeColor="text1"/>
        </w:rPr>
        <w:t>知的障がい（47.8％）、発達障がい（44.8％）</w:t>
      </w:r>
      <w:r w:rsidR="003462F3" w:rsidRPr="003D6BE4">
        <w:rPr>
          <w:rFonts w:asciiTheme="minorEastAsia" w:hAnsiTheme="minorEastAsia" w:hint="eastAsia"/>
          <w:color w:val="000000" w:themeColor="text1"/>
        </w:rPr>
        <w:t>、身体障がい（3</w:t>
      </w:r>
      <w:r w:rsidR="003462F3" w:rsidRPr="003D6BE4">
        <w:rPr>
          <w:rFonts w:asciiTheme="minorEastAsia" w:hAnsiTheme="minorEastAsia"/>
          <w:color w:val="000000" w:themeColor="text1"/>
        </w:rPr>
        <w:t>7.5</w:t>
      </w:r>
      <w:r w:rsidR="003462F3" w:rsidRPr="003D6BE4">
        <w:rPr>
          <w:rFonts w:asciiTheme="minorEastAsia" w:hAnsiTheme="minorEastAsia" w:hint="eastAsia"/>
          <w:color w:val="000000" w:themeColor="text1"/>
        </w:rPr>
        <w:t>％）</w:t>
      </w:r>
      <w:r w:rsidR="002666D1" w:rsidRPr="003D6BE4">
        <w:rPr>
          <w:rFonts w:asciiTheme="minorEastAsia" w:hAnsiTheme="minorEastAsia" w:hint="eastAsia"/>
          <w:color w:val="000000" w:themeColor="text1"/>
        </w:rPr>
        <w:t>では「あいさつ程度はしている」</w:t>
      </w:r>
      <w:r w:rsidR="00960E6F" w:rsidRPr="003D6BE4">
        <w:rPr>
          <w:rFonts w:asciiTheme="minorEastAsia" w:hAnsiTheme="minorEastAsia" w:hint="eastAsia"/>
          <w:color w:val="000000" w:themeColor="text1"/>
        </w:rPr>
        <w:t>が</w:t>
      </w:r>
      <w:r w:rsidR="003462F3" w:rsidRPr="003D6BE4">
        <w:rPr>
          <w:rFonts w:asciiTheme="minorEastAsia" w:hAnsiTheme="minorEastAsia" w:hint="eastAsia"/>
          <w:color w:val="000000" w:themeColor="text1"/>
        </w:rPr>
        <w:t>最も高</w:t>
      </w:r>
      <w:r w:rsidR="00960E6F" w:rsidRPr="003D6BE4">
        <w:rPr>
          <w:rFonts w:asciiTheme="minorEastAsia" w:hAnsiTheme="minorEastAsia" w:hint="eastAsia"/>
          <w:color w:val="000000" w:themeColor="text1"/>
        </w:rPr>
        <w:t>くなっています。</w:t>
      </w:r>
    </w:p>
    <w:p w14:paraId="476D1214" w14:textId="10B23C38" w:rsidR="002666D1" w:rsidRPr="00D52BF4" w:rsidRDefault="002666D1" w:rsidP="002666D1">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未満と少ないですが、精神障がい、難病で</w:t>
      </w:r>
      <w:r w:rsidR="000826F4" w:rsidRPr="003D6BE4">
        <w:rPr>
          <w:rFonts w:asciiTheme="minorEastAsia" w:hAnsiTheme="minorEastAsia" w:hint="eastAsia"/>
          <w:color w:val="000000" w:themeColor="text1"/>
        </w:rPr>
        <w:t>は</w:t>
      </w:r>
      <w:r w:rsidRPr="003D6BE4">
        <w:rPr>
          <w:rFonts w:asciiTheme="minorEastAsia" w:hAnsiTheme="minorEastAsia" w:hint="eastAsia"/>
          <w:color w:val="000000" w:themeColor="text1"/>
        </w:rPr>
        <w:t>「</w:t>
      </w:r>
      <w:r w:rsidRPr="00D52BF4">
        <w:rPr>
          <w:rFonts w:asciiTheme="minorEastAsia" w:hAnsiTheme="minorEastAsia" w:hint="eastAsia"/>
        </w:rPr>
        <w:t>ほとんど行っていない」が高</w:t>
      </w:r>
      <w:r w:rsidRPr="00D52BF4">
        <w:rPr>
          <w:rFonts w:asciiTheme="minorEastAsia" w:hAnsiTheme="minorEastAsia"/>
        </w:rPr>
        <w:t>い傾向にあります</w:t>
      </w:r>
      <w:r w:rsidRPr="00D52BF4">
        <w:rPr>
          <w:rFonts w:asciiTheme="minorEastAsia" w:hAnsiTheme="minorEastAsia" w:hint="eastAsia"/>
        </w:rPr>
        <w:t>。</w:t>
      </w:r>
    </w:p>
    <w:p w14:paraId="5B4F5261" w14:textId="74A3DDBC" w:rsidR="00966C2D" w:rsidRPr="00D52BF4" w:rsidRDefault="00966C2D" w:rsidP="00405CAC">
      <w:pPr>
        <w:pStyle w:val="a5"/>
        <w:ind w:firstLineChars="0" w:firstLine="1"/>
        <w:rPr>
          <w:rFonts w:asciiTheme="minorEastAsia" w:hAnsiTheme="minorEastAsia"/>
        </w:rPr>
      </w:pPr>
    </w:p>
    <w:p w14:paraId="0D183925" w14:textId="7CD1973A" w:rsidR="00966C2D" w:rsidRPr="00D52BF4" w:rsidRDefault="002666D1"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17312" behindDoc="0" locked="0" layoutInCell="1" allowOverlap="1" wp14:anchorId="0FA3909F" wp14:editId="2375F5F5">
                <wp:simplePos x="0" y="0"/>
                <wp:positionH relativeFrom="column">
                  <wp:posOffset>-564815</wp:posOffset>
                </wp:positionH>
                <wp:positionV relativeFrom="paragraph">
                  <wp:posOffset>188176</wp:posOffset>
                </wp:positionV>
                <wp:extent cx="7018655" cy="4399280"/>
                <wp:effectExtent l="0" t="0" r="0" b="0"/>
                <wp:wrapNone/>
                <wp:docPr id="245" name="グループ化 245"/>
                <wp:cNvGraphicFramePr/>
                <a:graphic xmlns:a="http://schemas.openxmlformats.org/drawingml/2006/main">
                  <a:graphicData uri="http://schemas.microsoft.com/office/word/2010/wordprocessingGroup">
                    <wpg:wgp>
                      <wpg:cNvGrpSpPr/>
                      <wpg:grpSpPr>
                        <a:xfrm>
                          <a:off x="0" y="0"/>
                          <a:ext cx="7018655" cy="4399280"/>
                          <a:chOff x="0" y="0"/>
                          <a:chExt cx="7018655" cy="4399280"/>
                        </a:xfrm>
                      </wpg:grpSpPr>
                      <pic:pic xmlns:pic="http://schemas.openxmlformats.org/drawingml/2006/picture">
                        <pic:nvPicPr>
                          <pic:cNvPr id="111" name="図 111"/>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18655" cy="4399280"/>
                          </a:xfrm>
                          <a:prstGeom prst="rect">
                            <a:avLst/>
                          </a:prstGeom>
                          <a:noFill/>
                          <a:ln>
                            <a:noFill/>
                          </a:ln>
                        </pic:spPr>
                      </pic:pic>
                      <wpg:grpSp>
                        <wpg:cNvPr id="1246" name="グループ化 1246"/>
                        <wpg:cNvGrpSpPr/>
                        <wpg:grpSpPr>
                          <a:xfrm>
                            <a:off x="2648310" y="0"/>
                            <a:ext cx="3434080" cy="133350"/>
                            <a:chOff x="0" y="0"/>
                            <a:chExt cx="3434489" cy="133350"/>
                          </a:xfrm>
                        </wpg:grpSpPr>
                        <wps:wsp>
                          <wps:cNvPr id="1247"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48"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49"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50"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51"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536FB729" id="グループ化 245" o:spid="_x0000_s1026" style="position:absolute;left:0;text-align:left;margin-left:-44.45pt;margin-top:14.8pt;width:552.65pt;height:346.4pt;z-index:251917312" coordsize="70186,439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">
                <v:shape id="図 111" o:spid="_x0000_s1027" type="#_x0000_t75" style="position:absolute;width:70186;height:43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96dbBAAAA3AAAAA8AAABkcnMvZG93bnJldi54bWxET02LwjAQvS/4H8II3ta0e3CXahSRChVP&#10;axU8Ds3YFptJSbK2/nuzsLC3ebzPWW1G04kHOd9aVpDOExDEldUt1wrO5f79C4QPyBo7y6TgSR42&#10;68nbCjNtB/6mxynUIoawz1BBE0KfSemrhgz6ue2JI3ezzmCI0NVSOxxiuOnkR5IspMGWY0ODPe0a&#10;qu6nH6OgOLSfl7K477R1Q5nLId9ej7lSs+m4XYIINIZ/8Z+70HF+msLvM/EC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96dbBAAAA3AAAAA8AAAAAAAAAAAAAAAAAnwIA&#10;AGRycy9kb3ducmV2LnhtbFBLBQYAAAAABAAEAPcAAACNAwAAAAA=&#10;">
                  <v:imagedata r:id="rId178" o:title=""/>
                  <v:path arrowok="t"/>
                </v:shape>
                <v:group id="グループ化 1246" o:spid="_x0000_s1028" style="position:absolute;left:26483;width:34340;height:1333" coordsize="34344,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rect id="Rectangle 3"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lFL8A&#10;AADdAAAADwAAAGRycy9kb3ducmV2LnhtbERPy6rCMBDdX/AfwghuLppeEZVqFLmguPWF26EZ22Iz&#10;KUms1a83guBuDuc582VrKtGQ86VlBX+DBARxZnXJuYLjYd2fgvABWWNlmRQ8yMNy0fmZY6rtnXfU&#10;7EMuYgj7FBUUIdSplD4ryKAf2Jo4chfrDIYIXS61w3sMN5UcJslYGiw5NhRY039B2XV/MwpOurFl&#10;9ns41z645zXfrA1vK6V63XY1AxGoDV/xx73Vcf5wNIH3N/EE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q6UUvwAAAN0AAAAPAAAAAAAAAAAAAAAAAJgCAABkcnMvZG93bnJl&#10;di54bWxQSwUGAAAAAAQABAD1AAAAhAMAAAAA&#10;" fillcolor="black" strokeweight="0">
                    <v:fill r:id="rId13" o:title="" type="pattern"/>
                    <v:textbox inset="5.85pt,.7pt,5.85pt,.7pt"/>
                  </v:rect>
                  <v:rect id="Rectangle 4" o:spid="_x0000_s1030"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DI8gA&#10;AADdAAAADwAAAGRycy9kb3ducmV2LnhtbESPQWvCQBCF74L/YRmhF6kbNbSSuooUClb0UC14nWan&#10;SWh2NmS3Seqv7xwKvc3w3rz3zXo7uFp11IbKs4H5LAFFnHtbcWHg/fJyvwIVIrLF2jMZ+KEA2814&#10;tMbM+p7fqDvHQkkIhwwNlDE2mdYhL8lhmPmGWLRP3zqMsraFti32Eu5qvUiSB+2wYmkosaHnkvKv&#10;87czoNPLqZsuD9c+Lo+3tDs9vu6nH8bcTYbdE6hIQ/w3/13vreAvUsGVb2QE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UMjyAAAAN0AAAAPAAAAAAAAAAAAAAAAAJgCAABk&#10;cnMvZG93bnJldi54bWxQSwUGAAAAAAQABAD1AAAAjQMAAAAA&#10;" fillcolor="black" strokeweight="0">
                    <v:fill r:id="rId14" o:title="" type="pattern"/>
                    <v:textbox inset="5.85pt,.7pt,5.85pt,.7pt"/>
                  </v:rect>
                  <v:rect id="Rectangle 5" o:spid="_x0000_s1031"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Z+MIA&#10;AADdAAAADwAAAGRycy9kb3ducmV2LnhtbERPTWsCMRC9F/ofwhR6q1mllHY1igitXt3agrcxGTfr&#10;biZLEnX9902h0Ns83ufMFoPrxIVCbDwrGI8KEMTam4ZrBbvP96dXEDEhG+w8k4IbRVjM7+9mWBp/&#10;5S1dqlSLHMKxRAU2pb6UMmpLDuPI98SZO/rgMGUYamkCXnO46+SkKF6kw4Zzg8WeVpZ0W52dAr3v&#10;vser9rTbrtsv+6HxUGETlHp8GJZTEImG9C/+c29Mnj95foPfb/IJ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1n4wgAAAN0AAAAPAAAAAAAAAAAAAAAAAJgCAABkcnMvZG93&#10;bnJldi54bWxQSwUGAAAAAAQABAD1AAAAhwMAAAAA&#10;" fillcolor="black" strokeweight="0">
                    <v:fill r:id="rId15" o:title="" type="pattern"/>
                    <v:textbox inset="5.85pt,.7pt,5.85pt,.7pt"/>
                  </v:rect>
                  <v:rect id="Rectangle 6" o:spid="_x0000_s1032"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17scA&#10;AADdAAAADwAAAGRycy9kb3ducmV2LnhtbESPT2vCQBDF74V+h2UKXkrdGKpIdJUaELQHwT+HHofs&#10;mIRmZ0N2o/Hbdw4FbzO8N+/9ZrkeXKNu1IXas4HJOAFFXHhbc2ngct5+zEGFiGyx8UwGHhRgvXp9&#10;WWJm/Z2PdDvFUkkIhwwNVDG2mdahqMhhGPuWWLSr7xxGWbtS2w7vEu4anSbJTDusWRoqbCmvqPg9&#10;9c7Acfd9+DnQOd882iLN95/9Zf/eGzN6G74WoCIN8Wn+v95ZwU+n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9e7HAAAA3QAAAA8AAAAAAAAAAAAAAAAAmAIAAGRy&#10;cy9kb3ducmV2LnhtbFBLBQYAAAAABAAEAPUAAACMAwAAAAA=&#10;" fillcolor="black" strokeweight="0">
                    <v:fill r:id="rId16" o:title="" type="pattern"/>
                    <v:textbox inset="5.85pt,.7pt,5.85pt,.7pt"/>
                  </v:rect>
                  <v:rect id="Rectangle 8" o:spid="_x0000_s1033"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90MQA&#10;AADdAAAADwAAAGRycy9kb3ducmV2LnhtbESPQYvCMBCF78L+hzCCN5vWpYtUo4ggeNmDXVnY29CM&#10;bbGZlCRr6783guBthvfeN2/W29F04kbOt5YVZEkKgriyuuVawfnnMF+C8AFZY2eZFNzJw3bzMVlj&#10;oe3AJ7qVoRYRwr5ABU0IfSGlrxoy6BPbE0ftYp3BEFdXS+1wiHDTyUWafkmDLccLDfa0b6i6lv8m&#10;UnK+7s/D8vP3O8uPVA45Z+5Pqdl03K1ABBrD2/xKH3Wsv8gzeH4TR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fdDEAAAA3QAAAA8AAAAAAAAAAAAAAAAAmAIAAGRycy9k&#10;b3ducmV2LnhtbFBLBQYAAAAABAAEAPUAAACJAwAAAAA=&#10;" strokeweight="0">
                    <v:textbox inset="5.85pt,.7pt,5.85pt,.7pt"/>
                  </v:rect>
                </v:group>
              </v:group>
            </w:pict>
          </mc:Fallback>
        </mc:AlternateContent>
      </w:r>
    </w:p>
    <w:p w14:paraId="7554F51D" w14:textId="28E735DD" w:rsidR="00966C2D" w:rsidRPr="00D52BF4" w:rsidRDefault="00966C2D" w:rsidP="00405CAC">
      <w:pPr>
        <w:pStyle w:val="a5"/>
        <w:ind w:firstLineChars="0" w:firstLine="1"/>
        <w:rPr>
          <w:rFonts w:asciiTheme="minorEastAsia" w:hAnsiTheme="minorEastAsia"/>
        </w:rPr>
      </w:pPr>
    </w:p>
    <w:p w14:paraId="574C4DF9" w14:textId="4756EAED" w:rsidR="00966C2D" w:rsidRPr="00D52BF4" w:rsidRDefault="00966C2D" w:rsidP="00405CAC">
      <w:pPr>
        <w:pStyle w:val="a5"/>
        <w:ind w:firstLineChars="0" w:firstLine="1"/>
        <w:rPr>
          <w:rFonts w:asciiTheme="minorEastAsia" w:hAnsiTheme="minorEastAsia"/>
        </w:rPr>
      </w:pPr>
    </w:p>
    <w:p w14:paraId="25582DCA" w14:textId="77777777" w:rsidR="00966C2D" w:rsidRPr="00D52BF4" w:rsidRDefault="00966C2D" w:rsidP="00405CAC">
      <w:pPr>
        <w:pStyle w:val="a5"/>
        <w:ind w:firstLineChars="0" w:firstLine="1"/>
        <w:rPr>
          <w:rFonts w:asciiTheme="minorEastAsia" w:hAnsiTheme="minorEastAsia"/>
        </w:rPr>
      </w:pPr>
    </w:p>
    <w:p w14:paraId="42E15A2D" w14:textId="77777777" w:rsidR="00966C2D" w:rsidRPr="00D52BF4" w:rsidRDefault="00966C2D" w:rsidP="00405CAC">
      <w:pPr>
        <w:pStyle w:val="a5"/>
        <w:ind w:firstLineChars="0" w:firstLine="1"/>
        <w:rPr>
          <w:rFonts w:asciiTheme="minorEastAsia" w:hAnsiTheme="minorEastAsia"/>
        </w:rPr>
      </w:pPr>
    </w:p>
    <w:p w14:paraId="5A4D483D" w14:textId="77777777" w:rsidR="00966C2D" w:rsidRPr="00D52BF4" w:rsidRDefault="00966C2D" w:rsidP="00405CAC">
      <w:pPr>
        <w:pStyle w:val="a5"/>
        <w:ind w:firstLineChars="0" w:firstLine="1"/>
        <w:rPr>
          <w:rFonts w:asciiTheme="minorEastAsia" w:hAnsiTheme="minorEastAsia"/>
        </w:rPr>
      </w:pPr>
    </w:p>
    <w:p w14:paraId="61D92878" w14:textId="77777777" w:rsidR="00966C2D" w:rsidRPr="00D52BF4" w:rsidRDefault="00966C2D" w:rsidP="00405CAC">
      <w:pPr>
        <w:pStyle w:val="a5"/>
        <w:ind w:firstLineChars="0" w:firstLine="1"/>
        <w:rPr>
          <w:rFonts w:asciiTheme="minorEastAsia" w:hAnsiTheme="minorEastAsia"/>
        </w:rPr>
      </w:pPr>
    </w:p>
    <w:p w14:paraId="62F27B67" w14:textId="77777777" w:rsidR="00966C2D" w:rsidRPr="00D52BF4" w:rsidRDefault="00966C2D" w:rsidP="00405CAC">
      <w:pPr>
        <w:pStyle w:val="a5"/>
        <w:ind w:firstLineChars="0" w:firstLine="1"/>
        <w:rPr>
          <w:rFonts w:asciiTheme="minorEastAsia" w:hAnsiTheme="minorEastAsia"/>
        </w:rPr>
      </w:pPr>
    </w:p>
    <w:p w14:paraId="0B750945" w14:textId="77777777" w:rsidR="00966C2D" w:rsidRPr="00D52BF4" w:rsidRDefault="00966C2D" w:rsidP="00405CAC">
      <w:pPr>
        <w:pStyle w:val="a5"/>
        <w:ind w:firstLineChars="0" w:firstLine="1"/>
        <w:rPr>
          <w:rFonts w:asciiTheme="minorEastAsia" w:hAnsiTheme="minorEastAsia"/>
        </w:rPr>
      </w:pPr>
    </w:p>
    <w:p w14:paraId="23F1504B" w14:textId="77777777" w:rsidR="00966C2D" w:rsidRPr="00D52BF4" w:rsidRDefault="00966C2D" w:rsidP="00405CAC">
      <w:pPr>
        <w:pStyle w:val="a5"/>
        <w:ind w:firstLineChars="0" w:firstLine="1"/>
        <w:rPr>
          <w:rFonts w:asciiTheme="minorEastAsia" w:hAnsiTheme="minorEastAsia"/>
        </w:rPr>
      </w:pPr>
    </w:p>
    <w:p w14:paraId="7BA217DF" w14:textId="77777777" w:rsidR="00966C2D" w:rsidRPr="00D52BF4" w:rsidRDefault="00966C2D" w:rsidP="00405CAC">
      <w:pPr>
        <w:pStyle w:val="a5"/>
        <w:ind w:firstLineChars="0" w:firstLine="1"/>
        <w:rPr>
          <w:rFonts w:asciiTheme="minorEastAsia" w:hAnsiTheme="minorEastAsia"/>
        </w:rPr>
      </w:pPr>
    </w:p>
    <w:p w14:paraId="147AC2EC" w14:textId="77777777" w:rsidR="00966C2D" w:rsidRPr="00D52BF4" w:rsidRDefault="00966C2D" w:rsidP="00405CAC">
      <w:pPr>
        <w:pStyle w:val="a5"/>
        <w:ind w:firstLineChars="0" w:firstLine="1"/>
        <w:rPr>
          <w:rFonts w:asciiTheme="minorEastAsia" w:hAnsiTheme="minorEastAsia"/>
        </w:rPr>
      </w:pPr>
    </w:p>
    <w:p w14:paraId="4494836B" w14:textId="77777777" w:rsidR="00966C2D" w:rsidRPr="00D52BF4" w:rsidRDefault="00966C2D" w:rsidP="00405CAC">
      <w:pPr>
        <w:pStyle w:val="a5"/>
        <w:ind w:firstLineChars="0" w:firstLine="1"/>
        <w:rPr>
          <w:rFonts w:asciiTheme="minorEastAsia" w:hAnsiTheme="minorEastAsia"/>
        </w:rPr>
      </w:pPr>
    </w:p>
    <w:p w14:paraId="108275BE" w14:textId="77777777" w:rsidR="00966C2D" w:rsidRPr="00D52BF4" w:rsidRDefault="00966C2D" w:rsidP="00405CAC">
      <w:pPr>
        <w:pStyle w:val="a5"/>
        <w:ind w:firstLineChars="0" w:firstLine="1"/>
        <w:rPr>
          <w:rFonts w:asciiTheme="minorEastAsia" w:hAnsiTheme="minorEastAsia"/>
        </w:rPr>
      </w:pPr>
    </w:p>
    <w:p w14:paraId="77EBB3A4" w14:textId="77777777" w:rsidR="00966C2D" w:rsidRPr="00D52BF4" w:rsidRDefault="00966C2D" w:rsidP="00405CAC">
      <w:pPr>
        <w:pStyle w:val="a5"/>
        <w:ind w:firstLineChars="0" w:firstLine="1"/>
        <w:rPr>
          <w:rFonts w:asciiTheme="minorEastAsia" w:hAnsiTheme="minorEastAsia"/>
        </w:rPr>
      </w:pPr>
    </w:p>
    <w:p w14:paraId="28578E92" w14:textId="77777777" w:rsidR="00966C2D" w:rsidRPr="00D52BF4" w:rsidRDefault="00966C2D" w:rsidP="00405CAC">
      <w:pPr>
        <w:pStyle w:val="a5"/>
        <w:ind w:firstLineChars="0" w:firstLine="1"/>
        <w:rPr>
          <w:rFonts w:asciiTheme="minorEastAsia" w:hAnsiTheme="minorEastAsia"/>
        </w:rPr>
      </w:pPr>
    </w:p>
    <w:p w14:paraId="42053169" w14:textId="77777777" w:rsidR="00966C2D" w:rsidRPr="00D52BF4" w:rsidRDefault="00966C2D" w:rsidP="00405CAC">
      <w:pPr>
        <w:pStyle w:val="a5"/>
        <w:ind w:firstLineChars="0" w:firstLine="1"/>
        <w:rPr>
          <w:rFonts w:asciiTheme="minorEastAsia" w:hAnsiTheme="minorEastAsia"/>
        </w:rPr>
      </w:pPr>
    </w:p>
    <w:p w14:paraId="5C454FBA" w14:textId="77777777" w:rsidR="00966C2D" w:rsidRPr="00D52BF4" w:rsidRDefault="00966C2D" w:rsidP="00405CAC">
      <w:pPr>
        <w:pStyle w:val="a5"/>
        <w:ind w:firstLineChars="0" w:firstLine="1"/>
        <w:rPr>
          <w:rFonts w:asciiTheme="minorEastAsia" w:hAnsiTheme="minorEastAsia"/>
        </w:rPr>
      </w:pPr>
    </w:p>
    <w:p w14:paraId="6A107074" w14:textId="77777777" w:rsidR="00966C2D" w:rsidRPr="00D52BF4" w:rsidRDefault="00966C2D" w:rsidP="00405CAC">
      <w:pPr>
        <w:pStyle w:val="a5"/>
        <w:ind w:firstLineChars="0" w:firstLine="1"/>
        <w:rPr>
          <w:rFonts w:asciiTheme="minorEastAsia" w:hAnsiTheme="minorEastAsia"/>
        </w:rPr>
      </w:pPr>
    </w:p>
    <w:p w14:paraId="13B702D6" w14:textId="77777777" w:rsidR="00966C2D" w:rsidRPr="00D52BF4" w:rsidRDefault="00966C2D" w:rsidP="00405CAC">
      <w:pPr>
        <w:pStyle w:val="a5"/>
        <w:ind w:firstLineChars="0" w:firstLine="1"/>
        <w:rPr>
          <w:rFonts w:asciiTheme="minorEastAsia" w:hAnsiTheme="minorEastAsia"/>
        </w:rPr>
      </w:pPr>
    </w:p>
    <w:p w14:paraId="6EF48669" w14:textId="77777777" w:rsidR="00966C2D" w:rsidRPr="00D52BF4" w:rsidRDefault="00966C2D" w:rsidP="00405CAC">
      <w:pPr>
        <w:pStyle w:val="a5"/>
        <w:ind w:firstLineChars="0" w:firstLine="1"/>
        <w:rPr>
          <w:rFonts w:asciiTheme="minorEastAsia" w:hAnsiTheme="minorEastAsia"/>
        </w:rPr>
      </w:pPr>
    </w:p>
    <w:p w14:paraId="35D54C9A" w14:textId="77777777" w:rsidR="00966C2D" w:rsidRPr="00D52BF4" w:rsidRDefault="00966C2D" w:rsidP="00405CAC">
      <w:pPr>
        <w:pStyle w:val="a5"/>
        <w:ind w:firstLineChars="0" w:firstLine="1"/>
        <w:rPr>
          <w:rFonts w:asciiTheme="minorEastAsia" w:hAnsiTheme="minorEastAsia"/>
        </w:rPr>
      </w:pPr>
    </w:p>
    <w:p w14:paraId="6B24E9B9" w14:textId="77777777" w:rsidR="00EB1F0A" w:rsidRPr="00D52BF4" w:rsidRDefault="00EB1F0A" w:rsidP="00405CAC">
      <w:pPr>
        <w:pStyle w:val="a5"/>
        <w:ind w:firstLineChars="0" w:firstLine="1"/>
        <w:rPr>
          <w:rFonts w:asciiTheme="minorEastAsia" w:hAnsiTheme="minorEastAsia"/>
        </w:rPr>
      </w:pPr>
      <w:r w:rsidRPr="00D52BF4">
        <w:rPr>
          <w:rFonts w:asciiTheme="minorEastAsia" w:hAnsiTheme="minorEastAsia"/>
        </w:rPr>
        <w:br w:type="page"/>
      </w:r>
    </w:p>
    <w:p w14:paraId="0227557F" w14:textId="77777777" w:rsidR="00EB1F0A" w:rsidRPr="00D52BF4" w:rsidRDefault="00EB1F0A" w:rsidP="00591FBA">
      <w:pPr>
        <w:pStyle w:val="ad"/>
        <w:ind w:leftChars="0" w:left="560"/>
        <w:rPr>
          <w:noProof/>
        </w:rPr>
      </w:pPr>
      <w:bookmarkStart w:id="132" w:name="_Toc131018102"/>
      <w:r w:rsidRPr="00D52BF4">
        <w:rPr>
          <w:rFonts w:hint="eastAsia"/>
          <w:noProof/>
        </w:rPr>
        <w:t>９</w:t>
      </w:r>
      <w:r w:rsidR="00591FBA" w:rsidRPr="00D52BF4">
        <w:rPr>
          <w:rFonts w:hint="eastAsia"/>
          <w:noProof/>
        </w:rPr>
        <w:t xml:space="preserve">　</w:t>
      </w:r>
      <w:r w:rsidRPr="00D52BF4">
        <w:rPr>
          <w:rFonts w:hint="eastAsia"/>
          <w:noProof/>
        </w:rPr>
        <w:t>災害時の避難などについて</w:t>
      </w:r>
      <w:bookmarkEnd w:id="132"/>
    </w:p>
    <w:p w14:paraId="3A07A335" w14:textId="77777777" w:rsidR="006E3907" w:rsidRPr="00D52BF4" w:rsidRDefault="006E3907" w:rsidP="006E3907">
      <w:pPr>
        <w:pStyle w:val="ad"/>
        <w:ind w:leftChars="0" w:left="480" w:hanging="480"/>
        <w:outlineLvl w:val="2"/>
        <w:rPr>
          <w:noProof/>
          <w:sz w:val="24"/>
        </w:rPr>
      </w:pPr>
      <w:bookmarkStart w:id="133" w:name="_Toc131018103"/>
      <w:r w:rsidRPr="00D52BF4">
        <w:rPr>
          <w:noProof/>
          <w:sz w:val="24"/>
        </w:rPr>
        <w:t>（１）</w:t>
      </w:r>
      <w:r w:rsidRPr="00D52BF4">
        <w:rPr>
          <w:rFonts w:hint="eastAsia"/>
          <w:noProof/>
          <w:sz w:val="24"/>
        </w:rPr>
        <w:t>災害時に一人での避難の可否</w:t>
      </w:r>
      <w:bookmarkEnd w:id="133"/>
    </w:p>
    <w:p w14:paraId="520CF954"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44　</w:t>
      </w:r>
      <w:r w:rsidRPr="00D52BF4">
        <w:rPr>
          <w:rFonts w:ascii="BIZ UDゴシック" w:eastAsia="BIZ UDゴシック" w:hAnsi="BIZ UDゴシック"/>
        </w:rPr>
        <w:t>あなたは、火事や地震などの災害時に一人で避難できますか。</w:t>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56C5EA86" w14:textId="77777777" w:rsidR="00EB1F0A" w:rsidRPr="00D52BF4" w:rsidRDefault="00EB1F0A" w:rsidP="00405CAC">
      <w:pPr>
        <w:pStyle w:val="a5"/>
        <w:ind w:firstLineChars="0" w:firstLine="1"/>
        <w:rPr>
          <w:rFonts w:asciiTheme="minorEastAsia" w:hAnsiTheme="minorEastAsia"/>
        </w:rPr>
      </w:pPr>
    </w:p>
    <w:p w14:paraId="691F1736" w14:textId="3FB0B650" w:rsidR="00960E6F" w:rsidRPr="00D52BF4" w:rsidRDefault="00960E6F" w:rsidP="00960E6F">
      <w:pPr>
        <w:pStyle w:val="a5"/>
        <w:ind w:firstLine="220"/>
        <w:rPr>
          <w:rFonts w:asciiTheme="minorEastAsia" w:hAnsiTheme="minorEastAsia"/>
        </w:rPr>
      </w:pPr>
      <w:r w:rsidRPr="00D52BF4">
        <w:rPr>
          <w:rFonts w:asciiTheme="minorEastAsia" w:hAnsiTheme="minorEastAsia" w:hint="eastAsia"/>
        </w:rPr>
        <w:t>災害時に一人での避難</w:t>
      </w:r>
      <w:r w:rsidR="008C3574" w:rsidRPr="00D52BF4">
        <w:rPr>
          <w:rFonts w:asciiTheme="minorEastAsia" w:hAnsiTheme="minorEastAsia" w:hint="eastAsia"/>
        </w:rPr>
        <w:t>は、全体で</w:t>
      </w:r>
      <w:r w:rsidRPr="00D52BF4">
        <w:rPr>
          <w:rFonts w:asciiTheme="minorEastAsia" w:hAnsiTheme="minorEastAsia" w:hint="eastAsia"/>
        </w:rPr>
        <w:t>「できる」と答えた人は12.8％にとどまり、「できない」と答えた人は61.8％、「わからない」と答えた人は21.2％となっています。</w:t>
      </w:r>
    </w:p>
    <w:p w14:paraId="01C2FCD0" w14:textId="4195A60E" w:rsidR="00966C2D" w:rsidRPr="003D6BE4" w:rsidRDefault="00B67F2F" w:rsidP="00960E6F">
      <w:pPr>
        <w:pStyle w:val="a5"/>
        <w:ind w:firstLine="220"/>
        <w:rPr>
          <w:rFonts w:asciiTheme="minorEastAsia" w:hAnsiTheme="minorEastAsia"/>
          <w:color w:val="000000" w:themeColor="text1"/>
        </w:rPr>
      </w:pPr>
      <w:r w:rsidRPr="00D52BF4">
        <w:rPr>
          <w:rFonts w:asciiTheme="minorEastAsia" w:hAnsiTheme="minorEastAsia" w:hint="eastAsia"/>
        </w:rPr>
        <w:t>障がい</w:t>
      </w:r>
      <w:r w:rsidR="000760F3" w:rsidRPr="003D6BE4">
        <w:rPr>
          <w:rFonts w:asciiTheme="minorEastAsia" w:hAnsiTheme="minorEastAsia" w:hint="eastAsia"/>
          <w:color w:val="000000" w:themeColor="text1"/>
        </w:rPr>
        <w:t>種</w:t>
      </w:r>
      <w:r w:rsidR="00960E6F" w:rsidRPr="003D6BE4">
        <w:rPr>
          <w:rFonts w:asciiTheme="minorEastAsia" w:hAnsiTheme="minorEastAsia" w:hint="eastAsia"/>
          <w:color w:val="000000" w:themeColor="text1"/>
        </w:rPr>
        <w:t>別</w:t>
      </w:r>
      <w:r w:rsidR="000760F3" w:rsidRPr="003D6BE4">
        <w:rPr>
          <w:rFonts w:asciiTheme="minorEastAsia" w:hAnsiTheme="minorEastAsia" w:hint="eastAsia"/>
          <w:color w:val="000000" w:themeColor="text1"/>
        </w:rPr>
        <w:t>ごと</w:t>
      </w:r>
      <w:r w:rsidR="00960E6F" w:rsidRPr="003D6BE4">
        <w:rPr>
          <w:rFonts w:asciiTheme="minorEastAsia" w:hAnsiTheme="minorEastAsia" w:hint="eastAsia"/>
          <w:color w:val="000000" w:themeColor="text1"/>
        </w:rPr>
        <w:t>に</w:t>
      </w:r>
      <w:r w:rsidR="000826F4" w:rsidRPr="003D6BE4">
        <w:rPr>
          <w:rFonts w:asciiTheme="minorEastAsia" w:hAnsiTheme="minorEastAsia" w:hint="eastAsia"/>
          <w:color w:val="000000" w:themeColor="text1"/>
        </w:rPr>
        <w:t>全体と比較す</w:t>
      </w:r>
      <w:r w:rsidR="00960E6F" w:rsidRPr="003D6BE4">
        <w:rPr>
          <w:rFonts w:asciiTheme="minorEastAsia" w:hAnsiTheme="minorEastAsia" w:hint="eastAsia"/>
          <w:color w:val="000000" w:themeColor="text1"/>
        </w:rPr>
        <w:t>ると、知的障がい</w:t>
      </w:r>
      <w:r w:rsidR="000826F4" w:rsidRPr="003D6BE4">
        <w:rPr>
          <w:rFonts w:asciiTheme="minorEastAsia" w:hAnsiTheme="minorEastAsia" w:hint="eastAsia"/>
          <w:color w:val="000000" w:themeColor="text1"/>
        </w:rPr>
        <w:t>（</w:t>
      </w:r>
      <w:r w:rsidR="00960E6F" w:rsidRPr="003D6BE4">
        <w:rPr>
          <w:rFonts w:asciiTheme="minorEastAsia" w:hAnsiTheme="minorEastAsia" w:hint="eastAsia"/>
          <w:color w:val="000000" w:themeColor="text1"/>
        </w:rPr>
        <w:t>71.6％</w:t>
      </w:r>
      <w:r w:rsidR="000826F4" w:rsidRPr="003D6BE4">
        <w:rPr>
          <w:rFonts w:asciiTheme="minorEastAsia" w:hAnsiTheme="minorEastAsia" w:hint="eastAsia"/>
          <w:color w:val="000000" w:themeColor="text1"/>
        </w:rPr>
        <w:t>）</w:t>
      </w:r>
      <w:r w:rsidR="00960E6F" w:rsidRPr="003D6BE4">
        <w:rPr>
          <w:rFonts w:asciiTheme="minorEastAsia" w:hAnsiTheme="minorEastAsia" w:hint="eastAsia"/>
          <w:color w:val="000000" w:themeColor="text1"/>
        </w:rPr>
        <w:t>、身体障がい</w:t>
      </w:r>
      <w:r w:rsidR="000826F4" w:rsidRPr="003D6BE4">
        <w:rPr>
          <w:rFonts w:asciiTheme="minorEastAsia" w:hAnsiTheme="minorEastAsia" w:hint="eastAsia"/>
          <w:color w:val="000000" w:themeColor="text1"/>
        </w:rPr>
        <w:t>（</w:t>
      </w:r>
      <w:r w:rsidR="00960E6F" w:rsidRPr="003D6BE4">
        <w:rPr>
          <w:rFonts w:asciiTheme="minorEastAsia" w:hAnsiTheme="minorEastAsia" w:hint="eastAsia"/>
          <w:color w:val="000000" w:themeColor="text1"/>
        </w:rPr>
        <w:t>64.6％</w:t>
      </w:r>
      <w:r w:rsidR="000826F4" w:rsidRPr="003D6BE4">
        <w:rPr>
          <w:rFonts w:asciiTheme="minorEastAsia" w:hAnsiTheme="minorEastAsia" w:hint="eastAsia"/>
          <w:color w:val="000000" w:themeColor="text1"/>
        </w:rPr>
        <w:t>）では</w:t>
      </w:r>
      <w:r w:rsidR="00960E6F" w:rsidRPr="003D6BE4">
        <w:rPr>
          <w:rFonts w:asciiTheme="minorEastAsia" w:hAnsiTheme="minorEastAsia" w:hint="eastAsia"/>
          <w:color w:val="000000" w:themeColor="text1"/>
        </w:rPr>
        <w:t>、</w:t>
      </w:r>
      <w:r w:rsidR="000826F4" w:rsidRPr="003D6BE4">
        <w:rPr>
          <w:rFonts w:asciiTheme="minorEastAsia" w:hAnsiTheme="minorEastAsia" w:hint="eastAsia"/>
          <w:color w:val="000000" w:themeColor="text1"/>
        </w:rPr>
        <w:t>「できない」と答えた人が高くなっています</w:t>
      </w:r>
      <w:r w:rsidR="00960E6F" w:rsidRPr="003D6BE4">
        <w:rPr>
          <w:rFonts w:asciiTheme="minorEastAsia" w:hAnsiTheme="minorEastAsia" w:hint="eastAsia"/>
          <w:color w:val="000000" w:themeColor="text1"/>
        </w:rPr>
        <w:t>。</w:t>
      </w:r>
    </w:p>
    <w:p w14:paraId="14CA320D" w14:textId="6C6766F8" w:rsidR="002666D1" w:rsidRPr="00D52BF4" w:rsidRDefault="002666D1" w:rsidP="002666D1">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w:t>
      </w:r>
      <w:r w:rsidRPr="00D52BF4">
        <w:rPr>
          <w:rFonts w:asciiTheme="minorEastAsia" w:hAnsiTheme="minorEastAsia" w:hint="eastAsia"/>
        </w:rPr>
        <w:t>満と少ないですが、難病でも「できない」が高</w:t>
      </w:r>
      <w:r w:rsidRPr="00D52BF4">
        <w:rPr>
          <w:rFonts w:asciiTheme="minorEastAsia" w:hAnsiTheme="minorEastAsia"/>
        </w:rPr>
        <w:t>い傾向にあります</w:t>
      </w:r>
      <w:r w:rsidRPr="00D52BF4">
        <w:rPr>
          <w:rFonts w:asciiTheme="minorEastAsia" w:hAnsiTheme="minorEastAsia" w:hint="eastAsia"/>
        </w:rPr>
        <w:t>。</w:t>
      </w:r>
    </w:p>
    <w:p w14:paraId="30695AC8" w14:textId="77777777" w:rsidR="00966C2D" w:rsidRPr="00D52BF4" w:rsidRDefault="00966C2D" w:rsidP="00405CAC">
      <w:pPr>
        <w:pStyle w:val="a5"/>
        <w:ind w:firstLineChars="0" w:firstLine="1"/>
        <w:rPr>
          <w:rFonts w:asciiTheme="minorEastAsia" w:hAnsiTheme="minorEastAsia"/>
        </w:rPr>
      </w:pPr>
    </w:p>
    <w:p w14:paraId="54CC6C5F" w14:textId="6F008717" w:rsidR="00966C2D" w:rsidRPr="00D52BF4" w:rsidRDefault="00966C2D" w:rsidP="00405CAC">
      <w:pPr>
        <w:pStyle w:val="a5"/>
        <w:ind w:firstLineChars="0" w:firstLine="1"/>
        <w:rPr>
          <w:rFonts w:asciiTheme="minorEastAsia" w:hAnsiTheme="minorEastAsia"/>
        </w:rPr>
      </w:pPr>
    </w:p>
    <w:p w14:paraId="41664E74" w14:textId="4E126C95" w:rsidR="00966C2D" w:rsidRPr="00D52BF4" w:rsidRDefault="002666D1"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20384" behindDoc="0" locked="0" layoutInCell="1" allowOverlap="1" wp14:anchorId="33DC5C55" wp14:editId="7F698D1E">
                <wp:simplePos x="0" y="0"/>
                <wp:positionH relativeFrom="column">
                  <wp:posOffset>-728716</wp:posOffset>
                </wp:positionH>
                <wp:positionV relativeFrom="paragraph">
                  <wp:posOffset>288338</wp:posOffset>
                </wp:positionV>
                <wp:extent cx="7018655" cy="4408805"/>
                <wp:effectExtent l="0" t="0" r="0" b="0"/>
                <wp:wrapNone/>
                <wp:docPr id="249" name="グループ化 249"/>
                <wp:cNvGraphicFramePr/>
                <a:graphic xmlns:a="http://schemas.openxmlformats.org/drawingml/2006/main">
                  <a:graphicData uri="http://schemas.microsoft.com/office/word/2010/wordprocessingGroup">
                    <wpg:wgp>
                      <wpg:cNvGrpSpPr/>
                      <wpg:grpSpPr>
                        <a:xfrm>
                          <a:off x="0" y="0"/>
                          <a:ext cx="7018655" cy="4408805"/>
                          <a:chOff x="0" y="0"/>
                          <a:chExt cx="7018655" cy="4408805"/>
                        </a:xfrm>
                      </wpg:grpSpPr>
                      <pic:pic xmlns:pic="http://schemas.openxmlformats.org/drawingml/2006/picture">
                        <pic:nvPicPr>
                          <pic:cNvPr id="113" name="図 113"/>
                          <pic:cNvPicPr>
                            <a:picLocks noChangeAspect="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018655" cy="4408805"/>
                          </a:xfrm>
                          <a:prstGeom prst="rect">
                            <a:avLst/>
                          </a:prstGeom>
                          <a:noFill/>
                          <a:ln>
                            <a:noFill/>
                          </a:ln>
                        </pic:spPr>
                      </pic:pic>
                      <wpg:grpSp>
                        <wpg:cNvPr id="1252" name="グループ化 1252"/>
                        <wpg:cNvGrpSpPr/>
                        <wpg:grpSpPr>
                          <a:xfrm>
                            <a:off x="2760452" y="0"/>
                            <a:ext cx="3216275" cy="133350"/>
                            <a:chOff x="0" y="0"/>
                            <a:chExt cx="3216878" cy="133350"/>
                          </a:xfrm>
                        </wpg:grpSpPr>
                        <wps:wsp>
                          <wps:cNvPr id="1253"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54"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55"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56"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3A7D2377" id="グループ化 249" o:spid="_x0000_s1026" style="position:absolute;left:0;text-align:left;margin-left:-57.4pt;margin-top:22.7pt;width:552.65pt;height:347.15pt;z-index:251920384" coordsize="70186,440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">
                <v:shape id="図 113" o:spid="_x0000_s1027" type="#_x0000_t75" style="position:absolute;width:70186;height:4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NUm/HAAAA3AAAAA8AAABkcnMvZG93bnJldi54bWxEj0FrwkAQhe8F/8MyBS9FNxpsNXWVVigU&#10;ejIV9Thkp0lodjburibtr+8KQm8zvPe9ebNc96YRF3K+tqxgMk5AEBdW11wq2H2+jeYgfEDW2Fgm&#10;BT/kYb0a3C0x07bjLV3yUIoYwj5DBVUIbSalLyoy6Me2JY7al3UGQ1xdKbXDLoabRk6T5FEarDle&#10;qLClTUXFd342sUaeHk7H2Wu5eKr33c4/fKTbX6fU8L5/eQYRqA//5hv9riM3SeH6TJx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NUm/HAAAA3AAAAA8AAAAAAAAAAAAA&#10;AAAAnwIAAGRycy9kb3ducmV2LnhtbFBLBQYAAAAABAAEAPcAAACTAwAAAAA=&#10;">
                  <v:imagedata r:id="rId180" o:title=""/>
                  <v:path arrowok="t"/>
                </v:shape>
                <v:group id="グループ化 1252" o:spid="_x0000_s1028" style="position:absolute;left:27604;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1yr8A&#10;AADdAAAADwAAAGRycy9kb3ducmV2LnhtbERPy6rCMBDdX/AfwghuLppeRZFqFLmguPWF26EZ22Iz&#10;KUms1a83guBuDuc582VrKtGQ86VlBX+DBARxZnXJuYLjYd2fgvABWWNlmRQ8yMNy0fmZY6rtnXfU&#10;7EMuYgj7FBUUIdSplD4ryKAf2Jo4chfrDIYIXS61w3sMN5UcJslEGiw5NhRY039B2XV/MwpOurFl&#10;9ns41z645zXfrA1vK6V63XY1AxGoDV/xx73Vcf5wPIL3N/EE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STXKvwAAAN0AAAAPAAAAAAAAAAAAAAAAAJgCAABkcnMvZG93bnJl&#10;di54bWxQSwUGAAAAAAQABAD1AAAAhAM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f+8UA&#10;AADdAAAADwAAAGRycy9kb3ducmV2LnhtbERPTWvCQBC9C/0PyxS8SN1U01aiqxRBUNFDteB1zE6T&#10;0OxsyK5J7K93C4K3ebzPmS06U4qGaldYVvA6jEAQp1YXnCn4Pq5eJiCcR9ZYWiYFV3KwmD/1Zpho&#10;2/IXNQefiRDCLkEFufdVIqVLczLohrYiDtyPrQ36AOtM6hrbEG5KOYqid2mw4NCQY0XLnNLfw8Uo&#10;kPFx3wzG21Prx7u/uNl/bNaDs1L95+5zCsJT5x/iu3utw/zRWwz/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d/7xQAAAN0AAAAPAAAAAAAAAAAAAAAAAJgCAABkcnMv&#10;ZG93bnJldi54bWxQSwUGAAAAAAQABAD1AAAAig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IMIA&#10;AADdAAAADwAAAGRycy9kb3ducmV2LnhtbERPTWsCMRC9F/ofwhR6q1kFS1mNIkJrr6624G1Mxs26&#10;m8mSRN3++6Yg9DaP9znz5eA6caUQG88KxqMCBLH2puFawX73/vIGIiZkg51nUvBDEZaLx4c5lsbf&#10;eEvXKtUih3AsUYFNqS+ljNqSwzjyPXHmTj44TBmGWpqAtxzuOjkpilfpsOHcYLGntSXdVhenQB+6&#10;7/G6Pe+3m/bLfmg8VtgEpZ6fhtUMRKIh/Yvv7k+T50+mU/j7Jp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8UgwgAAAN0AAAAPAAAAAAAAAAAAAAAAAJgCAABkcnMvZG93&#10;bnJldi54bWxQSwUGAAAAAAQABAD1AAAAhwM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lpMMA&#10;AADdAAAADwAAAGRycy9kb3ducmV2LnhtbESPQYvCMBCF74L/IYzgTdMqFalGEUHwsoetIngbmrEt&#10;NpOSRNv995uFBW8zvPe+ebPdD6YVb3K+sawgnScgiEurG64UXC+n2RqED8gaW8uk4Ic87Hfj0RZz&#10;bXv+pncRKhEh7HNUUIfQ5VL6siaDfm474qg9rDMY4uoqqR32EW5auUiSlTTYcLxQY0fHmspn8TKR&#10;kvHzeO3Xy9tXmp2p6DNO3V2p6WQ4bEAEGsLH/J8+61h/ka3g75s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XlpMMAAADdAAAADwAAAAAAAAAAAAAAAACYAgAAZHJzL2Rv&#10;d25yZXYueG1sUEsFBgAAAAAEAAQA9QAAAIgDAAAAAA==&#10;" strokeweight="0">
                    <v:textbox inset="5.85pt,.7pt,5.85pt,.7pt"/>
                  </v:rect>
                </v:group>
              </v:group>
            </w:pict>
          </mc:Fallback>
        </mc:AlternateContent>
      </w:r>
    </w:p>
    <w:p w14:paraId="0CDC9F18" w14:textId="24790406" w:rsidR="00966C2D" w:rsidRPr="00D52BF4" w:rsidRDefault="00966C2D" w:rsidP="00405CAC">
      <w:pPr>
        <w:pStyle w:val="a5"/>
        <w:ind w:firstLineChars="0" w:firstLine="1"/>
        <w:rPr>
          <w:rFonts w:asciiTheme="minorEastAsia" w:hAnsiTheme="minorEastAsia"/>
        </w:rPr>
      </w:pPr>
    </w:p>
    <w:p w14:paraId="06D0253A" w14:textId="1671AF41" w:rsidR="00966C2D" w:rsidRPr="00D52BF4" w:rsidRDefault="00966C2D" w:rsidP="00405CAC">
      <w:pPr>
        <w:pStyle w:val="a5"/>
        <w:ind w:firstLineChars="0" w:firstLine="1"/>
        <w:rPr>
          <w:rFonts w:asciiTheme="minorEastAsia" w:hAnsiTheme="minorEastAsia"/>
        </w:rPr>
      </w:pPr>
    </w:p>
    <w:p w14:paraId="7A30DCD0" w14:textId="77777777" w:rsidR="00966C2D" w:rsidRPr="00D52BF4" w:rsidRDefault="00966C2D" w:rsidP="00405CAC">
      <w:pPr>
        <w:pStyle w:val="a5"/>
        <w:ind w:firstLineChars="0" w:firstLine="1"/>
        <w:rPr>
          <w:rFonts w:asciiTheme="minorEastAsia" w:hAnsiTheme="minorEastAsia"/>
        </w:rPr>
      </w:pPr>
    </w:p>
    <w:p w14:paraId="3F9400FD" w14:textId="77777777" w:rsidR="00966C2D" w:rsidRPr="00D52BF4" w:rsidRDefault="00966C2D" w:rsidP="00405CAC">
      <w:pPr>
        <w:pStyle w:val="a5"/>
        <w:ind w:firstLineChars="0" w:firstLine="1"/>
        <w:rPr>
          <w:rFonts w:asciiTheme="minorEastAsia" w:hAnsiTheme="minorEastAsia"/>
        </w:rPr>
      </w:pPr>
    </w:p>
    <w:p w14:paraId="2BF6B344" w14:textId="77777777" w:rsidR="00966C2D" w:rsidRPr="00D52BF4" w:rsidRDefault="00966C2D" w:rsidP="00405CAC">
      <w:pPr>
        <w:pStyle w:val="a5"/>
        <w:ind w:firstLineChars="0" w:firstLine="1"/>
        <w:rPr>
          <w:rFonts w:asciiTheme="minorEastAsia" w:hAnsiTheme="minorEastAsia"/>
        </w:rPr>
      </w:pPr>
    </w:p>
    <w:p w14:paraId="32480AE0" w14:textId="77777777" w:rsidR="00966C2D" w:rsidRPr="00D52BF4" w:rsidRDefault="00966C2D" w:rsidP="00405CAC">
      <w:pPr>
        <w:pStyle w:val="a5"/>
        <w:ind w:firstLineChars="0" w:firstLine="1"/>
        <w:rPr>
          <w:rFonts w:asciiTheme="minorEastAsia" w:hAnsiTheme="minorEastAsia"/>
        </w:rPr>
      </w:pPr>
    </w:p>
    <w:p w14:paraId="10D5FEAE" w14:textId="77777777" w:rsidR="00966C2D" w:rsidRPr="00D52BF4" w:rsidRDefault="00966C2D" w:rsidP="00405CAC">
      <w:pPr>
        <w:pStyle w:val="a5"/>
        <w:ind w:firstLineChars="0" w:firstLine="1"/>
        <w:rPr>
          <w:rFonts w:asciiTheme="minorEastAsia" w:hAnsiTheme="minorEastAsia"/>
        </w:rPr>
      </w:pPr>
    </w:p>
    <w:p w14:paraId="7C9821BD" w14:textId="77777777" w:rsidR="00966C2D" w:rsidRPr="00D52BF4" w:rsidRDefault="00966C2D" w:rsidP="00405CAC">
      <w:pPr>
        <w:pStyle w:val="a5"/>
        <w:ind w:firstLineChars="0" w:firstLine="1"/>
        <w:rPr>
          <w:rFonts w:asciiTheme="minorEastAsia" w:hAnsiTheme="minorEastAsia"/>
        </w:rPr>
      </w:pPr>
    </w:p>
    <w:p w14:paraId="73534944" w14:textId="77777777" w:rsidR="00966C2D" w:rsidRPr="00D52BF4" w:rsidRDefault="00966C2D" w:rsidP="00405CAC">
      <w:pPr>
        <w:pStyle w:val="a5"/>
        <w:ind w:firstLineChars="0" w:firstLine="1"/>
        <w:rPr>
          <w:rFonts w:asciiTheme="minorEastAsia" w:hAnsiTheme="minorEastAsia"/>
        </w:rPr>
      </w:pPr>
    </w:p>
    <w:p w14:paraId="5D2EAE69" w14:textId="77777777" w:rsidR="00966C2D" w:rsidRPr="00D52BF4" w:rsidRDefault="00966C2D" w:rsidP="00405CAC">
      <w:pPr>
        <w:pStyle w:val="a5"/>
        <w:ind w:firstLineChars="0" w:firstLine="1"/>
        <w:rPr>
          <w:rFonts w:asciiTheme="minorEastAsia" w:hAnsiTheme="minorEastAsia"/>
        </w:rPr>
      </w:pPr>
    </w:p>
    <w:p w14:paraId="62E5E3F5" w14:textId="77777777" w:rsidR="00966C2D" w:rsidRPr="00D52BF4" w:rsidRDefault="00966C2D" w:rsidP="00405CAC">
      <w:pPr>
        <w:pStyle w:val="a5"/>
        <w:ind w:firstLineChars="0" w:firstLine="1"/>
        <w:rPr>
          <w:rFonts w:asciiTheme="minorEastAsia" w:hAnsiTheme="minorEastAsia"/>
        </w:rPr>
      </w:pPr>
    </w:p>
    <w:p w14:paraId="28672AD6" w14:textId="77777777" w:rsidR="00966C2D" w:rsidRPr="00D52BF4" w:rsidRDefault="00966C2D" w:rsidP="00405CAC">
      <w:pPr>
        <w:pStyle w:val="a5"/>
        <w:ind w:firstLineChars="0" w:firstLine="1"/>
        <w:rPr>
          <w:rFonts w:asciiTheme="minorEastAsia" w:hAnsiTheme="minorEastAsia"/>
        </w:rPr>
      </w:pPr>
    </w:p>
    <w:p w14:paraId="18E31EC0" w14:textId="77777777" w:rsidR="00966C2D" w:rsidRPr="00D52BF4" w:rsidRDefault="00966C2D" w:rsidP="00405CAC">
      <w:pPr>
        <w:pStyle w:val="a5"/>
        <w:ind w:firstLineChars="0" w:firstLine="1"/>
        <w:rPr>
          <w:rFonts w:asciiTheme="minorEastAsia" w:hAnsiTheme="minorEastAsia"/>
        </w:rPr>
      </w:pPr>
    </w:p>
    <w:p w14:paraId="5C1F5868" w14:textId="77777777" w:rsidR="00966C2D" w:rsidRPr="00D52BF4" w:rsidRDefault="00966C2D" w:rsidP="00405CAC">
      <w:pPr>
        <w:pStyle w:val="a5"/>
        <w:ind w:firstLineChars="0" w:firstLine="1"/>
        <w:rPr>
          <w:rFonts w:asciiTheme="minorEastAsia" w:hAnsiTheme="minorEastAsia"/>
        </w:rPr>
      </w:pPr>
    </w:p>
    <w:p w14:paraId="398F7183" w14:textId="77777777" w:rsidR="00966C2D" w:rsidRPr="00D52BF4" w:rsidRDefault="00966C2D" w:rsidP="00405CAC">
      <w:pPr>
        <w:pStyle w:val="a5"/>
        <w:ind w:firstLineChars="0" w:firstLine="1"/>
        <w:rPr>
          <w:rFonts w:asciiTheme="minorEastAsia" w:hAnsiTheme="minorEastAsia"/>
        </w:rPr>
      </w:pPr>
    </w:p>
    <w:p w14:paraId="4F027F5D" w14:textId="77777777" w:rsidR="00966C2D" w:rsidRPr="00D52BF4" w:rsidRDefault="00966C2D" w:rsidP="00405CAC">
      <w:pPr>
        <w:pStyle w:val="a5"/>
        <w:ind w:firstLineChars="0" w:firstLine="1"/>
        <w:rPr>
          <w:rFonts w:asciiTheme="minorEastAsia" w:hAnsiTheme="minorEastAsia"/>
        </w:rPr>
      </w:pPr>
    </w:p>
    <w:p w14:paraId="2DDCE548" w14:textId="77777777" w:rsidR="00966C2D" w:rsidRPr="00D52BF4" w:rsidRDefault="00966C2D" w:rsidP="00405CAC">
      <w:pPr>
        <w:pStyle w:val="a5"/>
        <w:ind w:firstLineChars="0" w:firstLine="1"/>
        <w:rPr>
          <w:rFonts w:asciiTheme="minorEastAsia" w:hAnsiTheme="minorEastAsia"/>
        </w:rPr>
      </w:pPr>
    </w:p>
    <w:p w14:paraId="0E54D479" w14:textId="77777777" w:rsidR="00966C2D" w:rsidRPr="00D52BF4" w:rsidRDefault="00966C2D" w:rsidP="00405CAC">
      <w:pPr>
        <w:pStyle w:val="a5"/>
        <w:ind w:firstLineChars="0" w:firstLine="1"/>
        <w:rPr>
          <w:rFonts w:asciiTheme="minorEastAsia" w:hAnsiTheme="minorEastAsia"/>
        </w:rPr>
      </w:pPr>
    </w:p>
    <w:p w14:paraId="6767ED36" w14:textId="77777777" w:rsidR="00966C2D" w:rsidRPr="00D52BF4" w:rsidRDefault="00966C2D" w:rsidP="00405CAC">
      <w:pPr>
        <w:pStyle w:val="a5"/>
        <w:ind w:firstLineChars="0" w:firstLine="1"/>
        <w:rPr>
          <w:rFonts w:asciiTheme="minorEastAsia" w:hAnsiTheme="minorEastAsia"/>
        </w:rPr>
      </w:pPr>
    </w:p>
    <w:p w14:paraId="190426DB" w14:textId="77777777" w:rsidR="00966C2D" w:rsidRPr="00D52BF4" w:rsidRDefault="00966C2D" w:rsidP="00405CAC">
      <w:pPr>
        <w:pStyle w:val="a5"/>
        <w:ind w:firstLineChars="0" w:firstLine="1"/>
        <w:rPr>
          <w:rFonts w:asciiTheme="minorEastAsia" w:hAnsiTheme="minorEastAsia"/>
        </w:rPr>
      </w:pPr>
    </w:p>
    <w:p w14:paraId="4F536B29" w14:textId="77777777" w:rsidR="00966C2D" w:rsidRPr="00D52BF4" w:rsidRDefault="00966C2D" w:rsidP="00405CAC">
      <w:pPr>
        <w:pStyle w:val="a5"/>
        <w:ind w:firstLineChars="0" w:firstLine="1"/>
        <w:rPr>
          <w:rFonts w:asciiTheme="minorEastAsia" w:hAnsiTheme="minorEastAsia"/>
        </w:rPr>
      </w:pPr>
    </w:p>
    <w:p w14:paraId="667F2F8C"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385008D1" w14:textId="77777777" w:rsidR="006E3907" w:rsidRPr="00D52BF4" w:rsidRDefault="006E3907" w:rsidP="006E3907">
      <w:pPr>
        <w:pStyle w:val="ad"/>
        <w:ind w:leftChars="0" w:left="480" w:hanging="480"/>
        <w:outlineLvl w:val="2"/>
        <w:rPr>
          <w:noProof/>
          <w:sz w:val="24"/>
        </w:rPr>
      </w:pPr>
      <w:bookmarkStart w:id="134" w:name="_Toc131018104"/>
      <w:r w:rsidRPr="00D52BF4">
        <w:rPr>
          <w:noProof/>
          <w:sz w:val="24"/>
        </w:rPr>
        <w:t>（２）</w:t>
      </w:r>
      <w:r w:rsidR="00754B7F" w:rsidRPr="00D52BF4">
        <w:rPr>
          <w:rFonts w:hint="eastAsia"/>
          <w:noProof/>
          <w:sz w:val="24"/>
        </w:rPr>
        <w:t>一人</w:t>
      </w:r>
      <w:r w:rsidRPr="00D52BF4">
        <w:rPr>
          <w:rFonts w:hint="eastAsia"/>
          <w:noProof/>
          <w:sz w:val="24"/>
        </w:rPr>
        <w:t>でいるときの近所の支援者の有無</w:t>
      </w:r>
      <w:bookmarkEnd w:id="134"/>
    </w:p>
    <w:p w14:paraId="716F1689"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45　</w:t>
      </w:r>
      <w:r w:rsidRPr="00D52BF4">
        <w:rPr>
          <w:rFonts w:ascii="BIZ UDゴシック" w:eastAsia="BIZ UDゴシック" w:hAnsi="BIZ UDゴシック"/>
        </w:rPr>
        <w:t>家族が不在の場合や一人暮らしの場合、近所にあなたを助けてくれる人はいますか。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4DC07317" w14:textId="77777777" w:rsidR="00EB1F0A" w:rsidRPr="00D52BF4" w:rsidRDefault="00EB1F0A" w:rsidP="00405CAC">
      <w:pPr>
        <w:pStyle w:val="a5"/>
        <w:ind w:firstLineChars="0" w:firstLine="1"/>
        <w:rPr>
          <w:rFonts w:asciiTheme="minorEastAsia" w:hAnsiTheme="minorEastAsia"/>
        </w:rPr>
      </w:pPr>
    </w:p>
    <w:p w14:paraId="3228DF28" w14:textId="5070DF62" w:rsidR="00960E6F" w:rsidRPr="00D52BF4" w:rsidRDefault="00960E6F" w:rsidP="00960E6F">
      <w:pPr>
        <w:pStyle w:val="a5"/>
        <w:ind w:firstLine="220"/>
        <w:rPr>
          <w:rFonts w:asciiTheme="minorEastAsia" w:hAnsiTheme="minorEastAsia"/>
        </w:rPr>
      </w:pPr>
      <w:r w:rsidRPr="00D52BF4">
        <w:rPr>
          <w:rFonts w:asciiTheme="minorEastAsia" w:hAnsiTheme="minorEastAsia" w:hint="eastAsia"/>
        </w:rPr>
        <w:t>一人でいるときの近所の支援者</w:t>
      </w:r>
      <w:r w:rsidR="008C3574" w:rsidRPr="00D52BF4">
        <w:rPr>
          <w:rFonts w:asciiTheme="minorEastAsia" w:hAnsiTheme="minorEastAsia" w:hint="eastAsia"/>
        </w:rPr>
        <w:t>は全体で、</w:t>
      </w:r>
      <w:r w:rsidR="002666D1" w:rsidRPr="00D52BF4">
        <w:rPr>
          <w:rFonts w:asciiTheme="minorEastAsia" w:hAnsiTheme="minorEastAsia" w:hint="eastAsia"/>
        </w:rPr>
        <w:t>「いない」と答えた人が45.7％と最も高く、</w:t>
      </w:r>
      <w:r w:rsidRPr="00D52BF4">
        <w:rPr>
          <w:rFonts w:asciiTheme="minorEastAsia" w:hAnsiTheme="minorEastAsia" w:hint="eastAsia"/>
        </w:rPr>
        <w:t>「いる」と答えた人は22.3％</w:t>
      </w:r>
      <w:r w:rsidR="002666D1" w:rsidRPr="00D52BF4">
        <w:rPr>
          <w:rFonts w:asciiTheme="minorEastAsia" w:hAnsiTheme="minorEastAsia" w:hint="eastAsia"/>
        </w:rPr>
        <w:t>となっています。一方、</w:t>
      </w:r>
      <w:r w:rsidRPr="00D52BF4">
        <w:rPr>
          <w:rFonts w:asciiTheme="minorEastAsia" w:hAnsiTheme="minorEastAsia" w:hint="eastAsia"/>
        </w:rPr>
        <w:t>「わからない」と答えた人は27.6％となっています。</w:t>
      </w:r>
    </w:p>
    <w:p w14:paraId="6B0C13CB" w14:textId="0D3F4CC5" w:rsidR="00966C2D" w:rsidRPr="003D6BE4" w:rsidRDefault="00B67F2F" w:rsidP="00960E6F">
      <w:pPr>
        <w:pStyle w:val="a5"/>
        <w:ind w:firstLine="220"/>
        <w:rPr>
          <w:rFonts w:asciiTheme="minorEastAsia" w:hAnsiTheme="minorEastAsia"/>
          <w:color w:val="000000" w:themeColor="text1"/>
        </w:rPr>
      </w:pPr>
      <w:r w:rsidRPr="00D52BF4">
        <w:rPr>
          <w:rFonts w:asciiTheme="minorEastAsia" w:hAnsiTheme="minorEastAsia" w:hint="eastAsia"/>
        </w:rPr>
        <w:t>障がい</w:t>
      </w:r>
      <w:r w:rsidR="00553C33" w:rsidRPr="003D6BE4">
        <w:rPr>
          <w:rFonts w:asciiTheme="minorEastAsia" w:hAnsiTheme="minorEastAsia" w:hint="eastAsia"/>
          <w:color w:val="000000" w:themeColor="text1"/>
        </w:rPr>
        <w:t>種</w:t>
      </w:r>
      <w:r w:rsidR="00960E6F" w:rsidRPr="003D6BE4">
        <w:rPr>
          <w:rFonts w:asciiTheme="minorEastAsia" w:hAnsiTheme="minorEastAsia" w:hint="eastAsia"/>
          <w:color w:val="000000" w:themeColor="text1"/>
        </w:rPr>
        <w:t>別</w:t>
      </w:r>
      <w:r w:rsidR="00553C33" w:rsidRPr="003D6BE4">
        <w:rPr>
          <w:rFonts w:asciiTheme="minorEastAsia" w:hAnsiTheme="minorEastAsia" w:hint="eastAsia"/>
          <w:color w:val="000000" w:themeColor="text1"/>
        </w:rPr>
        <w:t>ごと</w:t>
      </w:r>
      <w:r w:rsidR="00960E6F" w:rsidRPr="003D6BE4">
        <w:rPr>
          <w:rFonts w:asciiTheme="minorEastAsia" w:hAnsiTheme="minorEastAsia" w:hint="eastAsia"/>
          <w:color w:val="000000" w:themeColor="text1"/>
        </w:rPr>
        <w:t>に</w:t>
      </w:r>
      <w:r w:rsidR="000826F4" w:rsidRPr="003D6BE4">
        <w:rPr>
          <w:rFonts w:asciiTheme="minorEastAsia" w:hAnsiTheme="minorEastAsia" w:hint="eastAsia"/>
          <w:color w:val="000000" w:themeColor="text1"/>
        </w:rPr>
        <w:t>比較す</w:t>
      </w:r>
      <w:r w:rsidR="00960E6F" w:rsidRPr="003D6BE4">
        <w:rPr>
          <w:rFonts w:asciiTheme="minorEastAsia" w:hAnsiTheme="minorEastAsia" w:hint="eastAsia"/>
          <w:color w:val="000000" w:themeColor="text1"/>
        </w:rPr>
        <w:t>ると、知的障がい</w:t>
      </w:r>
      <w:r w:rsidR="002666D1" w:rsidRPr="003D6BE4">
        <w:rPr>
          <w:rFonts w:asciiTheme="minorEastAsia" w:hAnsiTheme="minorEastAsia" w:hint="eastAsia"/>
          <w:color w:val="000000" w:themeColor="text1"/>
        </w:rPr>
        <w:t>では「いない」と答えた人</w:t>
      </w:r>
      <w:r w:rsidR="00960E6F" w:rsidRPr="003D6BE4">
        <w:rPr>
          <w:rFonts w:asciiTheme="minorEastAsia" w:hAnsiTheme="minorEastAsia" w:hint="eastAsia"/>
          <w:color w:val="000000" w:themeColor="text1"/>
        </w:rPr>
        <w:t>が54.2％と最も高くなっています。</w:t>
      </w:r>
    </w:p>
    <w:p w14:paraId="1C27A77A" w14:textId="5BADC223" w:rsidR="002666D1" w:rsidRPr="00D52BF4" w:rsidRDefault="002666D1" w:rsidP="002666D1">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未満と少ないですが、</w:t>
      </w:r>
      <w:r w:rsidR="00862AEF" w:rsidRPr="003D6BE4">
        <w:rPr>
          <w:rFonts w:asciiTheme="minorEastAsia" w:hAnsiTheme="minorEastAsia" w:hint="eastAsia"/>
          <w:color w:val="000000" w:themeColor="text1"/>
        </w:rPr>
        <w:t>精神障がい、</w:t>
      </w:r>
      <w:r w:rsidRPr="00D52BF4">
        <w:rPr>
          <w:rFonts w:asciiTheme="minorEastAsia" w:hAnsiTheme="minorEastAsia" w:hint="eastAsia"/>
        </w:rPr>
        <w:t>難病でも「いない」が高</w:t>
      </w:r>
      <w:r w:rsidRPr="00D52BF4">
        <w:rPr>
          <w:rFonts w:asciiTheme="minorEastAsia" w:hAnsiTheme="minorEastAsia"/>
        </w:rPr>
        <w:t>い傾向にあります</w:t>
      </w:r>
      <w:r w:rsidRPr="00D52BF4">
        <w:rPr>
          <w:rFonts w:asciiTheme="minorEastAsia" w:hAnsiTheme="minorEastAsia" w:hint="eastAsia"/>
        </w:rPr>
        <w:t>。</w:t>
      </w:r>
    </w:p>
    <w:p w14:paraId="496035CD" w14:textId="1B663171" w:rsidR="00966C2D" w:rsidRPr="00D52BF4" w:rsidRDefault="00966C2D" w:rsidP="00405CAC">
      <w:pPr>
        <w:pStyle w:val="a5"/>
        <w:ind w:firstLineChars="0" w:firstLine="1"/>
        <w:rPr>
          <w:rFonts w:asciiTheme="minorEastAsia" w:hAnsiTheme="minorEastAsia"/>
        </w:rPr>
      </w:pPr>
    </w:p>
    <w:p w14:paraId="0AFCD869" w14:textId="1EF06958" w:rsidR="00966C2D" w:rsidRPr="00D52BF4" w:rsidRDefault="00966C2D" w:rsidP="00405CAC">
      <w:pPr>
        <w:pStyle w:val="a5"/>
        <w:ind w:firstLineChars="0" w:firstLine="1"/>
        <w:rPr>
          <w:rFonts w:asciiTheme="minorEastAsia" w:hAnsiTheme="minorEastAsia"/>
        </w:rPr>
      </w:pPr>
    </w:p>
    <w:p w14:paraId="2106ECF1" w14:textId="629A54DC" w:rsidR="00966C2D" w:rsidRPr="00D52BF4" w:rsidRDefault="002666D1"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23456" behindDoc="0" locked="0" layoutInCell="1" allowOverlap="1" wp14:anchorId="55B66F3C" wp14:editId="0F57C54B">
                <wp:simplePos x="0" y="0"/>
                <wp:positionH relativeFrom="column">
                  <wp:posOffset>-556188</wp:posOffset>
                </wp:positionH>
                <wp:positionV relativeFrom="paragraph">
                  <wp:posOffset>110538</wp:posOffset>
                </wp:positionV>
                <wp:extent cx="7018655" cy="4399280"/>
                <wp:effectExtent l="0" t="0" r="0" b="0"/>
                <wp:wrapNone/>
                <wp:docPr id="253" name="グループ化 253"/>
                <wp:cNvGraphicFramePr/>
                <a:graphic xmlns:a="http://schemas.openxmlformats.org/drawingml/2006/main">
                  <a:graphicData uri="http://schemas.microsoft.com/office/word/2010/wordprocessingGroup">
                    <wpg:wgp>
                      <wpg:cNvGrpSpPr/>
                      <wpg:grpSpPr>
                        <a:xfrm>
                          <a:off x="0" y="0"/>
                          <a:ext cx="7018655" cy="4399280"/>
                          <a:chOff x="0" y="0"/>
                          <a:chExt cx="7018655" cy="4399280"/>
                        </a:xfrm>
                      </wpg:grpSpPr>
                      <pic:pic xmlns:pic="http://schemas.openxmlformats.org/drawingml/2006/picture">
                        <pic:nvPicPr>
                          <pic:cNvPr id="115" name="図 115"/>
                          <pic:cNvPicPr>
                            <a:picLocks noChangeAspect="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018655" cy="4399280"/>
                          </a:xfrm>
                          <a:prstGeom prst="rect">
                            <a:avLst/>
                          </a:prstGeom>
                          <a:noFill/>
                          <a:ln>
                            <a:noFill/>
                          </a:ln>
                        </pic:spPr>
                      </pic:pic>
                      <wpg:grpSp>
                        <wpg:cNvPr id="1257" name="グループ化 1257"/>
                        <wpg:cNvGrpSpPr/>
                        <wpg:grpSpPr>
                          <a:xfrm>
                            <a:off x="2743200" y="0"/>
                            <a:ext cx="3216275" cy="133350"/>
                            <a:chOff x="0" y="0"/>
                            <a:chExt cx="3216878" cy="133350"/>
                          </a:xfrm>
                        </wpg:grpSpPr>
                        <wps:wsp>
                          <wps:cNvPr id="1258"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59"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60"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61"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69260CF6" id="グループ化 253" o:spid="_x0000_s1026" style="position:absolute;left:0;text-align:left;margin-left:-43.8pt;margin-top:8.7pt;width:552.65pt;height:346.4pt;z-index:251923456" coordsize="70186,439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">
                <v:shape id="図 115" o:spid="_x0000_s1027" type="#_x0000_t75" style="position:absolute;width:70186;height:43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IvrzCAAAA3AAAAA8AAABkcnMvZG93bnJldi54bWxET99rwjAQfhf8H8IJe9PUwcbojCKKsAkb&#10;zI76ejRnU2wuJcm09a9fBgPf7uP7eYtVb1txIR8axwrmswwEceV0w7WC72I3fQERIrLG1jEpGCjA&#10;ajkeLTDX7spfdDnEWqQQDjkqMDF2uZShMmQxzFxHnLiT8xZjgr6W2uM1hdtWPmbZs7TYcGow2NHG&#10;UHU+/FgF+8JHKsK2KpvyYyg/b5v3oxmUepj061cQkfp4F/+733SaP3+Cv2fS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iL68wgAAANwAAAAPAAAAAAAAAAAAAAAAAJ8C&#10;AABkcnMvZG93bnJldi54bWxQSwUGAAAAAAQABAD3AAAAjgMAAAAA&#10;">
                  <v:imagedata r:id="rId182" o:title=""/>
                  <v:path arrowok="t"/>
                </v:shape>
                <v:group id="グループ化 1257" o:spid="_x0000_s1028" style="position:absolute;left:27432;width:32162;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nu8MA&#10;AADdAAAADwAAAGRycy9kb3ducmV2LnhtbESPT4vCMBDF7wt+hzCCl0XTFRSpRhHBxev6B69DM7bF&#10;ZlKSWOt++p3DgrcZ3pv3frPa9K5RHYVYezbwNclAERfe1lwaOJ/24wWomJAtNp7JwIsibNaDjxXm&#10;1j/5h7pjKpWEcMzRQJVSm2sdi4ocxolviUW7+eAwyRpKbQM+Jdw1epplc+2wZmmosKVdRcX9+HAG&#10;LrbzdfF5urYxhd97+b13fGiMGQ377RJUoj69zf/XByv405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2nu8MAAADdAAAADwAAAAAAAAAAAAAAAACYAgAAZHJzL2Rv&#10;d25yZXYueG1sUEsFBgAAAAAEAAQA9QAAAIgDA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wZcYA&#10;AADdAAAADwAAAGRycy9kb3ducmV2LnhtbERPS2vCQBC+F/oflil4kbqpj9pGVxGhYEUPRqHXaXZM&#10;QrOzIbtNYn+9KxS8zcf3nPmyM6VoqHaFZQUvgwgEcWp1wZmC0/Hj+Q2E88gaS8uk4EIOlovHhznG&#10;2rZ8oCbxmQgh7GJUkHtfxVK6NCeDbmAr4sCdbW3QB1hnUtfYhnBTymEUvUqDBYeGHCta55T+JL9G&#10;gRwf901/tP1q/Wj3N272089N/1up3lO3moHw1Pm7+N+90WH+cPIOt2/CC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RwZcYAAADdAAAADwAAAAAAAAAAAAAAAACYAgAAZHJz&#10;L2Rvd25yZXYueG1sUEsFBgAAAAAEAAQA9QAAAIsDA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sBcQA&#10;AADdAAAADwAAAGRycy9kb3ducmV2LnhtbESPQU/DMAyF70j8h8hI3Fi6HSZUlk1oErDruoHEzSSm&#10;KW2cKsm28u/nAxI3W+/5vc+rzRQGdaaUu8gG5rMKFLGNruPWwPHw8vAIKhdkh0NkMvBLGTbr25sV&#10;1i5eeE/nprRKQjjXaMCXMtZaZ+spYJ7FkVi075gCFllTq13Ci4SHQS+qaqkDdiwNHkfaerJ9cwoG&#10;7OfwMd/2P8f9W//uXy1+NdglY+7vpucnUIWm8m/+u945wV8shV++kRH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rAXEAAAA3QAAAA8AAAAAAAAAAAAAAAAAmAIAAGRycy9k&#10;b3ducmV2LnhtbFBLBQYAAAAABAAEAPUAAACJAw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3bcMA&#10;AADdAAAADwAAAGRycy9kb3ducmV2LnhtbESPQYvCMBCF74L/IYzgTdMqFalGEUHwsoetIngbmrEt&#10;NpOSRNv995uFBW8zvPe+ebPdD6YVb3K+sawgnScgiEurG64UXC+n2RqED8gaW8uk4Ic87Hfj0RZz&#10;bXv+pncRKhEh7HNUUIfQ5VL6siaDfm474qg9rDMY4uoqqR32EW5auUiSlTTYcLxQY0fHmspn8TKR&#10;kvHzeO3Xy9tXmp2p6DNO3V2p6WQ4bEAEGsLH/J8+61h/sUrh75s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C3bcMAAADdAAAADwAAAAAAAAAAAAAAAACYAgAAZHJzL2Rv&#10;d25yZXYueG1sUEsFBgAAAAAEAAQA9QAAAIgDAAAAAA==&#10;" strokeweight="0">
                    <v:textbox inset="5.85pt,.7pt,5.85pt,.7pt"/>
                  </v:rect>
                </v:group>
              </v:group>
            </w:pict>
          </mc:Fallback>
        </mc:AlternateContent>
      </w:r>
    </w:p>
    <w:p w14:paraId="21BCA741" w14:textId="77777777" w:rsidR="00966C2D" w:rsidRPr="00D52BF4" w:rsidRDefault="00966C2D" w:rsidP="00405CAC">
      <w:pPr>
        <w:pStyle w:val="a5"/>
        <w:ind w:firstLineChars="0" w:firstLine="1"/>
        <w:rPr>
          <w:rFonts w:asciiTheme="minorEastAsia" w:hAnsiTheme="minorEastAsia"/>
        </w:rPr>
      </w:pPr>
    </w:p>
    <w:p w14:paraId="5D6929F3" w14:textId="77777777" w:rsidR="00966C2D" w:rsidRPr="00D52BF4" w:rsidRDefault="00966C2D" w:rsidP="00405CAC">
      <w:pPr>
        <w:pStyle w:val="a5"/>
        <w:ind w:firstLineChars="0" w:firstLine="1"/>
        <w:rPr>
          <w:rFonts w:asciiTheme="minorEastAsia" w:hAnsiTheme="minorEastAsia"/>
        </w:rPr>
      </w:pPr>
    </w:p>
    <w:p w14:paraId="267B381B" w14:textId="77777777" w:rsidR="00966C2D" w:rsidRPr="00D52BF4" w:rsidRDefault="00966C2D" w:rsidP="00405CAC">
      <w:pPr>
        <w:pStyle w:val="a5"/>
        <w:ind w:firstLineChars="0" w:firstLine="1"/>
        <w:rPr>
          <w:rFonts w:asciiTheme="minorEastAsia" w:hAnsiTheme="minorEastAsia"/>
        </w:rPr>
      </w:pPr>
    </w:p>
    <w:p w14:paraId="60241BB4" w14:textId="77777777" w:rsidR="00966C2D" w:rsidRPr="00D52BF4" w:rsidRDefault="00966C2D" w:rsidP="00405CAC">
      <w:pPr>
        <w:pStyle w:val="a5"/>
        <w:ind w:firstLineChars="0" w:firstLine="1"/>
        <w:rPr>
          <w:rFonts w:asciiTheme="minorEastAsia" w:hAnsiTheme="minorEastAsia"/>
        </w:rPr>
      </w:pPr>
    </w:p>
    <w:p w14:paraId="6447B58F" w14:textId="77777777" w:rsidR="00966C2D" w:rsidRPr="00D52BF4" w:rsidRDefault="00966C2D" w:rsidP="00405CAC">
      <w:pPr>
        <w:pStyle w:val="a5"/>
        <w:ind w:firstLineChars="0" w:firstLine="1"/>
        <w:rPr>
          <w:rFonts w:asciiTheme="minorEastAsia" w:hAnsiTheme="minorEastAsia"/>
        </w:rPr>
      </w:pPr>
    </w:p>
    <w:p w14:paraId="2E0D21BE" w14:textId="77777777" w:rsidR="00966C2D" w:rsidRPr="00D52BF4" w:rsidRDefault="00966C2D" w:rsidP="00405CAC">
      <w:pPr>
        <w:pStyle w:val="a5"/>
        <w:ind w:firstLineChars="0" w:firstLine="1"/>
        <w:rPr>
          <w:rFonts w:asciiTheme="minorEastAsia" w:hAnsiTheme="minorEastAsia"/>
        </w:rPr>
      </w:pPr>
    </w:p>
    <w:p w14:paraId="48D433FD" w14:textId="77777777" w:rsidR="00966C2D" w:rsidRPr="00D52BF4" w:rsidRDefault="00966C2D" w:rsidP="00405CAC">
      <w:pPr>
        <w:pStyle w:val="a5"/>
        <w:ind w:firstLineChars="0" w:firstLine="1"/>
        <w:rPr>
          <w:rFonts w:asciiTheme="minorEastAsia" w:hAnsiTheme="minorEastAsia"/>
        </w:rPr>
      </w:pPr>
    </w:p>
    <w:p w14:paraId="0FDB5312" w14:textId="77777777" w:rsidR="00966C2D" w:rsidRPr="00D52BF4" w:rsidRDefault="00966C2D" w:rsidP="00405CAC">
      <w:pPr>
        <w:pStyle w:val="a5"/>
        <w:ind w:firstLineChars="0" w:firstLine="1"/>
        <w:rPr>
          <w:rFonts w:asciiTheme="minorEastAsia" w:hAnsiTheme="minorEastAsia"/>
        </w:rPr>
      </w:pPr>
    </w:p>
    <w:p w14:paraId="6C0E8B10" w14:textId="77777777" w:rsidR="00966C2D" w:rsidRPr="00D52BF4" w:rsidRDefault="00966C2D" w:rsidP="00405CAC">
      <w:pPr>
        <w:pStyle w:val="a5"/>
        <w:ind w:firstLineChars="0" w:firstLine="1"/>
        <w:rPr>
          <w:rFonts w:asciiTheme="minorEastAsia" w:hAnsiTheme="minorEastAsia"/>
        </w:rPr>
      </w:pPr>
    </w:p>
    <w:p w14:paraId="04F9E77E" w14:textId="77777777" w:rsidR="00966C2D" w:rsidRPr="00D52BF4" w:rsidRDefault="00966C2D" w:rsidP="00405CAC">
      <w:pPr>
        <w:pStyle w:val="a5"/>
        <w:ind w:firstLineChars="0" w:firstLine="1"/>
        <w:rPr>
          <w:rFonts w:asciiTheme="minorEastAsia" w:hAnsiTheme="minorEastAsia"/>
        </w:rPr>
      </w:pPr>
    </w:p>
    <w:p w14:paraId="023277DC" w14:textId="77777777" w:rsidR="00966C2D" w:rsidRPr="00D52BF4" w:rsidRDefault="00966C2D" w:rsidP="00405CAC">
      <w:pPr>
        <w:pStyle w:val="a5"/>
        <w:ind w:firstLineChars="0" w:firstLine="1"/>
        <w:rPr>
          <w:rFonts w:asciiTheme="minorEastAsia" w:hAnsiTheme="minorEastAsia"/>
        </w:rPr>
      </w:pPr>
    </w:p>
    <w:p w14:paraId="652CF768" w14:textId="77777777" w:rsidR="00966C2D" w:rsidRPr="00D52BF4" w:rsidRDefault="00966C2D" w:rsidP="00405CAC">
      <w:pPr>
        <w:pStyle w:val="a5"/>
        <w:ind w:firstLineChars="0" w:firstLine="1"/>
        <w:rPr>
          <w:rFonts w:asciiTheme="minorEastAsia" w:hAnsiTheme="minorEastAsia"/>
        </w:rPr>
      </w:pPr>
    </w:p>
    <w:p w14:paraId="091C2B60" w14:textId="77777777" w:rsidR="00966C2D" w:rsidRPr="00D52BF4" w:rsidRDefault="00966C2D" w:rsidP="00405CAC">
      <w:pPr>
        <w:pStyle w:val="a5"/>
        <w:ind w:firstLineChars="0" w:firstLine="1"/>
        <w:rPr>
          <w:rFonts w:asciiTheme="minorEastAsia" w:hAnsiTheme="minorEastAsia"/>
        </w:rPr>
      </w:pPr>
    </w:p>
    <w:p w14:paraId="18B8BD25" w14:textId="77777777" w:rsidR="00966C2D" w:rsidRPr="00D52BF4" w:rsidRDefault="00966C2D" w:rsidP="00405CAC">
      <w:pPr>
        <w:pStyle w:val="a5"/>
        <w:ind w:firstLineChars="0" w:firstLine="1"/>
        <w:rPr>
          <w:rFonts w:asciiTheme="minorEastAsia" w:hAnsiTheme="minorEastAsia"/>
        </w:rPr>
      </w:pPr>
    </w:p>
    <w:p w14:paraId="023D01EC" w14:textId="77777777" w:rsidR="00966C2D" w:rsidRPr="00D52BF4" w:rsidRDefault="00966C2D" w:rsidP="00405CAC">
      <w:pPr>
        <w:pStyle w:val="a5"/>
        <w:ind w:firstLineChars="0" w:firstLine="1"/>
        <w:rPr>
          <w:rFonts w:asciiTheme="minorEastAsia" w:hAnsiTheme="minorEastAsia"/>
        </w:rPr>
      </w:pPr>
    </w:p>
    <w:p w14:paraId="797F672A" w14:textId="77777777" w:rsidR="00966C2D" w:rsidRPr="00D52BF4" w:rsidRDefault="00966C2D" w:rsidP="00405CAC">
      <w:pPr>
        <w:pStyle w:val="a5"/>
        <w:ind w:firstLineChars="0" w:firstLine="1"/>
        <w:rPr>
          <w:rFonts w:asciiTheme="minorEastAsia" w:hAnsiTheme="minorEastAsia"/>
        </w:rPr>
      </w:pPr>
    </w:p>
    <w:p w14:paraId="27A5AB73" w14:textId="77777777" w:rsidR="00966C2D" w:rsidRPr="00D52BF4" w:rsidRDefault="00966C2D" w:rsidP="00405CAC">
      <w:pPr>
        <w:pStyle w:val="a5"/>
        <w:ind w:firstLineChars="0" w:firstLine="1"/>
        <w:rPr>
          <w:rFonts w:asciiTheme="minorEastAsia" w:hAnsiTheme="minorEastAsia"/>
        </w:rPr>
      </w:pPr>
    </w:p>
    <w:p w14:paraId="19AF28A1" w14:textId="77777777" w:rsidR="00966C2D" w:rsidRPr="00D52BF4" w:rsidRDefault="00966C2D" w:rsidP="00405CAC">
      <w:pPr>
        <w:pStyle w:val="a5"/>
        <w:ind w:firstLineChars="0" w:firstLine="1"/>
        <w:rPr>
          <w:rFonts w:asciiTheme="minorEastAsia" w:hAnsiTheme="minorEastAsia"/>
        </w:rPr>
      </w:pPr>
    </w:p>
    <w:p w14:paraId="6FB677C3" w14:textId="77777777" w:rsidR="00966C2D" w:rsidRPr="00D52BF4" w:rsidRDefault="00966C2D" w:rsidP="00405CAC">
      <w:pPr>
        <w:pStyle w:val="a5"/>
        <w:ind w:firstLineChars="0" w:firstLine="1"/>
        <w:rPr>
          <w:rFonts w:asciiTheme="minorEastAsia" w:hAnsiTheme="minorEastAsia"/>
        </w:rPr>
      </w:pPr>
    </w:p>
    <w:p w14:paraId="461D546C" w14:textId="77777777" w:rsidR="00966C2D" w:rsidRPr="00D52BF4" w:rsidRDefault="00966C2D" w:rsidP="00405CAC">
      <w:pPr>
        <w:pStyle w:val="a5"/>
        <w:ind w:firstLineChars="0" w:firstLine="1"/>
        <w:rPr>
          <w:rFonts w:asciiTheme="minorEastAsia" w:hAnsiTheme="minorEastAsia"/>
        </w:rPr>
      </w:pPr>
    </w:p>
    <w:p w14:paraId="2F39E595"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5B295B38" w14:textId="2F3AA6F2" w:rsidR="006E3907" w:rsidRPr="00D52BF4" w:rsidRDefault="006E3907" w:rsidP="006E3907">
      <w:pPr>
        <w:pStyle w:val="ad"/>
        <w:ind w:leftChars="0" w:left="480" w:hanging="480"/>
        <w:outlineLvl w:val="2"/>
      </w:pPr>
      <w:bookmarkStart w:id="135" w:name="_Toc131018105"/>
      <w:r w:rsidRPr="00D52BF4">
        <w:rPr>
          <w:noProof/>
          <w:sz w:val="24"/>
        </w:rPr>
        <w:t>（３）</w:t>
      </w:r>
      <w:r w:rsidRPr="00D52BF4">
        <w:rPr>
          <w:rFonts w:hint="eastAsia"/>
          <w:noProof/>
          <w:sz w:val="24"/>
        </w:rPr>
        <w:t>災害時の困りごと</w:t>
      </w:r>
      <w:bookmarkEnd w:id="135"/>
    </w:p>
    <w:p w14:paraId="5C9D683B"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46　</w:t>
      </w:r>
      <w:r w:rsidRPr="00D52BF4">
        <w:rPr>
          <w:rFonts w:ascii="BIZ UDゴシック" w:eastAsia="BIZ UDゴシック" w:hAnsi="BIZ UDゴシック"/>
        </w:rPr>
        <w:t>火事や地震などの災害時に困ることは何ですか。</w:t>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はいくつでも）</w:t>
      </w:r>
    </w:p>
    <w:p w14:paraId="1DB48710" w14:textId="122F5CE0" w:rsidR="00EB1F0A" w:rsidRPr="00D52BF4" w:rsidRDefault="00EB1F0A" w:rsidP="00405CAC">
      <w:pPr>
        <w:pStyle w:val="a5"/>
        <w:ind w:firstLineChars="0" w:firstLine="1"/>
        <w:rPr>
          <w:rFonts w:asciiTheme="minorEastAsia" w:hAnsiTheme="minorEastAsia"/>
        </w:rPr>
      </w:pPr>
    </w:p>
    <w:p w14:paraId="53073A05" w14:textId="48D8730F" w:rsidR="00704286" w:rsidRPr="003D6BE4" w:rsidRDefault="00704286" w:rsidP="00704286">
      <w:pPr>
        <w:pStyle w:val="a5"/>
        <w:ind w:firstLine="220"/>
        <w:rPr>
          <w:rFonts w:asciiTheme="minorEastAsia" w:hAnsiTheme="minorEastAsia"/>
          <w:color w:val="000000" w:themeColor="text1"/>
        </w:rPr>
      </w:pPr>
      <w:r w:rsidRPr="00D52BF4">
        <w:rPr>
          <w:rFonts w:asciiTheme="minorEastAsia" w:hAnsiTheme="minorEastAsia" w:hint="eastAsia"/>
        </w:rPr>
        <w:t>災害時に困ることは、</w:t>
      </w:r>
      <w:r w:rsidR="008C3574" w:rsidRPr="00D52BF4">
        <w:rPr>
          <w:rFonts w:asciiTheme="minorEastAsia" w:hAnsiTheme="minorEastAsia" w:hint="eastAsia"/>
        </w:rPr>
        <w:t>全体で「</w:t>
      </w:r>
      <w:r w:rsidRPr="00D52BF4">
        <w:rPr>
          <w:rFonts w:asciiTheme="minorEastAsia" w:hAnsiTheme="minorEastAsia" w:hint="eastAsia"/>
        </w:rPr>
        <w:t>安全なところまで、迅速に避難することができない」（58.8％）、「周囲とコミュニケーションがとれない」（54.6％）が５割台と高く、次いで「避難場所の設備（トイレなど）や生活環境が不安」（49.3％）、「救助を求めることができない」（42.1％）、「被害状況、避難</w:t>
      </w:r>
      <w:r w:rsidRPr="003D6BE4">
        <w:rPr>
          <w:rFonts w:asciiTheme="minorEastAsia" w:hAnsiTheme="minorEastAsia" w:hint="eastAsia"/>
          <w:color w:val="000000" w:themeColor="text1"/>
        </w:rPr>
        <w:t>場所などの情報が入手できない」（40.9％）が４割台となっています。</w:t>
      </w:r>
    </w:p>
    <w:p w14:paraId="31AE2C4F" w14:textId="38D30A02" w:rsidR="00966C2D" w:rsidRPr="003D6BE4" w:rsidRDefault="00B67F2F" w:rsidP="00704286">
      <w:pPr>
        <w:pStyle w:val="a5"/>
        <w:ind w:firstLine="220"/>
        <w:rPr>
          <w:rFonts w:asciiTheme="minorEastAsia" w:hAnsiTheme="minorEastAsia"/>
          <w:color w:val="000000" w:themeColor="text1"/>
        </w:rPr>
      </w:pPr>
      <w:r w:rsidRPr="003D6BE4">
        <w:rPr>
          <w:rFonts w:asciiTheme="minorEastAsia" w:hAnsiTheme="minorEastAsia" w:hint="eastAsia"/>
          <w:color w:val="000000" w:themeColor="text1"/>
        </w:rPr>
        <w:t>障がい</w:t>
      </w:r>
      <w:r w:rsidR="00553C33" w:rsidRPr="003D6BE4">
        <w:rPr>
          <w:rFonts w:asciiTheme="minorEastAsia" w:hAnsiTheme="minorEastAsia" w:hint="eastAsia"/>
          <w:color w:val="000000" w:themeColor="text1"/>
        </w:rPr>
        <w:t>種</w:t>
      </w:r>
      <w:r w:rsidR="00704286" w:rsidRPr="003D6BE4">
        <w:rPr>
          <w:rFonts w:asciiTheme="minorEastAsia" w:hAnsiTheme="minorEastAsia" w:hint="eastAsia"/>
          <w:color w:val="000000" w:themeColor="text1"/>
        </w:rPr>
        <w:t>別</w:t>
      </w:r>
      <w:r w:rsidR="00553C33" w:rsidRPr="003D6BE4">
        <w:rPr>
          <w:rFonts w:asciiTheme="minorEastAsia" w:hAnsiTheme="minorEastAsia" w:hint="eastAsia"/>
          <w:color w:val="000000" w:themeColor="text1"/>
        </w:rPr>
        <w:t>ごと</w:t>
      </w:r>
      <w:r w:rsidR="00704286" w:rsidRPr="003D6BE4">
        <w:rPr>
          <w:rFonts w:asciiTheme="minorEastAsia" w:hAnsiTheme="minorEastAsia" w:hint="eastAsia"/>
          <w:color w:val="000000" w:themeColor="text1"/>
        </w:rPr>
        <w:t>に</w:t>
      </w:r>
      <w:r w:rsidR="001572A0" w:rsidRPr="003D6BE4">
        <w:rPr>
          <w:rFonts w:asciiTheme="minorEastAsia" w:hAnsiTheme="minorEastAsia" w:hint="eastAsia"/>
          <w:color w:val="000000" w:themeColor="text1"/>
        </w:rPr>
        <w:t>比較す</w:t>
      </w:r>
      <w:r w:rsidR="00704286" w:rsidRPr="003D6BE4">
        <w:rPr>
          <w:rFonts w:asciiTheme="minorEastAsia" w:hAnsiTheme="minorEastAsia" w:hint="eastAsia"/>
          <w:color w:val="000000" w:themeColor="text1"/>
        </w:rPr>
        <w:t>ると、知的障がい</w:t>
      </w:r>
      <w:r w:rsidR="002666D1" w:rsidRPr="003D6BE4">
        <w:rPr>
          <w:rFonts w:asciiTheme="minorEastAsia" w:hAnsiTheme="minorEastAsia" w:hint="eastAsia"/>
          <w:color w:val="000000" w:themeColor="text1"/>
        </w:rPr>
        <w:t>では「安全なところまで、迅速に避難することができない」</w:t>
      </w:r>
      <w:r w:rsidR="00704286" w:rsidRPr="003D6BE4">
        <w:rPr>
          <w:rFonts w:asciiTheme="minorEastAsia" w:hAnsiTheme="minorEastAsia" w:hint="eastAsia"/>
          <w:color w:val="000000" w:themeColor="text1"/>
        </w:rPr>
        <w:t>が70.1％、知的障がい（65.7％）、発達障がい（63.2％）</w:t>
      </w:r>
      <w:r w:rsidR="002666D1" w:rsidRPr="003D6BE4">
        <w:rPr>
          <w:rFonts w:asciiTheme="minorEastAsia" w:hAnsiTheme="minorEastAsia" w:hint="eastAsia"/>
          <w:color w:val="000000" w:themeColor="text1"/>
        </w:rPr>
        <w:t>では「周囲とコミュニケーションがとれない」</w:t>
      </w:r>
      <w:r w:rsidR="00704286" w:rsidRPr="003D6BE4">
        <w:rPr>
          <w:rFonts w:asciiTheme="minorEastAsia" w:hAnsiTheme="minorEastAsia" w:hint="eastAsia"/>
          <w:color w:val="000000" w:themeColor="text1"/>
        </w:rPr>
        <w:t>が６割台と高くなっています。身体障がいは「投薬や治療が受けられない」（44.8％）、「補装具や日常生活用具の入手ができなくなる」（</w:t>
      </w:r>
      <w:r w:rsidR="001572A0" w:rsidRPr="003D6BE4">
        <w:rPr>
          <w:rFonts w:asciiTheme="minorEastAsia" w:hAnsiTheme="minorEastAsia"/>
          <w:color w:val="000000" w:themeColor="text1"/>
        </w:rPr>
        <w:t>26.0</w:t>
      </w:r>
      <w:r w:rsidR="00704286" w:rsidRPr="003D6BE4">
        <w:rPr>
          <w:rFonts w:asciiTheme="minorEastAsia" w:hAnsiTheme="minorEastAsia" w:hint="eastAsia"/>
          <w:color w:val="000000" w:themeColor="text1"/>
        </w:rPr>
        <w:t>％）が</w:t>
      </w:r>
      <w:r w:rsidR="00733BBA" w:rsidRPr="003D6BE4">
        <w:rPr>
          <w:rFonts w:asciiTheme="minorEastAsia" w:hAnsiTheme="minorEastAsia" w:hint="eastAsia"/>
          <w:color w:val="000000" w:themeColor="text1"/>
        </w:rPr>
        <w:t>ほか</w:t>
      </w:r>
      <w:r w:rsidR="00704286" w:rsidRPr="003D6BE4">
        <w:rPr>
          <w:rFonts w:asciiTheme="minorEastAsia" w:hAnsiTheme="minorEastAsia" w:hint="eastAsia"/>
          <w:color w:val="000000" w:themeColor="text1"/>
        </w:rPr>
        <w:t>の</w:t>
      </w:r>
      <w:r w:rsidRPr="003D6BE4">
        <w:rPr>
          <w:rFonts w:asciiTheme="minorEastAsia" w:hAnsiTheme="minorEastAsia" w:hint="eastAsia"/>
          <w:color w:val="000000" w:themeColor="text1"/>
        </w:rPr>
        <w:t>障がい</w:t>
      </w:r>
      <w:r w:rsidR="00553C33" w:rsidRPr="003D6BE4">
        <w:rPr>
          <w:rFonts w:asciiTheme="minorEastAsia" w:hAnsiTheme="minorEastAsia" w:hint="eastAsia"/>
          <w:color w:val="000000" w:themeColor="text1"/>
        </w:rPr>
        <w:t>種別</w:t>
      </w:r>
      <w:r w:rsidR="00704286" w:rsidRPr="003D6BE4">
        <w:rPr>
          <w:rFonts w:asciiTheme="minorEastAsia" w:hAnsiTheme="minorEastAsia" w:hint="eastAsia"/>
          <w:color w:val="000000" w:themeColor="text1"/>
        </w:rPr>
        <w:t>よりそれぞれ高くなっています。</w:t>
      </w:r>
    </w:p>
    <w:p w14:paraId="5327BD5E" w14:textId="015F7CA6" w:rsidR="002666D1" w:rsidRPr="00D52BF4" w:rsidRDefault="002666D1" w:rsidP="002666D1">
      <w:pPr>
        <w:pStyle w:val="a5"/>
        <w:ind w:firstLine="220"/>
        <w:rPr>
          <w:rFonts w:asciiTheme="minorEastAsia" w:hAnsiTheme="minorEastAsia"/>
        </w:rPr>
      </w:pPr>
      <w:r w:rsidRPr="003D6BE4">
        <w:rPr>
          <w:rFonts w:asciiTheme="minorEastAsia" w:hAnsiTheme="minorEastAsia" w:hint="eastAsia"/>
          <w:color w:val="000000" w:themeColor="text1"/>
        </w:rPr>
        <w:t>サンプル数は30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未満と少ないですが、難</w:t>
      </w:r>
      <w:r w:rsidRPr="00D52BF4">
        <w:rPr>
          <w:rFonts w:asciiTheme="minorEastAsia" w:hAnsiTheme="minorEastAsia" w:hint="eastAsia"/>
        </w:rPr>
        <w:t>病では「投薬や治療が受けられない」、</w:t>
      </w:r>
      <w:r w:rsidR="00F12577" w:rsidRPr="00D52BF4">
        <w:rPr>
          <w:rFonts w:asciiTheme="minorEastAsia" w:hAnsiTheme="minorEastAsia" w:hint="eastAsia"/>
        </w:rPr>
        <w:t>「補装具や日常生活用具の入手ができなくなる」、「安全なところまで、迅速に避難することができない」</w:t>
      </w:r>
      <w:r w:rsidRPr="00D52BF4">
        <w:rPr>
          <w:rFonts w:asciiTheme="minorEastAsia" w:hAnsiTheme="minorEastAsia" w:hint="eastAsia"/>
        </w:rPr>
        <w:t>が高</w:t>
      </w:r>
      <w:r w:rsidRPr="00D52BF4">
        <w:rPr>
          <w:rFonts w:asciiTheme="minorEastAsia" w:hAnsiTheme="minorEastAsia"/>
        </w:rPr>
        <w:t>い傾向にあります</w:t>
      </w:r>
      <w:r w:rsidRPr="00D52BF4">
        <w:rPr>
          <w:rFonts w:asciiTheme="minorEastAsia" w:hAnsiTheme="minorEastAsia" w:hint="eastAsia"/>
        </w:rPr>
        <w:t>。</w:t>
      </w:r>
    </w:p>
    <w:p w14:paraId="01E68EB9" w14:textId="473D9D28" w:rsidR="00966C2D" w:rsidRPr="00D52BF4" w:rsidRDefault="00044AE7" w:rsidP="00405CAC">
      <w:pPr>
        <w:pStyle w:val="a5"/>
        <w:ind w:firstLineChars="0" w:firstLine="1"/>
        <w:rPr>
          <w:rFonts w:asciiTheme="minorEastAsia" w:hAnsiTheme="minorEastAsia"/>
        </w:rPr>
      </w:pPr>
      <w:r w:rsidRPr="00044AE7">
        <w:rPr>
          <w:noProof/>
        </w:rPr>
        <w:drawing>
          <wp:anchor distT="0" distB="0" distL="114300" distR="114300" simplePos="0" relativeHeight="252276736" behindDoc="0" locked="0" layoutInCell="1" allowOverlap="1" wp14:anchorId="7F70ABFF" wp14:editId="3538786F">
            <wp:simplePos x="0" y="0"/>
            <wp:positionH relativeFrom="margin">
              <wp:posOffset>210185</wp:posOffset>
            </wp:positionH>
            <wp:positionV relativeFrom="paragraph">
              <wp:posOffset>66513</wp:posOffset>
            </wp:positionV>
            <wp:extent cx="5700240" cy="5052600"/>
            <wp:effectExtent l="0" t="0" r="0" b="0"/>
            <wp:wrapNone/>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00240" cy="50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DEF48" w14:textId="23F5A74D" w:rsidR="00966C2D" w:rsidRPr="00D52BF4" w:rsidRDefault="00966C2D" w:rsidP="00405CAC">
      <w:pPr>
        <w:pStyle w:val="a5"/>
        <w:ind w:firstLineChars="0" w:firstLine="1"/>
        <w:rPr>
          <w:rFonts w:asciiTheme="minorEastAsia" w:hAnsiTheme="minorEastAsia"/>
        </w:rPr>
      </w:pPr>
    </w:p>
    <w:p w14:paraId="1CD146BF" w14:textId="3A2C2CF8" w:rsidR="00966C2D" w:rsidRPr="00D52BF4" w:rsidRDefault="00966C2D" w:rsidP="00405CAC">
      <w:pPr>
        <w:pStyle w:val="a5"/>
        <w:ind w:firstLineChars="0" w:firstLine="1"/>
        <w:rPr>
          <w:rFonts w:asciiTheme="minorEastAsia" w:hAnsiTheme="minorEastAsia"/>
        </w:rPr>
      </w:pPr>
    </w:p>
    <w:p w14:paraId="2393D097" w14:textId="4CCFBCAD" w:rsidR="00966C2D" w:rsidRPr="00D52BF4" w:rsidRDefault="00966C2D" w:rsidP="00405CAC">
      <w:pPr>
        <w:pStyle w:val="a5"/>
        <w:ind w:firstLineChars="0" w:firstLine="1"/>
        <w:rPr>
          <w:rFonts w:asciiTheme="minorEastAsia" w:hAnsiTheme="minorEastAsia"/>
        </w:rPr>
      </w:pPr>
    </w:p>
    <w:p w14:paraId="78B5F8D2" w14:textId="754ED2D7" w:rsidR="00966C2D" w:rsidRPr="00D52BF4" w:rsidRDefault="00966C2D" w:rsidP="00405CAC">
      <w:pPr>
        <w:pStyle w:val="a5"/>
        <w:ind w:firstLineChars="0" w:firstLine="1"/>
        <w:rPr>
          <w:rFonts w:asciiTheme="minorEastAsia" w:hAnsiTheme="minorEastAsia"/>
        </w:rPr>
      </w:pPr>
    </w:p>
    <w:p w14:paraId="78178F2D" w14:textId="2A710CF9" w:rsidR="00966C2D" w:rsidRPr="00D52BF4" w:rsidRDefault="00966C2D" w:rsidP="00405CAC">
      <w:pPr>
        <w:pStyle w:val="a5"/>
        <w:ind w:firstLineChars="0" w:firstLine="1"/>
        <w:rPr>
          <w:rFonts w:asciiTheme="minorEastAsia" w:hAnsiTheme="minorEastAsia"/>
        </w:rPr>
      </w:pPr>
    </w:p>
    <w:p w14:paraId="3ADCB5BF" w14:textId="1CA25271" w:rsidR="00966C2D" w:rsidRPr="00D52BF4" w:rsidRDefault="00966C2D" w:rsidP="00405CAC">
      <w:pPr>
        <w:pStyle w:val="a5"/>
        <w:ind w:firstLineChars="0" w:firstLine="1"/>
        <w:rPr>
          <w:rFonts w:asciiTheme="minorEastAsia" w:hAnsiTheme="minorEastAsia"/>
        </w:rPr>
      </w:pPr>
    </w:p>
    <w:p w14:paraId="403538BA" w14:textId="5F7BDEAD" w:rsidR="00966C2D" w:rsidRPr="00D52BF4" w:rsidRDefault="00966C2D" w:rsidP="00405CAC">
      <w:pPr>
        <w:pStyle w:val="a5"/>
        <w:ind w:firstLineChars="0" w:firstLine="1"/>
        <w:rPr>
          <w:rFonts w:asciiTheme="minorEastAsia" w:hAnsiTheme="minorEastAsia"/>
        </w:rPr>
      </w:pPr>
    </w:p>
    <w:p w14:paraId="54CE1754" w14:textId="7531E2AE" w:rsidR="00966C2D" w:rsidRPr="00D52BF4" w:rsidRDefault="00966C2D" w:rsidP="00405CAC">
      <w:pPr>
        <w:pStyle w:val="a5"/>
        <w:ind w:firstLineChars="0" w:firstLine="1"/>
        <w:rPr>
          <w:rFonts w:asciiTheme="minorEastAsia" w:hAnsiTheme="minorEastAsia"/>
        </w:rPr>
      </w:pPr>
    </w:p>
    <w:p w14:paraId="0161D09B" w14:textId="7A9BCBE7" w:rsidR="00966C2D" w:rsidRPr="00D52BF4" w:rsidRDefault="00966C2D" w:rsidP="00405CAC">
      <w:pPr>
        <w:pStyle w:val="a5"/>
        <w:ind w:firstLineChars="0" w:firstLine="1"/>
        <w:rPr>
          <w:rFonts w:asciiTheme="minorEastAsia" w:hAnsiTheme="minorEastAsia"/>
        </w:rPr>
      </w:pPr>
    </w:p>
    <w:p w14:paraId="208C6AAE" w14:textId="4C3B5E6D" w:rsidR="00966C2D" w:rsidRPr="00D52BF4" w:rsidRDefault="00966C2D" w:rsidP="00405CAC">
      <w:pPr>
        <w:pStyle w:val="a5"/>
        <w:ind w:firstLineChars="0" w:firstLine="1"/>
        <w:rPr>
          <w:rFonts w:asciiTheme="minorEastAsia" w:hAnsiTheme="minorEastAsia"/>
        </w:rPr>
      </w:pPr>
    </w:p>
    <w:p w14:paraId="45E55AAC" w14:textId="5DECC62F" w:rsidR="00966C2D" w:rsidRPr="00D52BF4" w:rsidRDefault="00966C2D" w:rsidP="00405CAC">
      <w:pPr>
        <w:pStyle w:val="a5"/>
        <w:ind w:firstLineChars="0" w:firstLine="1"/>
        <w:rPr>
          <w:rFonts w:asciiTheme="minorEastAsia" w:hAnsiTheme="minorEastAsia"/>
        </w:rPr>
      </w:pPr>
    </w:p>
    <w:p w14:paraId="0AD44614" w14:textId="0374E4F4" w:rsidR="00966C2D" w:rsidRPr="00D52BF4" w:rsidRDefault="00966C2D" w:rsidP="00405CAC">
      <w:pPr>
        <w:pStyle w:val="a5"/>
        <w:ind w:firstLineChars="0" w:firstLine="1"/>
        <w:rPr>
          <w:rFonts w:asciiTheme="minorEastAsia" w:hAnsiTheme="minorEastAsia"/>
        </w:rPr>
      </w:pPr>
    </w:p>
    <w:p w14:paraId="0C9110EF" w14:textId="34910F23" w:rsidR="00966C2D" w:rsidRPr="00D52BF4" w:rsidRDefault="00966C2D" w:rsidP="00405CAC">
      <w:pPr>
        <w:pStyle w:val="a5"/>
        <w:ind w:firstLineChars="0" w:firstLine="1"/>
        <w:rPr>
          <w:rFonts w:asciiTheme="minorEastAsia" w:hAnsiTheme="minorEastAsia"/>
        </w:rPr>
      </w:pPr>
    </w:p>
    <w:p w14:paraId="344365FC" w14:textId="281578B3" w:rsidR="00966C2D" w:rsidRPr="00D52BF4" w:rsidRDefault="00966C2D" w:rsidP="00405CAC">
      <w:pPr>
        <w:pStyle w:val="a5"/>
        <w:ind w:firstLineChars="0" w:firstLine="1"/>
        <w:rPr>
          <w:rFonts w:asciiTheme="minorEastAsia" w:hAnsiTheme="minorEastAsia"/>
        </w:rPr>
      </w:pPr>
    </w:p>
    <w:p w14:paraId="172AF8F6" w14:textId="6487E728" w:rsidR="00966C2D" w:rsidRPr="00D52BF4" w:rsidRDefault="00966C2D" w:rsidP="00405CAC">
      <w:pPr>
        <w:pStyle w:val="a5"/>
        <w:ind w:firstLineChars="0" w:firstLine="1"/>
        <w:rPr>
          <w:rFonts w:asciiTheme="minorEastAsia" w:hAnsiTheme="minorEastAsia"/>
        </w:rPr>
      </w:pPr>
    </w:p>
    <w:p w14:paraId="669DA7A4" w14:textId="725C2B24" w:rsidR="00966C2D" w:rsidRPr="00D52BF4" w:rsidRDefault="00966C2D" w:rsidP="00405CAC">
      <w:pPr>
        <w:pStyle w:val="a5"/>
        <w:ind w:firstLineChars="0" w:firstLine="1"/>
        <w:rPr>
          <w:rFonts w:asciiTheme="minorEastAsia" w:hAnsiTheme="minorEastAsia"/>
        </w:rPr>
      </w:pPr>
    </w:p>
    <w:p w14:paraId="49353A36" w14:textId="0ECECDB5" w:rsidR="00966C2D" w:rsidRPr="00D52BF4" w:rsidRDefault="00966C2D" w:rsidP="00405CAC">
      <w:pPr>
        <w:pStyle w:val="a5"/>
        <w:ind w:firstLineChars="0" w:firstLine="1"/>
        <w:rPr>
          <w:rFonts w:asciiTheme="minorEastAsia" w:hAnsiTheme="minorEastAsia"/>
        </w:rPr>
      </w:pPr>
    </w:p>
    <w:p w14:paraId="1A06F838" w14:textId="77777777" w:rsidR="00966C2D" w:rsidRPr="00D52BF4" w:rsidRDefault="00966C2D" w:rsidP="00405CAC">
      <w:pPr>
        <w:pStyle w:val="a5"/>
        <w:ind w:firstLineChars="0" w:firstLine="1"/>
        <w:rPr>
          <w:rFonts w:asciiTheme="minorEastAsia" w:hAnsiTheme="minorEastAsia"/>
        </w:rPr>
      </w:pPr>
    </w:p>
    <w:p w14:paraId="186D4494" w14:textId="1BEB1E8B" w:rsidR="00966C2D" w:rsidRPr="00D52BF4" w:rsidRDefault="00966C2D" w:rsidP="00405CAC">
      <w:pPr>
        <w:pStyle w:val="a5"/>
        <w:ind w:firstLineChars="0" w:firstLine="1"/>
        <w:rPr>
          <w:rFonts w:asciiTheme="minorEastAsia" w:hAnsiTheme="minorEastAsia"/>
        </w:rPr>
      </w:pPr>
    </w:p>
    <w:p w14:paraId="32EC9924" w14:textId="17D193C3" w:rsidR="00966C2D" w:rsidRPr="00D52BF4" w:rsidRDefault="00966C2D" w:rsidP="00405CAC">
      <w:pPr>
        <w:pStyle w:val="a5"/>
        <w:ind w:firstLineChars="0" w:firstLine="1"/>
        <w:rPr>
          <w:rFonts w:asciiTheme="minorEastAsia" w:hAnsiTheme="minorEastAsia"/>
        </w:rPr>
      </w:pPr>
    </w:p>
    <w:p w14:paraId="39BBB679" w14:textId="712B857A" w:rsidR="00EB1F0A" w:rsidRPr="00D52BF4" w:rsidRDefault="002E657A" w:rsidP="00405CAC">
      <w:pPr>
        <w:pStyle w:val="a5"/>
        <w:ind w:firstLineChars="0" w:firstLine="1"/>
        <w:rPr>
          <w:rFonts w:asciiTheme="minorEastAsia" w:hAnsiTheme="minorEastAsia"/>
        </w:rPr>
      </w:pPr>
      <w:r>
        <w:rPr>
          <w:rFonts w:asciiTheme="minorEastAsia" w:hAnsiTheme="minorEastAsia"/>
          <w:noProof/>
        </w:rPr>
        <mc:AlternateContent>
          <mc:Choice Requires="wps">
            <w:drawing>
              <wp:anchor distT="0" distB="0" distL="114300" distR="114300" simplePos="0" relativeHeight="252329984" behindDoc="0" locked="0" layoutInCell="1" allowOverlap="1" wp14:anchorId="2DAC891D" wp14:editId="27723E22">
                <wp:simplePos x="0" y="0"/>
                <wp:positionH relativeFrom="column">
                  <wp:posOffset>-46990</wp:posOffset>
                </wp:positionH>
                <wp:positionV relativeFrom="paragraph">
                  <wp:posOffset>316230</wp:posOffset>
                </wp:positionV>
                <wp:extent cx="6159500" cy="402590"/>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6159500" cy="402590"/>
                        </a:xfrm>
                        <a:prstGeom prst="rect">
                          <a:avLst/>
                        </a:prstGeom>
                        <a:noFill/>
                        <a:ln w="6350">
                          <a:noFill/>
                        </a:ln>
                      </wps:spPr>
                      <wps:txbx>
                        <w:txbxContent>
                          <w:p w14:paraId="625C8170" w14:textId="72B7A6C7" w:rsidR="002E657A" w:rsidRDefault="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C891D" id="テキスト ボックス 143" o:spid="_x0000_s1071" type="#_x0000_t202" style="position:absolute;left:0;text-align:left;margin-left:-3.7pt;margin-top:24.9pt;width:485pt;height:31.7pt;z-index:25232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" filled="f" stroked="f" strokeweight=".5pt">
                <v:textbox>
                  <w:txbxContent>
                    <w:p w14:paraId="625C8170" w14:textId="72B7A6C7" w:rsidR="002E657A" w:rsidRDefault="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v:textbox>
              </v:shape>
            </w:pict>
          </mc:Fallback>
        </mc:AlternateContent>
      </w:r>
      <w:r w:rsidR="00EB1F0A" w:rsidRPr="00D52BF4">
        <w:rPr>
          <w:rFonts w:asciiTheme="minorEastAsia" w:hAnsiTheme="minorEastAsia"/>
        </w:rPr>
        <w:br w:type="page"/>
      </w:r>
    </w:p>
    <w:p w14:paraId="715402DE" w14:textId="77777777" w:rsidR="00EB1F0A" w:rsidRPr="00D52BF4" w:rsidRDefault="00EB1F0A" w:rsidP="00591FBA">
      <w:pPr>
        <w:pStyle w:val="ad"/>
        <w:ind w:leftChars="0" w:left="560"/>
        <w:rPr>
          <w:noProof/>
        </w:rPr>
      </w:pPr>
      <w:bookmarkStart w:id="136" w:name="_Toc131018106"/>
      <w:r w:rsidRPr="00D52BF4">
        <w:rPr>
          <w:rFonts w:hint="eastAsia"/>
          <w:noProof/>
        </w:rPr>
        <w:t>10</w:t>
      </w:r>
      <w:r w:rsidR="00591FBA" w:rsidRPr="00D52BF4">
        <w:rPr>
          <w:rFonts w:hint="eastAsia"/>
          <w:noProof/>
        </w:rPr>
        <w:t xml:space="preserve">　</w:t>
      </w:r>
      <w:r w:rsidRPr="00D52BF4">
        <w:rPr>
          <w:rFonts w:hint="eastAsia"/>
          <w:noProof/>
        </w:rPr>
        <w:t>差別や権利擁護などについて</w:t>
      </w:r>
      <w:bookmarkEnd w:id="136"/>
    </w:p>
    <w:p w14:paraId="3EFEE05B" w14:textId="72D19A06" w:rsidR="006E3907" w:rsidRPr="00D52BF4" w:rsidRDefault="006E3907" w:rsidP="006E3907">
      <w:pPr>
        <w:pStyle w:val="ad"/>
        <w:ind w:leftChars="0" w:left="480" w:hanging="480"/>
        <w:outlineLvl w:val="2"/>
      </w:pPr>
      <w:bookmarkStart w:id="137" w:name="_Toc131018107"/>
      <w:r w:rsidRPr="00D52BF4">
        <w:rPr>
          <w:noProof/>
          <w:sz w:val="24"/>
        </w:rPr>
        <w:t>（１）</w:t>
      </w:r>
      <w:r w:rsidRPr="00D52BF4">
        <w:rPr>
          <w:rFonts w:hint="eastAsia"/>
          <w:noProof/>
          <w:sz w:val="24"/>
        </w:rPr>
        <w:t>障がい者差別の経験</w:t>
      </w:r>
      <w:bookmarkEnd w:id="137"/>
    </w:p>
    <w:p w14:paraId="52F1D780"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47　</w:t>
      </w:r>
      <w:r w:rsidRPr="00D52BF4">
        <w:rPr>
          <w:rFonts w:ascii="BIZ UDゴシック" w:eastAsia="BIZ UDゴシック" w:hAnsi="BIZ UDゴシック"/>
        </w:rPr>
        <w:t>障</w:t>
      </w:r>
      <w:r w:rsidRPr="00D52BF4">
        <w:rPr>
          <w:rFonts w:ascii="BIZ UDゴシック" w:eastAsia="BIZ UDゴシック" w:hAnsi="BIZ UDゴシック" w:hint="eastAsia"/>
        </w:rPr>
        <w:t>がいがあることで、</w:t>
      </w:r>
      <w:r w:rsidRPr="00D52BF4">
        <w:rPr>
          <w:rFonts w:ascii="BIZ UDゴシック" w:eastAsia="BIZ UDゴシック" w:hAnsi="BIZ UDゴシック"/>
        </w:rPr>
        <w:t>差別</w:t>
      </w:r>
      <w:r w:rsidRPr="00D52BF4">
        <w:rPr>
          <w:rFonts w:ascii="BIZ UDゴシック" w:eastAsia="BIZ UDゴシック" w:hAnsi="BIZ UDゴシック" w:hint="eastAsia"/>
        </w:rPr>
        <w:t>を</w:t>
      </w:r>
      <w:r w:rsidRPr="00D52BF4">
        <w:rPr>
          <w:rFonts w:ascii="BIZ UDゴシック" w:eastAsia="BIZ UDゴシック" w:hAnsi="BIZ UDゴシック"/>
        </w:rPr>
        <w:t>感じたり</w:t>
      </w:r>
      <w:r w:rsidRPr="00D52BF4">
        <w:rPr>
          <w:rFonts w:ascii="BIZ UDゴシック" w:eastAsia="BIZ UDゴシック" w:hAnsi="BIZ UDゴシック" w:hint="eastAsia"/>
        </w:rPr>
        <w:t>、</w:t>
      </w:r>
      <w:r w:rsidRPr="00D52BF4">
        <w:rPr>
          <w:rFonts w:ascii="BIZ UDゴシック" w:eastAsia="BIZ UDゴシック" w:hAnsi="BIZ UDゴシック"/>
        </w:rPr>
        <w:t>嫌</w:t>
      </w:r>
      <w:r w:rsidRPr="00D52BF4">
        <w:rPr>
          <w:rFonts w:ascii="BIZ UDゴシック" w:eastAsia="BIZ UDゴシック" w:hAnsi="BIZ UDゴシック" w:hint="eastAsia"/>
        </w:rPr>
        <w:t>な</w:t>
      </w:r>
      <w:r w:rsidRPr="00D52BF4">
        <w:rPr>
          <w:rFonts w:ascii="BIZ UDゴシック" w:eastAsia="BIZ UDゴシック" w:hAnsi="BIZ UDゴシック"/>
        </w:rPr>
        <w:t>思い</w:t>
      </w:r>
      <w:r w:rsidRPr="00D52BF4">
        <w:rPr>
          <w:rFonts w:ascii="BIZ UDゴシック" w:eastAsia="BIZ UDゴシック" w:hAnsi="BIZ UDゴシック" w:hint="eastAsia"/>
        </w:rPr>
        <w:t>をしたことがありますか。（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2E53E8A" w14:textId="77777777" w:rsidR="00EB1F0A" w:rsidRPr="00D52BF4" w:rsidRDefault="00EB1F0A" w:rsidP="00405CAC">
      <w:pPr>
        <w:pStyle w:val="a5"/>
        <w:ind w:firstLineChars="0" w:firstLine="1"/>
        <w:rPr>
          <w:rFonts w:asciiTheme="minorEastAsia" w:hAnsiTheme="minorEastAsia"/>
        </w:rPr>
      </w:pPr>
    </w:p>
    <w:p w14:paraId="1133E249" w14:textId="472D70C1" w:rsidR="00960E6F" w:rsidRPr="00D52BF4" w:rsidRDefault="00960E6F" w:rsidP="00960E6F">
      <w:pPr>
        <w:pStyle w:val="a5"/>
        <w:ind w:firstLine="220"/>
        <w:rPr>
          <w:rFonts w:asciiTheme="minorEastAsia" w:hAnsiTheme="minorEastAsia"/>
        </w:rPr>
      </w:pPr>
      <w:r w:rsidRPr="00D52BF4">
        <w:rPr>
          <w:rFonts w:asciiTheme="minorEastAsia" w:hAnsiTheme="minorEastAsia" w:hint="eastAsia"/>
        </w:rPr>
        <w:t>障がい者差別の経験</w:t>
      </w:r>
      <w:r w:rsidR="008C3574" w:rsidRPr="00D52BF4">
        <w:rPr>
          <w:rFonts w:asciiTheme="minorEastAsia" w:hAnsiTheme="minorEastAsia" w:hint="eastAsia"/>
        </w:rPr>
        <w:t>は、全体で</w:t>
      </w:r>
      <w:r w:rsidRPr="00D52BF4">
        <w:rPr>
          <w:rFonts w:asciiTheme="minorEastAsia" w:hAnsiTheme="minorEastAsia" w:hint="eastAsia"/>
        </w:rPr>
        <w:t>「よくある」</w:t>
      </w:r>
      <w:r w:rsidR="008C3574" w:rsidRPr="00D52BF4">
        <w:rPr>
          <w:rFonts w:asciiTheme="minorEastAsia" w:hAnsiTheme="minorEastAsia" w:hint="eastAsia"/>
        </w:rPr>
        <w:t>（</w:t>
      </w:r>
      <w:r w:rsidRPr="00D52BF4">
        <w:rPr>
          <w:rFonts w:asciiTheme="minorEastAsia" w:hAnsiTheme="minorEastAsia" w:hint="eastAsia"/>
        </w:rPr>
        <w:t>15.0％</w:t>
      </w:r>
      <w:r w:rsidR="008C3574" w:rsidRPr="00D52BF4">
        <w:rPr>
          <w:rFonts w:asciiTheme="minorEastAsia" w:hAnsiTheme="minorEastAsia" w:hint="eastAsia"/>
        </w:rPr>
        <w:t>）</w:t>
      </w:r>
      <w:r w:rsidRPr="00D52BF4">
        <w:rPr>
          <w:rFonts w:asciiTheme="minorEastAsia" w:hAnsiTheme="minorEastAsia" w:hint="eastAsia"/>
        </w:rPr>
        <w:t>、「少しある」</w:t>
      </w:r>
      <w:r w:rsidR="008C3574" w:rsidRPr="00D52BF4">
        <w:rPr>
          <w:rFonts w:asciiTheme="minorEastAsia" w:hAnsiTheme="minorEastAsia" w:hint="eastAsia"/>
        </w:rPr>
        <w:t>（</w:t>
      </w:r>
      <w:r w:rsidRPr="00D52BF4">
        <w:rPr>
          <w:rFonts w:asciiTheme="minorEastAsia" w:hAnsiTheme="minorEastAsia" w:hint="eastAsia"/>
        </w:rPr>
        <w:t>43.5％</w:t>
      </w:r>
      <w:r w:rsidR="008C3574" w:rsidRPr="00D52BF4">
        <w:rPr>
          <w:rFonts w:asciiTheme="minorEastAsia" w:hAnsiTheme="minorEastAsia" w:hint="eastAsia"/>
        </w:rPr>
        <w:t>）</w:t>
      </w:r>
      <w:r w:rsidRPr="00D52BF4">
        <w:rPr>
          <w:rFonts w:asciiTheme="minorEastAsia" w:hAnsiTheme="minorEastAsia" w:hint="eastAsia"/>
        </w:rPr>
        <w:t>を合わせた</w:t>
      </w:r>
      <w:r w:rsidR="008C3574" w:rsidRPr="00D52BF4">
        <w:rPr>
          <w:rFonts w:asciiTheme="minorEastAsia" w:hAnsiTheme="minorEastAsia" w:hint="eastAsia"/>
        </w:rPr>
        <w:t>「</w:t>
      </w:r>
      <w:r w:rsidRPr="00D52BF4">
        <w:rPr>
          <w:rFonts w:asciiTheme="minorEastAsia" w:hAnsiTheme="minorEastAsia" w:hint="eastAsia"/>
        </w:rPr>
        <w:t>差別経験あり</w:t>
      </w:r>
      <w:r w:rsidR="008C3574" w:rsidRPr="00D52BF4">
        <w:rPr>
          <w:rFonts w:asciiTheme="minorEastAsia" w:hAnsiTheme="minorEastAsia" w:hint="eastAsia"/>
        </w:rPr>
        <w:t>」</w:t>
      </w:r>
      <w:r w:rsidRPr="00D52BF4">
        <w:rPr>
          <w:rFonts w:asciiTheme="minorEastAsia" w:hAnsiTheme="minorEastAsia" w:hint="eastAsia"/>
        </w:rPr>
        <w:t>は58.5％となっています。一方、障がい者差別の経験が「ない」と答えた人は35.4％となっています。</w:t>
      </w:r>
    </w:p>
    <w:p w14:paraId="4F9D0355" w14:textId="7DD79AC8" w:rsidR="00966C2D" w:rsidRDefault="00664307" w:rsidP="00960E6F">
      <w:pPr>
        <w:pStyle w:val="a5"/>
        <w:ind w:firstLine="220"/>
        <w:rPr>
          <w:rFonts w:asciiTheme="minorEastAsia" w:hAnsiTheme="minorEastAsia"/>
        </w:rPr>
      </w:pPr>
      <w:r w:rsidRPr="00664307">
        <w:rPr>
          <w:rFonts w:asciiTheme="minorEastAsia" w:hAnsiTheme="minorEastAsia" w:hint="eastAsia"/>
          <w:color w:val="000000" w:themeColor="text1"/>
        </w:rPr>
        <w:t>障がい種別で</w:t>
      </w:r>
      <w:r w:rsidR="00960E6F" w:rsidRPr="00D52BF4">
        <w:rPr>
          <w:rFonts w:asciiTheme="minorEastAsia" w:hAnsiTheme="minorEastAsia" w:hint="eastAsia"/>
        </w:rPr>
        <w:t>みると、</w:t>
      </w:r>
      <w:r w:rsidR="008C3574" w:rsidRPr="00D52BF4">
        <w:rPr>
          <w:rFonts w:asciiTheme="minorEastAsia" w:hAnsiTheme="minorEastAsia" w:hint="eastAsia"/>
        </w:rPr>
        <w:t>「</w:t>
      </w:r>
      <w:r w:rsidR="00960E6F" w:rsidRPr="00D52BF4">
        <w:rPr>
          <w:rFonts w:asciiTheme="minorEastAsia" w:hAnsiTheme="minorEastAsia" w:hint="eastAsia"/>
        </w:rPr>
        <w:t>差別経験あり</w:t>
      </w:r>
      <w:r w:rsidR="008C3574" w:rsidRPr="00D52BF4">
        <w:rPr>
          <w:rFonts w:asciiTheme="minorEastAsia" w:hAnsiTheme="minorEastAsia" w:hint="eastAsia"/>
        </w:rPr>
        <w:t>」</w:t>
      </w:r>
      <w:r w:rsidR="00960E6F" w:rsidRPr="00D52BF4">
        <w:rPr>
          <w:rFonts w:asciiTheme="minorEastAsia" w:hAnsiTheme="minorEastAsia" w:hint="eastAsia"/>
        </w:rPr>
        <w:t>では知的障がい（62.7％）、発達障がい（60.9％）、身体障がい（60.4％）が６割台となっています。</w:t>
      </w:r>
    </w:p>
    <w:p w14:paraId="26646BC5" w14:textId="00B14FD5" w:rsidR="00862AEF" w:rsidRPr="003D6BE4" w:rsidRDefault="00862AEF" w:rsidP="00960E6F">
      <w:pPr>
        <w:pStyle w:val="a5"/>
        <w:ind w:firstLine="220"/>
        <w:rPr>
          <w:rFonts w:asciiTheme="minorEastAsia" w:hAnsiTheme="minorEastAsia"/>
          <w:color w:val="000000" w:themeColor="text1"/>
        </w:rPr>
      </w:pPr>
      <w:r w:rsidRPr="003D6BE4">
        <w:rPr>
          <w:rFonts w:asciiTheme="minorEastAsia" w:hAnsiTheme="minorEastAsia" w:hint="eastAsia"/>
          <w:color w:val="000000" w:themeColor="text1"/>
        </w:rPr>
        <w:t>サンプル数は3</w:t>
      </w:r>
      <w:r w:rsidRPr="003D6BE4">
        <w:rPr>
          <w:rFonts w:asciiTheme="minorEastAsia" w:hAnsiTheme="minorEastAsia"/>
          <w:color w:val="000000" w:themeColor="text1"/>
        </w:rPr>
        <w:t>0</w:t>
      </w:r>
      <w:r w:rsidR="002C2D6A" w:rsidRPr="003D6BE4">
        <w:rPr>
          <w:rFonts w:asciiTheme="minorEastAsia" w:hAnsiTheme="minorEastAsia" w:hint="eastAsia"/>
          <w:color w:val="000000" w:themeColor="text1"/>
        </w:rPr>
        <w:t>件</w:t>
      </w:r>
      <w:r w:rsidRPr="003D6BE4">
        <w:rPr>
          <w:rFonts w:asciiTheme="minorEastAsia" w:hAnsiTheme="minorEastAsia" w:hint="eastAsia"/>
          <w:color w:val="000000" w:themeColor="text1"/>
        </w:rPr>
        <w:t>未満と少ないですが、精神障がい、難病でも「差別経験あり」が高い傾向にあります。</w:t>
      </w:r>
    </w:p>
    <w:p w14:paraId="6B65F603" w14:textId="4CE07EC3" w:rsidR="00044AE7" w:rsidRDefault="00044AE7" w:rsidP="00960E6F">
      <w:pPr>
        <w:pStyle w:val="a5"/>
        <w:ind w:firstLine="220"/>
        <w:rPr>
          <w:rFonts w:asciiTheme="minorEastAsia" w:hAnsiTheme="minorEastAsia"/>
        </w:rPr>
      </w:pPr>
    </w:p>
    <w:p w14:paraId="786B4849" w14:textId="5B6BE198" w:rsidR="00F12577" w:rsidRPr="00D52BF4" w:rsidRDefault="00634816" w:rsidP="00960E6F">
      <w:pPr>
        <w:pStyle w:val="a5"/>
        <w:ind w:firstLine="220"/>
        <w:rPr>
          <w:rFonts w:asciiTheme="minorEastAsia" w:hAnsiTheme="minorEastAsia"/>
        </w:rPr>
      </w:pPr>
      <w:r>
        <w:rPr>
          <w:rFonts w:asciiTheme="minorEastAsia" w:hAnsiTheme="minorEastAsia"/>
          <w:noProof/>
        </w:rPr>
        <mc:AlternateContent>
          <mc:Choice Requires="wpg">
            <w:drawing>
              <wp:anchor distT="0" distB="0" distL="114300" distR="114300" simplePos="0" relativeHeight="251927552" behindDoc="0" locked="0" layoutInCell="1" allowOverlap="1" wp14:anchorId="7D3BB1E9" wp14:editId="13D4C9E3">
                <wp:simplePos x="0" y="0"/>
                <wp:positionH relativeFrom="margin">
                  <wp:posOffset>-877165</wp:posOffset>
                </wp:positionH>
                <wp:positionV relativeFrom="paragraph">
                  <wp:posOffset>222079</wp:posOffset>
                </wp:positionV>
                <wp:extent cx="6948360" cy="5022658"/>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6948360" cy="5022658"/>
                          <a:chOff x="22440" y="350110"/>
                          <a:chExt cx="6948360" cy="5022816"/>
                        </a:xfrm>
                      </wpg:grpSpPr>
                      <wps:wsp>
                        <wps:cNvPr id="930" name="左大かっこ 930"/>
                        <wps:cNvSpPr>
                          <a:spLocks/>
                        </wps:cNvSpPr>
                        <wps:spPr bwMode="auto">
                          <a:xfrm rot="5400000">
                            <a:off x="3276302" y="-41793"/>
                            <a:ext cx="107955" cy="2047557"/>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A94775" w14:textId="096C855D" w:rsidR="00E5536F" w:rsidRDefault="00E5536F" w:rsidP="00680F89">
                              <w:pPr>
                                <w:jc w:val="center"/>
                              </w:pPr>
                              <w:r>
                                <w:rPr>
                                  <w:rFonts w:hint="eastAsia"/>
                                </w:rPr>
                                <w:t>ｃ</w:t>
                              </w:r>
                            </w:p>
                          </w:txbxContent>
                        </wps:txbx>
                        <wps:bodyPr rot="0" vert="horz" wrap="square" lIns="74295" tIns="8890" rIns="74295" bIns="8890" anchor="t" anchorCtr="0" upright="1">
                          <a:noAutofit/>
                        </wps:bodyPr>
                      </wps:wsp>
                      <wpg:grpSp>
                        <wpg:cNvPr id="256" name="グループ化 256"/>
                        <wpg:cNvGrpSpPr/>
                        <wpg:grpSpPr>
                          <a:xfrm>
                            <a:off x="22440" y="350110"/>
                            <a:ext cx="6948360" cy="5022816"/>
                            <a:chOff x="-30723" y="212664"/>
                            <a:chExt cx="6948360" cy="5023624"/>
                          </a:xfrm>
                        </wpg:grpSpPr>
                        <pic:pic xmlns:pic="http://schemas.openxmlformats.org/drawingml/2006/picture">
                          <pic:nvPicPr>
                            <pic:cNvPr id="116" name="図 116"/>
                            <pic:cNvPicPr preferRelativeResize="0">
                              <a:picLocks noChangeAspect="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30723" y="530287"/>
                              <a:ext cx="6948360" cy="4706001"/>
                            </a:xfrm>
                            <a:prstGeom prst="rect">
                              <a:avLst/>
                            </a:prstGeom>
                            <a:noFill/>
                            <a:ln>
                              <a:noFill/>
                            </a:ln>
                          </pic:spPr>
                        </pic:pic>
                        <wpg:grpSp>
                          <wpg:cNvPr id="1262" name="グループ化 1262"/>
                          <wpg:cNvGrpSpPr/>
                          <wpg:grpSpPr>
                            <a:xfrm>
                              <a:off x="2700669" y="212664"/>
                              <a:ext cx="3205643" cy="143982"/>
                              <a:chOff x="-42539" y="212664"/>
                              <a:chExt cx="3206244" cy="143982"/>
                            </a:xfrm>
                          </wpg:grpSpPr>
                          <wps:wsp>
                            <wps:cNvPr id="1263" name="Rectangle 3" descr="50%"/>
                            <wps:cNvSpPr>
                              <a:spLocks noChangeArrowheads="1"/>
                            </wps:cNvSpPr>
                            <wps:spPr bwMode="auto">
                              <a:xfrm>
                                <a:off x="-42539" y="223296"/>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64" name="Rectangle 4" descr="右下がり対角線"/>
                            <wps:cNvSpPr>
                              <a:spLocks noChangeArrowheads="1"/>
                            </wps:cNvSpPr>
                            <wps:spPr bwMode="auto">
                              <a:xfrm>
                                <a:off x="998734" y="212664"/>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65" name="Rectangle 5" descr="20%"/>
                            <wps:cNvSpPr>
                              <a:spLocks noChangeArrowheads="1"/>
                            </wps:cNvSpPr>
                            <wps:spPr bwMode="auto">
                              <a:xfrm>
                                <a:off x="1968449" y="212664"/>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66" name="Rectangle 8"/>
                            <wps:cNvSpPr>
                              <a:spLocks noChangeArrowheads="1"/>
                            </wps:cNvSpPr>
                            <wps:spPr bwMode="auto">
                              <a:xfrm>
                                <a:off x="3030990" y="212664"/>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D3BB1E9" id="グループ化 17" o:spid="_x0000_s1072" style="position:absolute;left:0;text-align:left;margin-left:-69.05pt;margin-top:17.5pt;width:547.1pt;height:395.5pt;z-index:251927552;mso-position-horizontal-relative:margin;mso-width-relative:margin;mso-height-relative:margin" coordorigin="224,3501" coordsize="69483,502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">
                <v:shape id="左大かっこ 930" o:spid="_x0000_s1073" type="#_x0000_t85" style="position:absolute;left:32763;top:-418;width:1079;height:20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" adj="1061" strokeweight="0">
                  <v:textbox inset="5.85pt,.7pt,5.85pt,.7pt">
                    <w:txbxContent>
                      <w:p w14:paraId="7BA94775" w14:textId="096C855D" w:rsidR="00E5536F" w:rsidRDefault="00E5536F" w:rsidP="00680F89">
                        <w:pPr>
                          <w:jc w:val="center"/>
                        </w:pPr>
                        <w:r>
                          <w:rPr>
                            <w:rFonts w:hint="eastAsia"/>
                          </w:rPr>
                          <w:t>ｃ</w:t>
                        </w:r>
                      </w:p>
                    </w:txbxContent>
                  </v:textbox>
                </v:shape>
                <v:group id="グループ化 256" o:spid="_x0000_s1074" style="position:absolute;left:224;top:3501;width:69484;height:50228" coordorigin="-307,2126" coordsize="69483,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図 116" o:spid="_x0000_s1075" type="#_x0000_t75" style="position:absolute;left:-307;top:5302;width:69483;height:470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">
                    <v:imagedata r:id="rId185" o:title=""/>
                    <v:path arrowok="t"/>
                  </v:shape>
                  <v:group id="グループ化 1262" o:spid="_x0000_s1076" style="position:absolute;left:27006;top:2126;width:32057;height:1440" coordorigin="-425,2126" coordsize="32062,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rect id="Rectangle 3" o:spid="_x0000_s1077" alt="50%" style="position:absolute;left:-425;top:2232;width:1326;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" fillcolor="black" strokeweight="0">
                      <v:fill r:id="rId97" o:title="" type="pattern"/>
                      <v:textbox inset="5.85pt,.7pt,5.85pt,.7pt"/>
                    </v:rect>
                    <v:rect id="Rectangle 4" o:spid="_x0000_s1078" alt="右下がり対角線" style="position:absolute;left:9987;top:2126;width:1327;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" fillcolor="black" strokeweight="0">
                      <v:fill r:id="rId98" o:title="" type="pattern"/>
                      <v:textbox inset="5.85pt,.7pt,5.85pt,.7pt"/>
                    </v:rect>
                    <v:rect id="Rectangle 5" o:spid="_x0000_s1079" alt="20%" style="position:absolute;left:19684;top:2126;width:1327;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" fillcolor="black" strokeweight="0">
                      <v:fill r:id="rId99" o:title="" type="pattern"/>
                      <v:textbox inset="5.85pt,.7pt,5.85pt,.7pt"/>
                    </v:rect>
                    <v:rect id="Rectangle 8" o:spid="_x0000_s1080" style="position:absolute;left:30309;top:2126;width:1328;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" strokeweight="0">
                      <v:textbox inset="5.85pt,.7pt,5.85pt,.7pt"/>
                    </v:rect>
                  </v:group>
                </v:group>
                <w10:wrap anchorx="margin"/>
              </v:group>
            </w:pict>
          </mc:Fallback>
        </mc:AlternateContent>
      </w:r>
    </w:p>
    <w:p w14:paraId="5A5F8DF3" w14:textId="1B7B0954" w:rsidR="00680F89" w:rsidRPr="00D52BF4" w:rsidRDefault="00680F89" w:rsidP="00680F89">
      <w:pPr>
        <w:pStyle w:val="a5"/>
        <w:ind w:firstLineChars="0" w:firstLine="1"/>
        <w:rPr>
          <w:rFonts w:asciiTheme="minorEastAsia" w:hAnsiTheme="minorEastAsia"/>
        </w:rPr>
      </w:pPr>
    </w:p>
    <w:p w14:paraId="1ED5819D" w14:textId="305139F6" w:rsidR="00680F89" w:rsidRPr="00D52BF4" w:rsidRDefault="00680F89" w:rsidP="00680F89">
      <w:pPr>
        <w:pStyle w:val="a5"/>
        <w:ind w:firstLineChars="1855" w:firstLine="3339"/>
        <w:rPr>
          <w:rFonts w:asciiTheme="minorEastAsia" w:hAnsiTheme="minorEastAsia"/>
        </w:rPr>
      </w:pPr>
      <w:r w:rsidRPr="00D52BF4">
        <w:rPr>
          <w:rFonts w:asciiTheme="majorEastAsia" w:eastAsiaTheme="majorEastAsia" w:hAnsiTheme="majorEastAsia" w:hint="eastAsia"/>
          <w:sz w:val="18"/>
          <w:szCs w:val="18"/>
        </w:rPr>
        <w:t>《差別経験あり》</w:t>
      </w:r>
    </w:p>
    <w:p w14:paraId="7FDA31CF" w14:textId="5B7C45C4" w:rsidR="00680F89" w:rsidRPr="00D52BF4" w:rsidRDefault="00680F89" w:rsidP="00680F89">
      <w:pPr>
        <w:pStyle w:val="a5"/>
        <w:ind w:firstLineChars="0" w:firstLine="1"/>
        <w:rPr>
          <w:rFonts w:asciiTheme="minorEastAsia" w:hAnsiTheme="minorEastAsia"/>
        </w:rPr>
      </w:pPr>
    </w:p>
    <w:p w14:paraId="5595AD7E" w14:textId="7D7F0275" w:rsidR="00966C2D" w:rsidRPr="00D52BF4" w:rsidRDefault="00966C2D" w:rsidP="00405CAC">
      <w:pPr>
        <w:pStyle w:val="a5"/>
        <w:ind w:firstLineChars="0" w:firstLine="1"/>
        <w:rPr>
          <w:rFonts w:asciiTheme="minorEastAsia" w:hAnsiTheme="minorEastAsia"/>
        </w:rPr>
      </w:pPr>
    </w:p>
    <w:p w14:paraId="6A2D9DE7" w14:textId="0EB67744" w:rsidR="00966C2D" w:rsidRPr="00D52BF4" w:rsidRDefault="00966C2D" w:rsidP="00405CAC">
      <w:pPr>
        <w:pStyle w:val="a5"/>
        <w:ind w:firstLineChars="0" w:firstLine="1"/>
        <w:rPr>
          <w:rFonts w:asciiTheme="minorEastAsia" w:hAnsiTheme="minorEastAsia"/>
        </w:rPr>
      </w:pPr>
    </w:p>
    <w:p w14:paraId="730F8CAB" w14:textId="265D843D" w:rsidR="00966C2D" w:rsidRPr="00D52BF4" w:rsidRDefault="00966C2D" w:rsidP="00405CAC">
      <w:pPr>
        <w:pStyle w:val="a5"/>
        <w:ind w:firstLineChars="0" w:firstLine="1"/>
        <w:rPr>
          <w:rFonts w:asciiTheme="minorEastAsia" w:hAnsiTheme="minorEastAsia"/>
        </w:rPr>
      </w:pPr>
    </w:p>
    <w:p w14:paraId="36946F96" w14:textId="7D80C574" w:rsidR="00966C2D" w:rsidRPr="00D52BF4" w:rsidRDefault="00966C2D" w:rsidP="00405CAC">
      <w:pPr>
        <w:pStyle w:val="a5"/>
        <w:ind w:firstLineChars="0" w:firstLine="1"/>
        <w:rPr>
          <w:rFonts w:asciiTheme="minorEastAsia" w:hAnsiTheme="minorEastAsia"/>
        </w:rPr>
      </w:pPr>
    </w:p>
    <w:p w14:paraId="7789A3E2" w14:textId="77777777" w:rsidR="00966C2D" w:rsidRPr="00D52BF4" w:rsidRDefault="00966C2D" w:rsidP="00405CAC">
      <w:pPr>
        <w:pStyle w:val="a5"/>
        <w:ind w:firstLineChars="0" w:firstLine="1"/>
        <w:rPr>
          <w:rFonts w:asciiTheme="minorEastAsia" w:hAnsiTheme="minorEastAsia"/>
        </w:rPr>
      </w:pPr>
    </w:p>
    <w:p w14:paraId="7660FF7F" w14:textId="77777777" w:rsidR="00966C2D" w:rsidRPr="00D52BF4" w:rsidRDefault="00966C2D" w:rsidP="00405CAC">
      <w:pPr>
        <w:pStyle w:val="a5"/>
        <w:ind w:firstLineChars="0" w:firstLine="1"/>
        <w:rPr>
          <w:rFonts w:asciiTheme="minorEastAsia" w:hAnsiTheme="minorEastAsia"/>
        </w:rPr>
      </w:pPr>
    </w:p>
    <w:p w14:paraId="0236A8A5" w14:textId="77777777" w:rsidR="00966C2D" w:rsidRPr="00D52BF4" w:rsidRDefault="00966C2D" w:rsidP="00405CAC">
      <w:pPr>
        <w:pStyle w:val="a5"/>
        <w:ind w:firstLineChars="0" w:firstLine="1"/>
        <w:rPr>
          <w:rFonts w:asciiTheme="minorEastAsia" w:hAnsiTheme="minorEastAsia"/>
        </w:rPr>
      </w:pPr>
    </w:p>
    <w:p w14:paraId="05F07F03" w14:textId="77777777" w:rsidR="00966C2D" w:rsidRPr="00D52BF4" w:rsidRDefault="00966C2D" w:rsidP="00405CAC">
      <w:pPr>
        <w:pStyle w:val="a5"/>
        <w:ind w:firstLineChars="0" w:firstLine="1"/>
        <w:rPr>
          <w:rFonts w:asciiTheme="minorEastAsia" w:hAnsiTheme="minorEastAsia"/>
        </w:rPr>
      </w:pPr>
    </w:p>
    <w:p w14:paraId="76454AFD" w14:textId="77777777" w:rsidR="00966C2D" w:rsidRPr="00D52BF4" w:rsidRDefault="00966C2D" w:rsidP="00405CAC">
      <w:pPr>
        <w:pStyle w:val="a5"/>
        <w:ind w:firstLineChars="0" w:firstLine="1"/>
        <w:rPr>
          <w:rFonts w:asciiTheme="minorEastAsia" w:hAnsiTheme="minorEastAsia"/>
        </w:rPr>
      </w:pPr>
    </w:p>
    <w:p w14:paraId="5B5AC5E2" w14:textId="77777777" w:rsidR="00966C2D" w:rsidRPr="00D52BF4" w:rsidRDefault="00966C2D" w:rsidP="00405CAC">
      <w:pPr>
        <w:pStyle w:val="a5"/>
        <w:ind w:firstLineChars="0" w:firstLine="1"/>
        <w:rPr>
          <w:rFonts w:asciiTheme="minorEastAsia" w:hAnsiTheme="minorEastAsia"/>
        </w:rPr>
      </w:pPr>
    </w:p>
    <w:p w14:paraId="44665514" w14:textId="77777777" w:rsidR="00966C2D" w:rsidRPr="00D52BF4" w:rsidRDefault="00966C2D" w:rsidP="00405CAC">
      <w:pPr>
        <w:pStyle w:val="a5"/>
        <w:ind w:firstLineChars="0" w:firstLine="1"/>
        <w:rPr>
          <w:rFonts w:asciiTheme="minorEastAsia" w:hAnsiTheme="minorEastAsia"/>
        </w:rPr>
      </w:pPr>
    </w:p>
    <w:p w14:paraId="24DAC246" w14:textId="77777777" w:rsidR="00966C2D" w:rsidRPr="00D52BF4" w:rsidRDefault="00966C2D" w:rsidP="00405CAC">
      <w:pPr>
        <w:pStyle w:val="a5"/>
        <w:ind w:firstLineChars="0" w:firstLine="1"/>
        <w:rPr>
          <w:rFonts w:asciiTheme="minorEastAsia" w:hAnsiTheme="minorEastAsia"/>
        </w:rPr>
      </w:pPr>
    </w:p>
    <w:p w14:paraId="775BC162" w14:textId="77777777" w:rsidR="00966C2D" w:rsidRPr="00D52BF4" w:rsidRDefault="00966C2D" w:rsidP="00405CAC">
      <w:pPr>
        <w:pStyle w:val="a5"/>
        <w:ind w:firstLineChars="0" w:firstLine="1"/>
        <w:rPr>
          <w:rFonts w:asciiTheme="minorEastAsia" w:hAnsiTheme="minorEastAsia"/>
        </w:rPr>
      </w:pPr>
    </w:p>
    <w:p w14:paraId="1616B129" w14:textId="77777777" w:rsidR="00966C2D" w:rsidRPr="00D52BF4" w:rsidRDefault="00966C2D" w:rsidP="00405CAC">
      <w:pPr>
        <w:pStyle w:val="a5"/>
        <w:ind w:firstLineChars="0" w:firstLine="1"/>
        <w:rPr>
          <w:rFonts w:asciiTheme="minorEastAsia" w:hAnsiTheme="minorEastAsia"/>
        </w:rPr>
      </w:pPr>
    </w:p>
    <w:p w14:paraId="7F971C60" w14:textId="77777777" w:rsidR="00966C2D" w:rsidRPr="00D52BF4" w:rsidRDefault="00966C2D" w:rsidP="00405CAC">
      <w:pPr>
        <w:pStyle w:val="a5"/>
        <w:ind w:firstLineChars="0" w:firstLine="1"/>
        <w:rPr>
          <w:rFonts w:asciiTheme="minorEastAsia" w:hAnsiTheme="minorEastAsia"/>
        </w:rPr>
      </w:pPr>
    </w:p>
    <w:p w14:paraId="63288EB3" w14:textId="77777777" w:rsidR="00966C2D" w:rsidRPr="00D52BF4" w:rsidRDefault="00966C2D" w:rsidP="00405CAC">
      <w:pPr>
        <w:pStyle w:val="a5"/>
        <w:ind w:firstLineChars="0" w:firstLine="1"/>
        <w:rPr>
          <w:rFonts w:asciiTheme="minorEastAsia" w:hAnsiTheme="minorEastAsia"/>
        </w:rPr>
      </w:pPr>
    </w:p>
    <w:p w14:paraId="25F764BC" w14:textId="77777777" w:rsidR="00966C2D" w:rsidRPr="00D52BF4" w:rsidRDefault="00966C2D" w:rsidP="00405CAC">
      <w:pPr>
        <w:pStyle w:val="a5"/>
        <w:ind w:firstLineChars="0" w:firstLine="1"/>
        <w:rPr>
          <w:rFonts w:asciiTheme="minorEastAsia" w:hAnsiTheme="minorEastAsia"/>
        </w:rPr>
      </w:pPr>
    </w:p>
    <w:p w14:paraId="1F4AE9C3" w14:textId="77777777" w:rsidR="00966C2D" w:rsidRPr="00D52BF4" w:rsidRDefault="00966C2D" w:rsidP="00405CAC">
      <w:pPr>
        <w:pStyle w:val="a5"/>
        <w:ind w:firstLineChars="0" w:firstLine="1"/>
        <w:rPr>
          <w:rFonts w:asciiTheme="minorEastAsia" w:hAnsiTheme="minorEastAsia"/>
        </w:rPr>
      </w:pPr>
    </w:p>
    <w:p w14:paraId="17F69597" w14:textId="77777777" w:rsidR="00966C2D" w:rsidRPr="00D52BF4" w:rsidRDefault="00966C2D" w:rsidP="00405CAC">
      <w:pPr>
        <w:pStyle w:val="a5"/>
        <w:ind w:firstLineChars="0" w:firstLine="1"/>
        <w:rPr>
          <w:rFonts w:asciiTheme="minorEastAsia" w:hAnsiTheme="minorEastAsia"/>
        </w:rPr>
      </w:pPr>
    </w:p>
    <w:p w14:paraId="69D57AB9" w14:textId="77777777" w:rsidR="00966C2D" w:rsidRPr="00D52BF4" w:rsidRDefault="00966C2D" w:rsidP="00405CAC">
      <w:pPr>
        <w:pStyle w:val="a5"/>
        <w:ind w:firstLineChars="0" w:firstLine="1"/>
        <w:rPr>
          <w:rFonts w:asciiTheme="minorEastAsia" w:hAnsiTheme="minorEastAsia"/>
        </w:rPr>
      </w:pPr>
    </w:p>
    <w:p w14:paraId="57792224"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5D1FA67A" w14:textId="207988BE" w:rsidR="006E3907" w:rsidRPr="00D52BF4" w:rsidRDefault="006E3907" w:rsidP="006E3907">
      <w:pPr>
        <w:pStyle w:val="ad"/>
        <w:ind w:leftChars="0" w:left="480" w:hanging="480"/>
        <w:outlineLvl w:val="2"/>
      </w:pPr>
      <w:bookmarkStart w:id="138" w:name="_Toc131018108"/>
      <w:r w:rsidRPr="00D52BF4">
        <w:rPr>
          <w:noProof/>
          <w:sz w:val="24"/>
        </w:rPr>
        <w:t>（２）</w:t>
      </w:r>
      <w:r w:rsidRPr="00D52BF4">
        <w:rPr>
          <w:rFonts w:hint="eastAsia"/>
          <w:noProof/>
          <w:sz w:val="24"/>
        </w:rPr>
        <w:t>差別</w:t>
      </w:r>
      <w:r w:rsidR="00634816">
        <w:rPr>
          <w:rFonts w:hint="eastAsia"/>
          <w:noProof/>
          <w:sz w:val="24"/>
        </w:rPr>
        <w:t>を受けた場面（</w:t>
      </w:r>
      <w:r w:rsidRPr="00D52BF4">
        <w:rPr>
          <w:rFonts w:hint="eastAsia"/>
          <w:noProof/>
          <w:sz w:val="24"/>
        </w:rPr>
        <w:t>具体的内容</w:t>
      </w:r>
      <w:r w:rsidR="00634816">
        <w:rPr>
          <w:rFonts w:hint="eastAsia"/>
          <w:noProof/>
          <w:sz w:val="24"/>
        </w:rPr>
        <w:t>）</w:t>
      </w:r>
      <w:bookmarkEnd w:id="138"/>
    </w:p>
    <w:p w14:paraId="224289A3" w14:textId="16B21DC5"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cs="MS UI Gothic"/>
          <w:b/>
          <w:kern w:val="0"/>
        </w:rPr>
      </w:pPr>
      <w:r w:rsidRPr="00D52BF4">
        <w:rPr>
          <w:rFonts w:ascii="BIZ UDゴシック" w:eastAsia="BIZ UDゴシック" w:hAnsi="BIZ UDゴシック" w:cs="MS UI Gothic"/>
          <w:b/>
          <w:kern w:val="0"/>
          <w:shd w:val="pct15" w:color="auto" w:fill="FFFFFF"/>
        </w:rPr>
        <w:t>【問</w:t>
      </w:r>
      <w:r w:rsidRPr="00D52BF4">
        <w:rPr>
          <w:rFonts w:ascii="BIZ UDゴシック" w:eastAsia="BIZ UDゴシック" w:hAnsi="BIZ UDゴシック" w:cs="MS UI Gothic" w:hint="eastAsia"/>
          <w:b/>
          <w:kern w:val="0"/>
          <w:shd w:val="pct15" w:color="auto" w:fill="FFFFFF"/>
        </w:rPr>
        <w:t>47で「</w:t>
      </w:r>
      <w:r w:rsidRPr="00D52BF4">
        <w:rPr>
          <w:rFonts w:ascii="BIZ UDゴシック" w:eastAsia="BIZ UDゴシック" w:hAnsi="BIZ UDゴシック"/>
          <w:b/>
          <w:shd w:val="pct15" w:color="auto" w:fill="FFFFFF"/>
        </w:rPr>
        <w:t>よくある</w:t>
      </w:r>
      <w:r w:rsidRPr="00D52BF4">
        <w:rPr>
          <w:rFonts w:ascii="BIZ UDゴシック" w:eastAsia="BIZ UDゴシック" w:hAnsi="BIZ UDゴシック" w:cs="MS UI Gothic" w:hint="eastAsia"/>
          <w:b/>
          <w:kern w:val="0"/>
          <w:shd w:val="pct15" w:color="auto" w:fill="FFFFFF"/>
        </w:rPr>
        <w:t>」</w:t>
      </w:r>
      <w:r w:rsidRPr="00D52BF4">
        <w:rPr>
          <w:rFonts w:ascii="BIZ UDゴシック" w:eastAsia="BIZ UDゴシック" w:hAnsi="BIZ UDゴシック" w:cs="MS UI Gothic"/>
          <w:b/>
          <w:kern w:val="0"/>
          <w:shd w:val="pct15" w:color="auto" w:fill="FFFFFF"/>
        </w:rPr>
        <w:t>又</w:t>
      </w:r>
      <w:r w:rsidRPr="00D52BF4">
        <w:rPr>
          <w:rFonts w:ascii="BIZ UDゴシック" w:eastAsia="BIZ UDゴシック" w:hAnsi="BIZ UDゴシック" w:cs="MS UI Gothic" w:hint="eastAsia"/>
          <w:b/>
          <w:kern w:val="0"/>
          <w:shd w:val="pct15" w:color="auto" w:fill="FFFFFF"/>
        </w:rPr>
        <w:t>は「</w:t>
      </w:r>
      <w:r w:rsidRPr="00D52BF4">
        <w:rPr>
          <w:rFonts w:ascii="BIZ UDゴシック" w:eastAsia="BIZ UDゴシック" w:hAnsi="BIZ UDゴシック"/>
          <w:b/>
          <w:shd w:val="pct15" w:color="auto" w:fill="FFFFFF"/>
        </w:rPr>
        <w:t>少しある</w:t>
      </w:r>
      <w:r w:rsidRPr="00D52BF4">
        <w:rPr>
          <w:rFonts w:ascii="BIZ UDゴシック" w:eastAsia="BIZ UDゴシック" w:hAnsi="BIZ UDゴシック" w:cs="MS UI Gothic" w:hint="eastAsia"/>
          <w:b/>
          <w:kern w:val="0"/>
          <w:shd w:val="pct15" w:color="auto" w:fill="FFFFFF"/>
        </w:rPr>
        <w:t>」と</w:t>
      </w:r>
      <w:r w:rsidRPr="00D52BF4">
        <w:rPr>
          <w:rFonts w:ascii="BIZ UDゴシック" w:eastAsia="BIZ UDゴシック" w:hAnsi="BIZ UDゴシック" w:cs="MS UI Gothic"/>
          <w:b/>
          <w:kern w:val="0"/>
          <w:shd w:val="pct15" w:color="auto" w:fill="FFFFFF"/>
        </w:rPr>
        <w:t>答えた方</w:t>
      </w:r>
      <w:r w:rsidRPr="00D52BF4">
        <w:rPr>
          <w:rFonts w:ascii="BIZ UDゴシック" w:eastAsia="BIZ UDゴシック" w:hAnsi="BIZ UDゴシック" w:cs="MS UI Gothic" w:hint="eastAsia"/>
          <w:b/>
          <w:kern w:val="0"/>
          <w:shd w:val="pct15" w:color="auto" w:fill="FFFFFF"/>
        </w:rPr>
        <w:t>におうかがいします。】</w:t>
      </w:r>
    </w:p>
    <w:p w14:paraId="6DA6FA98" w14:textId="77777777" w:rsidR="00EB1F0A" w:rsidRPr="00D52BF4" w:rsidRDefault="00EB1F0A" w:rsidP="00EB1F0A">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48　</w:t>
      </w:r>
      <w:r w:rsidRPr="00D52BF4">
        <w:rPr>
          <w:rFonts w:ascii="BIZ UDゴシック" w:eastAsia="BIZ UDゴシック" w:hAnsi="BIZ UDゴシック"/>
        </w:rPr>
        <w:t>具体的</w:t>
      </w:r>
      <w:r w:rsidRPr="00D52BF4">
        <w:rPr>
          <w:rFonts w:ascii="BIZ UDゴシック" w:eastAsia="BIZ UDゴシック" w:hAnsi="BIZ UDゴシック" w:hint="eastAsia"/>
        </w:rPr>
        <w:t>には、どのようなときに</w:t>
      </w:r>
      <w:r w:rsidRPr="00D52BF4">
        <w:rPr>
          <w:rFonts w:ascii="BIZ UDゴシック" w:eastAsia="BIZ UDゴシック" w:hAnsi="BIZ UDゴシック"/>
        </w:rPr>
        <w:t>差別</w:t>
      </w:r>
      <w:r w:rsidRPr="00D52BF4">
        <w:rPr>
          <w:rFonts w:ascii="BIZ UDゴシック" w:eastAsia="BIZ UDゴシック" w:hAnsi="BIZ UDゴシック" w:hint="eastAsia"/>
        </w:rPr>
        <w:t>を</w:t>
      </w:r>
      <w:r w:rsidRPr="00D52BF4">
        <w:rPr>
          <w:rFonts w:ascii="BIZ UDゴシック" w:eastAsia="BIZ UDゴシック" w:hAnsi="BIZ UDゴシック"/>
        </w:rPr>
        <w:t>感じたり</w:t>
      </w:r>
      <w:r w:rsidRPr="00D52BF4">
        <w:rPr>
          <w:rFonts w:ascii="BIZ UDゴシック" w:eastAsia="BIZ UDゴシック" w:hAnsi="BIZ UDゴシック" w:hint="eastAsia"/>
        </w:rPr>
        <w:t>、</w:t>
      </w:r>
      <w:r w:rsidRPr="00D52BF4">
        <w:rPr>
          <w:rFonts w:ascii="BIZ UDゴシック" w:eastAsia="BIZ UDゴシック" w:hAnsi="BIZ UDゴシック"/>
        </w:rPr>
        <w:t>嫌</w:t>
      </w:r>
      <w:r w:rsidRPr="00D52BF4">
        <w:rPr>
          <w:rFonts w:ascii="BIZ UDゴシック" w:eastAsia="BIZ UDゴシック" w:hAnsi="BIZ UDゴシック" w:hint="eastAsia"/>
        </w:rPr>
        <w:t>な</w:t>
      </w:r>
      <w:r w:rsidRPr="00D52BF4">
        <w:rPr>
          <w:rFonts w:ascii="BIZ UDゴシック" w:eastAsia="BIZ UDゴシック" w:hAnsi="BIZ UDゴシック"/>
        </w:rPr>
        <w:t>思い</w:t>
      </w:r>
      <w:r w:rsidRPr="00D52BF4">
        <w:rPr>
          <w:rFonts w:ascii="BIZ UDゴシック" w:eastAsia="BIZ UDゴシック" w:hAnsi="BIZ UDゴシック" w:hint="eastAsia"/>
        </w:rPr>
        <w:t>をしましたか。（</w:t>
      </w:r>
      <w:r w:rsidRPr="00D52BF4">
        <w:rPr>
          <w:rFonts w:ascii="BIZ UDゴシック" w:eastAsia="BIZ UDゴシック" w:hAnsi="BIZ UDゴシック"/>
        </w:rPr>
        <w:t>形式自由</w:t>
      </w:r>
      <w:r w:rsidRPr="00D52BF4">
        <w:rPr>
          <w:rFonts w:ascii="BIZ UDゴシック" w:eastAsia="BIZ UDゴシック" w:hAnsi="BIZ UDゴシック" w:hint="eastAsia"/>
        </w:rPr>
        <w:t>）</w:t>
      </w:r>
    </w:p>
    <w:p w14:paraId="2B0DE904" w14:textId="77777777" w:rsidR="00634816" w:rsidRPr="00D52BF4" w:rsidRDefault="00634816" w:rsidP="00634816">
      <w:pPr>
        <w:pStyle w:val="a5"/>
        <w:ind w:firstLineChars="0" w:firstLine="1"/>
        <w:rPr>
          <w:rFonts w:asciiTheme="minorEastAsia" w:hAnsiTheme="minorEastAsia"/>
        </w:rPr>
      </w:pPr>
    </w:p>
    <w:p w14:paraId="078E896B" w14:textId="68799B3F" w:rsidR="006F4280" w:rsidRPr="00BE3618" w:rsidRDefault="006F4280" w:rsidP="006F4280">
      <w:pPr>
        <w:widowControl/>
        <w:topLinePunct w:val="0"/>
        <w:autoSpaceDE/>
        <w:autoSpaceDN/>
        <w:ind w:firstLineChars="100" w:firstLine="220"/>
        <w:jc w:val="left"/>
        <w:rPr>
          <w:rFonts w:ascii="BIZ UD明朝 Medium" w:hAnsi="BIZ UD明朝 Medium"/>
          <w:color w:val="000000" w:themeColor="text1"/>
        </w:rPr>
      </w:pPr>
      <w:r>
        <w:rPr>
          <w:rFonts w:ascii="BIZ UD明朝 Medium" w:hAnsi="BIZ UD明朝 Medium" w:hint="eastAsia"/>
        </w:rPr>
        <w:t>差別を受けたことがあると回答した</w:t>
      </w:r>
      <w:r w:rsidRPr="00994BA3">
        <w:rPr>
          <w:rFonts w:ascii="BIZ UD明朝 Medium" w:hAnsi="BIZ UD明朝 Medium" w:hint="eastAsia"/>
        </w:rPr>
        <w:t>方に</w:t>
      </w:r>
      <w:r w:rsidRPr="00B725E2">
        <w:rPr>
          <w:rFonts w:ascii="BIZ UD明朝 Medium" w:hAnsi="BIZ UD明朝 Medium" w:hint="eastAsia"/>
        </w:rPr>
        <w:t>受けた差別の具体的内容</w:t>
      </w:r>
      <w:r>
        <w:rPr>
          <w:rFonts w:ascii="BIZ UD明朝 Medium" w:hAnsi="BIZ UD明朝 Medium" w:hint="eastAsia"/>
        </w:rPr>
        <w:t>を聞いたところ</w:t>
      </w:r>
      <w:r w:rsidRPr="00994BA3">
        <w:rPr>
          <w:rFonts w:ascii="BIZ UD明朝 Medium" w:hAnsi="BIZ UD明朝 Medium" w:hint="eastAsia"/>
        </w:rPr>
        <w:t>、回答者</w:t>
      </w:r>
      <w:r>
        <w:rPr>
          <w:rFonts w:ascii="BIZ UD明朝 Medium" w:hAnsi="BIZ UD明朝 Medium" w:hint="eastAsia"/>
        </w:rPr>
        <w:t>95</w:t>
      </w:r>
      <w:r w:rsidRPr="00994BA3">
        <w:rPr>
          <w:rFonts w:ascii="BIZ UD明朝 Medium" w:hAnsi="BIZ UD明朝 Medium" w:hint="eastAsia"/>
        </w:rPr>
        <w:t>名</w:t>
      </w:r>
      <w:r>
        <w:rPr>
          <w:rFonts w:ascii="BIZ UD明朝 Medium" w:hAnsi="BIZ UD明朝 Medium" w:hint="eastAsia"/>
        </w:rPr>
        <w:t>から延べ115</w:t>
      </w:r>
      <w:r w:rsidRPr="00994BA3">
        <w:rPr>
          <w:rFonts w:ascii="BIZ UD明朝 Medium" w:hAnsi="BIZ UD明朝 Medium" w:hint="eastAsia"/>
        </w:rPr>
        <w:t>件の意見</w:t>
      </w:r>
      <w:r>
        <w:rPr>
          <w:rFonts w:ascii="BIZ UD明朝 Medium" w:hAnsi="BIZ UD明朝 Medium" w:hint="eastAsia"/>
        </w:rPr>
        <w:t>が</w:t>
      </w:r>
      <w:r w:rsidRPr="00BE3618">
        <w:rPr>
          <w:rFonts w:ascii="BIZ UD明朝 Medium" w:hAnsi="BIZ UD明朝 Medium" w:hint="eastAsia"/>
          <w:color w:val="000000" w:themeColor="text1"/>
        </w:rPr>
        <w:t>あ</w:t>
      </w:r>
      <w:r w:rsidR="006729FC" w:rsidRPr="00BE3618">
        <w:rPr>
          <w:rFonts w:ascii="BIZ UD明朝 Medium" w:hAnsi="BIZ UD明朝 Medium" w:hint="eastAsia"/>
          <w:color w:val="000000" w:themeColor="text1"/>
        </w:rPr>
        <w:t>りまし</w:t>
      </w:r>
      <w:r w:rsidRPr="00BE3618">
        <w:rPr>
          <w:rFonts w:ascii="BIZ UD明朝 Medium" w:hAnsi="BIZ UD明朝 Medium" w:hint="eastAsia"/>
          <w:color w:val="000000" w:themeColor="text1"/>
        </w:rPr>
        <w:t>た。</w:t>
      </w:r>
    </w:p>
    <w:p w14:paraId="023A767D" w14:textId="360D3BE6" w:rsidR="006F4280" w:rsidRPr="00BE3618" w:rsidRDefault="006F4280" w:rsidP="006F4280">
      <w:pPr>
        <w:widowControl/>
        <w:topLinePunct w:val="0"/>
        <w:autoSpaceDE/>
        <w:autoSpaceDN/>
        <w:ind w:firstLineChars="100" w:firstLine="220"/>
        <w:jc w:val="left"/>
        <w:rPr>
          <w:rFonts w:ascii="BIZ UD明朝 Medium" w:hAnsi="BIZ UD明朝 Medium"/>
          <w:color w:val="000000" w:themeColor="text1"/>
        </w:rPr>
      </w:pPr>
      <w:r w:rsidRPr="00BE3618">
        <w:rPr>
          <w:rFonts w:ascii="BIZ UD明朝 Medium" w:hAnsi="BIZ UD明朝 Medium"/>
          <w:color w:val="000000" w:themeColor="text1"/>
        </w:rPr>
        <w:t>主な意見内容として、「</w:t>
      </w:r>
      <w:r w:rsidRPr="00BE3618">
        <w:rPr>
          <w:rFonts w:ascii="BIZ UD明朝 Medium" w:hAnsi="BIZ UD明朝 Medium" w:hint="eastAsia"/>
          <w:color w:val="000000" w:themeColor="text1"/>
        </w:rPr>
        <w:t>保育・教育の場で」が29件、「見た目や行動、障</w:t>
      </w:r>
      <w:r w:rsidR="00647C1D" w:rsidRPr="00BE3618">
        <w:rPr>
          <w:rFonts w:ascii="BIZ UD明朝 Medium" w:hAnsi="BIZ UD明朝 Medium" w:hint="eastAsia"/>
          <w:color w:val="000000" w:themeColor="text1"/>
        </w:rPr>
        <w:t>がい</w:t>
      </w:r>
      <w:r w:rsidRPr="00BE3618">
        <w:rPr>
          <w:rFonts w:ascii="BIZ UD明朝 Medium" w:hAnsi="BIZ UD明朝 Medium" w:hint="eastAsia"/>
          <w:color w:val="000000" w:themeColor="text1"/>
        </w:rPr>
        <w:t>の開示で」（27件）が特に多くなってい</w:t>
      </w:r>
      <w:r w:rsidR="006729FC" w:rsidRPr="00BE3618">
        <w:rPr>
          <w:rFonts w:ascii="BIZ UD明朝 Medium" w:hAnsi="BIZ UD明朝 Medium" w:hint="eastAsia"/>
          <w:color w:val="000000" w:themeColor="text1"/>
        </w:rPr>
        <w:t>ます</w:t>
      </w:r>
      <w:r w:rsidRPr="00BE3618">
        <w:rPr>
          <w:rFonts w:ascii="BIZ UD明朝 Medium" w:hAnsi="BIZ UD明朝 Medium" w:hint="eastAsia"/>
          <w:color w:val="000000" w:themeColor="text1"/>
        </w:rPr>
        <w:t>。</w:t>
      </w:r>
    </w:p>
    <w:p w14:paraId="6A1F6818" w14:textId="58AE61F6" w:rsidR="00647C1D" w:rsidRPr="00BE3618" w:rsidRDefault="00647C1D" w:rsidP="006F4280">
      <w:pPr>
        <w:widowControl/>
        <w:topLinePunct w:val="0"/>
        <w:autoSpaceDE/>
        <w:autoSpaceDN/>
        <w:ind w:firstLineChars="100" w:firstLine="220"/>
        <w:jc w:val="left"/>
        <w:rPr>
          <w:rFonts w:ascii="BIZ UD明朝 Medium" w:hAnsi="BIZ UD明朝 Medium"/>
          <w:color w:val="000000" w:themeColor="text1"/>
        </w:rPr>
      </w:pPr>
    </w:p>
    <w:p w14:paraId="34F0F2DC" w14:textId="5AC8B8C8" w:rsidR="00647C1D" w:rsidRPr="00BE3618" w:rsidRDefault="00647C1D" w:rsidP="006F4280">
      <w:pPr>
        <w:widowControl/>
        <w:topLinePunct w:val="0"/>
        <w:autoSpaceDE/>
        <w:autoSpaceDN/>
        <w:ind w:firstLineChars="100" w:firstLine="220"/>
        <w:jc w:val="left"/>
        <w:rPr>
          <w:rFonts w:ascii="BIZ UD明朝 Medium" w:hAnsi="BIZ UD明朝 Medium"/>
          <w:color w:val="000000" w:themeColor="text1"/>
        </w:rPr>
      </w:pPr>
      <w:r w:rsidRPr="00BE3618">
        <w:rPr>
          <w:rFonts w:ascii="BIZ UD明朝 Medium" w:hAnsi="BIZ UD明朝 Medium" w:hint="eastAsia"/>
          <w:color w:val="000000" w:themeColor="text1"/>
        </w:rPr>
        <w:t>以下、寄せられた回答の中からご意見を抜粋しました。</w:t>
      </w:r>
    </w:p>
    <w:p w14:paraId="17E037C2" w14:textId="77777777" w:rsidR="006F4280" w:rsidRPr="00BE3618" w:rsidRDefault="006F4280" w:rsidP="006F4280">
      <w:pPr>
        <w:widowControl/>
        <w:topLinePunct w:val="0"/>
        <w:autoSpaceDE/>
        <w:autoSpaceDN/>
        <w:ind w:firstLineChars="100" w:firstLine="220"/>
        <w:jc w:val="left"/>
        <w:rPr>
          <w:rFonts w:ascii="BIZ UD明朝 Medium" w:hAnsi="BIZ UD明朝 Medium"/>
          <w:color w:val="000000" w:themeColor="text1"/>
        </w:rPr>
      </w:pPr>
    </w:p>
    <w:p w14:paraId="0FC7D69D" w14:textId="77777777" w:rsidR="006F4280" w:rsidRPr="00BE3618" w:rsidRDefault="006F4280" w:rsidP="006F4280">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BE3618">
        <w:rPr>
          <w:rFonts w:ascii="BIZ UDゴシック" w:eastAsia="BIZ UDゴシック" w:hAnsi="BIZ UDゴシック" w:cs="ＭＳ Ｐゴシック" w:hint="eastAsia"/>
          <w:b/>
          <w:color w:val="000000" w:themeColor="text1"/>
          <w:kern w:val="0"/>
          <w:sz w:val="24"/>
        </w:rPr>
        <w:t>■保育・教育の場で（29件）</w:t>
      </w:r>
    </w:p>
    <w:tbl>
      <w:tblPr>
        <w:tblStyle w:val="affa"/>
        <w:tblW w:w="0" w:type="auto"/>
        <w:tblInd w:w="-5" w:type="dxa"/>
        <w:tblLook w:val="04A0" w:firstRow="1" w:lastRow="0" w:firstColumn="1" w:lastColumn="0" w:noHBand="0" w:noVBand="1"/>
      </w:tblPr>
      <w:tblGrid>
        <w:gridCol w:w="9633"/>
      </w:tblGrid>
      <w:tr w:rsidR="00BE3618" w:rsidRPr="00BE3618" w14:paraId="24862767" w14:textId="77777777" w:rsidTr="006729FC">
        <w:tc>
          <w:tcPr>
            <w:tcW w:w="9633" w:type="dxa"/>
          </w:tcPr>
          <w:p w14:paraId="0080F3F2" w14:textId="34BFA92B" w:rsidR="006F4280" w:rsidRPr="00BE3618" w:rsidRDefault="006F4280"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hint="eastAsia"/>
                <w:color w:val="000000" w:themeColor="text1"/>
                <w:kern w:val="0"/>
                <w:szCs w:val="21"/>
              </w:rPr>
              <w:t>・子供が車イスに乗っていることが珍しいので、立ち止まってみつめられる事が、出かけた時に必ずあります。学</w:t>
            </w:r>
            <w:r w:rsidR="00C43302" w:rsidRPr="00BE3618">
              <w:rPr>
                <w:rFonts w:hAnsi="ＭＳ 明朝" w:cs="ＭＳ Ｐゴシック" w:hint="eastAsia"/>
                <w:color w:val="000000" w:themeColor="text1"/>
                <w:kern w:val="0"/>
                <w:szCs w:val="21"/>
              </w:rPr>
              <w:t>校</w:t>
            </w:r>
            <w:r w:rsidRPr="00BE3618">
              <w:rPr>
                <w:rFonts w:hAnsi="ＭＳ 明朝" w:cs="ＭＳ Ｐゴシック" w:hint="eastAsia"/>
                <w:color w:val="000000" w:themeColor="text1"/>
                <w:kern w:val="0"/>
                <w:szCs w:val="21"/>
              </w:rPr>
              <w:t>の先生は昔にくらべて今の子の方が教育されているといいますが、私は小学校の時に特別</w:t>
            </w:r>
            <w:r w:rsidR="00C43302" w:rsidRPr="00BE3618">
              <w:rPr>
                <w:rFonts w:hAnsi="ＭＳ 明朝" w:cs="ＭＳ Ｐゴシック" w:hint="eastAsia"/>
                <w:color w:val="000000" w:themeColor="text1"/>
                <w:kern w:val="0"/>
                <w:szCs w:val="21"/>
              </w:rPr>
              <w:t>支援</w:t>
            </w:r>
            <w:r w:rsidRPr="00BE3618">
              <w:rPr>
                <w:rFonts w:hAnsi="ＭＳ 明朝" w:cs="ＭＳ Ｐゴシック" w:hint="eastAsia"/>
                <w:color w:val="000000" w:themeColor="text1"/>
                <w:kern w:val="0"/>
                <w:szCs w:val="21"/>
              </w:rPr>
              <w:t>学級がある学校で、児童館などで交流がありましたが直接かかわっていても差別している人はいました。間接的な勉強をしていたとしても、親の教育や環境で差別はなくならないと思います。</w:t>
            </w:r>
          </w:p>
          <w:p w14:paraId="6E1B3326" w14:textId="77777777" w:rsidR="006F4280" w:rsidRPr="00BE3618" w:rsidRDefault="006F4280" w:rsidP="006729FC">
            <w:pPr>
              <w:widowControl/>
              <w:autoSpaceDE/>
              <w:spacing w:before="60"/>
              <w:ind w:left="220" w:hangingChars="100" w:hanging="220"/>
              <w:rPr>
                <w:rFonts w:hAnsi="ＭＳ 明朝" w:cs="ＭＳ Ｐゴシック"/>
                <w:color w:val="000000" w:themeColor="text1"/>
                <w:kern w:val="0"/>
                <w:szCs w:val="21"/>
              </w:rPr>
            </w:pPr>
            <w:r w:rsidRPr="00BE3618">
              <w:rPr>
                <w:rFonts w:hAnsi="ＭＳ 明朝" w:cs="ＭＳ Ｐゴシック"/>
                <w:color w:val="000000" w:themeColor="text1"/>
                <w:kern w:val="0"/>
                <w:szCs w:val="21"/>
              </w:rPr>
              <w:t>・</w:t>
            </w:r>
            <w:r w:rsidRPr="00BE3618">
              <w:rPr>
                <w:rFonts w:hAnsi="ＭＳ 明朝" w:cs="ＭＳ Ｐゴシック" w:hint="eastAsia"/>
                <w:color w:val="000000" w:themeColor="text1"/>
                <w:kern w:val="0"/>
                <w:szCs w:val="21"/>
              </w:rPr>
              <w:t>学校で、体のこと（心臓病）の理解が足りず、無理をさせられ心不全が悪化し、手術になってしまい辛い思いをした。自分の意見を上手く言葉で表現できないので、相手になかなか伝わらない。見た目は普通に見えるので知的障がいがあることがわかりにくい。</w:t>
            </w:r>
          </w:p>
        </w:tc>
      </w:tr>
    </w:tbl>
    <w:p w14:paraId="49A25D54" w14:textId="77777777" w:rsidR="006F4280" w:rsidRPr="00BE3618" w:rsidRDefault="006F4280" w:rsidP="006F4280">
      <w:pPr>
        <w:widowControl/>
        <w:topLinePunct w:val="0"/>
        <w:autoSpaceDE/>
        <w:autoSpaceDN/>
        <w:ind w:firstLineChars="100" w:firstLine="220"/>
        <w:jc w:val="left"/>
        <w:rPr>
          <w:rFonts w:ascii="BIZ UD明朝 Medium" w:hAnsi="BIZ UD明朝 Medium"/>
          <w:color w:val="000000" w:themeColor="text1"/>
        </w:rPr>
      </w:pPr>
    </w:p>
    <w:p w14:paraId="74E34138" w14:textId="37C99C75" w:rsidR="006F4280" w:rsidRPr="00BD1656" w:rsidRDefault="006F4280" w:rsidP="006F4280">
      <w:pPr>
        <w:widowControl/>
        <w:tabs>
          <w:tab w:val="right" w:pos="9639"/>
        </w:tabs>
        <w:autoSpaceDE/>
        <w:autoSpaceDN/>
        <w:jc w:val="left"/>
        <w:rPr>
          <w:rFonts w:ascii="BIZ UDゴシック" w:eastAsia="BIZ UDゴシック" w:hAnsi="BIZ UDゴシック" w:cs="ＭＳ Ｐゴシック"/>
          <w:b/>
          <w:kern w:val="0"/>
          <w:sz w:val="24"/>
        </w:rPr>
      </w:pPr>
      <w:r w:rsidRPr="00BE3618">
        <w:rPr>
          <w:rFonts w:ascii="BIZ UDゴシック" w:eastAsia="BIZ UDゴシック" w:hAnsi="BIZ UDゴシック" w:cs="ＭＳ Ｐゴシック" w:hint="eastAsia"/>
          <w:b/>
          <w:color w:val="000000" w:themeColor="text1"/>
          <w:kern w:val="0"/>
          <w:sz w:val="24"/>
        </w:rPr>
        <w:t>■見た目や行動、障</w:t>
      </w:r>
      <w:r w:rsidR="00647C1D" w:rsidRPr="00BE3618">
        <w:rPr>
          <w:rFonts w:ascii="BIZ UDゴシック" w:eastAsia="BIZ UDゴシック" w:hAnsi="BIZ UDゴシック" w:cs="ＭＳ Ｐゴシック" w:hint="eastAsia"/>
          <w:b/>
          <w:color w:val="000000" w:themeColor="text1"/>
          <w:kern w:val="0"/>
          <w:sz w:val="24"/>
        </w:rPr>
        <w:t>がい</w:t>
      </w:r>
      <w:r w:rsidRPr="00BE3618">
        <w:rPr>
          <w:rFonts w:ascii="BIZ UDゴシック" w:eastAsia="BIZ UDゴシック" w:hAnsi="BIZ UDゴシック" w:cs="ＭＳ Ｐゴシック" w:hint="eastAsia"/>
          <w:b/>
          <w:color w:val="000000" w:themeColor="text1"/>
          <w:kern w:val="0"/>
          <w:sz w:val="24"/>
        </w:rPr>
        <w:t>の開示で（</w:t>
      </w:r>
      <w:r>
        <w:rPr>
          <w:rFonts w:ascii="BIZ UDゴシック" w:eastAsia="BIZ UDゴシック" w:hAnsi="BIZ UDゴシック" w:cs="ＭＳ Ｐゴシック" w:hint="eastAsia"/>
          <w:b/>
          <w:kern w:val="0"/>
          <w:sz w:val="24"/>
        </w:rPr>
        <w:t>27</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6F4280" w14:paraId="07BD378B" w14:textId="77777777" w:rsidTr="006729FC">
        <w:tc>
          <w:tcPr>
            <w:tcW w:w="9633" w:type="dxa"/>
          </w:tcPr>
          <w:p w14:paraId="4D49FC27"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0C5C33">
              <w:rPr>
                <w:rFonts w:hAnsi="ＭＳ 明朝" w:cs="ＭＳ Ｐゴシック" w:hint="eastAsia"/>
                <w:kern w:val="0"/>
                <w:szCs w:val="21"/>
              </w:rPr>
              <w:t>周囲の状況に合わせられず、落ちつかない行動をとってしまったときなど、冷たい視線や言葉などに悲しい思いをしたことがあります。あたりまえのことができずにこまっているとき、周りの人からイヤミを言われたりすることがあります。障害手当をもらっているからといいねみたいなことを障害のない家庭の人に言われたりします。</w:t>
            </w:r>
          </w:p>
          <w:p w14:paraId="2A5B32EB"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0C5C33">
              <w:rPr>
                <w:rFonts w:hAnsi="ＭＳ 明朝" w:cs="ＭＳ Ｐゴシック" w:hint="eastAsia"/>
                <w:kern w:val="0"/>
                <w:szCs w:val="21"/>
              </w:rPr>
              <w:t>癇癪を起こして、騷いでしまった時に舌打ちをされてにらまれた。面と向かって「しつけもろくにできないの」と文句を言われた。（発達障がい児受け入れをしている幼稚園の職員からです。）</w:t>
            </w:r>
          </w:p>
        </w:tc>
      </w:tr>
    </w:tbl>
    <w:p w14:paraId="01087EA1" w14:textId="77777777" w:rsidR="006F4280" w:rsidRDefault="006F4280" w:rsidP="006F4280">
      <w:pPr>
        <w:widowControl/>
        <w:topLinePunct w:val="0"/>
        <w:autoSpaceDE/>
        <w:autoSpaceDN/>
        <w:ind w:firstLineChars="100" w:firstLine="220"/>
        <w:jc w:val="left"/>
        <w:rPr>
          <w:rFonts w:ascii="BIZ UD明朝 Medium" w:hAnsi="BIZ UD明朝 Medium"/>
        </w:rPr>
      </w:pPr>
    </w:p>
    <w:p w14:paraId="3DEEA3A1" w14:textId="77777777" w:rsidR="006F4280" w:rsidRPr="00BD1656" w:rsidRDefault="006F4280" w:rsidP="006F4280">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F52FB2">
        <w:rPr>
          <w:rFonts w:ascii="BIZ UDゴシック" w:eastAsia="BIZ UDゴシック" w:hAnsi="BIZ UDゴシック" w:cs="ＭＳ Ｐゴシック" w:hint="eastAsia"/>
          <w:b/>
          <w:kern w:val="0"/>
          <w:sz w:val="24"/>
        </w:rPr>
        <w:t>外出時・移動時に</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13</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6F4280" w14:paraId="19E06BCC" w14:textId="77777777" w:rsidTr="006729FC">
        <w:tc>
          <w:tcPr>
            <w:tcW w:w="9633" w:type="dxa"/>
          </w:tcPr>
          <w:p w14:paraId="070839B9"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0C5C33">
              <w:rPr>
                <w:rFonts w:hAnsi="ＭＳ 明朝" w:cs="ＭＳ Ｐゴシック" w:hint="eastAsia"/>
                <w:kern w:val="0"/>
                <w:szCs w:val="21"/>
              </w:rPr>
              <w:t>通りすがりの人に心ないことを言われた。（「（声を聞いて）犬が鳴いて</w:t>
            </w:r>
            <w:r>
              <w:rPr>
                <w:rFonts w:hAnsi="ＭＳ 明朝" w:cs="ＭＳ Ｐゴシック" w:hint="eastAsia"/>
                <w:kern w:val="0"/>
                <w:szCs w:val="21"/>
              </w:rPr>
              <w:t>い</w:t>
            </w:r>
            <w:r w:rsidRPr="000C5C33">
              <w:rPr>
                <w:rFonts w:hAnsi="ＭＳ 明朝" w:cs="ＭＳ Ｐゴシック" w:hint="eastAsia"/>
                <w:kern w:val="0"/>
                <w:szCs w:val="21"/>
              </w:rPr>
              <w:t>るのかと思ったわ。」「耳がきこえないんだったらよく神様にお祈りしないとね。そうしたら治るよ。」「この子はあなた（母親）を選んで産まれてきたのよ。」「変な声。なんだあいつ。あっちに行って良かった。」）など。</w:t>
            </w:r>
          </w:p>
          <w:p w14:paraId="619B322A"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0C5C33">
              <w:rPr>
                <w:rFonts w:hAnsi="ＭＳ 明朝" w:cs="ＭＳ Ｐゴシック" w:hint="eastAsia"/>
                <w:kern w:val="0"/>
                <w:szCs w:val="21"/>
              </w:rPr>
              <w:t>言動が他の子供と違うのでジロジロ見られたり、嫌な言葉「気持ち悪い」「あれ？」などと言われる事が多いので、外出する時などに子供がかわいそうになる。偏見や差別を感じる。</w:t>
            </w:r>
          </w:p>
        </w:tc>
      </w:tr>
    </w:tbl>
    <w:p w14:paraId="41FC3996" w14:textId="77777777" w:rsidR="00BE3618" w:rsidRDefault="00BE3618">
      <w:pPr>
        <w:widowControl/>
        <w:topLinePunct w:val="0"/>
        <w:autoSpaceDE/>
        <w:autoSpaceDN/>
        <w:jc w:val="left"/>
        <w:rPr>
          <w:rFonts w:ascii="BIZ UD明朝 Medium" w:hAnsi="BIZ UD明朝 Medium"/>
        </w:rPr>
      </w:pPr>
      <w:r>
        <w:rPr>
          <w:rFonts w:ascii="BIZ UD明朝 Medium" w:hAnsi="BIZ UD明朝 Medium"/>
        </w:rPr>
        <w:br w:type="page"/>
      </w:r>
    </w:p>
    <w:p w14:paraId="3D5788A1" w14:textId="77777777" w:rsidR="006F4280" w:rsidRPr="00BD1656" w:rsidRDefault="006F4280" w:rsidP="006F4280">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F52FB2">
        <w:rPr>
          <w:rFonts w:ascii="BIZ UDゴシック" w:eastAsia="BIZ UDゴシック" w:hAnsi="BIZ UDゴシック" w:cs="ＭＳ Ｐゴシック" w:hint="eastAsia"/>
          <w:b/>
          <w:kern w:val="0"/>
          <w:sz w:val="24"/>
        </w:rPr>
        <w:t>交通機関、公共施設</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12</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6F4280" w14:paraId="7917A450" w14:textId="77777777" w:rsidTr="006729FC">
        <w:tc>
          <w:tcPr>
            <w:tcW w:w="9633" w:type="dxa"/>
          </w:tcPr>
          <w:p w14:paraId="62214CBF"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0C5C33">
              <w:rPr>
                <w:rFonts w:hAnsi="ＭＳ 明朝" w:cs="ＭＳ Ｐゴシック" w:hint="eastAsia"/>
                <w:kern w:val="0"/>
                <w:szCs w:val="21"/>
              </w:rPr>
              <w:t>都営三田線の電車で無料のカードをみせると、障害手帳を見せるよういわれる。知的障がいで見た目はふつうだから、障害手帳と</w:t>
            </w:r>
            <w:r>
              <w:rPr>
                <w:rFonts w:hAnsi="ＭＳ 明朝" w:cs="ＭＳ Ｐゴシック" w:hint="eastAsia"/>
                <w:kern w:val="0"/>
                <w:szCs w:val="21"/>
              </w:rPr>
              <w:t>見比べられて</w:t>
            </w:r>
            <w:r w:rsidRPr="000C5C33">
              <w:rPr>
                <w:rFonts w:hAnsi="ＭＳ 明朝" w:cs="ＭＳ Ｐゴシック" w:hint="eastAsia"/>
                <w:kern w:val="0"/>
                <w:szCs w:val="21"/>
              </w:rPr>
              <w:t>すごくいやだ。</w:t>
            </w:r>
          </w:p>
          <w:p w14:paraId="328A276F"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0C5C33">
              <w:rPr>
                <w:rFonts w:hAnsi="ＭＳ 明朝" w:cs="ＭＳ Ｐゴシック" w:hint="eastAsia"/>
                <w:kern w:val="0"/>
                <w:szCs w:val="21"/>
              </w:rPr>
              <w:t>歩行が少し困難だったり装具を装着する必要があるが、周囲からジロジロ見られたり電車の優先席を譲ってくれない時がある。</w:t>
            </w:r>
          </w:p>
        </w:tc>
      </w:tr>
    </w:tbl>
    <w:p w14:paraId="1B078CD9" w14:textId="77777777" w:rsidR="006F4280" w:rsidRDefault="006F4280" w:rsidP="006F4280">
      <w:pPr>
        <w:widowControl/>
        <w:topLinePunct w:val="0"/>
        <w:autoSpaceDE/>
        <w:autoSpaceDN/>
        <w:ind w:firstLineChars="100" w:firstLine="220"/>
        <w:jc w:val="left"/>
        <w:rPr>
          <w:rFonts w:ascii="BIZ UD明朝 Medium" w:hAnsi="BIZ UD明朝 Medium"/>
        </w:rPr>
      </w:pPr>
    </w:p>
    <w:p w14:paraId="0BB31702" w14:textId="77777777" w:rsidR="006F4280" w:rsidRPr="00BD1656" w:rsidRDefault="006F4280" w:rsidP="006F4280">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F52FB2">
        <w:rPr>
          <w:rFonts w:ascii="BIZ UDゴシック" w:eastAsia="BIZ UDゴシック" w:hAnsi="BIZ UDゴシック" w:cs="ＭＳ Ｐゴシック" w:hint="eastAsia"/>
          <w:b/>
          <w:kern w:val="0"/>
          <w:sz w:val="24"/>
        </w:rPr>
        <w:t>店などの民間施設利用時、イベント等の参加時に</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７</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6F4280" w14:paraId="6062A084" w14:textId="77777777" w:rsidTr="006729FC">
        <w:tc>
          <w:tcPr>
            <w:tcW w:w="9633" w:type="dxa"/>
          </w:tcPr>
          <w:p w14:paraId="708667B6" w14:textId="043A121A"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E0526D">
              <w:rPr>
                <w:rFonts w:hAnsi="ＭＳ 明朝" w:cs="ＭＳ Ｐゴシック" w:hint="eastAsia"/>
                <w:kern w:val="0"/>
                <w:szCs w:val="21"/>
              </w:rPr>
              <w:t>外出先での会計時や何か物を選んだりする場面でもたもた時間がかかると嫌</w:t>
            </w:r>
            <w:r w:rsidR="008A7B04" w:rsidRPr="00BE3618">
              <w:rPr>
                <w:rFonts w:hAnsi="ＭＳ 明朝" w:cs="ＭＳ Ｐゴシック" w:hint="eastAsia"/>
                <w:color w:val="000000" w:themeColor="text1"/>
                <w:kern w:val="0"/>
                <w:szCs w:val="21"/>
              </w:rPr>
              <w:t>な</w:t>
            </w:r>
            <w:r w:rsidRPr="00E0526D">
              <w:rPr>
                <w:rFonts w:hAnsi="ＭＳ 明朝" w:cs="ＭＳ Ｐゴシック" w:hint="eastAsia"/>
                <w:kern w:val="0"/>
                <w:szCs w:val="21"/>
              </w:rPr>
              <w:t>目や変な目で見られる。決められない、手順が悪い、物や行動へのこだわりがあるため時間がかかってしまうが、本人の内面的な問題のため、理解されにくい</w:t>
            </w:r>
            <w:r>
              <w:rPr>
                <w:rFonts w:hAnsi="ＭＳ 明朝" w:cs="ＭＳ Ｐゴシック" w:hint="eastAsia"/>
                <w:kern w:val="0"/>
                <w:szCs w:val="21"/>
              </w:rPr>
              <w:t>。</w:t>
            </w:r>
          </w:p>
          <w:p w14:paraId="6F45B5F6"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E0526D">
              <w:rPr>
                <w:rFonts w:hAnsi="ＭＳ 明朝" w:cs="ＭＳ Ｐゴシック" w:hint="eastAsia"/>
                <w:kern w:val="0"/>
                <w:szCs w:val="21"/>
              </w:rPr>
              <w:t>右半身麻痺を患っています。社会システムを含めたあらゆる事物が右利きの健常者向けに最適化されているのが大変不便です。衣服から自動改札、自動販売機、スマホ、歩道の歩き方まで右利き健常者向けになっています。嫌がらせに近い左利き差別を無くして欲しいです。レジやファストフード店の袋詰めセルフ化もこれ以上増えないで欲しいです。</w:t>
            </w:r>
          </w:p>
        </w:tc>
      </w:tr>
    </w:tbl>
    <w:p w14:paraId="42B4D56C" w14:textId="77777777" w:rsidR="006F4280" w:rsidRDefault="006F4280" w:rsidP="006F4280">
      <w:pPr>
        <w:widowControl/>
        <w:topLinePunct w:val="0"/>
        <w:autoSpaceDE/>
        <w:autoSpaceDN/>
        <w:ind w:firstLineChars="100" w:firstLine="220"/>
        <w:jc w:val="left"/>
        <w:rPr>
          <w:rFonts w:ascii="BIZ UD明朝 Medium" w:hAnsi="BIZ UD明朝 Medium"/>
        </w:rPr>
      </w:pPr>
    </w:p>
    <w:p w14:paraId="2E6C7889" w14:textId="77777777" w:rsidR="006F4280" w:rsidRPr="00BD1656" w:rsidRDefault="006F4280" w:rsidP="006F4280">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F52FB2">
        <w:rPr>
          <w:rFonts w:ascii="BIZ UDゴシック" w:eastAsia="BIZ UDゴシック" w:hAnsi="BIZ UDゴシック" w:cs="ＭＳ Ｐゴシック" w:hint="eastAsia"/>
          <w:b/>
          <w:kern w:val="0"/>
          <w:sz w:val="24"/>
        </w:rPr>
        <w:t>健常児だと勘違いされたときに</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４</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6F4280" w14:paraId="3F5B9D1B" w14:textId="77777777" w:rsidTr="006729FC">
        <w:tc>
          <w:tcPr>
            <w:tcW w:w="9633" w:type="dxa"/>
          </w:tcPr>
          <w:p w14:paraId="1258F39E"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6F4280">
              <w:rPr>
                <w:rFonts w:hAnsi="ＭＳ 明朝" w:cs="ＭＳ Ｐゴシック" w:hint="eastAsia"/>
                <w:kern w:val="0"/>
                <w:szCs w:val="21"/>
              </w:rPr>
              <w:t>ぱっと見で障害があることがわからないこともあるようで、「親のしつけが悪い」というような目で見られることが度々あった。</w:t>
            </w:r>
          </w:p>
          <w:p w14:paraId="7986B1B0"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6F4280">
              <w:rPr>
                <w:rFonts w:hAnsi="ＭＳ 明朝" w:cs="ＭＳ Ｐゴシック" w:hint="eastAsia"/>
                <w:kern w:val="0"/>
                <w:szCs w:val="21"/>
              </w:rPr>
              <w:t>健常者と同じことを要求された時に、身体障害の説明をしても言い訳と</w:t>
            </w:r>
            <w:r>
              <w:rPr>
                <w:rFonts w:hAnsi="ＭＳ 明朝" w:cs="ＭＳ Ｐゴシック" w:hint="eastAsia"/>
                <w:kern w:val="0"/>
                <w:szCs w:val="21"/>
              </w:rPr>
              <w:t>受け</w:t>
            </w:r>
            <w:r w:rsidRPr="006F4280">
              <w:rPr>
                <w:rFonts w:hAnsi="ＭＳ 明朝" w:cs="ＭＳ Ｐゴシック" w:hint="eastAsia"/>
                <w:kern w:val="0"/>
                <w:szCs w:val="21"/>
              </w:rPr>
              <w:t>取られたり、できないことに対してハラスメントを受けることがある。</w:t>
            </w:r>
          </w:p>
        </w:tc>
      </w:tr>
    </w:tbl>
    <w:p w14:paraId="38A6EB80" w14:textId="77777777" w:rsidR="006F4280" w:rsidRDefault="006F4280" w:rsidP="006F4280">
      <w:pPr>
        <w:widowControl/>
        <w:topLinePunct w:val="0"/>
        <w:autoSpaceDE/>
        <w:autoSpaceDN/>
        <w:ind w:firstLineChars="100" w:firstLine="220"/>
        <w:jc w:val="left"/>
        <w:rPr>
          <w:rFonts w:ascii="BIZ UD明朝 Medium" w:hAnsi="BIZ UD明朝 Medium"/>
        </w:rPr>
      </w:pPr>
    </w:p>
    <w:p w14:paraId="76A56D68" w14:textId="77777777" w:rsidR="006F4280" w:rsidRPr="00BD1656" w:rsidRDefault="006F4280" w:rsidP="006F4280">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F52FB2">
        <w:rPr>
          <w:rFonts w:ascii="BIZ UDゴシック" w:eastAsia="BIZ UDゴシック" w:hAnsi="BIZ UDゴシック" w:cs="ＭＳ Ｐゴシック" w:hint="eastAsia"/>
          <w:b/>
          <w:kern w:val="0"/>
          <w:sz w:val="24"/>
        </w:rPr>
        <w:t>職場・仕事探しで</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４</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6F4280" w14:paraId="2C017898" w14:textId="77777777" w:rsidTr="006729FC">
        <w:tc>
          <w:tcPr>
            <w:tcW w:w="9633" w:type="dxa"/>
          </w:tcPr>
          <w:p w14:paraId="43631BCD"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6F4280">
              <w:rPr>
                <w:rFonts w:hAnsi="ＭＳ 明朝" w:cs="ＭＳ Ｐゴシック" w:hint="eastAsia"/>
                <w:kern w:val="0"/>
                <w:szCs w:val="21"/>
              </w:rPr>
              <w:t>障害者雇用なのに、仕事に合理的配慮が受けられない。上司がその必要性を知らず、嫌な顔をして、頑なに断られた。障害者差別は、ほとんど日常的である。正式なヒヤリングもなしに、ないはずの、人間関係不全を言うし、理解がない状況です。</w:t>
            </w:r>
          </w:p>
          <w:p w14:paraId="4C2E6C67"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6F4280">
              <w:rPr>
                <w:rFonts w:hAnsi="ＭＳ 明朝" w:cs="ＭＳ Ｐゴシック" w:hint="eastAsia"/>
                <w:kern w:val="0"/>
                <w:szCs w:val="21"/>
              </w:rPr>
              <w:t>てんかんの発作が起きる可能性があると履歴書に書き、面接を受けたが、いざ発作が起きたときに「聞いていない」と言われ、契約更新してもらえなかった。</w:t>
            </w:r>
          </w:p>
        </w:tc>
      </w:tr>
    </w:tbl>
    <w:p w14:paraId="4F7C3C81" w14:textId="77777777" w:rsidR="006F4280" w:rsidRDefault="006F4280" w:rsidP="006F4280">
      <w:pPr>
        <w:widowControl/>
        <w:topLinePunct w:val="0"/>
        <w:autoSpaceDE/>
        <w:autoSpaceDN/>
        <w:ind w:firstLineChars="100" w:firstLine="220"/>
        <w:jc w:val="left"/>
        <w:rPr>
          <w:rFonts w:ascii="BIZ UD明朝 Medium" w:hAnsi="BIZ UD明朝 Medium"/>
        </w:rPr>
      </w:pPr>
    </w:p>
    <w:p w14:paraId="6C2A002B" w14:textId="77777777" w:rsidR="006F4280" w:rsidRPr="00BD1656" w:rsidRDefault="006F4280" w:rsidP="006F4280">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F52FB2">
        <w:rPr>
          <w:rFonts w:ascii="BIZ UDゴシック" w:eastAsia="BIZ UDゴシック" w:hAnsi="BIZ UDゴシック" w:cs="ＭＳ Ｐゴシック" w:hint="eastAsia"/>
          <w:b/>
          <w:kern w:val="0"/>
          <w:sz w:val="24"/>
        </w:rPr>
        <w:t>医療機関で</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３</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6F4280" w14:paraId="41FD7FCA" w14:textId="77777777" w:rsidTr="006729FC">
        <w:tc>
          <w:tcPr>
            <w:tcW w:w="9633" w:type="dxa"/>
          </w:tcPr>
          <w:p w14:paraId="225573A0"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6F4280">
              <w:rPr>
                <w:rFonts w:hAnsi="ＭＳ 明朝" w:cs="ＭＳ Ｐゴシック" w:hint="eastAsia"/>
                <w:kern w:val="0"/>
                <w:szCs w:val="21"/>
              </w:rPr>
              <w:t>病院等で病気のことを知らない人は根掘り葉掘り聞かれる。</w:t>
            </w:r>
          </w:p>
          <w:p w14:paraId="43417A4C"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6F4280">
              <w:rPr>
                <w:rFonts w:hAnsi="ＭＳ 明朝" w:cs="ＭＳ Ｐゴシック" w:hint="eastAsia"/>
                <w:kern w:val="0"/>
                <w:szCs w:val="21"/>
              </w:rPr>
              <w:t>医師や教師から差別や理解のない言葉「大丈夫」と安易に言われる。</w:t>
            </w:r>
          </w:p>
        </w:tc>
      </w:tr>
    </w:tbl>
    <w:p w14:paraId="351C3B7B" w14:textId="77777777" w:rsidR="006F4280" w:rsidRDefault="006F4280" w:rsidP="006F4280">
      <w:pPr>
        <w:pStyle w:val="a5"/>
        <w:ind w:firstLine="220"/>
        <w:rPr>
          <w:rFonts w:hAnsi="BIZ UD明朝 Medium"/>
        </w:rPr>
      </w:pPr>
    </w:p>
    <w:p w14:paraId="1722A205" w14:textId="77777777" w:rsidR="006F4280" w:rsidRPr="00BD1656" w:rsidRDefault="006F4280" w:rsidP="006F4280">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■その他</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16</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6F4280" w14:paraId="421F9706" w14:textId="77777777" w:rsidTr="006729FC">
        <w:tc>
          <w:tcPr>
            <w:tcW w:w="9633" w:type="dxa"/>
          </w:tcPr>
          <w:p w14:paraId="26AE6678" w14:textId="77777777" w:rsidR="006F4280"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6F4280">
              <w:rPr>
                <w:rFonts w:hAnsi="ＭＳ 明朝" w:cs="ＭＳ Ｐゴシック" w:hint="eastAsia"/>
                <w:kern w:val="0"/>
                <w:szCs w:val="21"/>
              </w:rPr>
              <w:t>「納税者にならない障害のある子に手当てや支援をする必要はない」「いらない在存を増やした責任をとるべき」とネットで書かれました。</w:t>
            </w:r>
          </w:p>
          <w:p w14:paraId="0B9DDC78" w14:textId="77777777" w:rsidR="006F4280" w:rsidRPr="00F44436" w:rsidRDefault="006F4280"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6F4280">
              <w:rPr>
                <w:rFonts w:hAnsi="ＭＳ 明朝" w:cs="ＭＳ Ｐゴシック" w:hint="eastAsia"/>
                <w:kern w:val="0"/>
                <w:szCs w:val="21"/>
              </w:rPr>
              <w:t>ヘルプマークをみて、「これは何」と質問され、説明すると、「知らなかった。話しかけてごめんなさい」と会話をしてはいけない存在のような返事と対応が返ってきた。</w:t>
            </w:r>
          </w:p>
        </w:tc>
      </w:tr>
    </w:tbl>
    <w:p w14:paraId="31A6D743" w14:textId="372A8695" w:rsidR="006E3907" w:rsidRPr="00D52BF4" w:rsidRDefault="006E3907" w:rsidP="006E3907">
      <w:pPr>
        <w:pStyle w:val="ad"/>
        <w:ind w:leftChars="0" w:left="480" w:hanging="480"/>
        <w:outlineLvl w:val="2"/>
      </w:pPr>
      <w:bookmarkStart w:id="139" w:name="_Toc131018109"/>
      <w:r w:rsidRPr="00D52BF4">
        <w:rPr>
          <w:noProof/>
          <w:sz w:val="24"/>
        </w:rPr>
        <w:t>（３）</w:t>
      </w:r>
      <w:r w:rsidR="00754B7F" w:rsidRPr="00D52BF4">
        <w:rPr>
          <w:rFonts w:hint="eastAsia"/>
          <w:noProof/>
          <w:sz w:val="24"/>
        </w:rPr>
        <w:t>障がい</w:t>
      </w:r>
      <w:r w:rsidR="004D05C6" w:rsidRPr="00D52BF4">
        <w:rPr>
          <w:rFonts w:hint="eastAsia"/>
          <w:noProof/>
          <w:sz w:val="24"/>
        </w:rPr>
        <w:t>のある人</w:t>
      </w:r>
      <w:r w:rsidR="00754B7F" w:rsidRPr="00D52BF4">
        <w:rPr>
          <w:rFonts w:hint="eastAsia"/>
          <w:noProof/>
          <w:sz w:val="24"/>
        </w:rPr>
        <w:t>への</w:t>
      </w:r>
      <w:r w:rsidR="00754B7F" w:rsidRPr="00D52BF4">
        <w:rPr>
          <w:noProof/>
          <w:sz w:val="24"/>
        </w:rPr>
        <w:t>区民の</w:t>
      </w:r>
      <w:r w:rsidR="00754B7F" w:rsidRPr="00D52BF4">
        <w:rPr>
          <w:rFonts w:hint="eastAsia"/>
          <w:noProof/>
          <w:sz w:val="24"/>
        </w:rPr>
        <w:t>対応や理解度</w:t>
      </w:r>
      <w:bookmarkEnd w:id="139"/>
    </w:p>
    <w:p w14:paraId="689D0253"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49　</w:t>
      </w:r>
      <w:r w:rsidRPr="00D52BF4">
        <w:rPr>
          <w:rFonts w:ascii="BIZ UDゴシック" w:eastAsia="BIZ UDゴシック" w:hAnsi="BIZ UDゴシック"/>
        </w:rPr>
        <w:t>あなたは、区民の、障がいのある人への対応や理解が足りていると思いますか。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6A6F13F3" w14:textId="77777777" w:rsidR="00EB1F0A" w:rsidRPr="00D52BF4" w:rsidRDefault="00EB1F0A" w:rsidP="00405CAC">
      <w:pPr>
        <w:pStyle w:val="a5"/>
        <w:ind w:firstLineChars="0" w:firstLine="1"/>
        <w:rPr>
          <w:rFonts w:asciiTheme="minorEastAsia" w:hAnsiTheme="minorEastAsia"/>
        </w:rPr>
      </w:pPr>
    </w:p>
    <w:p w14:paraId="16D65628" w14:textId="7F9D2B91" w:rsidR="00960E6F" w:rsidRPr="00D52BF4" w:rsidRDefault="00960E6F" w:rsidP="008C3574">
      <w:pPr>
        <w:pStyle w:val="a5"/>
        <w:ind w:firstLine="220"/>
        <w:rPr>
          <w:rFonts w:asciiTheme="minorEastAsia" w:hAnsiTheme="minorEastAsia"/>
        </w:rPr>
      </w:pPr>
      <w:r w:rsidRPr="00D52BF4">
        <w:rPr>
          <w:rFonts w:asciiTheme="minorEastAsia" w:hAnsiTheme="minorEastAsia" w:hint="eastAsia"/>
        </w:rPr>
        <w:t>障がい</w:t>
      </w:r>
      <w:r w:rsidR="004D05C6" w:rsidRPr="00D52BF4">
        <w:rPr>
          <w:rFonts w:asciiTheme="minorEastAsia" w:hAnsiTheme="minorEastAsia" w:hint="eastAsia"/>
        </w:rPr>
        <w:t>のある人</w:t>
      </w:r>
      <w:r w:rsidRPr="00D52BF4">
        <w:rPr>
          <w:rFonts w:asciiTheme="minorEastAsia" w:hAnsiTheme="minorEastAsia" w:hint="eastAsia"/>
        </w:rPr>
        <w:t>への区民の対応や理解度</w:t>
      </w:r>
      <w:r w:rsidR="008C3574" w:rsidRPr="00D52BF4">
        <w:rPr>
          <w:rFonts w:asciiTheme="minorEastAsia" w:hAnsiTheme="minorEastAsia" w:hint="eastAsia"/>
        </w:rPr>
        <w:t>は、全体で</w:t>
      </w:r>
      <w:r w:rsidRPr="00D52BF4">
        <w:rPr>
          <w:rFonts w:asciiTheme="minorEastAsia" w:hAnsiTheme="minorEastAsia" w:hint="eastAsia"/>
        </w:rPr>
        <w:t>「足りていると思う」と答えた人</w:t>
      </w:r>
      <w:r w:rsidR="008C3574" w:rsidRPr="00D52BF4">
        <w:rPr>
          <w:rFonts w:asciiTheme="minorEastAsia" w:hAnsiTheme="minorEastAsia" w:hint="eastAsia"/>
        </w:rPr>
        <w:t>が</w:t>
      </w:r>
      <w:r w:rsidRPr="00D52BF4">
        <w:rPr>
          <w:rFonts w:asciiTheme="minorEastAsia" w:hAnsiTheme="minorEastAsia" w:hint="eastAsia"/>
        </w:rPr>
        <w:t>5.0％となっています。一方、「少し足りていないと思う」</w:t>
      </w:r>
      <w:r w:rsidR="008C3574" w:rsidRPr="00D52BF4">
        <w:rPr>
          <w:rFonts w:asciiTheme="minorEastAsia" w:hAnsiTheme="minorEastAsia" w:hint="eastAsia"/>
        </w:rPr>
        <w:t>（</w:t>
      </w:r>
      <w:r w:rsidRPr="00D52BF4">
        <w:rPr>
          <w:rFonts w:asciiTheme="minorEastAsia" w:hAnsiTheme="minorEastAsia" w:hint="eastAsia"/>
        </w:rPr>
        <w:t>26.2％</w:t>
      </w:r>
      <w:r w:rsidR="008C3574" w:rsidRPr="00D52BF4">
        <w:rPr>
          <w:rFonts w:asciiTheme="minorEastAsia" w:hAnsiTheme="minorEastAsia" w:hint="eastAsia"/>
        </w:rPr>
        <w:t>）</w:t>
      </w:r>
      <w:r w:rsidRPr="00D52BF4">
        <w:rPr>
          <w:rFonts w:asciiTheme="minorEastAsia" w:hAnsiTheme="minorEastAsia" w:hint="eastAsia"/>
        </w:rPr>
        <w:t>、「全然足りていないと思う」</w:t>
      </w:r>
      <w:r w:rsidR="008C3574" w:rsidRPr="00D52BF4">
        <w:rPr>
          <w:rFonts w:asciiTheme="minorEastAsia" w:hAnsiTheme="minorEastAsia" w:hint="eastAsia"/>
        </w:rPr>
        <w:t>（</w:t>
      </w:r>
      <w:r w:rsidRPr="00D52BF4">
        <w:rPr>
          <w:rFonts w:asciiTheme="minorEastAsia" w:hAnsiTheme="minorEastAsia" w:hint="eastAsia"/>
        </w:rPr>
        <w:t>31.2％</w:t>
      </w:r>
      <w:r w:rsidR="008C3574" w:rsidRPr="00D52BF4">
        <w:rPr>
          <w:rFonts w:asciiTheme="minorEastAsia" w:hAnsiTheme="minorEastAsia" w:hint="eastAsia"/>
        </w:rPr>
        <w:t>）</w:t>
      </w:r>
      <w:r w:rsidRPr="00D52BF4">
        <w:rPr>
          <w:rFonts w:asciiTheme="minorEastAsia" w:hAnsiTheme="minorEastAsia" w:hint="eastAsia"/>
        </w:rPr>
        <w:t>を合わせた</w:t>
      </w:r>
      <w:r w:rsidR="008C3574" w:rsidRPr="00D52BF4">
        <w:rPr>
          <w:rFonts w:asciiTheme="minorEastAsia" w:hAnsiTheme="minorEastAsia" w:hint="eastAsia"/>
        </w:rPr>
        <w:t>「</w:t>
      </w:r>
      <w:r w:rsidRPr="00D52BF4">
        <w:rPr>
          <w:rFonts w:asciiTheme="minorEastAsia" w:hAnsiTheme="minorEastAsia" w:hint="eastAsia"/>
        </w:rPr>
        <w:t>足りていない</w:t>
      </w:r>
      <w:r w:rsidR="008C3574" w:rsidRPr="00D52BF4">
        <w:rPr>
          <w:rFonts w:asciiTheme="minorEastAsia" w:hAnsiTheme="minorEastAsia" w:hint="eastAsia"/>
        </w:rPr>
        <w:t>」</w:t>
      </w:r>
      <w:r w:rsidRPr="00D52BF4">
        <w:rPr>
          <w:rFonts w:asciiTheme="minorEastAsia" w:hAnsiTheme="minorEastAsia" w:hint="eastAsia"/>
        </w:rPr>
        <w:t>は57.4％となっています。「わからない」と答えた人は33.1％となっています。</w:t>
      </w:r>
    </w:p>
    <w:p w14:paraId="425D3D66" w14:textId="41641258" w:rsidR="00966C2D" w:rsidRPr="00D52BF4" w:rsidRDefault="00BF137C" w:rsidP="00960E6F">
      <w:pPr>
        <w:pStyle w:val="a5"/>
        <w:ind w:firstLine="220"/>
        <w:rPr>
          <w:rFonts w:asciiTheme="minorEastAsia" w:hAnsiTheme="minorEastAsia"/>
        </w:rPr>
      </w:pPr>
      <w:r w:rsidRPr="003D6BE4">
        <w:rPr>
          <w:rFonts w:asciiTheme="minorEastAsia" w:hAnsiTheme="minorEastAsia" w:hint="eastAsia"/>
          <w:color w:val="000000" w:themeColor="text1"/>
        </w:rPr>
        <w:t>いずれの</w:t>
      </w:r>
      <w:r w:rsidR="00E008D3" w:rsidRPr="003D6BE4">
        <w:rPr>
          <w:rFonts w:asciiTheme="minorEastAsia" w:hAnsiTheme="minorEastAsia" w:hint="eastAsia"/>
          <w:noProof/>
          <w:color w:val="000000" w:themeColor="text1"/>
        </w:rPr>
        <mc:AlternateContent>
          <mc:Choice Requires="wps">
            <w:drawing>
              <wp:anchor distT="0" distB="0" distL="114300" distR="114300" simplePos="0" relativeHeight="251616256" behindDoc="0" locked="0" layoutInCell="1" allowOverlap="1" wp14:anchorId="7DBFA883" wp14:editId="52E3B1AF">
                <wp:simplePos x="0" y="0"/>
                <wp:positionH relativeFrom="column">
                  <wp:posOffset>2994660</wp:posOffset>
                </wp:positionH>
                <wp:positionV relativeFrom="paragraph">
                  <wp:posOffset>418464</wp:posOffset>
                </wp:positionV>
                <wp:extent cx="80325" cy="1646237"/>
                <wp:effectExtent l="0" t="1905" r="13335" b="13335"/>
                <wp:wrapNone/>
                <wp:docPr id="945" name="左大かっこ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0325" cy="1646237"/>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1971C2" w14:textId="77777777" w:rsidR="00E5536F" w:rsidRDefault="00E5536F" w:rsidP="00680F89">
                            <w:pPr>
                              <w:jc w:val="center"/>
                            </w:pPr>
                            <w:r>
                              <w:rPr>
                                <w:rFonts w:hint="eastAsia"/>
                              </w:rPr>
                              <w:t>ｃ</w:t>
                            </w:r>
                          </w:p>
                        </w:txbxContent>
                      </wps:txbx>
                      <wps:bodyPr rot="0" vert="horz" wrap="square" lIns="74295" tIns="8890" rIns="74295" bIns="8890" anchor="t" anchorCtr="0" upright="1">
                        <a:noAutofit/>
                      </wps:bodyPr>
                    </wps:wsp>
                  </a:graphicData>
                </a:graphic>
              </wp:anchor>
            </w:drawing>
          </mc:Choice>
          <mc:Fallback>
            <w:pict>
              <v:shape w14:anchorId="7DBFA883" id="左大かっこ 945" o:spid="_x0000_s1081" type="#_x0000_t85" style="position:absolute;left:0;text-align:left;margin-left:235.8pt;margin-top:32.95pt;width:6.3pt;height:129.6pt;rotation:90;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" adj="982" strokeweight="0">
                <v:textbox inset="5.85pt,.7pt,5.85pt,.7pt">
                  <w:txbxContent>
                    <w:p w14:paraId="001971C2" w14:textId="77777777" w:rsidR="00E5536F" w:rsidRDefault="00E5536F" w:rsidP="00680F89">
                      <w:pPr>
                        <w:jc w:val="center"/>
                      </w:pPr>
                      <w:r>
                        <w:rPr>
                          <w:rFonts w:hint="eastAsia"/>
                        </w:rPr>
                        <w:t>ｃ</w:t>
                      </w:r>
                    </w:p>
                  </w:txbxContent>
                </v:textbox>
              </v:shape>
            </w:pict>
          </mc:Fallback>
        </mc:AlternateContent>
      </w:r>
      <w:r w:rsidR="00B67F2F" w:rsidRPr="003D6BE4">
        <w:rPr>
          <w:rFonts w:asciiTheme="minorEastAsia" w:hAnsiTheme="minorEastAsia" w:hint="eastAsia"/>
          <w:color w:val="000000" w:themeColor="text1"/>
        </w:rPr>
        <w:t>障がい</w:t>
      </w:r>
      <w:r w:rsidR="00553C33" w:rsidRPr="003D6BE4">
        <w:rPr>
          <w:rFonts w:asciiTheme="minorEastAsia" w:hAnsiTheme="minorEastAsia" w:hint="eastAsia"/>
          <w:color w:val="000000" w:themeColor="text1"/>
        </w:rPr>
        <w:t>種</w:t>
      </w:r>
      <w:r w:rsidR="00960E6F" w:rsidRPr="003D6BE4">
        <w:rPr>
          <w:rFonts w:asciiTheme="minorEastAsia" w:hAnsiTheme="minorEastAsia" w:hint="eastAsia"/>
          <w:color w:val="000000" w:themeColor="text1"/>
        </w:rPr>
        <w:t>別</w:t>
      </w:r>
      <w:r w:rsidRPr="003D6BE4">
        <w:rPr>
          <w:rFonts w:asciiTheme="minorEastAsia" w:hAnsiTheme="minorEastAsia" w:hint="eastAsia"/>
          <w:color w:val="000000" w:themeColor="text1"/>
        </w:rPr>
        <w:t>でも</w:t>
      </w:r>
      <w:r w:rsidR="00960E6F" w:rsidRPr="003D6BE4">
        <w:rPr>
          <w:rFonts w:asciiTheme="minorEastAsia" w:hAnsiTheme="minorEastAsia" w:hint="eastAsia"/>
          <w:color w:val="000000" w:themeColor="text1"/>
        </w:rPr>
        <w:t>、</w:t>
      </w:r>
      <w:r w:rsidR="00F12577" w:rsidRPr="003D6BE4">
        <w:rPr>
          <w:rFonts w:asciiTheme="minorEastAsia" w:hAnsiTheme="minorEastAsia" w:hint="eastAsia"/>
          <w:color w:val="000000" w:themeColor="text1"/>
        </w:rPr>
        <w:t>区民の対応や理解度が「足りていない」と答えた人</w:t>
      </w:r>
      <w:r w:rsidR="00960E6F" w:rsidRPr="003D6BE4">
        <w:rPr>
          <w:rFonts w:asciiTheme="minorEastAsia" w:hAnsiTheme="minorEastAsia" w:hint="eastAsia"/>
          <w:color w:val="000000" w:themeColor="text1"/>
        </w:rPr>
        <w:t>が</w:t>
      </w:r>
      <w:r w:rsidRPr="003D6BE4">
        <w:rPr>
          <w:rFonts w:asciiTheme="minorEastAsia" w:hAnsiTheme="minorEastAsia" w:hint="eastAsia"/>
          <w:color w:val="000000" w:themeColor="text1"/>
        </w:rPr>
        <w:t>５</w:t>
      </w:r>
      <w:r w:rsidR="00960E6F" w:rsidRPr="003D6BE4">
        <w:rPr>
          <w:rFonts w:asciiTheme="minorEastAsia" w:hAnsiTheme="minorEastAsia" w:hint="eastAsia"/>
          <w:color w:val="000000" w:themeColor="text1"/>
        </w:rPr>
        <w:t>割</w:t>
      </w:r>
      <w:r w:rsidRPr="003D6BE4">
        <w:rPr>
          <w:rFonts w:asciiTheme="minorEastAsia" w:hAnsiTheme="minorEastAsia" w:hint="eastAsia"/>
          <w:color w:val="000000" w:themeColor="text1"/>
        </w:rPr>
        <w:t>以上</w:t>
      </w:r>
      <w:r w:rsidR="00960E6F" w:rsidRPr="003D6BE4">
        <w:rPr>
          <w:rFonts w:asciiTheme="minorEastAsia" w:hAnsiTheme="minorEastAsia" w:hint="eastAsia"/>
          <w:color w:val="000000" w:themeColor="text1"/>
        </w:rPr>
        <w:t>と高くなっています</w:t>
      </w:r>
      <w:r w:rsidR="00960E6F" w:rsidRPr="00D52BF4">
        <w:rPr>
          <w:rFonts w:asciiTheme="minorEastAsia" w:hAnsiTheme="minorEastAsia" w:hint="eastAsia"/>
        </w:rPr>
        <w:t>。</w:t>
      </w:r>
    </w:p>
    <w:p w14:paraId="0E095005" w14:textId="4C59C082" w:rsidR="00966C2D" w:rsidRPr="00D52BF4" w:rsidRDefault="00F12577"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30624" behindDoc="0" locked="0" layoutInCell="1" allowOverlap="1" wp14:anchorId="2A3B07BB" wp14:editId="7F3EAF51">
                <wp:simplePos x="0" y="0"/>
                <wp:positionH relativeFrom="column">
                  <wp:posOffset>-921971</wp:posOffset>
                </wp:positionH>
                <wp:positionV relativeFrom="paragraph">
                  <wp:posOffset>275392</wp:posOffset>
                </wp:positionV>
                <wp:extent cx="7018655" cy="4600937"/>
                <wp:effectExtent l="0" t="0" r="0" b="0"/>
                <wp:wrapNone/>
                <wp:docPr id="257" name="グループ化 257"/>
                <wp:cNvGraphicFramePr/>
                <a:graphic xmlns:a="http://schemas.openxmlformats.org/drawingml/2006/main">
                  <a:graphicData uri="http://schemas.microsoft.com/office/word/2010/wordprocessingGroup">
                    <wpg:wgp>
                      <wpg:cNvGrpSpPr/>
                      <wpg:grpSpPr>
                        <a:xfrm>
                          <a:off x="0" y="0"/>
                          <a:ext cx="7018655" cy="4600937"/>
                          <a:chOff x="-5938" y="0"/>
                          <a:chExt cx="7018655" cy="4600937"/>
                        </a:xfrm>
                      </wpg:grpSpPr>
                      <pic:pic xmlns:pic="http://schemas.openxmlformats.org/drawingml/2006/picture">
                        <pic:nvPicPr>
                          <pic:cNvPr id="117" name="図 117"/>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5938" y="201657"/>
                            <a:ext cx="7018655" cy="4399280"/>
                          </a:xfrm>
                          <a:prstGeom prst="rect">
                            <a:avLst/>
                          </a:prstGeom>
                          <a:noFill/>
                          <a:ln>
                            <a:noFill/>
                          </a:ln>
                        </pic:spPr>
                      </pic:pic>
                      <wpg:grpSp>
                        <wpg:cNvPr id="1267" name="グループ化 1267"/>
                        <wpg:cNvGrpSpPr/>
                        <wpg:grpSpPr>
                          <a:xfrm>
                            <a:off x="2648310" y="0"/>
                            <a:ext cx="3434080" cy="133350"/>
                            <a:chOff x="0" y="0"/>
                            <a:chExt cx="3434489" cy="133350"/>
                          </a:xfrm>
                        </wpg:grpSpPr>
                        <wps:wsp>
                          <wps:cNvPr id="1268"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69"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70"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71"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72"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14:sizeRelV relativeFrom="margin">
                  <wp14:pctHeight>0</wp14:pctHeight>
                </wp14:sizeRelV>
              </wp:anchor>
            </w:drawing>
          </mc:Choice>
          <mc:Fallback>
            <w:pict>
              <v:group w14:anchorId="38F7F1E6" id="グループ化 257" o:spid="_x0000_s1026" style="position:absolute;left:0;text-align:left;margin-left:-72.6pt;margin-top:21.7pt;width:552.65pt;height:362.3pt;z-index:251930624;mso-height-relative:margin" coordorigin="-59" coordsize="70186,460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">
                <v:shape id="図 117" o:spid="_x0000_s1027" type="#_x0000_t75" style="position:absolute;left:-59;top:2016;width:70186;height:43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2NvbBAAAA3AAAAA8AAABkcnMvZG93bnJldi54bWxET01rg0AQvQf6H5Yp9CLNaqFJsK4hBAJp&#10;bzUh58GdulJ3VtzV6L/vFgq9zeN9TrGfbScmGnzrWEG2TkEQ10633Ci4Xk7POxA+IGvsHJOChTzs&#10;y4dVgbl2d/6kqQqNiCHsc1RgQuhzKX1tyKJfu544cl9usBgiHBqpB7zHcNvJlzTdSIstxwaDPR0N&#10;1d/VaBXcXrf8Ph7mU2INJh8UlqmdFqWeHufDG4hAc/gX/7nPOs7PtvD7TLxAl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2NvbBAAAA3AAAAA8AAAAAAAAAAAAAAAAAnwIA&#10;AGRycy9kb3ducmV2LnhtbFBLBQYAAAAABAAEAPcAAACNAwAAAAA=&#10;">
                  <v:imagedata r:id="rId187" o:title=""/>
                  <v:path arrowok="t"/>
                </v:shape>
                <v:group id="グループ化 1267" o:spid="_x0000_s1028" style="position:absolute;left:26483;width:34340;height:1333" coordsize="34344,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rect id="Rectangle 3"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tBsMA&#10;AADdAAAADwAAAGRycy9kb3ducmV2LnhtbESPT4vCMBDF78J+hzCCF1lTPYh0G2URFK/+w+vQzLbF&#10;ZlKSbO3up3cOgrcZ3pv3flNsBteqnkJsPBuYzzJQxKW3DVcGLufd5wpUTMgWW89k4I8ibNYfowJz&#10;6x98pP6UKiUhHHM0UKfU5VrHsiaHceY7YtF+fHCYZA2VtgEfEu5avciypXbYsDTU2NG2pvJ++nUG&#10;rrb3TTk937qYwv+92u8cH1pjJuPh+wtUoiG9za/rgxX8xVJw5RsZQa+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FtBsMAAADdAAAADwAAAAAAAAAAAAAAAACYAgAAZHJzL2Rv&#10;d25yZXYueG1sUEsFBgAAAAAEAAQA9QAAAIgDAAAAAA==&#10;" fillcolor="black" strokeweight="0">
                    <v:fill r:id="rId167" o:title="" type="pattern"/>
                    <v:textbox inset="5.85pt,.7pt,5.85pt,.7pt"/>
                  </v:rect>
                  <v:rect id="Rectangle 4" o:spid="_x0000_s1030"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62MYA&#10;AADdAAAADwAAAGRycy9kb3ducmV2LnhtbERPS2vCQBC+F/oflin0InVTFR/RVUQQ0mIOasHrmB2T&#10;0OxsyG6T2F/fLRR6m4/vOatNbyrRUuNKywpehxEI4szqknMFH+f9yxyE88gaK8uk4E4ONuvHhxXG&#10;2nZ8pPbkcxFC2MWooPC+jqV0WUEG3dDWxIG72cagD7DJpW6wC+GmkqMomkqDJYeGAmvaFZR9nr6M&#10;Ajk5p+1g/H7p/PjwPWnT2VsyuCr1/NRvlyA89f5f/OdOdJg/mi7g95tw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i62MYAAADdAAAADwAAAAAAAAAAAAAAAACYAgAAZHJz&#10;L2Rvd25yZXYueG1sUEsFBgAAAAAEAAQA9QAAAIsDAAAAAA==&#10;" fillcolor="black" strokeweight="0">
                    <v:fill r:id="rId168" o:title="" type="pattern"/>
                    <v:textbox inset="5.85pt,.7pt,5.85pt,.7pt"/>
                  </v:rect>
                  <v:rect id="Rectangle 5" o:spid="_x0000_s1031"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062MQA&#10;AADdAAAADwAAAGRycy9kb3ducmV2LnhtbESPQU/DMAyF70j8h8hI3Fi6HQYqyyY0aWPXlYHEzSSm&#10;KW2cKglb+ff4gMTN1nt+7/NqM4VBnSnlLrKB+awCRWyj67g1cHrZ3T2AygXZ4RCZDPxQhs36+mqF&#10;tYsXPtK5Ka2SEM41GvCljLXW2XoKmGdxJBbtM6aARdbUapfwIuFh0IuqWuqAHUuDx5G2nmzffAcD&#10;9n14m2/7r9PxuX/1e4sfDXbJmNub6ekRVKGp/Jv/rg9O8Bf3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NOtjEAAAA3QAAAA8AAAAAAAAAAAAAAAAAmAIAAGRycy9k&#10;b3ducmV2LnhtbFBLBQYAAAAABAAEAPUAAACJAwAAAAA=&#10;" fillcolor="black" strokeweight="0">
                    <v:fill r:id="rId169" o:title="" type="pattern"/>
                    <v:textbox inset="5.85pt,.7pt,5.85pt,.7pt"/>
                  </v:rect>
                  <v:rect id="Rectangle 6" o:spid="_x0000_s1032"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MFcMA&#10;AADdAAAADwAAAGRycy9kb3ducmV2LnhtbERPS4vCMBC+C/6HMIIX0dQiu0s1ihYE3YPg4+BxaMa2&#10;2ExKk2r990ZY2Nt8fM9ZrDpTiQc1rrSsYDqJQBBnVpecK7ict+MfEM4ja6wsk4IXOVgt+70FJto+&#10;+UiPk89FCGGXoILC+zqR0mUFGXQTWxMH7mYbgz7AJpe6wWcIN5WMo+hLGiw5NBRYU1pQdj+1RsFx&#10;93u4Huicbl51Fqf7WXvZj1qlhoNuPQfhqfP/4j/3Tof58fcUPt+EE+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IMFcMAAADdAAAADwAAAAAAAAAAAAAAAACYAgAAZHJzL2Rv&#10;d25yZXYueG1sUEsFBgAAAAAEAAQA9QAAAIgDAAAAAA==&#10;" fillcolor="black" strokeweight="0">
                    <v:fill r:id="rId170" o:title="" type="pattern"/>
                    <v:textbox inset="5.85pt,.7pt,5.85pt,.7pt"/>
                  </v:rect>
                  <v:rect id="Rectangle 8" o:spid="_x0000_s1033"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x8QA&#10;AADdAAAADwAAAGRycy9kb3ducmV2LnhtbESPQWvCQBCF74X+h2UKvdVNIlGJriKC4KUHowjehuyY&#10;BLOzYXc16b/vCoXeZnjvffNmtRlNJ57kfGtZQTpJQBBXVrdcKzif9l8LED4ga+wsk4If8rBZv7+t&#10;sNB24CM9y1CLCGFfoIImhL6Q0lcNGfQT2xNH7WadwRBXV0vtcIhw08ksSWbSYMvxQoM97Rqq7uXD&#10;RErO9915WEwv32l+oHLIOXVXpT4/xu0SRKAx/Jv/0gcd62fzDF7fxBH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v8fEAAAA3QAAAA8AAAAAAAAAAAAAAAAAmAIAAGRycy9k&#10;b3ducmV2LnhtbFBLBQYAAAAABAAEAPUAAACJAwAAAAA=&#10;" strokeweight="0">
                    <v:textbox inset="5.85pt,.7pt,5.85pt,.7pt"/>
                  </v:rect>
                </v:group>
              </v:group>
            </w:pict>
          </mc:Fallback>
        </mc:AlternateContent>
      </w:r>
    </w:p>
    <w:p w14:paraId="0224F4AA" w14:textId="41FDD33B" w:rsidR="00966C2D" w:rsidRPr="00D52BF4" w:rsidRDefault="00966C2D" w:rsidP="00405CAC">
      <w:pPr>
        <w:pStyle w:val="a5"/>
        <w:ind w:firstLineChars="0" w:firstLine="1"/>
        <w:rPr>
          <w:rFonts w:asciiTheme="minorEastAsia" w:hAnsiTheme="minorEastAsia"/>
        </w:rPr>
      </w:pPr>
    </w:p>
    <w:p w14:paraId="466A7C60" w14:textId="48EE015B" w:rsidR="00680F89" w:rsidRPr="00D52BF4" w:rsidRDefault="00680F89" w:rsidP="00680F89">
      <w:pPr>
        <w:pStyle w:val="a5"/>
        <w:ind w:firstLineChars="2255" w:firstLine="4059"/>
        <w:rPr>
          <w:rFonts w:asciiTheme="minorEastAsia" w:hAnsiTheme="minorEastAsia"/>
        </w:rPr>
      </w:pPr>
      <w:r w:rsidRPr="00D52BF4">
        <w:rPr>
          <w:rFonts w:asciiTheme="majorEastAsia" w:eastAsiaTheme="majorEastAsia" w:hAnsiTheme="majorEastAsia" w:hint="eastAsia"/>
          <w:sz w:val="18"/>
          <w:szCs w:val="18"/>
        </w:rPr>
        <w:t>《足りていない》</w:t>
      </w:r>
    </w:p>
    <w:p w14:paraId="5ECADA39" w14:textId="4450110E" w:rsidR="00966C2D" w:rsidRPr="00D52BF4" w:rsidRDefault="00966C2D" w:rsidP="00405CAC">
      <w:pPr>
        <w:pStyle w:val="a5"/>
        <w:ind w:firstLineChars="0" w:firstLine="1"/>
        <w:rPr>
          <w:rFonts w:asciiTheme="minorEastAsia" w:hAnsiTheme="minorEastAsia"/>
        </w:rPr>
      </w:pPr>
    </w:p>
    <w:p w14:paraId="2722ACF4" w14:textId="16C14610" w:rsidR="00966C2D" w:rsidRPr="00D52BF4" w:rsidRDefault="00966C2D" w:rsidP="00405CAC">
      <w:pPr>
        <w:pStyle w:val="a5"/>
        <w:ind w:firstLineChars="0" w:firstLine="1"/>
        <w:rPr>
          <w:rFonts w:asciiTheme="minorEastAsia" w:hAnsiTheme="minorEastAsia"/>
        </w:rPr>
      </w:pPr>
    </w:p>
    <w:p w14:paraId="7851DADD" w14:textId="312D71C6" w:rsidR="00966C2D" w:rsidRPr="00D52BF4" w:rsidRDefault="00966C2D" w:rsidP="00405CAC">
      <w:pPr>
        <w:pStyle w:val="a5"/>
        <w:ind w:firstLineChars="0" w:firstLine="1"/>
        <w:rPr>
          <w:rFonts w:asciiTheme="minorEastAsia" w:hAnsiTheme="minorEastAsia"/>
        </w:rPr>
      </w:pPr>
    </w:p>
    <w:p w14:paraId="77464266" w14:textId="29BDD789" w:rsidR="00966C2D" w:rsidRPr="00D52BF4" w:rsidRDefault="00966C2D" w:rsidP="00405CAC">
      <w:pPr>
        <w:pStyle w:val="a5"/>
        <w:ind w:firstLineChars="0" w:firstLine="1"/>
        <w:rPr>
          <w:rFonts w:asciiTheme="minorEastAsia" w:hAnsiTheme="minorEastAsia"/>
        </w:rPr>
      </w:pPr>
    </w:p>
    <w:p w14:paraId="5D6E3578" w14:textId="1EBE0138" w:rsidR="00966C2D" w:rsidRPr="00D52BF4" w:rsidRDefault="00966C2D" w:rsidP="00405CAC">
      <w:pPr>
        <w:pStyle w:val="a5"/>
        <w:ind w:firstLineChars="0" w:firstLine="1"/>
        <w:rPr>
          <w:rFonts w:asciiTheme="minorEastAsia" w:hAnsiTheme="minorEastAsia"/>
        </w:rPr>
      </w:pPr>
    </w:p>
    <w:p w14:paraId="68062484" w14:textId="77777777" w:rsidR="00966C2D" w:rsidRPr="00D52BF4" w:rsidRDefault="00966C2D" w:rsidP="00405CAC">
      <w:pPr>
        <w:pStyle w:val="a5"/>
        <w:ind w:firstLineChars="0" w:firstLine="1"/>
        <w:rPr>
          <w:rFonts w:asciiTheme="minorEastAsia" w:hAnsiTheme="minorEastAsia"/>
        </w:rPr>
      </w:pPr>
    </w:p>
    <w:p w14:paraId="4EB3D9AF" w14:textId="77777777" w:rsidR="00966C2D" w:rsidRPr="00D52BF4" w:rsidRDefault="00966C2D" w:rsidP="00405CAC">
      <w:pPr>
        <w:pStyle w:val="a5"/>
        <w:ind w:firstLineChars="0" w:firstLine="1"/>
        <w:rPr>
          <w:rFonts w:asciiTheme="minorEastAsia" w:hAnsiTheme="minorEastAsia"/>
        </w:rPr>
      </w:pPr>
    </w:p>
    <w:p w14:paraId="64B2E078" w14:textId="77777777" w:rsidR="00966C2D" w:rsidRPr="00D52BF4" w:rsidRDefault="00966C2D" w:rsidP="00405CAC">
      <w:pPr>
        <w:pStyle w:val="a5"/>
        <w:ind w:firstLineChars="0" w:firstLine="1"/>
        <w:rPr>
          <w:rFonts w:asciiTheme="minorEastAsia" w:hAnsiTheme="minorEastAsia"/>
        </w:rPr>
      </w:pPr>
    </w:p>
    <w:p w14:paraId="3D5A49E4" w14:textId="77777777" w:rsidR="00966C2D" w:rsidRPr="00D52BF4" w:rsidRDefault="00966C2D" w:rsidP="00405CAC">
      <w:pPr>
        <w:pStyle w:val="a5"/>
        <w:ind w:firstLineChars="0" w:firstLine="1"/>
        <w:rPr>
          <w:rFonts w:asciiTheme="minorEastAsia" w:hAnsiTheme="minorEastAsia"/>
        </w:rPr>
      </w:pPr>
    </w:p>
    <w:p w14:paraId="4BD171B1" w14:textId="77777777" w:rsidR="00966C2D" w:rsidRPr="00D52BF4" w:rsidRDefault="00966C2D" w:rsidP="00405CAC">
      <w:pPr>
        <w:pStyle w:val="a5"/>
        <w:ind w:firstLineChars="0" w:firstLine="1"/>
        <w:rPr>
          <w:rFonts w:asciiTheme="minorEastAsia" w:hAnsiTheme="minorEastAsia"/>
        </w:rPr>
      </w:pPr>
    </w:p>
    <w:p w14:paraId="3D03602D" w14:textId="77777777" w:rsidR="00966C2D" w:rsidRPr="00D52BF4" w:rsidRDefault="00966C2D" w:rsidP="00405CAC">
      <w:pPr>
        <w:pStyle w:val="a5"/>
        <w:ind w:firstLineChars="0" w:firstLine="1"/>
        <w:rPr>
          <w:rFonts w:asciiTheme="minorEastAsia" w:hAnsiTheme="minorEastAsia"/>
        </w:rPr>
      </w:pPr>
    </w:p>
    <w:p w14:paraId="458D8620" w14:textId="77777777" w:rsidR="00966C2D" w:rsidRPr="00D52BF4" w:rsidRDefault="00966C2D" w:rsidP="00405CAC">
      <w:pPr>
        <w:pStyle w:val="a5"/>
        <w:ind w:firstLineChars="0" w:firstLine="1"/>
        <w:rPr>
          <w:rFonts w:asciiTheme="minorEastAsia" w:hAnsiTheme="minorEastAsia"/>
        </w:rPr>
      </w:pPr>
    </w:p>
    <w:p w14:paraId="615F430E" w14:textId="77777777" w:rsidR="00966C2D" w:rsidRPr="00D52BF4" w:rsidRDefault="00966C2D" w:rsidP="00405CAC">
      <w:pPr>
        <w:pStyle w:val="a5"/>
        <w:ind w:firstLineChars="0" w:firstLine="1"/>
        <w:rPr>
          <w:rFonts w:asciiTheme="minorEastAsia" w:hAnsiTheme="minorEastAsia"/>
        </w:rPr>
      </w:pPr>
    </w:p>
    <w:p w14:paraId="1E9C4A3A" w14:textId="77777777" w:rsidR="00966C2D" w:rsidRPr="00D52BF4" w:rsidRDefault="00966C2D" w:rsidP="00405CAC">
      <w:pPr>
        <w:pStyle w:val="a5"/>
        <w:ind w:firstLineChars="0" w:firstLine="1"/>
        <w:rPr>
          <w:rFonts w:asciiTheme="minorEastAsia" w:hAnsiTheme="minorEastAsia"/>
        </w:rPr>
      </w:pPr>
    </w:p>
    <w:p w14:paraId="6CD85A40" w14:textId="77777777" w:rsidR="00966C2D" w:rsidRPr="00D52BF4" w:rsidRDefault="00966C2D" w:rsidP="00405CAC">
      <w:pPr>
        <w:pStyle w:val="a5"/>
        <w:ind w:firstLineChars="0" w:firstLine="1"/>
        <w:rPr>
          <w:rFonts w:asciiTheme="minorEastAsia" w:hAnsiTheme="minorEastAsia"/>
        </w:rPr>
      </w:pPr>
    </w:p>
    <w:p w14:paraId="430B3885" w14:textId="77777777" w:rsidR="00966C2D" w:rsidRPr="00D52BF4" w:rsidRDefault="00966C2D" w:rsidP="00405CAC">
      <w:pPr>
        <w:pStyle w:val="a5"/>
        <w:ind w:firstLineChars="0" w:firstLine="1"/>
        <w:rPr>
          <w:rFonts w:asciiTheme="minorEastAsia" w:hAnsiTheme="minorEastAsia"/>
        </w:rPr>
      </w:pPr>
    </w:p>
    <w:p w14:paraId="2084161E" w14:textId="77777777" w:rsidR="00966C2D" w:rsidRPr="00D52BF4" w:rsidRDefault="00966C2D" w:rsidP="00405CAC">
      <w:pPr>
        <w:pStyle w:val="a5"/>
        <w:ind w:firstLineChars="0" w:firstLine="1"/>
        <w:rPr>
          <w:rFonts w:asciiTheme="minorEastAsia" w:hAnsiTheme="minorEastAsia"/>
        </w:rPr>
      </w:pPr>
    </w:p>
    <w:p w14:paraId="06514189" w14:textId="77777777" w:rsidR="00966C2D" w:rsidRPr="00D52BF4" w:rsidRDefault="00966C2D" w:rsidP="00405CAC">
      <w:pPr>
        <w:pStyle w:val="a5"/>
        <w:ind w:firstLineChars="0" w:firstLine="1"/>
        <w:rPr>
          <w:rFonts w:asciiTheme="minorEastAsia" w:hAnsiTheme="minorEastAsia"/>
        </w:rPr>
      </w:pPr>
    </w:p>
    <w:p w14:paraId="764BE6EE" w14:textId="77777777" w:rsidR="00966C2D" w:rsidRPr="00D52BF4" w:rsidRDefault="00966C2D" w:rsidP="00405CAC">
      <w:pPr>
        <w:pStyle w:val="a5"/>
        <w:ind w:firstLineChars="0" w:firstLine="1"/>
        <w:rPr>
          <w:rFonts w:asciiTheme="minorEastAsia" w:hAnsiTheme="minorEastAsia"/>
        </w:rPr>
      </w:pPr>
    </w:p>
    <w:p w14:paraId="58E72136" w14:textId="77777777" w:rsidR="00C341A6" w:rsidRPr="00D52BF4" w:rsidRDefault="00C341A6" w:rsidP="00405CAC">
      <w:pPr>
        <w:pStyle w:val="a5"/>
        <w:ind w:firstLineChars="0" w:firstLine="1"/>
        <w:rPr>
          <w:rFonts w:asciiTheme="minorEastAsia" w:hAnsiTheme="minorEastAsia"/>
        </w:rPr>
      </w:pPr>
    </w:p>
    <w:p w14:paraId="35F1EC0F" w14:textId="77777777" w:rsidR="00C341A6" w:rsidRPr="00D52BF4" w:rsidRDefault="00C341A6" w:rsidP="00405CAC">
      <w:pPr>
        <w:pStyle w:val="a5"/>
        <w:ind w:firstLineChars="0" w:firstLine="1"/>
        <w:rPr>
          <w:rFonts w:asciiTheme="minorEastAsia" w:hAnsiTheme="minorEastAsia"/>
        </w:rPr>
      </w:pPr>
    </w:p>
    <w:p w14:paraId="1CF9D451" w14:textId="77777777" w:rsidR="00C341A6" w:rsidRPr="00D52BF4" w:rsidRDefault="00C341A6" w:rsidP="00405CAC">
      <w:pPr>
        <w:pStyle w:val="a5"/>
        <w:ind w:firstLineChars="0" w:firstLine="1"/>
        <w:rPr>
          <w:rFonts w:asciiTheme="minorEastAsia" w:hAnsiTheme="minorEastAsia"/>
        </w:rPr>
      </w:pPr>
    </w:p>
    <w:p w14:paraId="47A6DAD7" w14:textId="77777777" w:rsidR="00966C2D" w:rsidRPr="00D52BF4" w:rsidRDefault="00966C2D" w:rsidP="00405CAC">
      <w:pPr>
        <w:pStyle w:val="a5"/>
        <w:ind w:firstLineChars="0" w:firstLine="1"/>
        <w:rPr>
          <w:rFonts w:asciiTheme="minorEastAsia" w:hAnsiTheme="minorEastAsia"/>
        </w:rPr>
      </w:pPr>
      <w:r w:rsidRPr="00D52BF4">
        <w:rPr>
          <w:rFonts w:asciiTheme="minorEastAsia" w:hAnsiTheme="minorEastAsia"/>
        </w:rPr>
        <w:br w:type="page"/>
      </w:r>
    </w:p>
    <w:p w14:paraId="67264DE8" w14:textId="77777777" w:rsidR="006E3907" w:rsidRPr="00D52BF4" w:rsidRDefault="006E3907" w:rsidP="006E3907">
      <w:pPr>
        <w:pStyle w:val="ad"/>
        <w:ind w:leftChars="0" w:left="480" w:hanging="480"/>
        <w:outlineLvl w:val="2"/>
      </w:pPr>
      <w:bookmarkStart w:id="140" w:name="_Toc131018110"/>
      <w:r w:rsidRPr="00D52BF4">
        <w:rPr>
          <w:noProof/>
          <w:sz w:val="24"/>
        </w:rPr>
        <w:t>（４）</w:t>
      </w:r>
      <w:r w:rsidR="000D71E7" w:rsidRPr="00D52BF4">
        <w:rPr>
          <w:noProof/>
          <w:sz w:val="24"/>
        </w:rPr>
        <w:t>「</w:t>
      </w:r>
      <w:r w:rsidRPr="00D52BF4">
        <w:rPr>
          <w:rFonts w:hint="eastAsia"/>
          <w:noProof/>
          <w:sz w:val="24"/>
        </w:rPr>
        <w:t>障害者差別解消法</w:t>
      </w:r>
      <w:r w:rsidR="000D71E7" w:rsidRPr="00D52BF4">
        <w:rPr>
          <w:rFonts w:hint="eastAsia"/>
          <w:noProof/>
          <w:sz w:val="24"/>
        </w:rPr>
        <w:t>」</w:t>
      </w:r>
      <w:r w:rsidRPr="00D52BF4">
        <w:rPr>
          <w:rFonts w:hint="eastAsia"/>
          <w:noProof/>
          <w:sz w:val="24"/>
        </w:rPr>
        <w:t>の認知度</w:t>
      </w:r>
      <w:bookmarkEnd w:id="140"/>
    </w:p>
    <w:p w14:paraId="4387BB63"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50　</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方々</w:t>
      </w:r>
      <w:r w:rsidRPr="00D52BF4">
        <w:rPr>
          <w:rFonts w:ascii="BIZ UDゴシック" w:eastAsia="BIZ UDゴシック" w:hAnsi="BIZ UDゴシック" w:hint="eastAsia"/>
        </w:rPr>
        <w:t>への</w:t>
      </w:r>
      <w:r w:rsidRPr="00D52BF4">
        <w:rPr>
          <w:rFonts w:ascii="BIZ UDゴシック" w:eastAsia="BIZ UDゴシック" w:hAnsi="BIZ UDゴシック"/>
        </w:rPr>
        <w:t>差別</w:t>
      </w:r>
      <w:r w:rsidRPr="00D52BF4">
        <w:rPr>
          <w:rFonts w:ascii="BIZ UDゴシック" w:eastAsia="BIZ UDゴシック" w:hAnsi="BIZ UDゴシック" w:hint="eastAsia"/>
        </w:rPr>
        <w:t>をなくすことを</w:t>
      </w:r>
      <w:r w:rsidRPr="00D52BF4">
        <w:rPr>
          <w:rFonts w:ascii="BIZ UDゴシック" w:eastAsia="BIZ UDゴシック" w:hAnsi="BIZ UDゴシック"/>
        </w:rPr>
        <w:t>目的</w:t>
      </w:r>
      <w:r w:rsidRPr="00D52BF4">
        <w:rPr>
          <w:rFonts w:ascii="BIZ UDゴシック" w:eastAsia="BIZ UDゴシック" w:hAnsi="BIZ UDゴシック" w:hint="eastAsia"/>
        </w:rPr>
        <w:t>として、</w:t>
      </w:r>
      <w:r w:rsidRPr="00D52BF4">
        <w:rPr>
          <w:rFonts w:ascii="BIZ UDゴシック" w:eastAsia="BIZ UDゴシック" w:hAnsi="BIZ UDゴシック"/>
        </w:rPr>
        <w:t>平成28年４月１日</w:t>
      </w:r>
      <w:r w:rsidRPr="00D52BF4">
        <w:rPr>
          <w:rFonts w:ascii="BIZ UDゴシック" w:eastAsia="BIZ UDゴシック" w:hAnsi="BIZ UDゴシック" w:hint="eastAsia"/>
        </w:rPr>
        <w:t>に「</w:t>
      </w:r>
      <w:r w:rsidRPr="00D52BF4">
        <w:rPr>
          <w:rFonts w:ascii="BIZ UDゴシック" w:eastAsia="BIZ UDゴシック" w:hAnsi="BIZ UDゴシック"/>
        </w:rPr>
        <w:t>障害者差別</w:t>
      </w:r>
      <w:r w:rsidRPr="00D52BF4">
        <w:rPr>
          <w:rFonts w:ascii="BIZ UDゴシック" w:eastAsia="BIZ UDゴシック" w:hAnsi="BIZ UDゴシック"/>
        </w:rPr>
        <w:br/>
        <w:t>解消法</w:t>
      </w:r>
      <w:r w:rsidRPr="00D52BF4">
        <w:rPr>
          <w:rFonts w:ascii="BIZ UDゴシック" w:eastAsia="BIZ UDゴシック" w:hAnsi="BIZ UDゴシック" w:hint="eastAsia"/>
        </w:rPr>
        <w:t>」が</w:t>
      </w:r>
      <w:r w:rsidRPr="00D52BF4">
        <w:rPr>
          <w:rFonts w:ascii="BIZ UDゴシック" w:eastAsia="BIZ UDゴシック" w:hAnsi="BIZ UDゴシック"/>
        </w:rPr>
        <w:t>施行</w:t>
      </w:r>
      <w:r w:rsidRPr="00D52BF4">
        <w:rPr>
          <w:rFonts w:ascii="BIZ UDゴシック" w:eastAsia="BIZ UDゴシック" w:hAnsi="BIZ UDゴシック" w:hint="eastAsia"/>
        </w:rPr>
        <w:t>されましたが、このことを</w:t>
      </w:r>
      <w:r w:rsidRPr="00D52BF4">
        <w:rPr>
          <w:rFonts w:ascii="BIZ UDゴシック" w:eastAsia="BIZ UDゴシック" w:hAnsi="BIZ UDゴシック"/>
        </w:rPr>
        <w:t>知って</w:t>
      </w:r>
      <w:r w:rsidRPr="00D52BF4">
        <w:rPr>
          <w:rFonts w:ascii="BIZ UDゴシック" w:eastAsia="BIZ UDゴシック" w:hAnsi="BIZ UDゴシック" w:hint="eastAsia"/>
        </w:rPr>
        <w:t>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492C9357" w14:textId="77777777" w:rsidR="00EB1F0A" w:rsidRPr="00D52BF4" w:rsidRDefault="00EB1F0A" w:rsidP="00405CAC">
      <w:pPr>
        <w:pStyle w:val="a5"/>
        <w:ind w:firstLineChars="0" w:firstLine="1"/>
        <w:rPr>
          <w:rFonts w:asciiTheme="minorEastAsia" w:hAnsiTheme="minorEastAsia"/>
        </w:rPr>
      </w:pPr>
    </w:p>
    <w:p w14:paraId="1849C425" w14:textId="372081AD" w:rsidR="00960E6F" w:rsidRPr="003D6BE4" w:rsidRDefault="00960E6F" w:rsidP="00960E6F">
      <w:pPr>
        <w:pStyle w:val="a5"/>
        <w:ind w:firstLine="220"/>
        <w:rPr>
          <w:rFonts w:asciiTheme="minorEastAsia" w:hAnsiTheme="minorEastAsia"/>
          <w:color w:val="000000" w:themeColor="text1"/>
        </w:rPr>
      </w:pPr>
      <w:r w:rsidRPr="00D52BF4">
        <w:rPr>
          <w:rFonts w:asciiTheme="minorEastAsia" w:hAnsiTheme="minorEastAsia" w:hint="eastAsia"/>
        </w:rPr>
        <w:t>障害者差別解消法</w:t>
      </w:r>
      <w:r w:rsidR="0085282D" w:rsidRPr="00D52BF4">
        <w:rPr>
          <w:rFonts w:asciiTheme="minorEastAsia" w:hAnsiTheme="minorEastAsia" w:hint="eastAsia"/>
        </w:rPr>
        <w:t>の認知度は、全体で</w:t>
      </w:r>
      <w:r w:rsidR="00F12577" w:rsidRPr="003D6BE4">
        <w:rPr>
          <w:rFonts w:asciiTheme="minorEastAsia" w:hAnsiTheme="minorEastAsia" w:hint="eastAsia"/>
          <w:color w:val="000000" w:themeColor="text1"/>
        </w:rPr>
        <w:t>「知らない」が50.1％と最も高く</w:t>
      </w:r>
      <w:r w:rsidR="00862AEF" w:rsidRPr="003D6BE4">
        <w:rPr>
          <w:rFonts w:asciiTheme="minorEastAsia" w:hAnsiTheme="minorEastAsia" w:hint="eastAsia"/>
          <w:color w:val="000000" w:themeColor="text1"/>
        </w:rPr>
        <w:t>、</w:t>
      </w:r>
      <w:r w:rsidR="00F12577" w:rsidRPr="003D6BE4">
        <w:rPr>
          <w:rFonts w:asciiTheme="minorEastAsia" w:hAnsiTheme="minorEastAsia" w:hint="eastAsia"/>
          <w:color w:val="000000" w:themeColor="text1"/>
        </w:rPr>
        <w:t>次いで</w:t>
      </w:r>
      <w:r w:rsidRPr="003D6BE4">
        <w:rPr>
          <w:rFonts w:asciiTheme="minorEastAsia" w:hAnsiTheme="minorEastAsia" w:hint="eastAsia"/>
          <w:color w:val="000000" w:themeColor="text1"/>
        </w:rPr>
        <w:t>「名前だけ知っている」は28.4％</w:t>
      </w:r>
      <w:r w:rsidR="00F12577" w:rsidRPr="003D6BE4">
        <w:rPr>
          <w:rFonts w:asciiTheme="minorEastAsia" w:hAnsiTheme="minorEastAsia" w:hint="eastAsia"/>
          <w:color w:val="000000" w:themeColor="text1"/>
        </w:rPr>
        <w:t>、「目的内容まで、ある程度知っている」は17.3％</w:t>
      </w:r>
      <w:r w:rsidRPr="003D6BE4">
        <w:rPr>
          <w:rFonts w:asciiTheme="minorEastAsia" w:hAnsiTheme="minorEastAsia" w:hint="eastAsia"/>
          <w:color w:val="000000" w:themeColor="text1"/>
        </w:rPr>
        <w:t>となっています。</w:t>
      </w:r>
    </w:p>
    <w:p w14:paraId="4E1D4A4B" w14:textId="46C305A6" w:rsidR="00C341A6" w:rsidRPr="003D6BE4" w:rsidRDefault="00B67F2F" w:rsidP="00960E6F">
      <w:pPr>
        <w:pStyle w:val="a5"/>
        <w:ind w:firstLine="220"/>
        <w:rPr>
          <w:rFonts w:asciiTheme="minorEastAsia" w:hAnsiTheme="minorEastAsia"/>
          <w:color w:val="000000" w:themeColor="text1"/>
        </w:rPr>
      </w:pPr>
      <w:r w:rsidRPr="003D6BE4">
        <w:rPr>
          <w:rFonts w:asciiTheme="minorEastAsia" w:hAnsiTheme="minorEastAsia" w:hint="eastAsia"/>
          <w:color w:val="000000" w:themeColor="text1"/>
        </w:rPr>
        <w:t>障がい</w:t>
      </w:r>
      <w:r w:rsidR="00553C33" w:rsidRPr="003D6BE4">
        <w:rPr>
          <w:rFonts w:asciiTheme="minorEastAsia" w:hAnsiTheme="minorEastAsia" w:hint="eastAsia"/>
          <w:color w:val="000000" w:themeColor="text1"/>
        </w:rPr>
        <w:t>種</w:t>
      </w:r>
      <w:r w:rsidR="00960E6F" w:rsidRPr="003D6BE4">
        <w:rPr>
          <w:rFonts w:asciiTheme="minorEastAsia" w:hAnsiTheme="minorEastAsia" w:hint="eastAsia"/>
          <w:color w:val="000000" w:themeColor="text1"/>
        </w:rPr>
        <w:t>別</w:t>
      </w:r>
      <w:r w:rsidR="00553C33" w:rsidRPr="003D6BE4">
        <w:rPr>
          <w:rFonts w:asciiTheme="minorEastAsia" w:hAnsiTheme="minorEastAsia" w:hint="eastAsia"/>
          <w:color w:val="000000" w:themeColor="text1"/>
        </w:rPr>
        <w:t>で</w:t>
      </w:r>
      <w:r w:rsidR="00960E6F" w:rsidRPr="003D6BE4">
        <w:rPr>
          <w:rFonts w:asciiTheme="minorEastAsia" w:hAnsiTheme="minorEastAsia" w:hint="eastAsia"/>
          <w:color w:val="000000" w:themeColor="text1"/>
        </w:rPr>
        <w:t>みると、発</w:t>
      </w:r>
      <w:r w:rsidR="00F12577" w:rsidRPr="003D6BE4">
        <w:rPr>
          <w:rFonts w:asciiTheme="minorEastAsia" w:hAnsiTheme="minorEastAsia" w:hint="eastAsia"/>
          <w:color w:val="000000" w:themeColor="text1"/>
        </w:rPr>
        <w:t>達障がいでは「知らない」が</w:t>
      </w:r>
      <w:r w:rsidR="00D24867" w:rsidRPr="003D6BE4">
        <w:rPr>
          <w:rFonts w:asciiTheme="minorEastAsia" w:hAnsiTheme="minorEastAsia" w:hint="eastAsia"/>
          <w:color w:val="000000" w:themeColor="text1"/>
        </w:rPr>
        <w:t>5</w:t>
      </w:r>
      <w:r w:rsidR="00D24867" w:rsidRPr="003D6BE4">
        <w:rPr>
          <w:rFonts w:asciiTheme="minorEastAsia" w:hAnsiTheme="minorEastAsia"/>
          <w:color w:val="000000" w:themeColor="text1"/>
        </w:rPr>
        <w:t>4.0</w:t>
      </w:r>
      <w:r w:rsidR="00D24867" w:rsidRPr="003D6BE4">
        <w:rPr>
          <w:rFonts w:asciiTheme="minorEastAsia" w:hAnsiTheme="minorEastAsia" w:hint="eastAsia"/>
          <w:color w:val="000000" w:themeColor="text1"/>
        </w:rPr>
        <w:t>％と</w:t>
      </w:r>
      <w:r w:rsidR="00960E6F" w:rsidRPr="003D6BE4">
        <w:rPr>
          <w:rFonts w:asciiTheme="minorEastAsia" w:hAnsiTheme="minorEastAsia" w:hint="eastAsia"/>
          <w:color w:val="000000" w:themeColor="text1"/>
        </w:rPr>
        <w:t>高くなっています。</w:t>
      </w:r>
      <w:r w:rsidR="00D24867" w:rsidRPr="003D6BE4">
        <w:rPr>
          <w:rFonts w:asciiTheme="minorEastAsia" w:hAnsiTheme="minorEastAsia" w:hint="eastAsia"/>
          <w:color w:val="000000" w:themeColor="text1"/>
        </w:rPr>
        <w:t>身体障がいでは「目的内容まで、ある程度知っている」が2</w:t>
      </w:r>
      <w:r w:rsidR="00D24867" w:rsidRPr="003D6BE4">
        <w:rPr>
          <w:rFonts w:asciiTheme="minorEastAsia" w:hAnsiTheme="minorEastAsia"/>
          <w:color w:val="000000" w:themeColor="text1"/>
        </w:rPr>
        <w:t>7.1</w:t>
      </w:r>
      <w:r w:rsidR="00733BBA" w:rsidRPr="003D6BE4">
        <w:rPr>
          <w:rFonts w:asciiTheme="minorEastAsia" w:hAnsiTheme="minorEastAsia" w:hint="eastAsia"/>
          <w:color w:val="000000" w:themeColor="text1"/>
        </w:rPr>
        <w:t>％とほか</w:t>
      </w:r>
      <w:r w:rsidR="00553C33" w:rsidRPr="003D6BE4">
        <w:rPr>
          <w:rFonts w:asciiTheme="minorEastAsia" w:hAnsiTheme="minorEastAsia" w:hint="eastAsia"/>
          <w:color w:val="000000" w:themeColor="text1"/>
        </w:rPr>
        <w:t>の障がい種別</w:t>
      </w:r>
      <w:r w:rsidR="00D24867" w:rsidRPr="003D6BE4">
        <w:rPr>
          <w:rFonts w:asciiTheme="minorEastAsia" w:hAnsiTheme="minorEastAsia" w:hint="eastAsia"/>
          <w:color w:val="000000" w:themeColor="text1"/>
        </w:rPr>
        <w:t>より高くなっています。</w:t>
      </w:r>
    </w:p>
    <w:p w14:paraId="54B80958" w14:textId="098622CE" w:rsidR="00C341A6" w:rsidRPr="00D52BF4" w:rsidRDefault="00C341A6" w:rsidP="00405CAC">
      <w:pPr>
        <w:pStyle w:val="a5"/>
        <w:ind w:firstLineChars="0" w:firstLine="1"/>
        <w:rPr>
          <w:rFonts w:asciiTheme="minorEastAsia" w:hAnsiTheme="minorEastAsia"/>
        </w:rPr>
      </w:pPr>
    </w:p>
    <w:p w14:paraId="334B569A" w14:textId="538EFB17" w:rsidR="00C341A6" w:rsidRPr="00D52BF4" w:rsidRDefault="00F12577"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33696" behindDoc="0" locked="0" layoutInCell="1" allowOverlap="1" wp14:anchorId="2F437324" wp14:editId="055F53FB">
                <wp:simplePos x="0" y="0"/>
                <wp:positionH relativeFrom="column">
                  <wp:posOffset>-625199</wp:posOffset>
                </wp:positionH>
                <wp:positionV relativeFrom="paragraph">
                  <wp:posOffset>140730</wp:posOffset>
                </wp:positionV>
                <wp:extent cx="7018655" cy="4390390"/>
                <wp:effectExtent l="0" t="0" r="0" b="0"/>
                <wp:wrapNone/>
                <wp:docPr id="259" name="グループ化 259"/>
                <wp:cNvGraphicFramePr/>
                <a:graphic xmlns:a="http://schemas.openxmlformats.org/drawingml/2006/main">
                  <a:graphicData uri="http://schemas.microsoft.com/office/word/2010/wordprocessingGroup">
                    <wpg:wgp>
                      <wpg:cNvGrpSpPr/>
                      <wpg:grpSpPr>
                        <a:xfrm>
                          <a:off x="0" y="0"/>
                          <a:ext cx="7018655" cy="4390390"/>
                          <a:chOff x="0" y="0"/>
                          <a:chExt cx="7018655" cy="4390390"/>
                        </a:xfrm>
                      </wpg:grpSpPr>
                      <pic:pic xmlns:pic="http://schemas.openxmlformats.org/drawingml/2006/picture">
                        <pic:nvPicPr>
                          <pic:cNvPr id="118" name="図 118"/>
                          <pic:cNvPicPr>
                            <a:picLocks noChangeAspect="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018655" cy="4390390"/>
                          </a:xfrm>
                          <a:prstGeom prst="rect">
                            <a:avLst/>
                          </a:prstGeom>
                          <a:noFill/>
                          <a:ln>
                            <a:noFill/>
                          </a:ln>
                        </pic:spPr>
                      </pic:pic>
                      <wpg:grpSp>
                        <wpg:cNvPr id="1273" name="グループ化 1273"/>
                        <wpg:cNvGrpSpPr/>
                        <wpg:grpSpPr>
                          <a:xfrm>
                            <a:off x="2751826" y="77638"/>
                            <a:ext cx="3216275" cy="133350"/>
                            <a:chOff x="0" y="0"/>
                            <a:chExt cx="3216878" cy="133350"/>
                          </a:xfrm>
                        </wpg:grpSpPr>
                        <wps:wsp>
                          <wps:cNvPr id="1274"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75"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76"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77"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3D4298DD" id="グループ化 259" o:spid="_x0000_s1026" style="position:absolute;left:0;text-align:left;margin-left:-49.25pt;margin-top:11.1pt;width:552.65pt;height:345.7pt;z-index:251933696" coordsize="70186,439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">
                <v:shape id="図 118" o:spid="_x0000_s1027" type="#_x0000_t75" style="position:absolute;width:70186;height:43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ucn3HAAAA3AAAAA8AAABkcnMvZG93bnJldi54bWxEj0FrwkAQhe+F/odlCr2IbtKDtNFVSkGw&#10;lErV/oAxO2aD2dmQ3cakv75zEHqb4b1575vlevCN6qmLdWAD+SwDRVwGW3Nl4Pu4mT6DignZYhOY&#10;DIwUYb26v1tiYcOV99QfUqUkhGOBBlxKbaF1LB15jLPQEot2Dp3HJGtXadvhVcJ9o5+ybK491iwN&#10;Dlt6c1ReDj/ewNfp/eMyTua52x3HOg+/n+2kfzHm8WF4XYBKNKR/8+16awU/F1p5Ri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ucn3HAAAA3AAAAA8AAAAAAAAAAAAA&#10;AAAAnwIAAGRycy9kb3ducmV2LnhtbFBLBQYAAAAABAAEAPcAAACTAwAAAAA=&#10;">
                  <v:imagedata r:id="rId189" o:title=""/>
                  <v:path arrowok="t"/>
                </v:shape>
                <v:group id="グループ化 1273" o:spid="_x0000_s1028" style="position:absolute;left:27518;top:776;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x3r8A&#10;AADdAAAADwAAAGRycy9kb3ducmV2LnhtbERPy6rCMBDdX/AfwghuLppeEZVqFLmguPWF26EZ22Iz&#10;KUms1a83guBuDuc582VrKtGQ86VlBX+DBARxZnXJuYLjYd2fgvABWWNlmRQ8yMNy0fmZY6rtnXfU&#10;7EMuYgj7FBUUIdSplD4ryKAf2Jo4chfrDIYIXS61w3sMN5UcJslYGiw5NhRY039B2XV/MwpOurFl&#10;9ns41z645zXfrA1vK6V63XY1AxGoDV/xx73Vcf5wMoL3N/EE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FfHevwAAAN0AAAAPAAAAAAAAAAAAAAAAAJgCAABkcnMvZG93bnJl&#10;di54bWxQSwUGAAAAAAQABAD1AAAAhAM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mAMUA&#10;AADdAAAADwAAAGRycy9kb3ducmV2LnhtbERPS2vCQBC+F/wPywhepG7qm+gqRSjYoge14HXMjkkw&#10;Oxuy2yTtr3cLgrf5+J6zXLemEDVVLres4G0QgSBOrM45VfB9+nidg3AeWWNhmRT8koP1qvOyxFjb&#10;hg9UH30qQgi7GBVk3pexlC7JyKAb2JI4cFdbGfQBVqnUFTYh3BRyGEVTaTDn0JBhSZuMktvxxyiQ&#10;49O+7o++zo0f7f7G9X72ue1flOp12/cFCE+tf4of7q0O84ezCf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CYAxQAAAN0AAAAPAAAAAAAAAAAAAAAAAJgCAABkcnMv&#10;ZG93bnJldi54bWxQSwUGAAAAAAQABAD1AAAAig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N8IA&#10;AADdAAAADwAAAGRycy9kb3ducmV2LnhtbERPTWsCMRC9F/ofwhR6q1k92LIaRYTWXl1twduYjJt1&#10;N5Mlibr9901B6G0e73Pmy8F14kohNp4VjEcFCGLtTcO1gv3u/eUNREzIBjvPpOCHIiwXjw9zLI2/&#10;8ZauVapFDuFYogKbUl9KGbUlh3Hke+LMnXxwmDIMtTQBbzncdXJSFFPpsOHcYLGntSXdVhenQB+6&#10;7/G6Pe+3m/bLfmg8VtgEpZ6fhtUMRKIh/Yvv7k+T509ep/D3TT5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c3wgAAAN0AAAAPAAAAAAAAAAAAAAAAAJgCAABkcnMvZG93&#10;bnJldi54bWxQSwUGAAAAAAQABAD1AAAAhwM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cX8QA&#10;AADdAAAADwAAAGRycy9kb3ducmV2LnhtbESPQYvCMBCF74L/IYzgTdMqXaUaZREELx7sysLehmZs&#10;i82kJFlb/70RFvY2w3vvmzfb/WBa8SDnG8sK0nkCgri0uuFKwfXrOFuD8AFZY2uZFDzJw343Hm0x&#10;17bnCz2KUIkIYZ+jgjqELpfSlzUZ9HPbEUftZp3BEFdXSe2wj3DTykWSfEiDDccLNXZ0qKm8F78m&#10;UjK+H679evl9TrMTFX3GqftRajoZPjcgAg3h3/yXPulYf7FawfubOIL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F/EAAAA3QAAAA8AAAAAAAAAAAAAAAAAmAIAAGRycy9k&#10;b3ducmV2LnhtbFBLBQYAAAAABAAEAPUAAACJAwAAAAA=&#10;" strokeweight="0">
                    <v:textbox inset="5.85pt,.7pt,5.85pt,.7pt"/>
                  </v:rect>
                </v:group>
              </v:group>
            </w:pict>
          </mc:Fallback>
        </mc:AlternateContent>
      </w:r>
    </w:p>
    <w:p w14:paraId="6C461F6B" w14:textId="671F2498" w:rsidR="00C341A6" w:rsidRPr="00D52BF4" w:rsidRDefault="00C341A6" w:rsidP="00405CAC">
      <w:pPr>
        <w:pStyle w:val="a5"/>
        <w:ind w:firstLineChars="0" w:firstLine="1"/>
        <w:rPr>
          <w:rFonts w:asciiTheme="minorEastAsia" w:hAnsiTheme="minorEastAsia"/>
        </w:rPr>
      </w:pPr>
    </w:p>
    <w:p w14:paraId="59304507" w14:textId="5CF6703B" w:rsidR="00C341A6" w:rsidRPr="00D52BF4" w:rsidRDefault="00C341A6" w:rsidP="00405CAC">
      <w:pPr>
        <w:pStyle w:val="a5"/>
        <w:ind w:firstLineChars="0" w:firstLine="1"/>
        <w:rPr>
          <w:rFonts w:asciiTheme="minorEastAsia" w:hAnsiTheme="minorEastAsia"/>
        </w:rPr>
      </w:pPr>
    </w:p>
    <w:p w14:paraId="2BD512CF" w14:textId="77777777" w:rsidR="00C341A6" w:rsidRPr="00D52BF4" w:rsidRDefault="00C341A6" w:rsidP="00405CAC">
      <w:pPr>
        <w:pStyle w:val="a5"/>
        <w:ind w:firstLineChars="0" w:firstLine="1"/>
        <w:rPr>
          <w:rFonts w:asciiTheme="minorEastAsia" w:hAnsiTheme="minorEastAsia"/>
        </w:rPr>
      </w:pPr>
    </w:p>
    <w:p w14:paraId="283F4CF1" w14:textId="77777777" w:rsidR="00C341A6" w:rsidRPr="00D52BF4" w:rsidRDefault="00C341A6" w:rsidP="00405CAC">
      <w:pPr>
        <w:pStyle w:val="a5"/>
        <w:ind w:firstLineChars="0" w:firstLine="1"/>
        <w:rPr>
          <w:rFonts w:asciiTheme="minorEastAsia" w:hAnsiTheme="minorEastAsia"/>
        </w:rPr>
      </w:pPr>
    </w:p>
    <w:p w14:paraId="1F7786CE" w14:textId="77777777" w:rsidR="00C341A6" w:rsidRPr="00D52BF4" w:rsidRDefault="00C341A6" w:rsidP="00405CAC">
      <w:pPr>
        <w:pStyle w:val="a5"/>
        <w:ind w:firstLineChars="0" w:firstLine="1"/>
        <w:rPr>
          <w:rFonts w:asciiTheme="minorEastAsia" w:hAnsiTheme="minorEastAsia"/>
        </w:rPr>
      </w:pPr>
    </w:p>
    <w:p w14:paraId="477B4ABA" w14:textId="77777777" w:rsidR="00C341A6" w:rsidRPr="00D52BF4" w:rsidRDefault="00C341A6" w:rsidP="00405CAC">
      <w:pPr>
        <w:pStyle w:val="a5"/>
        <w:ind w:firstLineChars="0" w:firstLine="1"/>
        <w:rPr>
          <w:rFonts w:asciiTheme="minorEastAsia" w:hAnsiTheme="minorEastAsia"/>
        </w:rPr>
      </w:pPr>
    </w:p>
    <w:p w14:paraId="5FEE9CC2" w14:textId="77777777" w:rsidR="00C341A6" w:rsidRPr="00D52BF4" w:rsidRDefault="00C341A6" w:rsidP="00405CAC">
      <w:pPr>
        <w:pStyle w:val="a5"/>
        <w:ind w:firstLineChars="0" w:firstLine="1"/>
        <w:rPr>
          <w:rFonts w:asciiTheme="minorEastAsia" w:hAnsiTheme="minorEastAsia"/>
        </w:rPr>
      </w:pPr>
    </w:p>
    <w:p w14:paraId="60009A7D" w14:textId="77777777" w:rsidR="00C341A6" w:rsidRPr="00D52BF4" w:rsidRDefault="00C341A6" w:rsidP="00405CAC">
      <w:pPr>
        <w:pStyle w:val="a5"/>
        <w:ind w:firstLineChars="0" w:firstLine="1"/>
        <w:rPr>
          <w:rFonts w:asciiTheme="minorEastAsia" w:hAnsiTheme="minorEastAsia"/>
        </w:rPr>
      </w:pPr>
    </w:p>
    <w:p w14:paraId="1233895A" w14:textId="77777777" w:rsidR="00C341A6" w:rsidRPr="00D52BF4" w:rsidRDefault="00C341A6" w:rsidP="00405CAC">
      <w:pPr>
        <w:pStyle w:val="a5"/>
        <w:ind w:firstLineChars="0" w:firstLine="1"/>
        <w:rPr>
          <w:rFonts w:asciiTheme="minorEastAsia" w:hAnsiTheme="minorEastAsia"/>
        </w:rPr>
      </w:pPr>
    </w:p>
    <w:p w14:paraId="5E28F04D" w14:textId="77777777" w:rsidR="00C341A6" w:rsidRPr="00D52BF4" w:rsidRDefault="00C341A6" w:rsidP="00405CAC">
      <w:pPr>
        <w:pStyle w:val="a5"/>
        <w:ind w:firstLineChars="0" w:firstLine="1"/>
        <w:rPr>
          <w:rFonts w:asciiTheme="minorEastAsia" w:hAnsiTheme="minorEastAsia"/>
        </w:rPr>
      </w:pPr>
    </w:p>
    <w:p w14:paraId="63979310" w14:textId="77777777" w:rsidR="00C341A6" w:rsidRPr="00D52BF4" w:rsidRDefault="00C341A6" w:rsidP="00405CAC">
      <w:pPr>
        <w:pStyle w:val="a5"/>
        <w:ind w:firstLineChars="0" w:firstLine="1"/>
        <w:rPr>
          <w:rFonts w:asciiTheme="minorEastAsia" w:hAnsiTheme="minorEastAsia"/>
        </w:rPr>
      </w:pPr>
    </w:p>
    <w:p w14:paraId="48F1A587" w14:textId="77777777" w:rsidR="00C341A6" w:rsidRPr="00D52BF4" w:rsidRDefault="00C341A6" w:rsidP="00405CAC">
      <w:pPr>
        <w:pStyle w:val="a5"/>
        <w:ind w:firstLineChars="0" w:firstLine="1"/>
        <w:rPr>
          <w:rFonts w:asciiTheme="minorEastAsia" w:hAnsiTheme="minorEastAsia"/>
        </w:rPr>
      </w:pPr>
    </w:p>
    <w:p w14:paraId="79680847" w14:textId="77777777" w:rsidR="00C341A6" w:rsidRPr="00D52BF4" w:rsidRDefault="00C341A6" w:rsidP="00405CAC">
      <w:pPr>
        <w:pStyle w:val="a5"/>
        <w:ind w:firstLineChars="0" w:firstLine="1"/>
        <w:rPr>
          <w:rFonts w:asciiTheme="minorEastAsia" w:hAnsiTheme="minorEastAsia"/>
        </w:rPr>
      </w:pPr>
    </w:p>
    <w:p w14:paraId="27127CA3" w14:textId="77777777" w:rsidR="00C341A6" w:rsidRPr="00D52BF4" w:rsidRDefault="00C341A6" w:rsidP="00405CAC">
      <w:pPr>
        <w:pStyle w:val="a5"/>
        <w:ind w:firstLineChars="0" w:firstLine="1"/>
        <w:rPr>
          <w:rFonts w:asciiTheme="minorEastAsia" w:hAnsiTheme="minorEastAsia"/>
        </w:rPr>
      </w:pPr>
    </w:p>
    <w:p w14:paraId="0B4441F9" w14:textId="77777777" w:rsidR="00C341A6" w:rsidRPr="00D52BF4" w:rsidRDefault="00C341A6" w:rsidP="00405CAC">
      <w:pPr>
        <w:pStyle w:val="a5"/>
        <w:ind w:firstLineChars="0" w:firstLine="1"/>
        <w:rPr>
          <w:rFonts w:asciiTheme="minorEastAsia" w:hAnsiTheme="minorEastAsia"/>
        </w:rPr>
      </w:pPr>
    </w:p>
    <w:p w14:paraId="54A3AF3E" w14:textId="77777777" w:rsidR="00C341A6" w:rsidRPr="00D52BF4" w:rsidRDefault="00C341A6" w:rsidP="00405CAC">
      <w:pPr>
        <w:pStyle w:val="a5"/>
        <w:ind w:firstLineChars="0" w:firstLine="1"/>
        <w:rPr>
          <w:rFonts w:asciiTheme="minorEastAsia" w:hAnsiTheme="minorEastAsia"/>
        </w:rPr>
      </w:pPr>
    </w:p>
    <w:p w14:paraId="2686C9CC" w14:textId="77777777" w:rsidR="00C341A6" w:rsidRPr="00D52BF4" w:rsidRDefault="00C341A6" w:rsidP="00405CAC">
      <w:pPr>
        <w:pStyle w:val="a5"/>
        <w:ind w:firstLineChars="0" w:firstLine="1"/>
        <w:rPr>
          <w:rFonts w:asciiTheme="minorEastAsia" w:hAnsiTheme="minorEastAsia"/>
        </w:rPr>
      </w:pPr>
    </w:p>
    <w:p w14:paraId="1BF85CA5" w14:textId="77777777" w:rsidR="00C341A6" w:rsidRPr="00D52BF4" w:rsidRDefault="00C341A6" w:rsidP="00405CAC">
      <w:pPr>
        <w:pStyle w:val="a5"/>
        <w:ind w:firstLineChars="0" w:firstLine="1"/>
        <w:rPr>
          <w:rFonts w:asciiTheme="minorEastAsia" w:hAnsiTheme="minorEastAsia"/>
        </w:rPr>
      </w:pPr>
    </w:p>
    <w:p w14:paraId="2206EF00" w14:textId="77777777" w:rsidR="00C341A6" w:rsidRPr="00D52BF4" w:rsidRDefault="00C341A6" w:rsidP="00405CAC">
      <w:pPr>
        <w:pStyle w:val="a5"/>
        <w:ind w:firstLineChars="0" w:firstLine="1"/>
        <w:rPr>
          <w:rFonts w:asciiTheme="minorEastAsia" w:hAnsiTheme="minorEastAsia"/>
        </w:rPr>
      </w:pPr>
    </w:p>
    <w:p w14:paraId="7F0B8A4B" w14:textId="77777777" w:rsidR="00C341A6" w:rsidRPr="00D52BF4" w:rsidRDefault="00C341A6" w:rsidP="00405CAC">
      <w:pPr>
        <w:pStyle w:val="a5"/>
        <w:ind w:firstLineChars="0" w:firstLine="1"/>
        <w:rPr>
          <w:rFonts w:asciiTheme="minorEastAsia" w:hAnsiTheme="minorEastAsia"/>
        </w:rPr>
      </w:pPr>
    </w:p>
    <w:p w14:paraId="322811E7" w14:textId="77777777" w:rsidR="00C341A6" w:rsidRPr="00D52BF4" w:rsidRDefault="00C341A6" w:rsidP="00405CAC">
      <w:pPr>
        <w:pStyle w:val="a5"/>
        <w:ind w:firstLineChars="0" w:firstLine="1"/>
        <w:rPr>
          <w:rFonts w:asciiTheme="minorEastAsia" w:hAnsiTheme="minorEastAsia"/>
        </w:rPr>
      </w:pPr>
      <w:r w:rsidRPr="00D52BF4">
        <w:rPr>
          <w:rFonts w:asciiTheme="minorEastAsia" w:hAnsiTheme="minorEastAsia"/>
        </w:rPr>
        <w:br w:type="page"/>
      </w:r>
    </w:p>
    <w:p w14:paraId="46439792" w14:textId="77777777" w:rsidR="006E3907" w:rsidRPr="00D52BF4" w:rsidRDefault="006E3907" w:rsidP="006E3907">
      <w:pPr>
        <w:pStyle w:val="ad"/>
        <w:ind w:leftChars="0" w:left="480" w:hanging="480"/>
        <w:outlineLvl w:val="2"/>
      </w:pPr>
      <w:bookmarkStart w:id="141" w:name="_Toc131018111"/>
      <w:r w:rsidRPr="00D52BF4">
        <w:rPr>
          <w:noProof/>
          <w:sz w:val="24"/>
        </w:rPr>
        <w:t>（５）</w:t>
      </w:r>
      <w:r w:rsidRPr="00D52BF4">
        <w:rPr>
          <w:rFonts w:hint="eastAsia"/>
          <w:noProof/>
          <w:sz w:val="24"/>
        </w:rPr>
        <w:t>共生社会の実現のために力を入れるべきこと</w:t>
      </w:r>
      <w:bookmarkEnd w:id="141"/>
    </w:p>
    <w:p w14:paraId="2A1A8EE9"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51　</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人</w:t>
      </w:r>
      <w:r w:rsidRPr="00D52BF4">
        <w:rPr>
          <w:rFonts w:ascii="BIZ UDゴシック" w:eastAsia="BIZ UDゴシック" w:hAnsi="BIZ UDゴシック" w:hint="eastAsia"/>
        </w:rPr>
        <w:t>も</w:t>
      </w:r>
      <w:r w:rsidRPr="00D52BF4">
        <w:rPr>
          <w:rFonts w:ascii="BIZ UDゴシック" w:eastAsia="BIZ UDゴシック" w:hAnsi="BIZ UDゴシック"/>
        </w:rPr>
        <w:t>ない人</w:t>
      </w:r>
      <w:r w:rsidRPr="00D52BF4">
        <w:rPr>
          <w:rFonts w:ascii="BIZ UDゴシック" w:eastAsia="BIZ UDゴシック" w:hAnsi="BIZ UDゴシック" w:hint="eastAsia"/>
        </w:rPr>
        <w:t>も、</w:t>
      </w:r>
      <w:r w:rsidRPr="00D52BF4">
        <w:rPr>
          <w:rFonts w:ascii="BIZ UDゴシック" w:eastAsia="BIZ UDゴシック" w:hAnsi="BIZ UDゴシック"/>
        </w:rPr>
        <w:t>共</w:t>
      </w:r>
      <w:r w:rsidRPr="00D52BF4">
        <w:rPr>
          <w:rFonts w:ascii="BIZ UDゴシック" w:eastAsia="BIZ UDゴシック" w:hAnsi="BIZ UDゴシック" w:hint="eastAsia"/>
        </w:rPr>
        <w:t>に</w:t>
      </w:r>
      <w:r w:rsidRPr="00D52BF4">
        <w:rPr>
          <w:rFonts w:ascii="BIZ UDゴシック" w:eastAsia="BIZ UDゴシック" w:hAnsi="BIZ UDゴシック"/>
        </w:rPr>
        <w:t>支</w:t>
      </w:r>
      <w:r w:rsidRPr="00D52BF4">
        <w:rPr>
          <w:rFonts w:ascii="BIZ UDゴシック" w:eastAsia="BIZ UDゴシック" w:hAnsi="BIZ UDゴシック" w:hint="eastAsia"/>
        </w:rPr>
        <w:t>え</w:t>
      </w:r>
      <w:r w:rsidRPr="00D52BF4">
        <w:rPr>
          <w:rFonts w:ascii="BIZ UDゴシック" w:eastAsia="BIZ UDゴシック" w:hAnsi="BIZ UDゴシック"/>
        </w:rPr>
        <w:t>合</w:t>
      </w:r>
      <w:r w:rsidRPr="00D52BF4">
        <w:rPr>
          <w:rFonts w:ascii="BIZ UDゴシック" w:eastAsia="BIZ UDゴシック" w:hAnsi="BIZ UDゴシック" w:hint="eastAsia"/>
        </w:rPr>
        <w:t>いながら</w:t>
      </w:r>
      <w:r w:rsidRPr="00D52BF4">
        <w:rPr>
          <w:rFonts w:ascii="BIZ UDゴシック" w:eastAsia="BIZ UDゴシック" w:hAnsi="BIZ UDゴシック"/>
        </w:rPr>
        <w:t>暮</w:t>
      </w:r>
      <w:r w:rsidRPr="00D52BF4">
        <w:rPr>
          <w:rFonts w:ascii="BIZ UDゴシック" w:eastAsia="BIZ UDゴシック" w:hAnsi="BIZ UDゴシック" w:hint="eastAsia"/>
        </w:rPr>
        <w:t>らすことができるように、</w:t>
      </w:r>
      <w:r w:rsidRPr="00D52BF4">
        <w:rPr>
          <w:rFonts w:ascii="BIZ UDゴシック" w:eastAsia="BIZ UDゴシック" w:hAnsi="BIZ UDゴシック"/>
        </w:rPr>
        <w:t>地域</w:t>
      </w:r>
      <w:r w:rsidRPr="00D52BF4">
        <w:rPr>
          <w:rFonts w:ascii="BIZ UDゴシック" w:eastAsia="BIZ UDゴシック" w:hAnsi="BIZ UDゴシック" w:hint="eastAsia"/>
        </w:rPr>
        <w:t>の</w:t>
      </w:r>
      <w:r w:rsidRPr="00D52BF4">
        <w:rPr>
          <w:rFonts w:ascii="BIZ UDゴシック" w:eastAsia="BIZ UDゴシック" w:hAnsi="BIZ UDゴシック"/>
        </w:rPr>
        <w:t>理解</w:t>
      </w:r>
      <w:r w:rsidRPr="00D52BF4">
        <w:rPr>
          <w:rFonts w:ascii="BIZ UDゴシック" w:eastAsia="BIZ UDゴシック" w:hAnsi="BIZ UDゴシック" w:hint="eastAsia"/>
        </w:rPr>
        <w:t>を</w:t>
      </w:r>
      <w:r w:rsidRPr="00D52BF4">
        <w:rPr>
          <w:rFonts w:ascii="BIZ UDゴシック" w:eastAsia="BIZ UDゴシック" w:hAnsi="BIZ UDゴシック"/>
        </w:rPr>
        <w:t>進めて</w:t>
      </w:r>
      <w:r w:rsidRPr="00D52BF4">
        <w:rPr>
          <w:rFonts w:ascii="BIZ UDゴシック" w:eastAsia="BIZ UDゴシック" w:hAnsi="BIZ UDゴシック" w:hint="eastAsia"/>
        </w:rPr>
        <w:t>いくために、</w:t>
      </w:r>
      <w:r w:rsidRPr="00D52BF4">
        <w:rPr>
          <w:rFonts w:ascii="BIZ UDゴシック" w:eastAsia="BIZ UDゴシック" w:hAnsi="BIZ UDゴシック"/>
        </w:rPr>
        <w:t>特</w:t>
      </w:r>
      <w:r w:rsidRPr="00D52BF4">
        <w:rPr>
          <w:rFonts w:ascii="BIZ UDゴシック" w:eastAsia="BIZ UDゴシック" w:hAnsi="BIZ UDゴシック" w:hint="eastAsia"/>
        </w:rPr>
        <w:t>に</w:t>
      </w:r>
      <w:r w:rsidRPr="00D52BF4">
        <w:rPr>
          <w:rFonts w:ascii="BIZ UDゴシック" w:eastAsia="BIZ UDゴシック" w:hAnsi="BIZ UDゴシック"/>
        </w:rPr>
        <w:t>力</w:t>
      </w:r>
      <w:r w:rsidRPr="00D52BF4">
        <w:rPr>
          <w:rFonts w:ascii="BIZ UDゴシック" w:eastAsia="BIZ UDゴシック" w:hAnsi="BIZ UDゴシック" w:hint="eastAsia"/>
        </w:rPr>
        <w:t>を</w:t>
      </w:r>
      <w:r w:rsidRPr="00D52BF4">
        <w:rPr>
          <w:rFonts w:ascii="BIZ UDゴシック" w:eastAsia="BIZ UDゴシック" w:hAnsi="BIZ UDゴシック"/>
        </w:rPr>
        <w:t>入れる</w:t>
      </w:r>
      <w:r w:rsidRPr="00D52BF4">
        <w:rPr>
          <w:rFonts w:ascii="BIZ UDゴシック" w:eastAsia="BIZ UDゴシック" w:hAnsi="BIZ UDゴシック" w:hint="eastAsia"/>
        </w:rPr>
        <w:t>べきことは</w:t>
      </w:r>
      <w:r w:rsidRPr="00D52BF4">
        <w:rPr>
          <w:rFonts w:ascii="BIZ UDゴシック" w:eastAsia="BIZ UDゴシック" w:hAnsi="BIZ UDゴシック"/>
        </w:rPr>
        <w:t>何</w:t>
      </w:r>
      <w:r w:rsidRPr="00D52BF4">
        <w:rPr>
          <w:rFonts w:ascii="BIZ UDゴシック" w:eastAsia="BIZ UDゴシック" w:hAnsi="BIZ UDゴシック" w:hint="eastAsia"/>
        </w:rPr>
        <w:t>だと</w:t>
      </w:r>
      <w:r w:rsidRPr="00D52BF4">
        <w:rPr>
          <w:rFonts w:ascii="BIZ UDゴシック" w:eastAsia="BIZ UDゴシック" w:hAnsi="BIZ UDゴシック"/>
        </w:rPr>
        <w:t>思います</w:t>
      </w:r>
      <w:r w:rsidRPr="00D52BF4">
        <w:rPr>
          <w:rFonts w:ascii="BIZ UDゴシック" w:eastAsia="BIZ UDゴシック" w:hAnsi="BIZ UDゴシック" w:hint="eastAsia"/>
        </w:rPr>
        <w:t>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は３つまで）</w:t>
      </w:r>
    </w:p>
    <w:p w14:paraId="57E95670" w14:textId="77777777" w:rsidR="00EB1F0A" w:rsidRPr="00D52BF4" w:rsidRDefault="00EB1F0A" w:rsidP="00405CAC">
      <w:pPr>
        <w:pStyle w:val="a5"/>
        <w:ind w:firstLineChars="0" w:firstLine="1"/>
        <w:rPr>
          <w:rFonts w:asciiTheme="minorEastAsia" w:hAnsiTheme="minorEastAsia"/>
        </w:rPr>
      </w:pPr>
    </w:p>
    <w:p w14:paraId="32C2ABD7" w14:textId="3B5BFAC2" w:rsidR="00704286" w:rsidRPr="00D52BF4" w:rsidRDefault="00704286" w:rsidP="00704286">
      <w:pPr>
        <w:pStyle w:val="a5"/>
        <w:ind w:firstLine="220"/>
        <w:rPr>
          <w:rFonts w:asciiTheme="minorEastAsia" w:hAnsiTheme="minorEastAsia"/>
        </w:rPr>
      </w:pPr>
      <w:r w:rsidRPr="00D52BF4">
        <w:rPr>
          <w:rFonts w:asciiTheme="minorEastAsia" w:hAnsiTheme="minorEastAsia" w:hint="eastAsia"/>
        </w:rPr>
        <w:t>共生社会の実現のために力を入れるべきこと</w:t>
      </w:r>
      <w:r w:rsidR="0085282D" w:rsidRPr="00D52BF4">
        <w:rPr>
          <w:rFonts w:asciiTheme="minorEastAsia" w:hAnsiTheme="minorEastAsia" w:hint="eastAsia"/>
        </w:rPr>
        <w:t>は</w:t>
      </w:r>
      <w:r w:rsidRPr="00D52BF4">
        <w:rPr>
          <w:rFonts w:asciiTheme="minorEastAsia" w:hAnsiTheme="minorEastAsia" w:hint="eastAsia"/>
        </w:rPr>
        <w:t>、</w:t>
      </w:r>
      <w:r w:rsidR="0085282D" w:rsidRPr="00D52BF4">
        <w:rPr>
          <w:rFonts w:asciiTheme="minorEastAsia" w:hAnsiTheme="minorEastAsia" w:hint="eastAsia"/>
        </w:rPr>
        <w:t>全体で</w:t>
      </w:r>
      <w:r w:rsidRPr="00D52BF4">
        <w:rPr>
          <w:rFonts w:asciiTheme="minorEastAsia" w:hAnsiTheme="minorEastAsia" w:hint="eastAsia"/>
        </w:rPr>
        <w:t>「学校での障がいに関する教育や情報の提供」が70.2％と最も高く、次いで「通常の学級への受け入れやインクルージョン教育の推進」（46.0％）、「障がい者の一般企業への就労の促進」（42.6％）が４割台となっています。</w:t>
      </w:r>
    </w:p>
    <w:p w14:paraId="5A48A6F6" w14:textId="6E535248" w:rsidR="00553C33" w:rsidRPr="003D6BE4" w:rsidRDefault="00B67F2F" w:rsidP="00F12577">
      <w:pPr>
        <w:pStyle w:val="a5"/>
        <w:ind w:firstLine="220"/>
        <w:rPr>
          <w:rFonts w:asciiTheme="minorEastAsia" w:hAnsiTheme="minorEastAsia"/>
          <w:color w:val="000000" w:themeColor="text1"/>
        </w:rPr>
      </w:pPr>
      <w:r w:rsidRPr="00D52BF4">
        <w:rPr>
          <w:rFonts w:asciiTheme="minorEastAsia" w:hAnsiTheme="minorEastAsia" w:hint="eastAsia"/>
        </w:rPr>
        <w:t>障が</w:t>
      </w:r>
      <w:r w:rsidRPr="003D6BE4">
        <w:rPr>
          <w:rFonts w:asciiTheme="minorEastAsia" w:hAnsiTheme="minorEastAsia" w:hint="eastAsia"/>
          <w:color w:val="000000" w:themeColor="text1"/>
        </w:rPr>
        <w:t>い</w:t>
      </w:r>
      <w:r w:rsidR="00553C33" w:rsidRPr="003D6BE4">
        <w:rPr>
          <w:rFonts w:asciiTheme="minorEastAsia" w:hAnsiTheme="minorEastAsia" w:hint="eastAsia"/>
          <w:color w:val="000000" w:themeColor="text1"/>
        </w:rPr>
        <w:t>種</w:t>
      </w:r>
      <w:r w:rsidR="00704286" w:rsidRPr="003D6BE4">
        <w:rPr>
          <w:rFonts w:asciiTheme="minorEastAsia" w:hAnsiTheme="minorEastAsia" w:hint="eastAsia"/>
          <w:color w:val="000000" w:themeColor="text1"/>
        </w:rPr>
        <w:t>別</w:t>
      </w:r>
      <w:r w:rsidR="00553C33" w:rsidRPr="003D6BE4">
        <w:rPr>
          <w:rFonts w:asciiTheme="minorEastAsia" w:hAnsiTheme="minorEastAsia" w:hint="eastAsia"/>
          <w:color w:val="000000" w:themeColor="text1"/>
        </w:rPr>
        <w:t>で</w:t>
      </w:r>
      <w:r w:rsidR="00704286" w:rsidRPr="003D6BE4">
        <w:rPr>
          <w:rFonts w:asciiTheme="minorEastAsia" w:hAnsiTheme="minorEastAsia" w:hint="eastAsia"/>
          <w:color w:val="000000" w:themeColor="text1"/>
        </w:rPr>
        <w:t>みると、</w:t>
      </w:r>
      <w:r w:rsidR="00F12577" w:rsidRPr="003D6BE4">
        <w:rPr>
          <w:rFonts w:asciiTheme="minorEastAsia" w:hAnsiTheme="minorEastAsia" w:hint="eastAsia"/>
          <w:color w:val="000000" w:themeColor="text1"/>
        </w:rPr>
        <w:t>すべての障がい</w:t>
      </w:r>
      <w:r w:rsidR="003A5A55" w:rsidRPr="003D6BE4">
        <w:rPr>
          <w:rFonts w:asciiTheme="minorEastAsia" w:hAnsiTheme="minorEastAsia" w:hint="eastAsia"/>
          <w:color w:val="000000" w:themeColor="text1"/>
        </w:rPr>
        <w:t>種別</w:t>
      </w:r>
      <w:r w:rsidR="00F12577" w:rsidRPr="003D6BE4">
        <w:rPr>
          <w:rFonts w:asciiTheme="minorEastAsia" w:hAnsiTheme="minorEastAsia" w:hint="eastAsia"/>
          <w:color w:val="000000" w:themeColor="text1"/>
        </w:rPr>
        <w:t>で「学校での障がいに関する教育や情報の提供」が高くなっています。</w:t>
      </w:r>
    </w:p>
    <w:p w14:paraId="2DA5DFB4" w14:textId="4ACA6984" w:rsidR="00C341A6" w:rsidRPr="00D52BF4" w:rsidRDefault="00553C33" w:rsidP="00F12577">
      <w:pPr>
        <w:pStyle w:val="a5"/>
        <w:ind w:firstLine="220"/>
        <w:rPr>
          <w:rFonts w:asciiTheme="minorEastAsia" w:hAnsiTheme="minorEastAsia"/>
        </w:rPr>
      </w:pPr>
      <w:r w:rsidRPr="003D6BE4">
        <w:rPr>
          <w:rFonts w:asciiTheme="minorEastAsia" w:hAnsiTheme="minorEastAsia" w:hint="eastAsia"/>
          <w:color w:val="000000" w:themeColor="text1"/>
        </w:rPr>
        <w:t>障がい種別ごとに比較すると、</w:t>
      </w:r>
      <w:r w:rsidR="00F12577" w:rsidRPr="003D6BE4">
        <w:rPr>
          <w:rFonts w:asciiTheme="minorEastAsia" w:hAnsiTheme="minorEastAsia" w:hint="eastAsia"/>
          <w:color w:val="000000" w:themeColor="text1"/>
        </w:rPr>
        <w:t>発達障がいでは「障がい者の一般企業への就労の促進」が</w:t>
      </w:r>
      <w:r w:rsidR="00704286" w:rsidRPr="003D6BE4">
        <w:rPr>
          <w:rFonts w:asciiTheme="minorEastAsia" w:hAnsiTheme="minorEastAsia" w:hint="eastAsia"/>
          <w:color w:val="000000" w:themeColor="text1"/>
        </w:rPr>
        <w:t>47.1％と</w:t>
      </w:r>
      <w:r w:rsidR="00733BBA" w:rsidRPr="003D6BE4">
        <w:rPr>
          <w:rFonts w:asciiTheme="minorEastAsia" w:hAnsiTheme="minorEastAsia" w:hint="eastAsia"/>
          <w:color w:val="000000" w:themeColor="text1"/>
        </w:rPr>
        <w:t>ほか</w:t>
      </w:r>
      <w:r w:rsidR="00704286" w:rsidRPr="003D6BE4">
        <w:rPr>
          <w:rFonts w:asciiTheme="minorEastAsia" w:hAnsiTheme="minorEastAsia" w:hint="eastAsia"/>
          <w:color w:val="000000" w:themeColor="text1"/>
        </w:rPr>
        <w:t>の</w:t>
      </w:r>
      <w:r w:rsidR="00B67F2F" w:rsidRPr="003D6BE4">
        <w:rPr>
          <w:rFonts w:asciiTheme="minorEastAsia" w:hAnsiTheme="minorEastAsia" w:hint="eastAsia"/>
          <w:color w:val="000000" w:themeColor="text1"/>
        </w:rPr>
        <w:t>障がい</w:t>
      </w:r>
      <w:r w:rsidRPr="003D6BE4">
        <w:rPr>
          <w:rFonts w:asciiTheme="minorEastAsia" w:hAnsiTheme="minorEastAsia" w:hint="eastAsia"/>
          <w:color w:val="000000" w:themeColor="text1"/>
        </w:rPr>
        <w:t>種別</w:t>
      </w:r>
      <w:r w:rsidR="00704286" w:rsidRPr="003D6BE4">
        <w:rPr>
          <w:rFonts w:asciiTheme="minorEastAsia" w:hAnsiTheme="minorEastAsia" w:hint="eastAsia"/>
          <w:color w:val="000000" w:themeColor="text1"/>
        </w:rPr>
        <w:t>よ</w:t>
      </w:r>
      <w:r w:rsidR="00704286" w:rsidRPr="00D52BF4">
        <w:rPr>
          <w:rFonts w:asciiTheme="minorEastAsia" w:hAnsiTheme="minorEastAsia" w:hint="eastAsia"/>
        </w:rPr>
        <w:t>り高くなっています。</w:t>
      </w:r>
    </w:p>
    <w:p w14:paraId="0E87F513" w14:textId="38201B5A" w:rsidR="00C341A6" w:rsidRPr="00D52BF4" w:rsidRDefault="00C341A6" w:rsidP="00405CAC">
      <w:pPr>
        <w:pStyle w:val="a5"/>
        <w:ind w:firstLineChars="0" w:firstLine="1"/>
        <w:rPr>
          <w:rFonts w:asciiTheme="minorEastAsia" w:hAnsiTheme="minorEastAsia"/>
        </w:rPr>
      </w:pPr>
    </w:p>
    <w:p w14:paraId="10D1A402" w14:textId="6EBD2AED" w:rsidR="00C341A6" w:rsidRPr="00D52BF4" w:rsidRDefault="00044AE7" w:rsidP="00405CAC">
      <w:pPr>
        <w:pStyle w:val="a5"/>
        <w:ind w:firstLineChars="0" w:firstLine="1"/>
        <w:rPr>
          <w:rFonts w:asciiTheme="minorEastAsia" w:hAnsiTheme="minorEastAsia"/>
        </w:rPr>
      </w:pPr>
      <w:r w:rsidRPr="00044AE7">
        <w:rPr>
          <w:noProof/>
        </w:rPr>
        <w:drawing>
          <wp:anchor distT="0" distB="0" distL="114300" distR="114300" simplePos="0" relativeHeight="252279808" behindDoc="0" locked="0" layoutInCell="1" allowOverlap="1" wp14:anchorId="27FE7CFC" wp14:editId="352580E0">
            <wp:simplePos x="0" y="0"/>
            <wp:positionH relativeFrom="margin">
              <wp:align>center</wp:align>
            </wp:positionH>
            <wp:positionV relativeFrom="paragraph">
              <wp:posOffset>9879</wp:posOffset>
            </wp:positionV>
            <wp:extent cx="5537160" cy="4995360"/>
            <wp:effectExtent l="0" t="0" r="6985" b="0"/>
            <wp:wrapNone/>
            <wp:docPr id="973" name="図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37160" cy="499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DACDA" w14:textId="7BC36E1E" w:rsidR="00C341A6" w:rsidRPr="00D52BF4" w:rsidRDefault="00C341A6" w:rsidP="00405CAC">
      <w:pPr>
        <w:pStyle w:val="a5"/>
        <w:ind w:firstLineChars="0" w:firstLine="1"/>
        <w:rPr>
          <w:rFonts w:asciiTheme="minorEastAsia" w:hAnsiTheme="minorEastAsia"/>
        </w:rPr>
      </w:pPr>
    </w:p>
    <w:p w14:paraId="372D1604" w14:textId="3BFAD6EE" w:rsidR="00C341A6" w:rsidRPr="00D52BF4" w:rsidRDefault="00C341A6" w:rsidP="00405CAC">
      <w:pPr>
        <w:pStyle w:val="a5"/>
        <w:ind w:firstLineChars="0" w:firstLine="1"/>
        <w:rPr>
          <w:rFonts w:asciiTheme="minorEastAsia" w:hAnsiTheme="minorEastAsia"/>
        </w:rPr>
      </w:pPr>
    </w:p>
    <w:p w14:paraId="57B263BB" w14:textId="0BCD6C3A" w:rsidR="00C341A6" w:rsidRPr="00D52BF4" w:rsidRDefault="00C341A6" w:rsidP="00405CAC">
      <w:pPr>
        <w:pStyle w:val="a5"/>
        <w:ind w:firstLineChars="0" w:firstLine="1"/>
        <w:rPr>
          <w:rFonts w:asciiTheme="minorEastAsia" w:hAnsiTheme="minorEastAsia"/>
        </w:rPr>
      </w:pPr>
    </w:p>
    <w:p w14:paraId="71A8D353" w14:textId="77777777" w:rsidR="00C341A6" w:rsidRPr="00D52BF4" w:rsidRDefault="00C341A6" w:rsidP="00405CAC">
      <w:pPr>
        <w:pStyle w:val="a5"/>
        <w:ind w:firstLineChars="0" w:firstLine="1"/>
        <w:rPr>
          <w:rFonts w:asciiTheme="minorEastAsia" w:hAnsiTheme="minorEastAsia"/>
        </w:rPr>
      </w:pPr>
    </w:p>
    <w:p w14:paraId="74C0018C" w14:textId="77777777" w:rsidR="00C341A6" w:rsidRPr="00D52BF4" w:rsidRDefault="00C341A6" w:rsidP="00405CAC">
      <w:pPr>
        <w:pStyle w:val="a5"/>
        <w:ind w:firstLineChars="0" w:firstLine="1"/>
        <w:rPr>
          <w:rFonts w:asciiTheme="minorEastAsia" w:hAnsiTheme="minorEastAsia"/>
        </w:rPr>
      </w:pPr>
    </w:p>
    <w:p w14:paraId="0508555E" w14:textId="77777777" w:rsidR="00C341A6" w:rsidRPr="00D52BF4" w:rsidRDefault="00C341A6" w:rsidP="00405CAC">
      <w:pPr>
        <w:pStyle w:val="a5"/>
        <w:ind w:firstLineChars="0" w:firstLine="1"/>
        <w:rPr>
          <w:rFonts w:asciiTheme="minorEastAsia" w:hAnsiTheme="minorEastAsia"/>
        </w:rPr>
      </w:pPr>
    </w:p>
    <w:p w14:paraId="2BBFB437" w14:textId="77777777" w:rsidR="00C341A6" w:rsidRPr="00D52BF4" w:rsidRDefault="00C341A6" w:rsidP="00405CAC">
      <w:pPr>
        <w:pStyle w:val="a5"/>
        <w:ind w:firstLineChars="0" w:firstLine="1"/>
        <w:rPr>
          <w:rFonts w:asciiTheme="minorEastAsia" w:hAnsiTheme="minorEastAsia"/>
        </w:rPr>
      </w:pPr>
    </w:p>
    <w:p w14:paraId="74717D3E" w14:textId="77777777" w:rsidR="00C341A6" w:rsidRPr="00D52BF4" w:rsidRDefault="00C341A6" w:rsidP="00405CAC">
      <w:pPr>
        <w:pStyle w:val="a5"/>
        <w:ind w:firstLineChars="0" w:firstLine="1"/>
        <w:rPr>
          <w:rFonts w:asciiTheme="minorEastAsia" w:hAnsiTheme="minorEastAsia"/>
        </w:rPr>
      </w:pPr>
    </w:p>
    <w:p w14:paraId="40DE9681" w14:textId="77777777" w:rsidR="00C341A6" w:rsidRPr="00D52BF4" w:rsidRDefault="00C341A6" w:rsidP="00405CAC">
      <w:pPr>
        <w:pStyle w:val="a5"/>
        <w:ind w:firstLineChars="0" w:firstLine="1"/>
        <w:rPr>
          <w:rFonts w:asciiTheme="minorEastAsia" w:hAnsiTheme="minorEastAsia"/>
        </w:rPr>
      </w:pPr>
    </w:p>
    <w:p w14:paraId="3640AAC1" w14:textId="77777777" w:rsidR="00C341A6" w:rsidRPr="00D52BF4" w:rsidRDefault="00C341A6" w:rsidP="00405CAC">
      <w:pPr>
        <w:pStyle w:val="a5"/>
        <w:ind w:firstLineChars="0" w:firstLine="1"/>
        <w:rPr>
          <w:rFonts w:asciiTheme="minorEastAsia" w:hAnsiTheme="minorEastAsia"/>
        </w:rPr>
      </w:pPr>
    </w:p>
    <w:p w14:paraId="69E38A6C" w14:textId="77777777" w:rsidR="00C341A6" w:rsidRPr="00D52BF4" w:rsidRDefault="00C341A6" w:rsidP="00405CAC">
      <w:pPr>
        <w:pStyle w:val="a5"/>
        <w:ind w:firstLineChars="0" w:firstLine="1"/>
        <w:rPr>
          <w:rFonts w:asciiTheme="minorEastAsia" w:hAnsiTheme="minorEastAsia"/>
        </w:rPr>
      </w:pPr>
    </w:p>
    <w:p w14:paraId="5942490B" w14:textId="77777777" w:rsidR="00C341A6" w:rsidRPr="00D52BF4" w:rsidRDefault="00C341A6" w:rsidP="00405CAC">
      <w:pPr>
        <w:pStyle w:val="a5"/>
        <w:ind w:firstLineChars="0" w:firstLine="1"/>
        <w:rPr>
          <w:rFonts w:asciiTheme="minorEastAsia" w:hAnsiTheme="minorEastAsia"/>
        </w:rPr>
      </w:pPr>
    </w:p>
    <w:p w14:paraId="5EF915D8" w14:textId="77777777" w:rsidR="00C341A6" w:rsidRPr="00D52BF4" w:rsidRDefault="00C341A6" w:rsidP="00405CAC">
      <w:pPr>
        <w:pStyle w:val="a5"/>
        <w:ind w:firstLineChars="0" w:firstLine="1"/>
        <w:rPr>
          <w:rFonts w:asciiTheme="minorEastAsia" w:hAnsiTheme="minorEastAsia"/>
        </w:rPr>
      </w:pPr>
    </w:p>
    <w:p w14:paraId="14C7DA0F" w14:textId="77777777" w:rsidR="00C341A6" w:rsidRPr="00D52BF4" w:rsidRDefault="00C341A6" w:rsidP="00405CAC">
      <w:pPr>
        <w:pStyle w:val="a5"/>
        <w:ind w:firstLineChars="0" w:firstLine="1"/>
        <w:rPr>
          <w:rFonts w:asciiTheme="minorEastAsia" w:hAnsiTheme="minorEastAsia"/>
        </w:rPr>
      </w:pPr>
    </w:p>
    <w:p w14:paraId="52053C14" w14:textId="77777777" w:rsidR="00C341A6" w:rsidRPr="00D52BF4" w:rsidRDefault="00C341A6" w:rsidP="00405CAC">
      <w:pPr>
        <w:pStyle w:val="a5"/>
        <w:ind w:firstLineChars="0" w:firstLine="1"/>
        <w:rPr>
          <w:rFonts w:asciiTheme="minorEastAsia" w:hAnsiTheme="minorEastAsia"/>
        </w:rPr>
      </w:pPr>
    </w:p>
    <w:p w14:paraId="2DDEA1CF" w14:textId="77777777" w:rsidR="00C341A6" w:rsidRPr="00D52BF4" w:rsidRDefault="00C341A6" w:rsidP="00405CAC">
      <w:pPr>
        <w:pStyle w:val="a5"/>
        <w:ind w:firstLineChars="0" w:firstLine="1"/>
        <w:rPr>
          <w:rFonts w:asciiTheme="minorEastAsia" w:hAnsiTheme="minorEastAsia"/>
        </w:rPr>
      </w:pPr>
    </w:p>
    <w:p w14:paraId="50F2542C" w14:textId="77777777" w:rsidR="00C341A6" w:rsidRPr="00D52BF4" w:rsidRDefault="00C341A6" w:rsidP="00405CAC">
      <w:pPr>
        <w:pStyle w:val="a5"/>
        <w:ind w:firstLineChars="0" w:firstLine="1"/>
        <w:rPr>
          <w:rFonts w:asciiTheme="minorEastAsia" w:hAnsiTheme="minorEastAsia"/>
        </w:rPr>
      </w:pPr>
    </w:p>
    <w:p w14:paraId="7B93EAE1" w14:textId="77777777" w:rsidR="00C341A6" w:rsidRPr="00D52BF4" w:rsidRDefault="00C341A6" w:rsidP="00405CAC">
      <w:pPr>
        <w:pStyle w:val="a5"/>
        <w:ind w:firstLineChars="0" w:firstLine="1"/>
        <w:rPr>
          <w:rFonts w:asciiTheme="minorEastAsia" w:hAnsiTheme="minorEastAsia"/>
        </w:rPr>
      </w:pPr>
    </w:p>
    <w:p w14:paraId="74A6C434" w14:textId="77777777" w:rsidR="00C341A6" w:rsidRPr="00D52BF4" w:rsidRDefault="00C341A6" w:rsidP="00405CAC">
      <w:pPr>
        <w:pStyle w:val="a5"/>
        <w:ind w:firstLineChars="0" w:firstLine="1"/>
        <w:rPr>
          <w:rFonts w:asciiTheme="minorEastAsia" w:hAnsiTheme="minorEastAsia"/>
        </w:rPr>
      </w:pPr>
    </w:p>
    <w:p w14:paraId="3CC1F281" w14:textId="6CEE436D" w:rsidR="00C341A6" w:rsidRDefault="00C341A6" w:rsidP="00405CAC">
      <w:pPr>
        <w:pStyle w:val="a5"/>
        <w:ind w:firstLineChars="0" w:firstLine="1"/>
        <w:rPr>
          <w:rFonts w:asciiTheme="minorEastAsia" w:hAnsiTheme="minorEastAsia"/>
        </w:rPr>
      </w:pPr>
    </w:p>
    <w:p w14:paraId="0B9DA157" w14:textId="66A103A1" w:rsidR="002E657A" w:rsidRDefault="002E657A" w:rsidP="00405CAC">
      <w:pPr>
        <w:pStyle w:val="a5"/>
        <w:ind w:firstLineChars="0" w:firstLine="1"/>
        <w:rPr>
          <w:rFonts w:asciiTheme="minorEastAsia" w:hAnsiTheme="minorEastAsia"/>
        </w:rPr>
      </w:pPr>
    </w:p>
    <w:p w14:paraId="4A1528EE" w14:textId="62E5EDC6" w:rsidR="002E657A" w:rsidRDefault="002E657A" w:rsidP="00405CAC">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77812330" w14:textId="77777777" w:rsidR="00C341A6" w:rsidRPr="00D52BF4" w:rsidRDefault="00C341A6" w:rsidP="00405CAC">
      <w:pPr>
        <w:pStyle w:val="a5"/>
        <w:ind w:firstLineChars="0" w:firstLine="1"/>
        <w:rPr>
          <w:rFonts w:asciiTheme="minorEastAsia" w:hAnsiTheme="minorEastAsia"/>
        </w:rPr>
      </w:pPr>
      <w:r w:rsidRPr="00D52BF4">
        <w:rPr>
          <w:rFonts w:asciiTheme="minorEastAsia" w:hAnsiTheme="minorEastAsia"/>
        </w:rPr>
        <w:br w:type="page"/>
      </w:r>
    </w:p>
    <w:p w14:paraId="302FF0F5" w14:textId="77777777" w:rsidR="006E3907" w:rsidRPr="00D52BF4" w:rsidRDefault="006E3907" w:rsidP="006E3907">
      <w:pPr>
        <w:pStyle w:val="ad"/>
        <w:ind w:leftChars="0" w:left="480" w:hanging="480"/>
        <w:outlineLvl w:val="2"/>
      </w:pPr>
      <w:bookmarkStart w:id="142" w:name="_Toc131018112"/>
      <w:r w:rsidRPr="00D52BF4">
        <w:rPr>
          <w:noProof/>
          <w:sz w:val="24"/>
        </w:rPr>
        <w:t>（６）</w:t>
      </w:r>
      <w:r w:rsidR="000D71E7" w:rsidRPr="00D52BF4">
        <w:rPr>
          <w:noProof/>
          <w:sz w:val="24"/>
        </w:rPr>
        <w:t>「</w:t>
      </w:r>
      <w:r w:rsidRPr="00D52BF4">
        <w:rPr>
          <w:rFonts w:hint="eastAsia"/>
          <w:noProof/>
          <w:sz w:val="24"/>
        </w:rPr>
        <w:t>成年後見制度</w:t>
      </w:r>
      <w:r w:rsidR="000D71E7" w:rsidRPr="00D52BF4">
        <w:rPr>
          <w:rFonts w:hint="eastAsia"/>
          <w:noProof/>
          <w:sz w:val="24"/>
        </w:rPr>
        <w:t>」</w:t>
      </w:r>
      <w:r w:rsidRPr="00D52BF4">
        <w:rPr>
          <w:rFonts w:hint="eastAsia"/>
          <w:noProof/>
          <w:sz w:val="24"/>
        </w:rPr>
        <w:t>の認知度</w:t>
      </w:r>
      <w:bookmarkEnd w:id="142"/>
    </w:p>
    <w:p w14:paraId="3A3BBF0C"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52　</w:t>
      </w:r>
      <w:r w:rsidRPr="00D52BF4">
        <w:rPr>
          <w:rFonts w:ascii="BIZ UDゴシック" w:eastAsia="BIZ UDゴシック" w:hAnsi="BIZ UDゴシック"/>
        </w:rPr>
        <w:t>成年後見制度</w:t>
      </w:r>
      <w:r w:rsidRPr="00D52BF4">
        <w:rPr>
          <w:rFonts w:ascii="BIZ UDゴシック" w:eastAsia="BIZ UDゴシック" w:hAnsi="BIZ UDゴシック" w:hint="eastAsia"/>
        </w:rPr>
        <w:t>とは、</w:t>
      </w:r>
      <w:r w:rsidRPr="00D52BF4">
        <w:rPr>
          <w:rFonts w:ascii="BIZ UDゴシック" w:eastAsia="BIZ UDゴシック" w:hAnsi="BIZ UDゴシック"/>
        </w:rPr>
        <w:t>認知症</w:t>
      </w:r>
      <w:r w:rsidRPr="00D52BF4">
        <w:rPr>
          <w:rFonts w:ascii="BIZ UDゴシック" w:eastAsia="BIZ UDゴシック" w:hAnsi="BIZ UDゴシック" w:hint="eastAsia"/>
        </w:rPr>
        <w:t>や</w:t>
      </w:r>
      <w:r w:rsidRPr="00D52BF4">
        <w:rPr>
          <w:rFonts w:ascii="BIZ UDゴシック" w:eastAsia="BIZ UDゴシック" w:hAnsi="BIZ UDゴシック"/>
        </w:rPr>
        <w:t>知的障</w:t>
      </w:r>
      <w:r w:rsidRPr="00D52BF4">
        <w:rPr>
          <w:rFonts w:ascii="BIZ UDゴシック" w:eastAsia="BIZ UDゴシック" w:hAnsi="BIZ UDゴシック" w:hint="eastAsia"/>
        </w:rPr>
        <w:t>がい、</w:t>
      </w:r>
      <w:r w:rsidRPr="00D52BF4">
        <w:rPr>
          <w:rFonts w:ascii="BIZ UDゴシック" w:eastAsia="BIZ UDゴシック" w:hAnsi="BIZ UDゴシック"/>
        </w:rPr>
        <w:t>精神障</w:t>
      </w:r>
      <w:r w:rsidRPr="00D52BF4">
        <w:rPr>
          <w:rFonts w:ascii="BIZ UDゴシック" w:eastAsia="BIZ UDゴシック" w:hAnsi="BIZ UDゴシック" w:hint="eastAsia"/>
        </w:rPr>
        <w:t>がいなどの</w:t>
      </w:r>
      <w:r w:rsidRPr="00D52BF4">
        <w:rPr>
          <w:rFonts w:ascii="BIZ UDゴシック" w:eastAsia="BIZ UDゴシック" w:hAnsi="BIZ UDゴシック"/>
        </w:rPr>
        <w:t>理由</w:t>
      </w:r>
      <w:r w:rsidRPr="00D52BF4">
        <w:rPr>
          <w:rFonts w:ascii="BIZ UDゴシック" w:eastAsia="BIZ UDゴシック" w:hAnsi="BIZ UDゴシック" w:hint="eastAsia"/>
        </w:rPr>
        <w:t>により、</w:t>
      </w:r>
      <w:r w:rsidRPr="00D52BF4">
        <w:rPr>
          <w:rFonts w:ascii="BIZ UDゴシック" w:eastAsia="BIZ UDゴシック" w:hAnsi="BIZ UDゴシック"/>
        </w:rPr>
        <w:t>判断能力</w:t>
      </w:r>
      <w:r w:rsidRPr="00D52BF4">
        <w:rPr>
          <w:rFonts w:ascii="BIZ UDゴシック" w:eastAsia="BIZ UDゴシック" w:hAnsi="BIZ UDゴシック" w:hint="eastAsia"/>
        </w:rPr>
        <w:t>が</w:t>
      </w:r>
      <w:r w:rsidRPr="00D52BF4">
        <w:rPr>
          <w:rFonts w:ascii="BIZ UDゴシック" w:eastAsia="BIZ UDゴシック" w:hAnsi="BIZ UDゴシック"/>
        </w:rPr>
        <w:t>十分</w:t>
      </w:r>
      <w:r w:rsidRPr="00D52BF4">
        <w:rPr>
          <w:rFonts w:ascii="BIZ UDゴシック" w:eastAsia="BIZ UDゴシック" w:hAnsi="BIZ UDゴシック" w:hint="eastAsia"/>
        </w:rPr>
        <w:t>でない</w:t>
      </w:r>
      <w:r w:rsidRPr="00D52BF4">
        <w:rPr>
          <w:rFonts w:ascii="BIZ UDゴシック" w:eastAsia="BIZ UDゴシック" w:hAnsi="BIZ UDゴシック"/>
        </w:rPr>
        <w:t>方</w:t>
      </w:r>
      <w:r w:rsidRPr="00D52BF4">
        <w:rPr>
          <w:rFonts w:ascii="BIZ UDゴシック" w:eastAsia="BIZ UDゴシック" w:hAnsi="BIZ UDゴシック" w:hint="eastAsia"/>
        </w:rPr>
        <w:t>の</w:t>
      </w:r>
      <w:r w:rsidRPr="00D52BF4">
        <w:rPr>
          <w:rFonts w:ascii="BIZ UDゴシック" w:eastAsia="BIZ UDゴシック" w:hAnsi="BIZ UDゴシック"/>
        </w:rPr>
        <w:t>財産</w:t>
      </w:r>
      <w:r w:rsidRPr="00D52BF4">
        <w:rPr>
          <w:rFonts w:ascii="BIZ UDゴシック" w:eastAsia="BIZ UDゴシック" w:hAnsi="BIZ UDゴシック" w:hint="eastAsia"/>
        </w:rPr>
        <w:t>などの</w:t>
      </w:r>
      <w:r w:rsidRPr="00D52BF4">
        <w:rPr>
          <w:rFonts w:ascii="BIZ UDゴシック" w:eastAsia="BIZ UDゴシック" w:hAnsi="BIZ UDゴシック"/>
        </w:rPr>
        <w:t>権利</w:t>
      </w:r>
      <w:r w:rsidRPr="00D52BF4">
        <w:rPr>
          <w:rFonts w:ascii="BIZ UDゴシック" w:eastAsia="BIZ UDゴシック" w:hAnsi="BIZ UDゴシック" w:hint="eastAsia"/>
        </w:rPr>
        <w:t>を</w:t>
      </w:r>
      <w:r w:rsidRPr="00D52BF4">
        <w:rPr>
          <w:rFonts w:ascii="BIZ UDゴシック" w:eastAsia="BIZ UDゴシック" w:hAnsi="BIZ UDゴシック"/>
        </w:rPr>
        <w:t>守る制度</w:t>
      </w:r>
      <w:r w:rsidRPr="00D52BF4">
        <w:rPr>
          <w:rFonts w:ascii="BIZ UDゴシック" w:eastAsia="BIZ UDゴシック" w:hAnsi="BIZ UDゴシック" w:hint="eastAsia"/>
        </w:rPr>
        <w:t>です。あなたは、</w:t>
      </w:r>
      <w:r w:rsidRPr="00D52BF4">
        <w:rPr>
          <w:rFonts w:ascii="BIZ UDゴシック" w:eastAsia="BIZ UDゴシック" w:hAnsi="BIZ UDゴシック"/>
        </w:rPr>
        <w:t>成年後見制度</w:t>
      </w:r>
      <w:r w:rsidRPr="00D52BF4">
        <w:rPr>
          <w:rFonts w:ascii="BIZ UDゴシック" w:eastAsia="BIZ UDゴシック" w:hAnsi="BIZ UDゴシック" w:hint="eastAsia"/>
        </w:rPr>
        <w:t>について</w:t>
      </w:r>
      <w:r w:rsidRPr="00D52BF4">
        <w:rPr>
          <w:rFonts w:ascii="BIZ UDゴシック" w:eastAsia="BIZ UDゴシック" w:hAnsi="BIZ UDゴシック"/>
        </w:rPr>
        <w:t>知って</w:t>
      </w:r>
      <w:r w:rsidRPr="00D52BF4">
        <w:rPr>
          <w:rFonts w:ascii="BIZ UDゴシック" w:eastAsia="BIZ UDゴシック" w:hAnsi="BIZ UDゴシック" w:hint="eastAsia"/>
        </w:rPr>
        <w:t>いますか。（</w:t>
      </w:r>
      <w:r w:rsidRPr="00D52BF4">
        <w:rPr>
          <w:rFonts w:ascii="BIZ UDゴシック" w:eastAsia="BIZ UDゴシック" w:hAnsi="BIZ UDゴシック" w:cs="Microsoft JhengHei"/>
          <w:spacing w:val="-8"/>
          <w:kern w:val="0"/>
        </w:rPr>
        <w:t>○</w:t>
      </w:r>
      <w:r w:rsidRPr="00D52BF4">
        <w:rPr>
          <w:rFonts w:ascii="BIZ UDゴシック" w:eastAsia="BIZ UDゴシック" w:hAnsi="BIZ UDゴシック" w:hint="eastAsia"/>
        </w:rPr>
        <w:t>は</w:t>
      </w:r>
      <w:r w:rsidRPr="00D52BF4">
        <w:rPr>
          <w:rFonts w:ascii="BIZ UDゴシック" w:eastAsia="BIZ UDゴシック" w:hAnsi="BIZ UDゴシック"/>
        </w:rPr>
        <w:t>１つ</w:t>
      </w:r>
      <w:r w:rsidRPr="00D52BF4">
        <w:rPr>
          <w:rFonts w:ascii="BIZ UDゴシック" w:eastAsia="BIZ UDゴシック" w:hAnsi="BIZ UDゴシック" w:hint="eastAsia"/>
        </w:rPr>
        <w:t>）</w:t>
      </w:r>
    </w:p>
    <w:p w14:paraId="211CF33F" w14:textId="77777777" w:rsidR="00EB1F0A" w:rsidRPr="00D52BF4" w:rsidRDefault="00EB1F0A" w:rsidP="00405CAC">
      <w:pPr>
        <w:pStyle w:val="a5"/>
        <w:ind w:firstLineChars="0" w:firstLine="1"/>
        <w:rPr>
          <w:rFonts w:asciiTheme="minorEastAsia" w:hAnsiTheme="minorEastAsia"/>
        </w:rPr>
      </w:pPr>
    </w:p>
    <w:p w14:paraId="5F1D2CBA" w14:textId="523EBDBA" w:rsidR="00960E6F" w:rsidRPr="003D6BE4" w:rsidRDefault="00960E6F" w:rsidP="00960E6F">
      <w:pPr>
        <w:pStyle w:val="a5"/>
        <w:ind w:firstLine="220"/>
        <w:rPr>
          <w:rFonts w:asciiTheme="minorEastAsia" w:hAnsiTheme="minorEastAsia"/>
          <w:color w:val="000000" w:themeColor="text1"/>
        </w:rPr>
      </w:pPr>
      <w:r w:rsidRPr="00D52BF4">
        <w:rPr>
          <w:rFonts w:asciiTheme="minorEastAsia" w:hAnsiTheme="minorEastAsia" w:hint="eastAsia"/>
        </w:rPr>
        <w:t>成年後見制度</w:t>
      </w:r>
      <w:r w:rsidR="0085282D" w:rsidRPr="00D52BF4">
        <w:rPr>
          <w:rFonts w:asciiTheme="minorEastAsia" w:hAnsiTheme="minorEastAsia" w:hint="eastAsia"/>
        </w:rPr>
        <w:t>の認知度は、全体で</w:t>
      </w:r>
      <w:r w:rsidRPr="00D52BF4">
        <w:rPr>
          <w:rFonts w:asciiTheme="minorEastAsia" w:hAnsiTheme="minorEastAsia" w:hint="eastAsia"/>
        </w:rPr>
        <w:t>「名前を聞いたことはあるが、内容は知らない」</w:t>
      </w:r>
      <w:r w:rsidR="00F12577" w:rsidRPr="00D52BF4">
        <w:rPr>
          <w:rFonts w:asciiTheme="minorEastAsia" w:hAnsiTheme="minorEastAsia" w:hint="eastAsia"/>
        </w:rPr>
        <w:t>が</w:t>
      </w:r>
      <w:r w:rsidRPr="00D52BF4">
        <w:rPr>
          <w:rFonts w:asciiTheme="minorEastAsia" w:hAnsiTheme="minorEastAsia" w:hint="eastAsia"/>
        </w:rPr>
        <w:t>40.1％と</w:t>
      </w:r>
      <w:r w:rsidR="00F12577" w:rsidRPr="00D52BF4">
        <w:rPr>
          <w:rFonts w:asciiTheme="minorEastAsia" w:hAnsiTheme="minorEastAsia" w:hint="eastAsia"/>
        </w:rPr>
        <w:t>最も高く</w:t>
      </w:r>
      <w:r w:rsidR="00D24867" w:rsidRPr="003D6BE4">
        <w:rPr>
          <w:rFonts w:asciiTheme="minorEastAsia" w:hAnsiTheme="minorEastAsia" w:hint="eastAsia"/>
          <w:color w:val="000000" w:themeColor="text1"/>
        </w:rPr>
        <w:t>、</w:t>
      </w:r>
      <w:r w:rsidR="00F12577" w:rsidRPr="003D6BE4">
        <w:rPr>
          <w:rFonts w:asciiTheme="minorEastAsia" w:hAnsiTheme="minorEastAsia" w:hint="eastAsia"/>
          <w:color w:val="000000" w:themeColor="text1"/>
        </w:rPr>
        <w:t>次いで</w:t>
      </w:r>
      <w:r w:rsidRPr="003D6BE4">
        <w:rPr>
          <w:rFonts w:asciiTheme="minorEastAsia" w:hAnsiTheme="minorEastAsia" w:hint="eastAsia"/>
          <w:color w:val="000000" w:themeColor="text1"/>
        </w:rPr>
        <w:t>「名前も内容も知らない」は30.6％</w:t>
      </w:r>
      <w:r w:rsidR="00F12577" w:rsidRPr="003D6BE4">
        <w:rPr>
          <w:rFonts w:asciiTheme="minorEastAsia" w:hAnsiTheme="minorEastAsia" w:hint="eastAsia"/>
          <w:color w:val="000000" w:themeColor="text1"/>
        </w:rPr>
        <w:t>、「名前も内容も知っている」は25.6％</w:t>
      </w:r>
      <w:r w:rsidRPr="003D6BE4">
        <w:rPr>
          <w:rFonts w:asciiTheme="minorEastAsia" w:hAnsiTheme="minorEastAsia" w:hint="eastAsia"/>
          <w:color w:val="000000" w:themeColor="text1"/>
        </w:rPr>
        <w:t>となっています。</w:t>
      </w:r>
    </w:p>
    <w:p w14:paraId="6EAC8117" w14:textId="4AF4CD08" w:rsidR="00C341A6" w:rsidRPr="00D52BF4" w:rsidRDefault="00B67F2F" w:rsidP="00960E6F">
      <w:pPr>
        <w:pStyle w:val="a5"/>
        <w:ind w:firstLine="220"/>
        <w:rPr>
          <w:rFonts w:asciiTheme="minorEastAsia" w:hAnsiTheme="minorEastAsia"/>
        </w:rPr>
      </w:pPr>
      <w:r w:rsidRPr="003D6BE4">
        <w:rPr>
          <w:rFonts w:asciiTheme="minorEastAsia" w:hAnsiTheme="minorEastAsia" w:hint="eastAsia"/>
          <w:color w:val="000000" w:themeColor="text1"/>
        </w:rPr>
        <w:t>障がい</w:t>
      </w:r>
      <w:r w:rsidR="00553C33" w:rsidRPr="003D6BE4">
        <w:rPr>
          <w:rFonts w:asciiTheme="minorEastAsia" w:hAnsiTheme="minorEastAsia" w:hint="eastAsia"/>
          <w:color w:val="000000" w:themeColor="text1"/>
        </w:rPr>
        <w:t>種</w:t>
      </w:r>
      <w:r w:rsidR="00960E6F" w:rsidRPr="003D6BE4">
        <w:rPr>
          <w:rFonts w:asciiTheme="minorEastAsia" w:hAnsiTheme="minorEastAsia" w:hint="eastAsia"/>
          <w:color w:val="000000" w:themeColor="text1"/>
        </w:rPr>
        <w:t>別</w:t>
      </w:r>
      <w:r w:rsidR="00553C33" w:rsidRPr="003D6BE4">
        <w:rPr>
          <w:rFonts w:asciiTheme="minorEastAsia" w:hAnsiTheme="minorEastAsia" w:hint="eastAsia"/>
          <w:color w:val="000000" w:themeColor="text1"/>
        </w:rPr>
        <w:t>ごと</w:t>
      </w:r>
      <w:r w:rsidR="00960E6F" w:rsidRPr="003D6BE4">
        <w:rPr>
          <w:rFonts w:asciiTheme="minorEastAsia" w:hAnsiTheme="minorEastAsia" w:hint="eastAsia"/>
          <w:color w:val="000000" w:themeColor="text1"/>
        </w:rPr>
        <w:t>に</w:t>
      </w:r>
      <w:r w:rsidR="00BF137C" w:rsidRPr="003D6BE4">
        <w:rPr>
          <w:rFonts w:asciiTheme="minorEastAsia" w:hAnsiTheme="minorEastAsia" w:hint="eastAsia"/>
          <w:color w:val="000000" w:themeColor="text1"/>
        </w:rPr>
        <w:t>全体と比較す</w:t>
      </w:r>
      <w:r w:rsidR="00960E6F" w:rsidRPr="00D52BF4">
        <w:rPr>
          <w:rFonts w:asciiTheme="minorEastAsia" w:hAnsiTheme="minorEastAsia" w:hint="eastAsia"/>
        </w:rPr>
        <w:t>ると、知的障がい</w:t>
      </w:r>
      <w:r w:rsidR="00F12577" w:rsidRPr="00D52BF4">
        <w:rPr>
          <w:rFonts w:asciiTheme="minorEastAsia" w:hAnsiTheme="minorEastAsia" w:hint="eastAsia"/>
        </w:rPr>
        <w:t>では「名前も内容も知っている」</w:t>
      </w:r>
      <w:r w:rsidR="00960E6F" w:rsidRPr="00D52BF4">
        <w:rPr>
          <w:rFonts w:asciiTheme="minorEastAsia" w:hAnsiTheme="minorEastAsia" w:hint="eastAsia"/>
        </w:rPr>
        <w:t>が28.9％とやや高くなっています。</w:t>
      </w:r>
    </w:p>
    <w:p w14:paraId="6AE13AF3" w14:textId="1B688A26" w:rsidR="00C341A6" w:rsidRPr="00D52BF4" w:rsidRDefault="00C341A6" w:rsidP="00405CAC">
      <w:pPr>
        <w:pStyle w:val="a5"/>
        <w:ind w:firstLineChars="0" w:firstLine="1"/>
        <w:rPr>
          <w:rFonts w:asciiTheme="minorEastAsia" w:hAnsiTheme="minorEastAsia"/>
        </w:rPr>
      </w:pPr>
    </w:p>
    <w:p w14:paraId="5D9F762F" w14:textId="0A2D5CBF" w:rsidR="00C341A6" w:rsidRPr="00D52BF4" w:rsidRDefault="00F12577"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36768" behindDoc="0" locked="0" layoutInCell="1" allowOverlap="1" wp14:anchorId="094BCED3" wp14:editId="7ACDF028">
                <wp:simplePos x="0" y="0"/>
                <wp:positionH relativeFrom="column">
                  <wp:posOffset>-635030</wp:posOffset>
                </wp:positionH>
                <wp:positionV relativeFrom="paragraph">
                  <wp:posOffset>323791</wp:posOffset>
                </wp:positionV>
                <wp:extent cx="7018655" cy="4408805"/>
                <wp:effectExtent l="0" t="0" r="0" b="0"/>
                <wp:wrapNone/>
                <wp:docPr id="262" name="グループ化 262"/>
                <wp:cNvGraphicFramePr/>
                <a:graphic xmlns:a="http://schemas.openxmlformats.org/drawingml/2006/main">
                  <a:graphicData uri="http://schemas.microsoft.com/office/word/2010/wordprocessingGroup">
                    <wpg:wgp>
                      <wpg:cNvGrpSpPr/>
                      <wpg:grpSpPr>
                        <a:xfrm>
                          <a:off x="0" y="0"/>
                          <a:ext cx="7018655" cy="4408805"/>
                          <a:chOff x="0" y="0"/>
                          <a:chExt cx="7018655" cy="4408805"/>
                        </a:xfrm>
                      </wpg:grpSpPr>
                      <pic:pic xmlns:pic="http://schemas.openxmlformats.org/drawingml/2006/picture">
                        <pic:nvPicPr>
                          <pic:cNvPr id="119" name="図 119"/>
                          <pic:cNvPicPr>
                            <a:picLocks noChangeAspect="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018655" cy="4408805"/>
                          </a:xfrm>
                          <a:prstGeom prst="rect">
                            <a:avLst/>
                          </a:prstGeom>
                          <a:noFill/>
                          <a:ln>
                            <a:noFill/>
                          </a:ln>
                        </pic:spPr>
                      </pic:pic>
                      <wpg:grpSp>
                        <wpg:cNvPr id="1278" name="グループ化 1278"/>
                        <wpg:cNvGrpSpPr/>
                        <wpg:grpSpPr>
                          <a:xfrm>
                            <a:off x="2764466" y="0"/>
                            <a:ext cx="3216275" cy="133350"/>
                            <a:chOff x="0" y="0"/>
                            <a:chExt cx="3216878" cy="133350"/>
                          </a:xfrm>
                        </wpg:grpSpPr>
                        <wps:wsp>
                          <wps:cNvPr id="1279"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80"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81"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82"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59DF7531" id="グループ化 262" o:spid="_x0000_s1026" style="position:absolute;left:0;text-align:left;margin-left:-50pt;margin-top:25.5pt;width:552.65pt;height:347.15pt;z-index:251936768" coordsize="70186,440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">
                <v:shape id="図 119" o:spid="_x0000_s1027" type="#_x0000_t75" style="position:absolute;width:70186;height:4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gRQvDAAAA3AAAAA8AAABkcnMvZG93bnJldi54bWxET0trAjEQvhf8D2EEbzWrB2lXo/hooVB6&#10;qIrgbdyMm8XNZEni7vbfN4WCt/n4nrNY9bYWLflQOVYwGWcgiAunKy4VHA/vzy8gQkTWWDsmBT8U&#10;YLUcPC0w167jb2r3sRQphEOOCkyMTS5lKAxZDGPXECfu6rzFmKAvpfbYpXBby2mWzaTFilODwYa2&#10;horb/m4VbD7dsW3vppvu3vR5Y08ev+RFqdGwX89BROrjQ/zv/tBp/uQV/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BFC8MAAADcAAAADwAAAAAAAAAAAAAAAACf&#10;AgAAZHJzL2Rvd25yZXYueG1sUEsFBgAAAAAEAAQA9wAAAI8DAAAAAA==&#10;">
                  <v:imagedata r:id="rId192" o:title=""/>
                  <v:path arrowok="t"/>
                </v:shape>
                <v:group id="グループ化 1278" o:spid="_x0000_s1028" style="position:absolute;left:27644;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eQL8A&#10;AADdAAAADwAAAGRycy9kb3ducmV2LnhtbERPy6rCMBDdX/AfwghuLppeFz6qUeSC4tYXbodmbIvN&#10;pCSxVr/eCIK7OZznzJetqURDzpeWFfwNEhDEmdUl5wqOh3V/AsIHZI2VZVLwIA/LRednjqm2d95R&#10;sw+5iCHsU1RQhFCnUvqsIIN+YGviyF2sMxgidLnUDu8x3FRymCQjabDk2FBgTf8FZdf9zSg46caW&#10;2e/hXPvgntd8sza8rZTqddvVDESgNnzFH/dWx/nD8RTe38QT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F5AvwAAAN0AAAAPAAAAAAAAAAAAAAAAAJgCAABkcnMvZG93bnJl&#10;di54bWxQSwUGAAAAAAQABAD1AAAAhAM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1v8gA&#10;AADdAAAADwAAAGRycy9kb3ducmV2LnhtbESPQWvCQBCF74X+h2UKvYhuqlIlukopFKzUQ1XwOman&#10;SWh2NmS3Seqvdw6Ctxnem/e+Wa57V6mWmlB6NvAySkARZ96WnBs4Hj6Gc1AhIlusPJOBfwqwXj0+&#10;LDG1vuNvavcxVxLCIUUDRYx1qnXICnIYRr4mFu3HNw6jrE2ubYOdhLtKj5PkVTssWRoKrOm9oOx3&#10;/+cM6Olh1w4m21MXJ1+XabubfW4GZ2Oen/q3BahIfbybb9cbK/jjufDLNzKCXl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W/yAAAAN0AAAAPAAAAAAAAAAAAAAAAAJgCAABk&#10;cnMvZG93bnJldi54bWxQSwUGAAAAAAQABAD1AAAAjQ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vZMIA&#10;AADdAAAADwAAAGRycy9kb3ducmV2LnhtbERPTWsCMRC9C/0PYQq9aXY9FNkaRYTWXl2t0Ns0mW7W&#10;3UyWJOr235tCobd5vM9ZrkfXiyuF2HpWUM4KEMTam5YbBcfD63QBIiZkg71nUvBDEdarh8kSK+Nv&#10;vKdrnRqRQzhWqMCmNFRSRm3JYZz5gThz3z44TBmGRpqAtxzuejkvimfpsOXcYHGgrSXd1RenQH/2&#10;p3LbnY/7Xfdh3zR+1dgGpZ4ex80LiERj+hf/ud9Nnj9flPD7TT5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O9kwgAAAN0AAAAPAAAAAAAAAAAAAAAAAJgCAABkcnMvZG93&#10;bnJldi54bWxQSwUGAAAAAAQABAD1AAAAhwM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P4MQA&#10;AADdAAAADwAAAGRycy9kb3ducmV2LnhtbESPQWvCQBCF74L/YZlCb7pJJBJSVylCwYuHRhG8Ddlp&#10;EszOht3VpP++WxC8zfDe++bNZjeZXjzI+c6ygnSZgCCure64UXA+fS0KED4ga+wtk4Jf8rDbzmcb&#10;LLUd+ZseVWhEhLAvUUEbwlBK6euWDPqlHYij9mOdwRBX10jtcIxw08ssSdbSYMfxQosD7Vuqb9Xd&#10;RErOt/15LFaXY5ofqBpzTt1Vqfe36fMDRKApvMzP9EHH+lmRwf83c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z+DEAAAA3QAAAA8AAAAAAAAAAAAAAAAAmAIAAGRycy9k&#10;b3ducmV2LnhtbFBLBQYAAAAABAAEAPUAAACJAwAAAAA=&#10;" strokeweight="0">
                    <v:textbox inset="5.85pt,.7pt,5.85pt,.7pt"/>
                  </v:rect>
                </v:group>
              </v:group>
            </w:pict>
          </mc:Fallback>
        </mc:AlternateContent>
      </w:r>
    </w:p>
    <w:p w14:paraId="4985D74B" w14:textId="354C8DC6" w:rsidR="00C341A6" w:rsidRPr="00D52BF4" w:rsidRDefault="00C341A6" w:rsidP="00405CAC">
      <w:pPr>
        <w:pStyle w:val="a5"/>
        <w:ind w:firstLineChars="0" w:firstLine="1"/>
        <w:rPr>
          <w:rFonts w:asciiTheme="minorEastAsia" w:hAnsiTheme="minorEastAsia"/>
        </w:rPr>
      </w:pPr>
    </w:p>
    <w:p w14:paraId="2EA13981" w14:textId="14B48CBE" w:rsidR="00C341A6" w:rsidRPr="00D52BF4" w:rsidRDefault="00C341A6" w:rsidP="00405CAC">
      <w:pPr>
        <w:pStyle w:val="a5"/>
        <w:ind w:firstLineChars="0" w:firstLine="1"/>
        <w:rPr>
          <w:rFonts w:asciiTheme="minorEastAsia" w:hAnsiTheme="minorEastAsia"/>
        </w:rPr>
      </w:pPr>
    </w:p>
    <w:p w14:paraId="7A27DADC" w14:textId="77777777" w:rsidR="00C341A6" w:rsidRPr="00D52BF4" w:rsidRDefault="00C341A6" w:rsidP="00405CAC">
      <w:pPr>
        <w:pStyle w:val="a5"/>
        <w:ind w:firstLineChars="0" w:firstLine="1"/>
        <w:rPr>
          <w:rFonts w:asciiTheme="minorEastAsia" w:hAnsiTheme="minorEastAsia"/>
        </w:rPr>
      </w:pPr>
    </w:p>
    <w:p w14:paraId="66041152" w14:textId="77777777" w:rsidR="00C341A6" w:rsidRPr="00D52BF4" w:rsidRDefault="00C341A6" w:rsidP="00405CAC">
      <w:pPr>
        <w:pStyle w:val="a5"/>
        <w:ind w:firstLineChars="0" w:firstLine="1"/>
        <w:rPr>
          <w:rFonts w:asciiTheme="minorEastAsia" w:hAnsiTheme="minorEastAsia"/>
        </w:rPr>
      </w:pPr>
    </w:p>
    <w:p w14:paraId="45196A1B" w14:textId="77777777" w:rsidR="00C341A6" w:rsidRPr="00D52BF4" w:rsidRDefault="00C341A6" w:rsidP="00405CAC">
      <w:pPr>
        <w:pStyle w:val="a5"/>
        <w:ind w:firstLineChars="0" w:firstLine="1"/>
        <w:rPr>
          <w:rFonts w:asciiTheme="minorEastAsia" w:hAnsiTheme="minorEastAsia"/>
        </w:rPr>
      </w:pPr>
    </w:p>
    <w:p w14:paraId="7B085630" w14:textId="77777777" w:rsidR="00C341A6" w:rsidRPr="00D52BF4" w:rsidRDefault="00C341A6" w:rsidP="00405CAC">
      <w:pPr>
        <w:pStyle w:val="a5"/>
        <w:ind w:firstLineChars="0" w:firstLine="1"/>
        <w:rPr>
          <w:rFonts w:asciiTheme="minorEastAsia" w:hAnsiTheme="minorEastAsia"/>
        </w:rPr>
      </w:pPr>
    </w:p>
    <w:p w14:paraId="09DF5B1D" w14:textId="77777777" w:rsidR="00C341A6" w:rsidRPr="00D52BF4" w:rsidRDefault="00C341A6" w:rsidP="00405CAC">
      <w:pPr>
        <w:pStyle w:val="a5"/>
        <w:ind w:firstLineChars="0" w:firstLine="1"/>
        <w:rPr>
          <w:rFonts w:asciiTheme="minorEastAsia" w:hAnsiTheme="minorEastAsia"/>
        </w:rPr>
      </w:pPr>
    </w:p>
    <w:p w14:paraId="58B71BC2" w14:textId="77777777" w:rsidR="00C341A6" w:rsidRPr="00D52BF4" w:rsidRDefault="00C341A6" w:rsidP="00405CAC">
      <w:pPr>
        <w:pStyle w:val="a5"/>
        <w:ind w:firstLineChars="0" w:firstLine="1"/>
        <w:rPr>
          <w:rFonts w:asciiTheme="minorEastAsia" w:hAnsiTheme="minorEastAsia"/>
        </w:rPr>
      </w:pPr>
    </w:p>
    <w:p w14:paraId="03B0D279" w14:textId="77777777" w:rsidR="00C341A6" w:rsidRPr="00D52BF4" w:rsidRDefault="00C341A6" w:rsidP="00405CAC">
      <w:pPr>
        <w:pStyle w:val="a5"/>
        <w:ind w:firstLineChars="0" w:firstLine="1"/>
        <w:rPr>
          <w:rFonts w:asciiTheme="minorEastAsia" w:hAnsiTheme="minorEastAsia"/>
        </w:rPr>
      </w:pPr>
    </w:p>
    <w:p w14:paraId="31871C23" w14:textId="77777777" w:rsidR="00C341A6" w:rsidRPr="00D52BF4" w:rsidRDefault="00C341A6" w:rsidP="00405CAC">
      <w:pPr>
        <w:pStyle w:val="a5"/>
        <w:ind w:firstLineChars="0" w:firstLine="1"/>
        <w:rPr>
          <w:rFonts w:asciiTheme="minorEastAsia" w:hAnsiTheme="minorEastAsia"/>
        </w:rPr>
      </w:pPr>
    </w:p>
    <w:p w14:paraId="274F3CB0" w14:textId="77777777" w:rsidR="00C341A6" w:rsidRPr="00D52BF4" w:rsidRDefault="00C341A6" w:rsidP="00405CAC">
      <w:pPr>
        <w:pStyle w:val="a5"/>
        <w:ind w:firstLineChars="0" w:firstLine="1"/>
        <w:rPr>
          <w:rFonts w:asciiTheme="minorEastAsia" w:hAnsiTheme="minorEastAsia"/>
        </w:rPr>
      </w:pPr>
    </w:p>
    <w:p w14:paraId="25D7FAD7" w14:textId="77777777" w:rsidR="00C341A6" w:rsidRPr="00D52BF4" w:rsidRDefault="00C341A6" w:rsidP="00405CAC">
      <w:pPr>
        <w:pStyle w:val="a5"/>
        <w:ind w:firstLineChars="0" w:firstLine="1"/>
        <w:rPr>
          <w:rFonts w:asciiTheme="minorEastAsia" w:hAnsiTheme="minorEastAsia"/>
        </w:rPr>
      </w:pPr>
    </w:p>
    <w:p w14:paraId="69BEC7D8" w14:textId="77777777" w:rsidR="00C341A6" w:rsidRPr="00D52BF4" w:rsidRDefault="00C341A6" w:rsidP="00405CAC">
      <w:pPr>
        <w:pStyle w:val="a5"/>
        <w:ind w:firstLineChars="0" w:firstLine="1"/>
        <w:rPr>
          <w:rFonts w:asciiTheme="minorEastAsia" w:hAnsiTheme="minorEastAsia"/>
        </w:rPr>
      </w:pPr>
    </w:p>
    <w:p w14:paraId="57059D15" w14:textId="77777777" w:rsidR="00C341A6" w:rsidRPr="00D52BF4" w:rsidRDefault="00C341A6" w:rsidP="00405CAC">
      <w:pPr>
        <w:pStyle w:val="a5"/>
        <w:ind w:firstLineChars="0" w:firstLine="1"/>
        <w:rPr>
          <w:rFonts w:asciiTheme="minorEastAsia" w:hAnsiTheme="minorEastAsia"/>
        </w:rPr>
      </w:pPr>
    </w:p>
    <w:p w14:paraId="0D6812E3" w14:textId="77777777" w:rsidR="00C341A6" w:rsidRPr="00D52BF4" w:rsidRDefault="00C341A6" w:rsidP="00405CAC">
      <w:pPr>
        <w:pStyle w:val="a5"/>
        <w:ind w:firstLineChars="0" w:firstLine="1"/>
        <w:rPr>
          <w:rFonts w:asciiTheme="minorEastAsia" w:hAnsiTheme="minorEastAsia"/>
        </w:rPr>
      </w:pPr>
    </w:p>
    <w:p w14:paraId="6CA94349" w14:textId="77777777" w:rsidR="00C341A6" w:rsidRPr="00D52BF4" w:rsidRDefault="00C341A6" w:rsidP="00405CAC">
      <w:pPr>
        <w:pStyle w:val="a5"/>
        <w:ind w:firstLineChars="0" w:firstLine="1"/>
        <w:rPr>
          <w:rFonts w:asciiTheme="minorEastAsia" w:hAnsiTheme="minorEastAsia"/>
        </w:rPr>
      </w:pPr>
    </w:p>
    <w:p w14:paraId="348749E5" w14:textId="77777777" w:rsidR="00C341A6" w:rsidRPr="00D52BF4" w:rsidRDefault="00C341A6" w:rsidP="00405CAC">
      <w:pPr>
        <w:pStyle w:val="a5"/>
        <w:ind w:firstLineChars="0" w:firstLine="1"/>
        <w:rPr>
          <w:rFonts w:asciiTheme="minorEastAsia" w:hAnsiTheme="minorEastAsia"/>
        </w:rPr>
      </w:pPr>
    </w:p>
    <w:p w14:paraId="452AB221" w14:textId="77777777" w:rsidR="00C341A6" w:rsidRPr="00D52BF4" w:rsidRDefault="00C341A6" w:rsidP="00405CAC">
      <w:pPr>
        <w:pStyle w:val="a5"/>
        <w:ind w:firstLineChars="0" w:firstLine="1"/>
        <w:rPr>
          <w:rFonts w:asciiTheme="minorEastAsia" w:hAnsiTheme="minorEastAsia"/>
        </w:rPr>
      </w:pPr>
    </w:p>
    <w:p w14:paraId="120070F6" w14:textId="77777777" w:rsidR="00C341A6" w:rsidRPr="00D52BF4" w:rsidRDefault="00C341A6" w:rsidP="00405CAC">
      <w:pPr>
        <w:pStyle w:val="a5"/>
        <w:ind w:firstLineChars="0" w:firstLine="1"/>
        <w:rPr>
          <w:rFonts w:asciiTheme="minorEastAsia" w:hAnsiTheme="minorEastAsia"/>
        </w:rPr>
      </w:pPr>
    </w:p>
    <w:p w14:paraId="35FA4018" w14:textId="77777777" w:rsidR="00C341A6" w:rsidRPr="00D52BF4" w:rsidRDefault="00C341A6" w:rsidP="00405CAC">
      <w:pPr>
        <w:pStyle w:val="a5"/>
        <w:ind w:firstLineChars="0" w:firstLine="1"/>
        <w:rPr>
          <w:rFonts w:asciiTheme="minorEastAsia" w:hAnsiTheme="minorEastAsia"/>
        </w:rPr>
      </w:pPr>
    </w:p>
    <w:p w14:paraId="5C79B16F" w14:textId="77777777" w:rsidR="00C341A6" w:rsidRPr="00D52BF4" w:rsidRDefault="00C341A6" w:rsidP="00405CAC">
      <w:pPr>
        <w:pStyle w:val="a5"/>
        <w:ind w:firstLineChars="0" w:firstLine="1"/>
        <w:rPr>
          <w:rFonts w:asciiTheme="minorEastAsia" w:hAnsiTheme="minorEastAsia"/>
        </w:rPr>
      </w:pPr>
    </w:p>
    <w:p w14:paraId="4398CB90" w14:textId="77777777" w:rsidR="00C341A6" w:rsidRPr="00D52BF4" w:rsidRDefault="00C341A6" w:rsidP="00405CAC">
      <w:pPr>
        <w:pStyle w:val="a5"/>
        <w:ind w:firstLineChars="0" w:firstLine="1"/>
        <w:rPr>
          <w:rFonts w:asciiTheme="minorEastAsia" w:hAnsiTheme="minorEastAsia"/>
        </w:rPr>
      </w:pPr>
    </w:p>
    <w:p w14:paraId="3C824164" w14:textId="77777777" w:rsidR="00C341A6" w:rsidRPr="00D52BF4" w:rsidRDefault="00C341A6" w:rsidP="00405CAC">
      <w:pPr>
        <w:pStyle w:val="a5"/>
        <w:ind w:firstLineChars="0" w:firstLine="1"/>
        <w:rPr>
          <w:rFonts w:asciiTheme="minorEastAsia" w:hAnsiTheme="minorEastAsia"/>
        </w:rPr>
      </w:pPr>
    </w:p>
    <w:p w14:paraId="6C13715E" w14:textId="77777777" w:rsidR="00C341A6" w:rsidRPr="00D52BF4" w:rsidRDefault="00C341A6" w:rsidP="00405CAC">
      <w:pPr>
        <w:pStyle w:val="a5"/>
        <w:ind w:firstLineChars="0" w:firstLine="1"/>
        <w:rPr>
          <w:rFonts w:asciiTheme="minorEastAsia" w:hAnsiTheme="minorEastAsia"/>
        </w:rPr>
      </w:pPr>
      <w:r w:rsidRPr="00D52BF4">
        <w:rPr>
          <w:rFonts w:asciiTheme="minorEastAsia" w:hAnsiTheme="minorEastAsia"/>
        </w:rPr>
        <w:br w:type="page"/>
      </w:r>
    </w:p>
    <w:p w14:paraId="40F10D66" w14:textId="77777777" w:rsidR="006E3907" w:rsidRPr="00D52BF4" w:rsidRDefault="006E3907" w:rsidP="006E3907">
      <w:pPr>
        <w:pStyle w:val="ad"/>
        <w:ind w:leftChars="0" w:left="480" w:hanging="480"/>
        <w:outlineLvl w:val="2"/>
      </w:pPr>
      <w:bookmarkStart w:id="143" w:name="_Toc131018113"/>
      <w:r w:rsidRPr="00D52BF4">
        <w:rPr>
          <w:noProof/>
          <w:sz w:val="24"/>
        </w:rPr>
        <w:t>（７）</w:t>
      </w:r>
      <w:r w:rsidRPr="00D52BF4">
        <w:rPr>
          <w:rFonts w:hint="eastAsia"/>
          <w:noProof/>
          <w:sz w:val="24"/>
        </w:rPr>
        <w:t>自由意見</w:t>
      </w:r>
      <w:bookmarkEnd w:id="143"/>
    </w:p>
    <w:p w14:paraId="7A9BCB68" w14:textId="77777777" w:rsidR="00EB1F0A" w:rsidRPr="00D52BF4" w:rsidRDefault="00EB1F0A"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問53</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最後</w:t>
      </w:r>
      <w:r w:rsidRPr="00D52BF4">
        <w:rPr>
          <w:rFonts w:ascii="BIZ UDゴシック" w:eastAsia="BIZ UDゴシック" w:hAnsi="BIZ UDゴシック" w:hint="eastAsia"/>
        </w:rPr>
        <w:t>に、この</w:t>
      </w:r>
      <w:r w:rsidRPr="00D52BF4">
        <w:rPr>
          <w:rFonts w:ascii="BIZ UDゴシック" w:eastAsia="BIZ UDゴシック" w:hAnsi="BIZ UDゴシック"/>
        </w:rPr>
        <w:t>調査</w:t>
      </w:r>
      <w:r w:rsidRPr="00D52BF4">
        <w:rPr>
          <w:rFonts w:ascii="BIZ UDゴシック" w:eastAsia="BIZ UDゴシック" w:hAnsi="BIZ UDゴシック" w:hint="eastAsia"/>
        </w:rPr>
        <w:t>を</w:t>
      </w:r>
      <w:r w:rsidRPr="00D52BF4">
        <w:rPr>
          <w:rFonts w:ascii="BIZ UDゴシック" w:eastAsia="BIZ UDゴシック" w:hAnsi="BIZ UDゴシック"/>
        </w:rPr>
        <w:t>通じて</w:t>
      </w:r>
      <w:r w:rsidRPr="00D52BF4">
        <w:rPr>
          <w:rFonts w:ascii="BIZ UDゴシック" w:eastAsia="BIZ UDゴシック" w:hAnsi="BIZ UDゴシック" w:hint="eastAsia"/>
        </w:rPr>
        <w:t>、</w:t>
      </w:r>
      <w:r w:rsidRPr="00D52BF4">
        <w:rPr>
          <w:rFonts w:ascii="BIZ UDゴシック" w:eastAsia="BIZ UDゴシック" w:hAnsi="BIZ UDゴシック"/>
        </w:rPr>
        <w:t>選択肢</w:t>
      </w:r>
      <w:r w:rsidRPr="00D52BF4">
        <w:rPr>
          <w:rFonts w:ascii="BIZ UDゴシック" w:eastAsia="BIZ UDゴシック" w:hAnsi="BIZ UDゴシック" w:hint="eastAsia"/>
        </w:rPr>
        <w:t>や</w:t>
      </w:r>
      <w:r w:rsidRPr="00D52BF4">
        <w:rPr>
          <w:rFonts w:ascii="BIZ UDゴシック" w:eastAsia="BIZ UDゴシック" w:hAnsi="BIZ UDゴシック"/>
        </w:rPr>
        <w:t>自由記入欄</w:t>
      </w:r>
      <w:r w:rsidRPr="00D52BF4">
        <w:rPr>
          <w:rFonts w:ascii="BIZ UDゴシック" w:eastAsia="BIZ UDゴシック" w:hAnsi="BIZ UDゴシック" w:hint="eastAsia"/>
        </w:rPr>
        <w:t>だけでは</w:t>
      </w:r>
      <w:r w:rsidRPr="00D52BF4">
        <w:rPr>
          <w:rFonts w:ascii="BIZ UDゴシック" w:eastAsia="BIZ UDゴシック" w:hAnsi="BIZ UDゴシック"/>
        </w:rPr>
        <w:t>表現</w:t>
      </w:r>
      <w:r w:rsidRPr="00D52BF4">
        <w:rPr>
          <w:rFonts w:ascii="BIZ UDゴシック" w:eastAsia="BIZ UDゴシック" w:hAnsi="BIZ UDゴシック" w:hint="eastAsia"/>
        </w:rPr>
        <w:t>しきれなかったことがありましたら、</w:t>
      </w:r>
      <w:r w:rsidRPr="00D52BF4">
        <w:rPr>
          <w:rFonts w:ascii="BIZ UDゴシック" w:eastAsia="BIZ UDゴシック" w:hAnsi="BIZ UDゴシック"/>
        </w:rPr>
        <w:t>自由</w:t>
      </w:r>
      <w:r w:rsidRPr="00D52BF4">
        <w:rPr>
          <w:rFonts w:ascii="BIZ UDゴシック" w:eastAsia="BIZ UDゴシック" w:hAnsi="BIZ UDゴシック" w:hint="eastAsia"/>
        </w:rPr>
        <w:t>にお</w:t>
      </w:r>
      <w:r w:rsidRPr="00D52BF4">
        <w:rPr>
          <w:rFonts w:ascii="BIZ UDゴシック" w:eastAsia="BIZ UDゴシック" w:hAnsi="BIZ UDゴシック"/>
        </w:rPr>
        <w:t>書き</w:t>
      </w:r>
      <w:r w:rsidRPr="00D52BF4">
        <w:rPr>
          <w:rFonts w:ascii="BIZ UDゴシック" w:eastAsia="BIZ UDゴシック" w:hAnsi="BIZ UDゴシック" w:hint="eastAsia"/>
        </w:rPr>
        <w:t>ください。</w:t>
      </w:r>
    </w:p>
    <w:p w14:paraId="45D74E51" w14:textId="77777777" w:rsidR="00C341A6" w:rsidRPr="00D52BF4" w:rsidRDefault="00C341A6" w:rsidP="00405CAC">
      <w:pPr>
        <w:pStyle w:val="a5"/>
        <w:ind w:firstLineChars="0" w:firstLine="1"/>
        <w:rPr>
          <w:rFonts w:asciiTheme="minorEastAsia" w:hAnsiTheme="minorEastAsia"/>
        </w:rPr>
      </w:pPr>
    </w:p>
    <w:p w14:paraId="6C04D183" w14:textId="42D5246B" w:rsidR="00FB1B6E" w:rsidRPr="00E27188" w:rsidRDefault="00FB1B6E" w:rsidP="00FB1B6E">
      <w:pPr>
        <w:pStyle w:val="a5"/>
        <w:ind w:firstLine="220"/>
        <w:rPr>
          <w:rFonts w:asciiTheme="minorEastAsia" w:hAnsiTheme="minorEastAsia"/>
          <w:color w:val="000000" w:themeColor="text1"/>
        </w:rPr>
      </w:pPr>
      <w:r w:rsidRPr="00634816">
        <w:rPr>
          <w:rFonts w:asciiTheme="minorEastAsia" w:hAnsiTheme="minorEastAsia" w:hint="eastAsia"/>
        </w:rPr>
        <w:t>自由意見としては、「</w:t>
      </w:r>
      <w:r w:rsidRPr="00D71682">
        <w:rPr>
          <w:rFonts w:asciiTheme="minorEastAsia" w:hAnsiTheme="minorEastAsia" w:hint="eastAsia"/>
        </w:rPr>
        <w:t>サービス・制度に</w:t>
      </w:r>
      <w:r>
        <w:rPr>
          <w:rFonts w:asciiTheme="minorEastAsia" w:hAnsiTheme="minorEastAsia" w:hint="eastAsia"/>
        </w:rPr>
        <w:t>関して</w:t>
      </w:r>
      <w:r w:rsidRPr="00634816">
        <w:rPr>
          <w:rFonts w:asciiTheme="minorEastAsia" w:hAnsiTheme="minorEastAsia" w:hint="eastAsia"/>
        </w:rPr>
        <w:t>」が最も多く</w:t>
      </w:r>
      <w:r>
        <w:rPr>
          <w:rFonts w:asciiTheme="minorEastAsia" w:hAnsiTheme="minorEastAsia" w:hint="eastAsia"/>
        </w:rPr>
        <w:t>38</w:t>
      </w:r>
      <w:r w:rsidRPr="00634816">
        <w:rPr>
          <w:rFonts w:asciiTheme="minorEastAsia" w:hAnsiTheme="minorEastAsia" w:hint="eastAsia"/>
        </w:rPr>
        <w:t>件、</w:t>
      </w:r>
      <w:r>
        <w:rPr>
          <w:rFonts w:asciiTheme="minorEastAsia" w:hAnsiTheme="minorEastAsia" w:hint="eastAsia"/>
        </w:rPr>
        <w:t>次いで</w:t>
      </w:r>
      <w:r w:rsidRPr="00634816">
        <w:rPr>
          <w:rFonts w:asciiTheme="minorEastAsia" w:hAnsiTheme="minorEastAsia" w:hint="eastAsia"/>
        </w:rPr>
        <w:t>「</w:t>
      </w:r>
      <w:r w:rsidRPr="00AC29DA">
        <w:rPr>
          <w:rFonts w:asciiTheme="minorEastAsia" w:hAnsiTheme="minorEastAsia" w:hint="eastAsia"/>
        </w:rPr>
        <w:t>療育・教育に関して</w:t>
      </w:r>
      <w:r w:rsidRPr="00634816">
        <w:rPr>
          <w:rFonts w:asciiTheme="minorEastAsia" w:hAnsiTheme="minorEastAsia" w:hint="eastAsia"/>
        </w:rPr>
        <w:t>」が</w:t>
      </w:r>
      <w:r>
        <w:rPr>
          <w:rFonts w:asciiTheme="minorEastAsia" w:hAnsiTheme="minorEastAsia" w:hint="eastAsia"/>
        </w:rPr>
        <w:t>25</w:t>
      </w:r>
      <w:r w:rsidRPr="00634816">
        <w:rPr>
          <w:rFonts w:asciiTheme="minorEastAsia" w:hAnsiTheme="minorEastAsia" w:hint="eastAsia"/>
        </w:rPr>
        <w:t>件、「</w:t>
      </w:r>
      <w:r w:rsidRPr="00D71682">
        <w:rPr>
          <w:rFonts w:asciiTheme="minorEastAsia" w:hAnsiTheme="minorEastAsia" w:hint="eastAsia"/>
        </w:rPr>
        <w:t>情報提供・相談支援体制に</w:t>
      </w:r>
      <w:r>
        <w:rPr>
          <w:rFonts w:asciiTheme="minorEastAsia" w:hAnsiTheme="minorEastAsia" w:hint="eastAsia"/>
        </w:rPr>
        <w:t>関して</w:t>
      </w:r>
      <w:r w:rsidRPr="00634816">
        <w:rPr>
          <w:rFonts w:asciiTheme="minorEastAsia" w:hAnsiTheme="minorEastAsia" w:hint="eastAsia"/>
        </w:rPr>
        <w:t>」が</w:t>
      </w:r>
      <w:r>
        <w:rPr>
          <w:rFonts w:asciiTheme="minorEastAsia" w:hAnsiTheme="minorEastAsia" w:hint="eastAsia"/>
        </w:rPr>
        <w:t>23</w:t>
      </w:r>
      <w:r w:rsidRPr="00E27188">
        <w:rPr>
          <w:rFonts w:asciiTheme="minorEastAsia" w:hAnsiTheme="minorEastAsia" w:hint="eastAsia"/>
          <w:color w:val="000000" w:themeColor="text1"/>
        </w:rPr>
        <w:t>件と</w:t>
      </w:r>
      <w:r w:rsidR="00B44982" w:rsidRPr="00E27188">
        <w:rPr>
          <w:rFonts w:asciiTheme="minorEastAsia" w:hAnsiTheme="minorEastAsia" w:hint="eastAsia"/>
          <w:color w:val="000000" w:themeColor="text1"/>
        </w:rPr>
        <w:t>なっています</w:t>
      </w:r>
      <w:r w:rsidRPr="00E27188">
        <w:rPr>
          <w:rFonts w:asciiTheme="minorEastAsia" w:hAnsiTheme="minorEastAsia" w:hint="eastAsia"/>
          <w:color w:val="000000" w:themeColor="text1"/>
        </w:rPr>
        <w:t>。</w:t>
      </w:r>
    </w:p>
    <w:p w14:paraId="0FE67279" w14:textId="77777777" w:rsidR="00FB1B6E" w:rsidRPr="00E27188" w:rsidRDefault="00FB1B6E" w:rsidP="00FB1B6E">
      <w:pPr>
        <w:pStyle w:val="a5"/>
        <w:ind w:firstLineChars="0" w:firstLine="1"/>
        <w:rPr>
          <w:rFonts w:asciiTheme="minorEastAsia" w:hAnsiTheme="minorEastAsia"/>
          <w:color w:val="000000" w:themeColor="text1"/>
        </w:rPr>
      </w:pPr>
    </w:p>
    <w:p w14:paraId="16C24462" w14:textId="5C05179A" w:rsidR="00FB1B6E" w:rsidRPr="00E27188" w:rsidRDefault="00FB1B6E" w:rsidP="00FB1B6E">
      <w:pPr>
        <w:pStyle w:val="a5"/>
        <w:ind w:firstLine="220"/>
        <w:rPr>
          <w:rFonts w:asciiTheme="minorEastAsia" w:hAnsiTheme="minorEastAsia"/>
          <w:color w:val="000000" w:themeColor="text1"/>
        </w:rPr>
      </w:pPr>
      <w:r w:rsidRPr="00E27188">
        <w:rPr>
          <w:rFonts w:asciiTheme="minorEastAsia" w:hAnsiTheme="minorEastAsia"/>
          <w:color w:val="000000" w:themeColor="text1"/>
        </w:rPr>
        <w:t>以下、寄せられた回答の中からご意見を抜粋し</w:t>
      </w:r>
      <w:r w:rsidR="00B44982" w:rsidRPr="00E27188">
        <w:rPr>
          <w:rFonts w:asciiTheme="minorEastAsia" w:hAnsiTheme="minorEastAsia" w:hint="eastAsia"/>
          <w:color w:val="000000" w:themeColor="text1"/>
        </w:rPr>
        <w:t>まし</w:t>
      </w:r>
      <w:r w:rsidRPr="00E27188">
        <w:rPr>
          <w:rFonts w:asciiTheme="minorEastAsia" w:hAnsiTheme="minorEastAsia"/>
          <w:color w:val="000000" w:themeColor="text1"/>
        </w:rPr>
        <w:t>た。</w:t>
      </w:r>
    </w:p>
    <w:p w14:paraId="35C60E76" w14:textId="77777777" w:rsidR="00FB1B6E" w:rsidRPr="00E27188" w:rsidRDefault="00FB1B6E" w:rsidP="00FB1B6E">
      <w:pPr>
        <w:pStyle w:val="a5"/>
        <w:ind w:firstLineChars="0" w:firstLine="1"/>
        <w:rPr>
          <w:rFonts w:asciiTheme="minorEastAsia" w:hAnsiTheme="minorEastAsia"/>
          <w:color w:val="000000" w:themeColor="text1"/>
        </w:rPr>
      </w:pPr>
    </w:p>
    <w:p w14:paraId="0A259AD0" w14:textId="77777777" w:rsidR="00FB1B6E" w:rsidRPr="00E27188" w:rsidRDefault="00FB1B6E" w:rsidP="00FB1B6E">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E27188">
        <w:rPr>
          <w:rFonts w:ascii="BIZ UDゴシック" w:eastAsia="BIZ UDゴシック" w:hAnsi="BIZ UDゴシック" w:cs="ＭＳ Ｐゴシック" w:hint="eastAsia"/>
          <w:b/>
          <w:color w:val="000000" w:themeColor="text1"/>
          <w:kern w:val="0"/>
          <w:sz w:val="24"/>
        </w:rPr>
        <w:t>■サービス・制度に関して（38件）</w:t>
      </w:r>
    </w:p>
    <w:tbl>
      <w:tblPr>
        <w:tblStyle w:val="affa"/>
        <w:tblW w:w="0" w:type="auto"/>
        <w:tblInd w:w="-5" w:type="dxa"/>
        <w:tblLook w:val="04A0" w:firstRow="1" w:lastRow="0" w:firstColumn="1" w:lastColumn="0" w:noHBand="0" w:noVBand="1"/>
      </w:tblPr>
      <w:tblGrid>
        <w:gridCol w:w="9633"/>
      </w:tblGrid>
      <w:tr w:rsidR="00FB1B6E" w:rsidRPr="00E27188" w14:paraId="5C59F447" w14:textId="77777777" w:rsidTr="00BE0DA5">
        <w:tc>
          <w:tcPr>
            <w:tcW w:w="9633" w:type="dxa"/>
          </w:tcPr>
          <w:p w14:paraId="5FB0DE26"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hint="eastAsia"/>
                <w:color w:val="000000" w:themeColor="text1"/>
                <w:kern w:val="0"/>
                <w:szCs w:val="21"/>
              </w:rPr>
              <w:t>・結局使わずに終わりましたが、こどもの通学の付添を頼みたくて受給者証を発行して貰ったのに、引き受けてくれる事業所が一軒もありませんでした。これは困っている家庭が沢山あると思うので、何とかして改善してほしいです。</w:t>
            </w:r>
          </w:p>
          <w:p w14:paraId="1F4747AD"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児童発達支援に通っている人どうしでの交流の場や話が出来る場があったら嬉しい。すでにあるなら知りたい。児童発達支援サービスで通える箇所に限りがあるのを考え直してほしい。集団１つ、個別１つのくくりではなく、その子にとって広く、多くの刺激が成長につながるのならば、多くうけさせてほしい。もし「板橋区の枠がなくなり他の人が受けられなくなる」というのだったら区外なら増やしても良いなど救済を作ってほしい。多く通って混乱する子もいれば、多く刺激してあげないと伝わらない子もいる。他の区はそうではないとも聞いて正直この子の為に引っ越してちがう区で多く受けさせるべきか悩んでいます。</w:t>
            </w:r>
          </w:p>
          <w:p w14:paraId="0C957298"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区のサービスとして、未就学児をいざという時泊まりで見て頂けるサービスが練馬区にはある様ですが、板橋区にはなかった。いざという時、そういう所があると、安心できるなとは思います。</w:t>
            </w:r>
          </w:p>
        </w:tc>
      </w:tr>
    </w:tbl>
    <w:p w14:paraId="01FD3771" w14:textId="77777777" w:rsidR="00FB1B6E" w:rsidRPr="00E27188" w:rsidRDefault="00FB1B6E" w:rsidP="00FB1B6E">
      <w:pPr>
        <w:pStyle w:val="a5"/>
        <w:ind w:firstLine="220"/>
        <w:rPr>
          <w:rFonts w:hAnsi="BIZ UD明朝 Medium"/>
          <w:color w:val="000000" w:themeColor="text1"/>
        </w:rPr>
      </w:pPr>
    </w:p>
    <w:p w14:paraId="6A448FE3" w14:textId="77777777" w:rsidR="00FB1B6E" w:rsidRPr="00E27188" w:rsidRDefault="00FB1B6E" w:rsidP="00FB1B6E">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E27188">
        <w:rPr>
          <w:rFonts w:ascii="BIZ UDゴシック" w:eastAsia="BIZ UDゴシック" w:hAnsi="BIZ UDゴシック" w:cs="ＭＳ Ｐゴシック" w:hint="eastAsia"/>
          <w:b/>
          <w:color w:val="000000" w:themeColor="text1"/>
          <w:kern w:val="0"/>
          <w:sz w:val="24"/>
        </w:rPr>
        <w:t>■療育・教育に関して（25件）</w:t>
      </w:r>
    </w:p>
    <w:tbl>
      <w:tblPr>
        <w:tblStyle w:val="affa"/>
        <w:tblW w:w="0" w:type="auto"/>
        <w:tblInd w:w="-5" w:type="dxa"/>
        <w:tblLook w:val="04A0" w:firstRow="1" w:lastRow="0" w:firstColumn="1" w:lastColumn="0" w:noHBand="0" w:noVBand="1"/>
      </w:tblPr>
      <w:tblGrid>
        <w:gridCol w:w="9633"/>
      </w:tblGrid>
      <w:tr w:rsidR="00FB1B6E" w:rsidRPr="00E27188" w14:paraId="22321A31" w14:textId="77777777" w:rsidTr="00BE0DA5">
        <w:tc>
          <w:tcPr>
            <w:tcW w:w="9633" w:type="dxa"/>
          </w:tcPr>
          <w:p w14:paraId="6350ED41"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hint="eastAsia"/>
                <w:color w:val="000000" w:themeColor="text1"/>
                <w:kern w:val="0"/>
                <w:szCs w:val="21"/>
              </w:rPr>
              <w:t>・保育園小学校と子供が小さなうちから健常者障がい者との交流の場を多くもてるようにして欲しい。板橋区とかの問題ではなく、今の日本は子供が産まれた時から健常者・障害者のふり分けが行われ交わることが少ない。子供はみんな同じかわいい子供。互いに刺激を支え合うべき。</w:t>
            </w:r>
          </w:p>
          <w:p w14:paraId="32AAB5C6" w14:textId="697398BF"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いわゆるグレーゾーンの子供たちが通常学級から特別支援学級に籍をうつした場合、中学</w:t>
            </w:r>
            <w:r w:rsidR="00B44982" w:rsidRPr="00E27188">
              <w:rPr>
                <w:rFonts w:hAnsi="ＭＳ 明朝" w:cs="ＭＳ Ｐゴシック" w:hint="eastAsia"/>
                <w:color w:val="000000" w:themeColor="text1"/>
                <w:kern w:val="0"/>
                <w:szCs w:val="21"/>
              </w:rPr>
              <w:t>校</w:t>
            </w:r>
            <w:r w:rsidRPr="00E27188">
              <w:rPr>
                <w:rFonts w:hAnsi="ＭＳ 明朝" w:cs="ＭＳ Ｐゴシック" w:hint="eastAsia"/>
                <w:color w:val="000000" w:themeColor="text1"/>
                <w:kern w:val="0"/>
                <w:szCs w:val="21"/>
              </w:rPr>
              <w:t>卒業すると、その後の進路が、特別支援学校になることが多いです。しかし中学で特別支援学級をすごし、落ちついた場合は、必ずしも、特別支援学校でなくてもいいと思います。ただ、現状では、中学の支援級の先生</w:t>
            </w:r>
            <w:r w:rsidR="00B44982" w:rsidRPr="00E27188">
              <w:rPr>
                <w:rFonts w:hAnsi="ＭＳ 明朝" w:cs="ＭＳ Ｐゴシック" w:hint="eastAsia"/>
                <w:color w:val="000000" w:themeColor="text1"/>
                <w:kern w:val="0"/>
                <w:szCs w:val="21"/>
              </w:rPr>
              <w:t>方</w:t>
            </w:r>
            <w:r w:rsidRPr="00E27188">
              <w:rPr>
                <w:rFonts w:hAnsi="ＭＳ 明朝" w:cs="ＭＳ Ｐゴシック" w:hint="eastAsia"/>
                <w:color w:val="000000" w:themeColor="text1"/>
                <w:kern w:val="0"/>
                <w:szCs w:val="21"/>
              </w:rPr>
              <w:t>は、多くの生徒が特別支援学校へ進むため、それ以外の道をあまりすすめてくれませんし、詳しくありません。また、都立高校の入試では、ほとんどの学校で内申が必要となり、特別支援学級の通知表ではそれがつかないため、不利な点があります。どうぞ、軽度な知的障がいや、発達障がい、グレーゾーンの生徒たちの高校以上の進路、入試制度について見直して頂きたく思います。（また、通常級との交流もさらにあっていいと思います。現状はほぼありません）</w:t>
            </w:r>
          </w:p>
          <w:p w14:paraId="5A0C3AA1"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区立の保育園の先生、小学校の先生への、発達障害のある児童への対応について、教育や知識の普及を、行っていくべきだと思う。</w:t>
            </w:r>
          </w:p>
        </w:tc>
      </w:tr>
    </w:tbl>
    <w:p w14:paraId="77238C42" w14:textId="77777777" w:rsidR="00FB1B6E" w:rsidRDefault="00FB1B6E" w:rsidP="00FB1B6E">
      <w:pPr>
        <w:pStyle w:val="a5"/>
        <w:ind w:firstLine="220"/>
        <w:rPr>
          <w:rFonts w:hAnsi="BIZ UD明朝 Medium"/>
        </w:rPr>
      </w:pPr>
    </w:p>
    <w:p w14:paraId="29C8C49A"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D71682">
        <w:rPr>
          <w:rFonts w:ascii="BIZ UDゴシック" w:eastAsia="BIZ UDゴシック" w:hAnsi="BIZ UDゴシック" w:cs="ＭＳ Ｐゴシック" w:hint="eastAsia"/>
          <w:b/>
          <w:kern w:val="0"/>
          <w:sz w:val="24"/>
        </w:rPr>
        <w:t>情報提供・相談支援体制に関して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23</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7CF5F96D" w14:textId="77777777" w:rsidTr="00BE0DA5">
        <w:tc>
          <w:tcPr>
            <w:tcW w:w="9633" w:type="dxa"/>
          </w:tcPr>
          <w:p w14:paraId="162B0EE8"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85FF7">
              <w:rPr>
                <w:rFonts w:hAnsi="ＭＳ 明朝" w:cs="ＭＳ Ｐゴシック" w:hint="eastAsia"/>
                <w:kern w:val="0"/>
                <w:szCs w:val="21"/>
              </w:rPr>
              <w:t>中学校までは学校を通してなど、相談するところが分かるが、高校からは、困った時はどこに相談するか、など分かり</w:t>
            </w:r>
            <w:r>
              <w:rPr>
                <w:rFonts w:hAnsi="ＭＳ 明朝" w:cs="ＭＳ Ｐゴシック" w:hint="eastAsia"/>
                <w:kern w:val="0"/>
                <w:szCs w:val="21"/>
              </w:rPr>
              <w:t>づらい</w:t>
            </w:r>
            <w:r w:rsidRPr="00D85FF7">
              <w:rPr>
                <w:rFonts w:hAnsi="ＭＳ 明朝" w:cs="ＭＳ Ｐゴシック" w:hint="eastAsia"/>
                <w:kern w:val="0"/>
                <w:szCs w:val="21"/>
              </w:rPr>
              <w:t>。また福祉のサービスはどういうサービスがあるか分からず利用し</w:t>
            </w:r>
            <w:r>
              <w:rPr>
                <w:rFonts w:hAnsi="ＭＳ 明朝" w:cs="ＭＳ Ｐゴシック" w:hint="eastAsia"/>
                <w:kern w:val="0"/>
                <w:szCs w:val="21"/>
              </w:rPr>
              <w:t>づ</w:t>
            </w:r>
            <w:r w:rsidRPr="00D85FF7">
              <w:rPr>
                <w:rFonts w:hAnsi="ＭＳ 明朝" w:cs="ＭＳ Ｐゴシック" w:hint="eastAsia"/>
                <w:kern w:val="0"/>
                <w:szCs w:val="21"/>
              </w:rPr>
              <w:t>らいので、自分から積極的に情報を集めなくてはならず大変。誰でも分かりやすいようにまとまった情報紙や、障害者手帳の申請の際に、情報提供があればと思う。</w:t>
            </w:r>
          </w:p>
          <w:p w14:paraId="0CE78E49"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85FF7">
              <w:rPr>
                <w:rFonts w:hAnsi="ＭＳ 明朝" w:cs="ＭＳ Ｐゴシック" w:hint="eastAsia"/>
                <w:kern w:val="0"/>
                <w:szCs w:val="21"/>
              </w:rPr>
              <w:t>障がい福祉サービスも色々ありますが、何をどこに相談するのか、何才位になるとこういった事をここに相談すると良い…といった事が分かる資料が欲しいです。外国ではまずここに電話をすれば必要なサービスを受けられるよう関係箇所へ繋いでくれるといったシステムもあるようです。日本だと違った所へ電話をしてしまうと、ここでの対応ではない…と断られて終わります。必要なサービスが受けられる所が分かりにくく、そこへたどり着くまでが大変です。友人、知人から聞く情報頼りです。</w:t>
            </w:r>
          </w:p>
          <w:p w14:paraId="2A4A3C3F" w14:textId="77777777" w:rsidR="00FB1B6E" w:rsidRPr="00F44436"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D85FF7">
              <w:rPr>
                <w:rFonts w:hAnsi="ＭＳ 明朝" w:cs="ＭＳ Ｐゴシック" w:hint="eastAsia"/>
                <w:kern w:val="0"/>
                <w:szCs w:val="21"/>
              </w:rPr>
              <w:t>支援、サービスの現場の方には細やかな対応をしてただいて大変感謝しています。 障がい福祉サービスの内容が多岐にわたり制度も複雑なので、様々な情報を得たり適切な支援にたどりつくのに多くの時間と労力がかかる場合が多いと感じます。一元的とまではいかなくても、もう少しわかりやすくまとまって相談や手続きが出来るとありがたいと思います。</w:t>
            </w:r>
          </w:p>
        </w:tc>
      </w:tr>
    </w:tbl>
    <w:p w14:paraId="036EC1D0" w14:textId="77777777" w:rsidR="00FB1B6E" w:rsidRDefault="00FB1B6E" w:rsidP="00FB1B6E">
      <w:pPr>
        <w:pStyle w:val="a5"/>
        <w:ind w:firstLine="220"/>
        <w:rPr>
          <w:rFonts w:hAnsi="BIZ UD明朝 Medium"/>
        </w:rPr>
      </w:pPr>
    </w:p>
    <w:p w14:paraId="4B0DFBBD"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D71682">
        <w:rPr>
          <w:rFonts w:ascii="BIZ UDゴシック" w:eastAsia="BIZ UDゴシック" w:hAnsi="BIZ UDゴシック" w:cs="ＭＳ Ｐゴシック" w:hint="eastAsia"/>
          <w:b/>
          <w:kern w:val="0"/>
          <w:sz w:val="24"/>
        </w:rPr>
        <w:t>アンケート調査に関して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18</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62E69B41" w14:textId="77777777" w:rsidTr="00BE0DA5">
        <w:tc>
          <w:tcPr>
            <w:tcW w:w="9633" w:type="dxa"/>
          </w:tcPr>
          <w:p w14:paraId="727F5DD2"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D85FF7">
              <w:rPr>
                <w:rFonts w:hAnsi="ＭＳ 明朝" w:cs="ＭＳ Ｐゴシック" w:hint="eastAsia"/>
                <w:kern w:val="0"/>
                <w:szCs w:val="21"/>
              </w:rPr>
              <w:t>何度かアンケートに解答しておりますが、その結果改善されているのでしょうか。またアンケートの結果開示されたり、活用されたりしているのでしょうか。</w:t>
            </w:r>
          </w:p>
          <w:p w14:paraId="1B3F2B2A"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85FF7">
              <w:rPr>
                <w:rFonts w:hAnsi="ＭＳ 明朝" w:cs="ＭＳ Ｐゴシック" w:hint="eastAsia"/>
                <w:kern w:val="0"/>
                <w:szCs w:val="21"/>
              </w:rPr>
              <w:t>今回、障害者（児）へのアンケートですが、障害者（児）の家族へのアンケートもお願いしたいです、「親亡き後問題」で次にスポットが当たるのが「きょうだい児」だと思います。親が健常（定型）のきょうだいに後を託すという話を聞きますが、きょうだいは何も知らない（制度や施設の事など）、どうすれば良いか分からない方が多いように思います。その時に相談や頼れる機関があると助かると思います。</w:t>
            </w:r>
          </w:p>
          <w:p w14:paraId="6167B70F" w14:textId="77777777" w:rsidR="00FB1B6E" w:rsidRPr="00F44436"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85FF7">
              <w:rPr>
                <w:rFonts w:hAnsi="ＭＳ 明朝" w:cs="ＭＳ Ｐゴシック" w:hint="eastAsia"/>
                <w:kern w:val="0"/>
                <w:szCs w:val="21"/>
              </w:rPr>
              <w:t>一言で障害と言っても人それぞれだと思うので、一律でのアンケートでは無く、その人の状況を理解した上でアンケートを取る仕組み、または具体的な人物を想定した上でアンケートを取るなど、もう少し工夫が必要なのでは？</w:t>
            </w:r>
          </w:p>
        </w:tc>
      </w:tr>
    </w:tbl>
    <w:p w14:paraId="43DF0087" w14:textId="77777777" w:rsidR="00FB1B6E" w:rsidRDefault="00FB1B6E" w:rsidP="00FB1B6E">
      <w:pPr>
        <w:pStyle w:val="a5"/>
        <w:ind w:firstLine="220"/>
        <w:rPr>
          <w:rFonts w:hAnsi="BIZ UD明朝 Medium"/>
        </w:rPr>
      </w:pPr>
    </w:p>
    <w:p w14:paraId="5D2414CE"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D71682">
        <w:rPr>
          <w:rFonts w:ascii="BIZ UDゴシック" w:eastAsia="BIZ UDゴシック" w:hAnsi="BIZ UDゴシック" w:cs="ＭＳ Ｐゴシック" w:hint="eastAsia"/>
          <w:b/>
          <w:kern w:val="0"/>
          <w:sz w:val="24"/>
        </w:rPr>
        <w:t>障がい者・児とその家族の理解・啓発、差別撤廃に関して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18</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rsidRPr="00E27188" w14:paraId="65CF71D6" w14:textId="77777777" w:rsidTr="00BE0DA5">
        <w:tc>
          <w:tcPr>
            <w:tcW w:w="9633" w:type="dxa"/>
          </w:tcPr>
          <w:p w14:paraId="4C3F13E7"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hint="eastAsia"/>
                <w:color w:val="000000" w:themeColor="text1"/>
                <w:kern w:val="0"/>
                <w:szCs w:val="21"/>
              </w:rPr>
              <w:t>・どんなサービスがあるのか、わからない点が多いです。どんなものが利用出来るのか、紹介して欲しいです。どこで相談して良いのか、よくわかりません。通常学級に通う息子もいますが、通常級の先生は差別的発言が多くあります。先生の教育もお願い出来たら幸いです。</w:t>
            </w:r>
          </w:p>
          <w:p w14:paraId="2AEB626E" w14:textId="1EE6B680"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見た目でわからない障がいは、からかいにあいやすいです。からかいがエスカレートするといじめにつながります。障がいは本人と家族にしか困り事がわかりません、だいたいの大人は障がいのある人を見ても、大変そうとは思っても本当に何が大変で困まっているのか理解していません、そもそも理解しようとは思っていないと思います。だから、その子供にも理解は伝わらないと思います。インクルージョン教育をあたりまえにするためには算数や英語のように子供のころからあたりまえに障がいについての教育をする必要があると思います</w:t>
            </w:r>
            <w:r w:rsidR="00B44982" w:rsidRPr="00E27188">
              <w:rPr>
                <w:rFonts w:hAnsi="ＭＳ 明朝" w:cs="ＭＳ Ｐゴシック" w:hint="eastAsia"/>
                <w:color w:val="000000" w:themeColor="text1"/>
                <w:kern w:val="0"/>
                <w:szCs w:val="21"/>
              </w:rPr>
              <w:t>。</w:t>
            </w:r>
            <w:r w:rsidRPr="00E27188">
              <w:rPr>
                <w:rFonts w:hAnsi="ＭＳ 明朝" w:cs="ＭＳ Ｐゴシック" w:hint="eastAsia"/>
                <w:color w:val="000000" w:themeColor="text1"/>
                <w:kern w:val="0"/>
                <w:szCs w:val="21"/>
              </w:rPr>
              <w:t>いろいろな人種がいるのはあたりまえなように、いろいろな障がい者がいても「あたりまえ」になるよう教育をしてほしいと思っています。障がいや特性を知ることで、理解が広がりからかいやいじめも減っていくのではないでしょうか？障がいがあってもなくても人が人として幸せに生きていくために皆が知ることが一番良いことだと思います、そういう教育を願っています。</w:t>
            </w:r>
          </w:p>
          <w:p w14:paraId="232BE3D0"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自分の身近な人に障がい者がいないと理解なんてしてもらえないと常々諦めの気持ちが勝っています。インクルーシブ教育が板橋区で浸透するのはいつだろうと思っています。</w:t>
            </w:r>
          </w:p>
        </w:tc>
      </w:tr>
    </w:tbl>
    <w:p w14:paraId="624EFF53" w14:textId="77777777" w:rsidR="00FB1B6E" w:rsidRPr="00E27188" w:rsidRDefault="00FB1B6E" w:rsidP="00FB1B6E">
      <w:pPr>
        <w:pStyle w:val="a5"/>
        <w:ind w:firstLineChars="0" w:firstLine="0"/>
        <w:rPr>
          <w:rFonts w:asciiTheme="minorEastAsia" w:hAnsiTheme="minorEastAsia"/>
          <w:color w:val="000000" w:themeColor="text1"/>
        </w:rPr>
      </w:pPr>
    </w:p>
    <w:p w14:paraId="0BA5F22A" w14:textId="77777777" w:rsidR="00FB1B6E" w:rsidRPr="00E27188" w:rsidRDefault="00FB1B6E" w:rsidP="00FB1B6E">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E27188">
        <w:rPr>
          <w:rFonts w:ascii="BIZ UDゴシック" w:eastAsia="BIZ UDゴシック" w:hAnsi="BIZ UDゴシック" w:cs="ＭＳ Ｐゴシック" w:hint="eastAsia"/>
          <w:b/>
          <w:color w:val="000000" w:themeColor="text1"/>
          <w:kern w:val="0"/>
          <w:sz w:val="24"/>
        </w:rPr>
        <w:t>■放課後デイサービス等に関して（15件）</w:t>
      </w:r>
    </w:p>
    <w:tbl>
      <w:tblPr>
        <w:tblStyle w:val="affa"/>
        <w:tblW w:w="0" w:type="auto"/>
        <w:tblInd w:w="-5" w:type="dxa"/>
        <w:tblLook w:val="04A0" w:firstRow="1" w:lastRow="0" w:firstColumn="1" w:lastColumn="0" w:noHBand="0" w:noVBand="1"/>
      </w:tblPr>
      <w:tblGrid>
        <w:gridCol w:w="9633"/>
      </w:tblGrid>
      <w:tr w:rsidR="00FB1B6E" w:rsidRPr="00E27188" w14:paraId="1D44C858" w14:textId="77777777" w:rsidTr="00BE0DA5">
        <w:tc>
          <w:tcPr>
            <w:tcW w:w="9633" w:type="dxa"/>
          </w:tcPr>
          <w:p w14:paraId="7847F505"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hint="eastAsia"/>
                <w:color w:val="000000" w:themeColor="text1"/>
                <w:kern w:val="0"/>
                <w:szCs w:val="21"/>
              </w:rPr>
              <w:t>・放課後等デイサービスなどの発達支援の場が、もっと増えて通いやすい場所が選べるようになって欲しい。（定員がいっぱいで、遠くに通っているため）</w:t>
            </w:r>
          </w:p>
          <w:p w14:paraId="7B8FB0C2"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重心対応の放課後等デイサービスの空きがない為利用できず、家族の負担が多いので、施設を増やしてほしい。</w:t>
            </w:r>
          </w:p>
          <w:p w14:paraId="527CEAB3"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板橋区は放課後デイサービスや療育が少なく、あっても高島平の方など通いづらい、区のさかいの方の住民は区役所に行くのも大変だし、療育とかも他区へ行くしかないし、他区のサービス内容を聞くと、豊島区などは手厚いなと思ってしまう。もろもろ手続きする時、返信用封筒一つ入っていないので、切手やら何やらの用意もけっこう大変だ。療育から放デイに変わるにあたって、料金がかなり発生する事を知りびっくりしてしまった。物価高騰やらで家庭はけっこうひっぱくしてる方多く、働くのも大変な方も多いのに国や都はオリンピックやらどうでもいい国葬とかにお金つかうなら、もっと人々が生きやすくなる所に我々の大切な税金を使ってほしいものです。色々、お世話になり、ありがたいと思う反面、こういうアンケートではふだん言えない事を書いてしまいます。</w:t>
            </w:r>
          </w:p>
        </w:tc>
      </w:tr>
    </w:tbl>
    <w:p w14:paraId="72C6A059" w14:textId="77777777" w:rsidR="00FB1B6E" w:rsidRPr="00E27188" w:rsidRDefault="00FB1B6E" w:rsidP="00FB1B6E">
      <w:pPr>
        <w:pStyle w:val="a5"/>
        <w:ind w:firstLine="220"/>
        <w:rPr>
          <w:rFonts w:hAnsi="BIZ UD明朝 Medium"/>
          <w:color w:val="000000" w:themeColor="text1"/>
        </w:rPr>
      </w:pPr>
    </w:p>
    <w:p w14:paraId="49026201" w14:textId="77777777" w:rsidR="00FB1B6E" w:rsidRPr="00E27188" w:rsidRDefault="00FB1B6E" w:rsidP="00FB1B6E">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E27188">
        <w:rPr>
          <w:rFonts w:ascii="BIZ UDゴシック" w:eastAsia="BIZ UDゴシック" w:hAnsi="BIZ UDゴシック" w:cs="ＭＳ Ｐゴシック" w:hint="eastAsia"/>
          <w:b/>
          <w:color w:val="000000" w:themeColor="text1"/>
          <w:kern w:val="0"/>
          <w:sz w:val="24"/>
        </w:rPr>
        <w:t>■将来の不安（親亡き後など）に関して（12件）</w:t>
      </w:r>
    </w:p>
    <w:tbl>
      <w:tblPr>
        <w:tblStyle w:val="affa"/>
        <w:tblW w:w="0" w:type="auto"/>
        <w:tblInd w:w="-5" w:type="dxa"/>
        <w:tblLook w:val="04A0" w:firstRow="1" w:lastRow="0" w:firstColumn="1" w:lastColumn="0" w:noHBand="0" w:noVBand="1"/>
      </w:tblPr>
      <w:tblGrid>
        <w:gridCol w:w="9633"/>
      </w:tblGrid>
      <w:tr w:rsidR="00E27188" w:rsidRPr="00E27188" w14:paraId="11CE00A6" w14:textId="77777777" w:rsidTr="00BE0DA5">
        <w:tc>
          <w:tcPr>
            <w:tcW w:w="9633" w:type="dxa"/>
          </w:tcPr>
          <w:p w14:paraId="7B769AF3"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hint="eastAsia"/>
                <w:color w:val="000000" w:themeColor="text1"/>
                <w:kern w:val="0"/>
                <w:szCs w:val="21"/>
              </w:rPr>
              <w:t>・ひとり親の母がコロナにかかったら子供は、どうするのだろう……。家賃が高い、公営住宅が当らない、母も精神障害である。多様な意味で周りに理解して欲しい。</w:t>
            </w:r>
          </w:p>
          <w:p w14:paraId="10234D46"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両親、またはどちらかが死亡した場合、生きていけない。もし、高校を卒業しどこにも入所できなかったら、どうすればいいのか？両親（家族）と共に生活ができなくなるのではないか？（両親も高齢となるし、不安だらけの将来しか見えない。）</w:t>
            </w:r>
          </w:p>
          <w:p w14:paraId="3558269C" w14:textId="12B7D39F" w:rsidR="00FB1B6E" w:rsidRPr="00E27188" w:rsidRDefault="00FB1B6E" w:rsidP="00E27188">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親がいなくなった後のことを考えると、弟も障害児なので、通院を始め、一人で暮していけるのかとても心配です。持</w:t>
            </w:r>
            <w:r w:rsidR="00B44982" w:rsidRPr="00E27188">
              <w:rPr>
                <w:rFonts w:hAnsi="ＭＳ 明朝" w:cs="ＭＳ Ｐゴシック" w:hint="eastAsia"/>
                <w:color w:val="000000" w:themeColor="text1"/>
                <w:kern w:val="0"/>
                <w:szCs w:val="21"/>
              </w:rPr>
              <w:t>病</w:t>
            </w:r>
            <w:r w:rsidRPr="00E27188">
              <w:rPr>
                <w:rFonts w:hAnsi="ＭＳ 明朝" w:cs="ＭＳ Ｐゴシック" w:hint="eastAsia"/>
                <w:color w:val="000000" w:themeColor="text1"/>
                <w:kern w:val="0"/>
                <w:szCs w:val="21"/>
              </w:rPr>
              <w:t>の心臓病もあるので、就労のことも心配です。グループホームなども考えた方が良いのかと思っています。ひとり親なので、親が体調を崩したり、身動きがとれなくなった時に、ショートステイなどの利用も検対中です。</w:t>
            </w:r>
          </w:p>
        </w:tc>
      </w:tr>
    </w:tbl>
    <w:p w14:paraId="673C7B6B" w14:textId="77777777" w:rsidR="00E27188" w:rsidRDefault="00E27188">
      <w:pPr>
        <w:widowControl/>
        <w:topLinePunct w:val="0"/>
        <w:autoSpaceDE/>
        <w:autoSpaceDN/>
        <w:jc w:val="left"/>
        <w:rPr>
          <w:rFonts w:ascii="BIZ UD明朝 Medium" w:hAnsi="BIZ UD明朝 Medium"/>
        </w:rPr>
      </w:pPr>
      <w:r>
        <w:rPr>
          <w:rFonts w:hAnsi="BIZ UD明朝 Medium"/>
        </w:rPr>
        <w:br w:type="page"/>
      </w:r>
    </w:p>
    <w:p w14:paraId="1ABD8436"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区役所・福祉関連職員の対応に関して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12</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246E3CA4" w14:textId="77777777" w:rsidTr="00BE0DA5">
        <w:tc>
          <w:tcPr>
            <w:tcW w:w="9633" w:type="dxa"/>
          </w:tcPr>
          <w:p w14:paraId="7385D8DE" w14:textId="165795E9"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5A5821">
              <w:rPr>
                <w:rFonts w:hAnsi="ＭＳ 明朝" w:cs="ＭＳ Ｐゴシック" w:hint="eastAsia"/>
                <w:kern w:val="0"/>
                <w:szCs w:val="21"/>
              </w:rPr>
              <w:t>福祉事務所の担当の方にも、理解を深めて欲しいと感じました。手続きなどが遅れるとサービスの利用ができないと困るから早めに提出などしても担当の方が処理を忘れていたりして、結局困った事になったりします。現在は親が手続きをしていますが、いずれ「本人が手続きする」ようになるという事を理解して、手続きをして欲しいと感じます。また就学相談や副籍制度なども、知能指数のみで判断せず、「決まりですから」と突っぱねるのではなく、「個々に合わせた支援」を心掛けて下されば良いなと思います。</w:t>
            </w:r>
          </w:p>
          <w:p w14:paraId="70DDA0E6"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5821">
              <w:rPr>
                <w:rFonts w:hAnsi="ＭＳ 明朝" w:cs="ＭＳ Ｐゴシック" w:hint="eastAsia"/>
                <w:kern w:val="0"/>
                <w:szCs w:val="21"/>
              </w:rPr>
              <w:t>小学生になるので（子）役所に相談もかねて行ったら流れ作業のように話しもちゃんと聞してもらえず「無理です」女性の方に言われてしまいました。不安で行ったのに、悲しかったです。せめてアドバイスこんな相談するとこもありますよとかお知えてもらえたらなとその日からどうしていいのかわかりません。携帯でひたすら探しますがわからないこともあります。誰にも相談できず前に進めません。</w:t>
            </w:r>
          </w:p>
          <w:p w14:paraId="01729942" w14:textId="77777777" w:rsidR="00FB1B6E" w:rsidRPr="00F44436"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5821">
              <w:rPr>
                <w:rFonts w:hAnsi="ＭＳ 明朝" w:cs="ＭＳ Ｐゴシック" w:hint="eastAsia"/>
                <w:kern w:val="0"/>
                <w:szCs w:val="21"/>
              </w:rPr>
              <w:t>「縦割り行政」が問題であると思う。 精神の管轄は保健所で、下肢不自由や視覚不自由の管轄は福祉事務所で対応しているため、たとえば、デイケアや作業所に通いたい、という最低限の人権さえ守られていないのが残念です。 保健所と福祉事務所が跨った事務所などは他の区では実現しているのでほかの区役所で出来ることが、何故だか板橋区役所では実現しないと言う点に対して些か懐疑的である。</w:t>
            </w:r>
          </w:p>
        </w:tc>
      </w:tr>
    </w:tbl>
    <w:p w14:paraId="341913E1" w14:textId="77777777" w:rsidR="00FB1B6E" w:rsidRDefault="00FB1B6E" w:rsidP="00FB1B6E">
      <w:pPr>
        <w:pStyle w:val="a5"/>
        <w:ind w:firstLine="220"/>
        <w:rPr>
          <w:rFonts w:hAnsi="BIZ UD明朝 Medium"/>
        </w:rPr>
      </w:pPr>
    </w:p>
    <w:p w14:paraId="411C7BD6"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D71682">
        <w:rPr>
          <w:rFonts w:ascii="BIZ UDゴシック" w:eastAsia="BIZ UDゴシック" w:hAnsi="BIZ UDゴシック" w:cs="ＭＳ Ｐゴシック" w:hint="eastAsia"/>
          <w:b/>
          <w:kern w:val="0"/>
          <w:sz w:val="24"/>
        </w:rPr>
        <w:t>経済的問題・支援に関して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９</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62C7AF21" w14:textId="77777777" w:rsidTr="00BE0DA5">
        <w:tc>
          <w:tcPr>
            <w:tcW w:w="9633" w:type="dxa"/>
          </w:tcPr>
          <w:p w14:paraId="7CC7A1CF"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5A5821">
              <w:rPr>
                <w:rFonts w:hAnsi="ＭＳ 明朝" w:cs="ＭＳ Ｐゴシック" w:hint="eastAsia"/>
                <w:kern w:val="0"/>
                <w:szCs w:val="21"/>
              </w:rPr>
              <w:t>精神の手帳３級です。支援のための経済的な援助がもう少しあればと思います。</w:t>
            </w:r>
          </w:p>
          <w:p w14:paraId="11977B49"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5821">
              <w:rPr>
                <w:rFonts w:hAnsi="ＭＳ 明朝" w:cs="ＭＳ Ｐゴシック" w:hint="eastAsia"/>
                <w:kern w:val="0"/>
                <w:szCs w:val="21"/>
              </w:rPr>
              <w:t>障害があることで、健常者並みに稼ぐことが難しく、また日常生活において自分でできない不足分をお金で補うために収入が多く必要であるにも関わらず、健常者とほとんど変わらない額の税金と保険料を持って行かれてしまう。障害者控除の額を上げて欲しいです。</w:t>
            </w:r>
          </w:p>
          <w:p w14:paraId="7B61675F" w14:textId="296FC0D9" w:rsidR="00FB1B6E" w:rsidRPr="00F44436"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5821">
              <w:rPr>
                <w:rFonts w:hAnsi="ＭＳ 明朝" w:cs="ＭＳ Ｐゴシック" w:hint="eastAsia"/>
                <w:kern w:val="0"/>
                <w:szCs w:val="21"/>
              </w:rPr>
              <w:t>福祉手当の増額。板橋区は都内他の区と比較して金額が低額である。医療費の軽減も望みます。障碍者手帳1級2級は丸障制度で1割負担と軽減されているが、3級は全く軽減がなく、健常者と同じ3割負担となっております。健常者以上に医療費がかかっている状態であり、収入も無い中で大変負担が重く、困っています。1級2級と同じといわずとも、2割負担程度や、少額の医療費の一か月間の合算による医療費軽減措置など、医療費</w:t>
            </w:r>
            <w:r w:rsidR="00B44982" w:rsidRPr="00E27188">
              <w:rPr>
                <w:rFonts w:hAnsi="ＭＳ 明朝" w:cs="ＭＳ Ｐゴシック" w:hint="eastAsia"/>
                <w:color w:val="000000" w:themeColor="text1"/>
                <w:kern w:val="0"/>
                <w:szCs w:val="21"/>
              </w:rPr>
              <w:t>が</w:t>
            </w:r>
            <w:r w:rsidRPr="00E27188">
              <w:rPr>
                <w:rFonts w:hAnsi="ＭＳ 明朝" w:cs="ＭＳ Ｐゴシック" w:hint="eastAsia"/>
                <w:color w:val="000000" w:themeColor="text1"/>
                <w:kern w:val="0"/>
                <w:szCs w:val="21"/>
              </w:rPr>
              <w:t>負</w:t>
            </w:r>
            <w:r w:rsidRPr="005A5821">
              <w:rPr>
                <w:rFonts w:hAnsi="ＭＳ 明朝" w:cs="ＭＳ Ｐゴシック" w:hint="eastAsia"/>
                <w:kern w:val="0"/>
                <w:szCs w:val="21"/>
              </w:rPr>
              <w:t>担になっている障害者は多数いると思います。</w:t>
            </w:r>
          </w:p>
        </w:tc>
      </w:tr>
    </w:tbl>
    <w:p w14:paraId="21967C80" w14:textId="77777777" w:rsidR="00FB1B6E" w:rsidRDefault="00FB1B6E" w:rsidP="00FB1B6E">
      <w:pPr>
        <w:pStyle w:val="a5"/>
        <w:ind w:firstLine="220"/>
        <w:rPr>
          <w:rFonts w:hAnsi="BIZ UD明朝 Medium"/>
        </w:rPr>
      </w:pPr>
    </w:p>
    <w:p w14:paraId="2533097A"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就労・職場に関して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８</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297CEE39" w14:textId="77777777" w:rsidTr="00BE0DA5">
        <w:tc>
          <w:tcPr>
            <w:tcW w:w="9633" w:type="dxa"/>
          </w:tcPr>
          <w:p w14:paraId="31FF5208"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5A5821">
              <w:rPr>
                <w:rFonts w:hAnsi="ＭＳ 明朝" w:cs="ＭＳ Ｐゴシック" w:hint="eastAsia"/>
                <w:kern w:val="0"/>
                <w:szCs w:val="21"/>
              </w:rPr>
              <w:t>まだ高等部通学中なので今のところ困っている事はないが、「就労継続支援Ｂ型」を利用したくても「一人通勤」が条件なのでその時点ではじかれて「生活介護」という道しか選べず残念に思う。病気もあり一人通勤は９９．９％無理なのですが、作業等大好きなのでやれたら卒業後も毎日楽しく過ごせるのでは？といつも考えます。</w:t>
            </w:r>
          </w:p>
          <w:p w14:paraId="2AFAC60A"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5821">
              <w:rPr>
                <w:rFonts w:hAnsi="ＭＳ 明朝" w:cs="ＭＳ Ｐゴシック" w:hint="eastAsia"/>
                <w:kern w:val="0"/>
                <w:szCs w:val="21"/>
              </w:rPr>
              <w:t>自分のように日常生活に全く支障がないタイプは企業側に障害者と知られることでのデメリットしかないので、知らせるかどうかの選択しがほしい。  障害者になってから差別感ほどではないが、やはり無駄に気を遣われ敬遠されているのを感じる。</w:t>
            </w:r>
          </w:p>
          <w:p w14:paraId="718C2BE5" w14:textId="77777777" w:rsidR="00FB1B6E" w:rsidRPr="00F44436"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5821">
              <w:rPr>
                <w:rFonts w:hAnsi="ＭＳ 明朝" w:cs="ＭＳ Ｐゴシック" w:hint="eastAsia"/>
                <w:kern w:val="0"/>
                <w:szCs w:val="21"/>
              </w:rPr>
              <w:t>障害者雇用について、合理的配慮が必要あることを管理職の人が知らない。障害者の権利条約に、批准している事や、障害者差別が法律で禁止されていて、障害者が人として憲法を始めとして、法によって、何重にも守られているから、今日の日本で、障害者が元気に生きられることを、誰も知らない。 今後は、経済的にも、同一労働同一賃金を始めとした、差別のない社会にしなければいけない。そのためには、学校でのインクルーシブ教育などの実現や、障害者の奴隷的な待遇をなくし、良い社会を。</w:t>
            </w:r>
          </w:p>
        </w:tc>
      </w:tr>
    </w:tbl>
    <w:p w14:paraId="38CBC844" w14:textId="77777777" w:rsidR="00FB1B6E" w:rsidRDefault="00FB1B6E" w:rsidP="00FB1B6E">
      <w:pPr>
        <w:pStyle w:val="a5"/>
        <w:ind w:firstLine="220"/>
        <w:rPr>
          <w:rFonts w:hAnsi="BIZ UD明朝 Medium"/>
        </w:rPr>
      </w:pPr>
    </w:p>
    <w:p w14:paraId="7CCE9E15"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福祉全般・施策に関して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７</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2A8ABD56" w14:textId="77777777" w:rsidTr="00BE0DA5">
        <w:tc>
          <w:tcPr>
            <w:tcW w:w="9633" w:type="dxa"/>
          </w:tcPr>
          <w:p w14:paraId="1D93937A" w14:textId="391EBD8C"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Pr>
                <w:rFonts w:hAnsi="ＭＳ 明朝" w:cs="ＭＳ Ｐゴシック" w:hint="eastAsia"/>
                <w:kern w:val="0"/>
                <w:szCs w:val="21"/>
              </w:rPr>
              <w:t>・</w:t>
            </w:r>
            <w:r w:rsidRPr="005A5821">
              <w:rPr>
                <w:rFonts w:hAnsi="ＭＳ 明朝" w:cs="ＭＳ Ｐゴシック" w:hint="eastAsia"/>
                <w:kern w:val="0"/>
                <w:szCs w:val="21"/>
              </w:rPr>
              <w:t>サービス名が似通っているものが多く、わかりにくい。予算が無いのかもしれないが、「介護は家族が行うもの」という基本的な考え方が行政の側にあると思う。「どうしても家族で介護できない場合のみ利用できる」という方針であり、障害者およびその家族を助ける気が基本的には無いのだと思わされる。「どうしても家族で介護できない事情がある場合のみ」と示されると、真面目な人は、家族のために仕事を辞める・諦めるといった選択をするかもしれませんよ。そのような個人の犠牲を前提とした制度設計を改めて下さい。利用したい時に快く利用させて下さい。私は一度、居宅介護の申請を断られましたが、納得がいかず、ママ友に相談して申請時のアピールポイント等を教えてもらい再度申請しました。福祉事務所の方は、そういうこと教えてくれませんよね。障害者の側に立つのではなく、対立しているように感じます。そんなに不正利用者多いですか？却下のノルマとかあ</w:t>
            </w:r>
            <w:r w:rsidRPr="00E27188">
              <w:rPr>
                <w:rFonts w:hAnsi="ＭＳ 明朝" w:cs="ＭＳ Ｐゴシック" w:hint="eastAsia"/>
                <w:color w:val="000000" w:themeColor="text1"/>
                <w:kern w:val="0"/>
                <w:szCs w:val="21"/>
              </w:rPr>
              <w:t>る</w:t>
            </w:r>
            <w:r w:rsidR="00B44982" w:rsidRPr="00E27188">
              <w:rPr>
                <w:rFonts w:hAnsi="ＭＳ 明朝" w:cs="ＭＳ Ｐゴシック" w:hint="eastAsia"/>
                <w:color w:val="000000" w:themeColor="text1"/>
                <w:kern w:val="0"/>
                <w:szCs w:val="21"/>
              </w:rPr>
              <w:t>ん</w:t>
            </w:r>
            <w:r w:rsidRPr="00E27188">
              <w:rPr>
                <w:rFonts w:hAnsi="ＭＳ 明朝" w:cs="ＭＳ Ｐゴシック" w:hint="eastAsia"/>
                <w:color w:val="000000" w:themeColor="text1"/>
                <w:kern w:val="0"/>
                <w:szCs w:val="21"/>
              </w:rPr>
              <w:t>ですか？そんな風に勘繰ってしまいます。</w:t>
            </w:r>
          </w:p>
          <w:p w14:paraId="418D6EEF"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hint="eastAsia"/>
                <w:color w:val="000000" w:themeColor="text1"/>
                <w:kern w:val="0"/>
                <w:szCs w:val="21"/>
              </w:rPr>
              <w:t>・障害者が普通に社会の中に（つながれる）溶け込めるような風土作りに役立つようなちょっとした活動をとにかくたくさんやって頂きたい。アイディアをどんどん出してもらって欲しい。</w:t>
            </w:r>
          </w:p>
          <w:p w14:paraId="69E5A8D4" w14:textId="57BF150F" w:rsidR="00FB1B6E" w:rsidRPr="00F44436" w:rsidRDefault="00FB1B6E" w:rsidP="00BE0DA5">
            <w:pPr>
              <w:widowControl/>
              <w:autoSpaceDE/>
              <w:spacing w:before="60"/>
              <w:ind w:left="220" w:hangingChars="100" w:hanging="220"/>
              <w:rPr>
                <w:rFonts w:hAnsi="ＭＳ 明朝" w:cs="ＭＳ Ｐゴシック"/>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区の予算の都合も理解出来るが以前と比べて、福祉に対</w:t>
            </w:r>
            <w:r w:rsidR="00B44982" w:rsidRPr="00E27188">
              <w:rPr>
                <w:rFonts w:hAnsi="ＭＳ 明朝" w:cs="ＭＳ Ｐゴシック" w:hint="eastAsia"/>
                <w:color w:val="000000" w:themeColor="text1"/>
                <w:kern w:val="0"/>
                <w:szCs w:val="21"/>
              </w:rPr>
              <w:t>す</w:t>
            </w:r>
            <w:r w:rsidRPr="00E27188">
              <w:rPr>
                <w:rFonts w:hAnsi="ＭＳ 明朝" w:cs="ＭＳ Ｐゴシック" w:hint="eastAsia"/>
                <w:color w:val="000000" w:themeColor="text1"/>
                <w:kern w:val="0"/>
                <w:szCs w:val="21"/>
              </w:rPr>
              <w:t>る取り組みが後退</w:t>
            </w:r>
            <w:r w:rsidRPr="005A5821">
              <w:rPr>
                <w:rFonts w:hAnsi="ＭＳ 明朝" w:cs="ＭＳ Ｐゴシック" w:hint="eastAsia"/>
                <w:kern w:val="0"/>
                <w:szCs w:val="21"/>
              </w:rPr>
              <w:t>した感が強く感じる。</w:t>
            </w:r>
          </w:p>
        </w:tc>
      </w:tr>
    </w:tbl>
    <w:p w14:paraId="278E4A6F" w14:textId="77777777" w:rsidR="00FB1B6E" w:rsidRDefault="00FB1B6E" w:rsidP="00FB1B6E">
      <w:pPr>
        <w:pStyle w:val="a5"/>
        <w:ind w:firstLine="220"/>
        <w:rPr>
          <w:rFonts w:hAnsi="BIZ UD明朝 Medium"/>
        </w:rPr>
      </w:pPr>
    </w:p>
    <w:p w14:paraId="18CA5506"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AC29DA">
        <w:rPr>
          <w:rFonts w:ascii="BIZ UDゴシック" w:eastAsia="BIZ UDゴシック" w:hAnsi="BIZ UDゴシック" w:cs="ＭＳ Ｐゴシック" w:hint="eastAsia"/>
          <w:b/>
          <w:kern w:val="0"/>
          <w:sz w:val="24"/>
        </w:rPr>
        <w:t>卒業後の受け皿、成人の活動場所に関して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７</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6B0771F8" w14:textId="77777777" w:rsidTr="00BE0DA5">
        <w:tc>
          <w:tcPr>
            <w:tcW w:w="9633" w:type="dxa"/>
          </w:tcPr>
          <w:p w14:paraId="252C92B6"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5A5821">
              <w:rPr>
                <w:rFonts w:hAnsi="ＭＳ 明朝" w:cs="ＭＳ Ｐゴシック" w:hint="eastAsia"/>
                <w:kern w:val="0"/>
                <w:szCs w:val="21"/>
              </w:rPr>
              <w:t>学校卒業後の進路についての情報や、施設が足りていないと思われる。施設から、地域へと、事だけは大きいが実態が伴っていないのではないか？親が働くことができない状況をなんとかしてほしいし、所得制限でいろいろなサービスが支給停止になるのはおかしいと思う。</w:t>
            </w:r>
          </w:p>
          <w:p w14:paraId="3A050731"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5821">
              <w:rPr>
                <w:rFonts w:hAnsi="ＭＳ 明朝" w:cs="ＭＳ Ｐゴシック" w:hint="eastAsia"/>
                <w:kern w:val="0"/>
                <w:szCs w:val="21"/>
              </w:rPr>
              <w:t>学校卒業後、行く場所、働く場所がないかもしれないと不安に思います。作業所など、待機なしで入れるようにしていただきたいです。</w:t>
            </w:r>
          </w:p>
          <w:p w14:paraId="6DF1A9AE" w14:textId="77777777" w:rsidR="00FB1B6E" w:rsidRPr="00F44436"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5821">
              <w:rPr>
                <w:rFonts w:hAnsi="ＭＳ 明朝" w:cs="ＭＳ Ｐゴシック" w:hint="eastAsia"/>
                <w:kern w:val="0"/>
                <w:szCs w:val="21"/>
              </w:rPr>
              <w:t>高校卒業後（就職してから）の週末の余暇活動の場を増やしてほしい（放課後等デイサービス的な）。</w:t>
            </w:r>
          </w:p>
        </w:tc>
      </w:tr>
    </w:tbl>
    <w:p w14:paraId="17AC1761" w14:textId="77777777" w:rsidR="00FB1B6E" w:rsidRDefault="00FB1B6E" w:rsidP="00FB1B6E">
      <w:pPr>
        <w:pStyle w:val="a5"/>
        <w:ind w:firstLine="220"/>
        <w:rPr>
          <w:rFonts w:hAnsi="BIZ UD明朝 Medium"/>
        </w:rPr>
      </w:pPr>
    </w:p>
    <w:p w14:paraId="4009A773"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施設・設備の充実に関して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７</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2E8477BE" w14:textId="77777777" w:rsidTr="00BE0DA5">
        <w:tc>
          <w:tcPr>
            <w:tcW w:w="9633" w:type="dxa"/>
          </w:tcPr>
          <w:p w14:paraId="4D69BDFE"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5A5821">
              <w:rPr>
                <w:rFonts w:hAnsi="ＭＳ 明朝" w:cs="ＭＳ Ｐゴシック" w:hint="eastAsia"/>
                <w:kern w:val="0"/>
                <w:szCs w:val="21"/>
              </w:rPr>
              <w:t>最近医ケア児（いろう）になったばかりなので、どのようなサービスを使っていこうかまだ検討中なのですが、訪問看護、訪問介護をどんどん利用したいと考えています。学生のうちは学校→放課後デイの流れで通えるので親は共働きでもなんとかなるのですが、１８歳以上になると週５で福祉園に通えない（しかも帰宅時間が早い）と聞いており、どうするべきか悩んでいます。なんとか１８歳以上でも朝８時～１８時くらいまであずけられるような施設を作ってほしいです。共働き世帯が増えているので必ず需要があるはずです。また、短期入所についてももっと気軽に利用できるような施設がほしいです。（今たとえば小茂根だと、２～３ヶ月前に予約申し込みが必要）２～３ヶ月先の予定なんて決まって</w:t>
            </w:r>
            <w:r>
              <w:rPr>
                <w:rFonts w:hAnsi="ＭＳ 明朝" w:cs="ＭＳ Ｐゴシック" w:hint="eastAsia"/>
                <w:kern w:val="0"/>
                <w:szCs w:val="21"/>
              </w:rPr>
              <w:t>い</w:t>
            </w:r>
            <w:r w:rsidRPr="005A5821">
              <w:rPr>
                <w:rFonts w:hAnsi="ＭＳ 明朝" w:cs="ＭＳ Ｐゴシック" w:hint="eastAsia"/>
                <w:kern w:val="0"/>
                <w:szCs w:val="21"/>
              </w:rPr>
              <w:t>ませんので大変使い勝手が悪いです。１週間前に申込みをすれば利用できるような施設があったら嬉しいです。</w:t>
            </w:r>
          </w:p>
          <w:p w14:paraId="6CAAA398"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5821">
              <w:rPr>
                <w:rFonts w:hAnsi="ＭＳ 明朝" w:cs="ＭＳ Ｐゴシック" w:hint="eastAsia"/>
                <w:kern w:val="0"/>
                <w:szCs w:val="21"/>
              </w:rPr>
              <w:t>発達に遅れがあったり、特性のある子を受け入れてくれて、温かい目で見守ってくれる幼稚園が少ない。受け入れてもらえても理解があまり無い。発達支援の事業所（療育施設）も少なく、希望通りに通えないことが多い。</w:t>
            </w:r>
          </w:p>
          <w:p w14:paraId="6952F4C1" w14:textId="77777777" w:rsidR="00FB1B6E" w:rsidRPr="00F44436"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5A5821">
              <w:rPr>
                <w:rFonts w:hAnsi="ＭＳ 明朝" w:cs="ＭＳ Ｐゴシック" w:hint="eastAsia"/>
                <w:kern w:val="0"/>
                <w:szCs w:val="21"/>
              </w:rPr>
              <w:t>将来を考えると地域で安心して幸せに過ごして欲しいのでグループホームに30歳までには入りたいですが、グループホームを運営してくださる事業所は少なく情報もありません。</w:t>
            </w:r>
          </w:p>
        </w:tc>
      </w:tr>
    </w:tbl>
    <w:p w14:paraId="2AF26F85" w14:textId="77777777" w:rsidR="00FB1B6E" w:rsidRDefault="00FB1B6E" w:rsidP="00FB1B6E">
      <w:pPr>
        <w:pStyle w:val="a5"/>
        <w:ind w:firstLine="220"/>
        <w:rPr>
          <w:rFonts w:hAnsi="BIZ UD明朝 Medium"/>
        </w:rPr>
      </w:pPr>
    </w:p>
    <w:p w14:paraId="31ACFD56"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更新・手続きに関して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７</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3F85BD7F" w14:textId="77777777" w:rsidTr="00BE0DA5">
        <w:tc>
          <w:tcPr>
            <w:tcW w:w="9633" w:type="dxa"/>
          </w:tcPr>
          <w:p w14:paraId="547F92AD" w14:textId="6B5A7CA6"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Pr>
                <w:rFonts w:hAnsi="ＭＳ 明朝" w:cs="ＭＳ Ｐゴシック" w:hint="eastAsia"/>
                <w:kern w:val="0"/>
                <w:szCs w:val="21"/>
              </w:rPr>
              <w:t>・</w:t>
            </w:r>
            <w:r w:rsidRPr="005A5821">
              <w:rPr>
                <w:rFonts w:hAnsi="ＭＳ 明朝" w:cs="ＭＳ Ｐゴシック" w:hint="eastAsia"/>
                <w:kern w:val="0"/>
                <w:szCs w:val="21"/>
              </w:rPr>
              <w:t>障がい者手帳、更新時に、医師の診断書を提出しましたが、２つの書類に別れていましたので、大学病院だった為診断書（＠６０００円）×２を払わなければならず、３級の手帳取得では、とても高くつきました。２級から３級に下がったこともあり、そのような時は、別紙は不要である旨を病院の方へ伝える文章も</w:t>
            </w:r>
            <w:r w:rsidRPr="00E27188">
              <w:rPr>
                <w:rFonts w:hAnsi="ＭＳ 明朝" w:cs="ＭＳ Ｐゴシック" w:hint="eastAsia"/>
                <w:color w:val="000000" w:themeColor="text1"/>
                <w:kern w:val="0"/>
                <w:szCs w:val="21"/>
              </w:rPr>
              <w:t>添</w:t>
            </w:r>
            <w:r w:rsidR="00B44982" w:rsidRPr="00E27188">
              <w:rPr>
                <w:rFonts w:hAnsi="ＭＳ 明朝" w:cs="ＭＳ Ｐゴシック" w:hint="eastAsia"/>
                <w:color w:val="000000" w:themeColor="text1"/>
                <w:kern w:val="0"/>
                <w:szCs w:val="21"/>
              </w:rPr>
              <w:t>付</w:t>
            </w:r>
            <w:r w:rsidRPr="00E27188">
              <w:rPr>
                <w:rFonts w:hAnsi="ＭＳ 明朝" w:cs="ＭＳ Ｐゴシック" w:hint="eastAsia"/>
                <w:color w:val="000000" w:themeColor="text1"/>
                <w:kern w:val="0"/>
                <w:szCs w:val="21"/>
              </w:rPr>
              <w:t>してほしいと思います。障がい者手帳取得の為の診断書は、無料にしてほしいです。</w:t>
            </w:r>
          </w:p>
          <w:p w14:paraId="3D2AC6CC" w14:textId="77777777" w:rsidR="00FB1B6E" w:rsidRPr="00E27188" w:rsidRDefault="00FB1B6E" w:rsidP="00BE0DA5">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行政において、手続きや面談に時間がかかりすぎると思います。</w:t>
            </w:r>
          </w:p>
          <w:p w14:paraId="2D1952AF" w14:textId="096CCF83" w:rsidR="00FB1B6E" w:rsidRPr="00F44436" w:rsidRDefault="00FB1B6E" w:rsidP="00E27188">
            <w:pPr>
              <w:widowControl/>
              <w:autoSpaceDE/>
              <w:spacing w:before="60"/>
              <w:ind w:left="220" w:hangingChars="100" w:hanging="220"/>
              <w:rPr>
                <w:rFonts w:hAnsi="ＭＳ 明朝" w:cs="ＭＳ Ｐゴシック"/>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障害のある子供は自分でサービス等を探したり利用するまでの手続き（申請や相談など）をする事がかなり困難。そのため、そのような手続きは、ほとんどの場合、親（ほとんどが母親）がしているのが現実です。サービス</w:t>
            </w:r>
            <w:r w:rsidR="00B44982" w:rsidRPr="00E27188">
              <w:rPr>
                <w:rFonts w:hAnsi="ＭＳ 明朝" w:cs="ＭＳ Ｐゴシック" w:hint="eastAsia"/>
                <w:color w:val="000000" w:themeColor="text1"/>
                <w:kern w:val="0"/>
                <w:szCs w:val="21"/>
              </w:rPr>
              <w:t>を</w:t>
            </w:r>
            <w:r w:rsidRPr="00E27188">
              <w:rPr>
                <w:rFonts w:hAnsi="ＭＳ 明朝" w:cs="ＭＳ Ｐゴシック" w:hint="eastAsia"/>
                <w:color w:val="000000" w:themeColor="text1"/>
                <w:kern w:val="0"/>
                <w:szCs w:val="21"/>
              </w:rPr>
              <w:t>ど</w:t>
            </w:r>
            <w:r w:rsidRPr="00AC29DA">
              <w:rPr>
                <w:rFonts w:hAnsi="ＭＳ 明朝" w:cs="ＭＳ Ｐゴシック" w:hint="eastAsia"/>
                <w:kern w:val="0"/>
                <w:szCs w:val="21"/>
              </w:rPr>
              <w:t>のように使うのか、知識のない親はゼロから調べる、相談するのがあたり前になっています。障害のある子供、一人一人に、専属でソーシャルワーカー等の手続きを代行してくれる方が居ると大変助かります。気軽に自宅に来て、申請を手伝ってくれる、話を聞いてもらえる方が居れば、悲しい事件や災害時の対応も素早く対応できると感じます。ぜひ宜しくお願いします。</w:t>
            </w:r>
          </w:p>
        </w:tc>
      </w:tr>
    </w:tbl>
    <w:p w14:paraId="08C37447" w14:textId="77777777" w:rsidR="00FB1B6E" w:rsidRDefault="00FB1B6E" w:rsidP="00FB1B6E">
      <w:pPr>
        <w:pStyle w:val="a5"/>
        <w:ind w:firstLine="220"/>
        <w:rPr>
          <w:rFonts w:hAnsi="BIZ UD明朝 Medium"/>
        </w:rPr>
      </w:pPr>
    </w:p>
    <w:p w14:paraId="4D5071AD"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外出やバリアフリー等に関して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３</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68C471FE" w14:textId="77777777" w:rsidTr="00BE0DA5">
        <w:tc>
          <w:tcPr>
            <w:tcW w:w="9633" w:type="dxa"/>
          </w:tcPr>
          <w:p w14:paraId="2225E84B"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FB1B6E">
              <w:rPr>
                <w:rFonts w:hAnsi="ＭＳ 明朝" w:cs="ＭＳ Ｐゴシック" w:hint="eastAsia"/>
                <w:kern w:val="0"/>
                <w:szCs w:val="21"/>
              </w:rPr>
              <w:t>以前、美容室を予約の際に「車イス利用者ですが利用できますか？バリアフリーでしょうか？」と確認したところ「大丈夫です」との事でお店に伺ったところ店内はバリアフリーでしたがお店に入る手前に段差がありました。なかなか段差を越えられず困っていたところ通りすがりの方が手伝ってくださいました。介助する私がこんなに大変だと車イス利用者はもっと大変だと思いました。お店側も店の外のことまでは気付かないのかもしれません。お店側も１歩外まで出た状態を見て考えていただけたら嬉しいです。もちろん車イス利用者も予約の際の入口外の段差はないか？など念のため確認する努力はするべきだと思います。あと住んでいる付近に車イスで入れる飲食店がもう少し増えてくると嬉しいです。車イス利用者を連れての外食はかなりハードルが高いです。車イス利用者１人でも気軽に外食できるお店が増えることを祈っています。</w:t>
            </w:r>
          </w:p>
          <w:p w14:paraId="234D550C" w14:textId="77777777" w:rsidR="00FB1B6E" w:rsidRPr="00F44436"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FB1B6E">
              <w:rPr>
                <w:rFonts w:hAnsi="ＭＳ 明朝" w:cs="ＭＳ Ｐゴシック" w:hint="eastAsia"/>
                <w:kern w:val="0"/>
                <w:szCs w:val="21"/>
              </w:rPr>
              <w:t>ホームドアを全ての駅につけて欲しい。</w:t>
            </w:r>
          </w:p>
        </w:tc>
      </w:tr>
    </w:tbl>
    <w:p w14:paraId="535605CC" w14:textId="77777777" w:rsidR="00FB1B6E" w:rsidRDefault="00FB1B6E" w:rsidP="00FB1B6E">
      <w:pPr>
        <w:pStyle w:val="a5"/>
        <w:ind w:firstLine="220"/>
        <w:rPr>
          <w:rFonts w:hAnsi="BIZ UD明朝 Medium"/>
        </w:rPr>
      </w:pPr>
    </w:p>
    <w:p w14:paraId="26294BDC"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4B414A">
        <w:rPr>
          <w:rFonts w:ascii="BIZ UDゴシック" w:eastAsia="BIZ UDゴシック" w:hAnsi="BIZ UDゴシック" w:cs="ＭＳ Ｐゴシック" w:hint="eastAsia"/>
          <w:b/>
          <w:kern w:val="0"/>
          <w:sz w:val="24"/>
        </w:rPr>
        <w:t>災害時の支援体制に関して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３</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7D349CB1" w14:textId="77777777" w:rsidTr="00BE0DA5">
        <w:tc>
          <w:tcPr>
            <w:tcW w:w="9633" w:type="dxa"/>
          </w:tcPr>
          <w:p w14:paraId="19500E37"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FB1B6E">
              <w:rPr>
                <w:rFonts w:hAnsi="ＭＳ 明朝" w:cs="ＭＳ Ｐゴシック" w:hint="eastAsia"/>
                <w:kern w:val="0"/>
                <w:szCs w:val="21"/>
              </w:rPr>
              <w:t>聴こえないので災害時など文字でもイラストでもわかりやすくしてほしい。</w:t>
            </w:r>
          </w:p>
          <w:p w14:paraId="2F3E1EE9" w14:textId="2E619AF3" w:rsidR="00FB1B6E" w:rsidRPr="00F44436" w:rsidRDefault="00FB1B6E" w:rsidP="00E27188">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FB1B6E">
              <w:rPr>
                <w:rFonts w:hAnsi="ＭＳ 明朝" w:cs="ＭＳ Ｐゴシック" w:hint="eastAsia"/>
                <w:kern w:val="0"/>
                <w:szCs w:val="21"/>
              </w:rPr>
              <w:t>災害の多い現在において、防災と障害（今健康な人が今後負うかもしれない）は密接なので、既に障害のある人、災害で障害を負った人が必要な支援について、まとめたページを防災ブックに合体させたり、</w:t>
            </w:r>
            <w:r>
              <w:rPr>
                <w:rFonts w:hAnsi="ＭＳ 明朝" w:cs="ＭＳ Ｐゴシック" w:hint="eastAsia"/>
                <w:kern w:val="0"/>
                <w:szCs w:val="21"/>
              </w:rPr>
              <w:t>ＱＲ</w:t>
            </w:r>
            <w:r w:rsidRPr="00FB1B6E">
              <w:rPr>
                <w:rFonts w:hAnsi="ＭＳ 明朝" w:cs="ＭＳ Ｐゴシック" w:hint="eastAsia"/>
                <w:kern w:val="0"/>
                <w:szCs w:val="21"/>
              </w:rPr>
              <w:t>コードを掲載して、専用サイトを作って欲しい。</w:t>
            </w:r>
          </w:p>
        </w:tc>
      </w:tr>
    </w:tbl>
    <w:p w14:paraId="666C4083" w14:textId="77777777" w:rsidR="00FB1B6E" w:rsidRDefault="00FB1B6E" w:rsidP="00FB1B6E">
      <w:pPr>
        <w:pStyle w:val="a5"/>
        <w:ind w:firstLine="220"/>
        <w:rPr>
          <w:rFonts w:hAnsi="BIZ UD明朝 Medium"/>
        </w:rPr>
      </w:pPr>
    </w:p>
    <w:p w14:paraId="61F3D880" w14:textId="77777777" w:rsidR="00FB1B6E" w:rsidRPr="00BD1656" w:rsidRDefault="00FB1B6E" w:rsidP="00FB1B6E">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■その他</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６</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FB1B6E" w14:paraId="4DB1636C" w14:textId="77777777" w:rsidTr="00BE0DA5">
        <w:tc>
          <w:tcPr>
            <w:tcW w:w="9633" w:type="dxa"/>
          </w:tcPr>
          <w:p w14:paraId="62C58A74" w14:textId="77777777" w:rsidR="00FB1B6E"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FB1B6E">
              <w:rPr>
                <w:rFonts w:hAnsi="ＭＳ 明朝" w:cs="ＭＳ Ｐゴシック" w:hint="eastAsia"/>
                <w:kern w:val="0"/>
                <w:szCs w:val="21"/>
              </w:rPr>
              <w:t>スポーツが好きなので地域で障害がある人もない人も一緒に参加できるイベンドがあったらうれしいです。本人にたずねながら、アンケートを本人の母が記入しました。息子は板橋区の高校（就業技術科）に通っています。現在、差別も困難を感じることもなく、本人も快適にすごせているように思います。卒業後もよりよくすごせるよう、家族以外にも相談できる場所としても障害者福祉サービスを利用したいと考えています。今回アンケートに回答する機会を頂き、嬉しく思っています。今後もお世話になります。宜しくお願い致します。</w:t>
            </w:r>
          </w:p>
          <w:p w14:paraId="4F5D69D1" w14:textId="77777777" w:rsidR="00FB1B6E" w:rsidRPr="00F44436" w:rsidRDefault="00FB1B6E" w:rsidP="00BE0DA5">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FB1B6E">
              <w:rPr>
                <w:rFonts w:hAnsi="ＭＳ 明朝" w:cs="ＭＳ Ｐゴシック" w:hint="eastAsia"/>
                <w:kern w:val="0"/>
                <w:szCs w:val="21"/>
              </w:rPr>
              <w:t>障害のある人達の為に、様々なことを考え、整えてくださる方々がいるということが、本当にありがたく心強いです。 今後もどうぞよろしくお願いいたします。</w:t>
            </w:r>
          </w:p>
        </w:tc>
      </w:tr>
    </w:tbl>
    <w:p w14:paraId="294000AD" w14:textId="77777777" w:rsidR="00FB1B6E" w:rsidRDefault="00FB1B6E" w:rsidP="00FB1B6E">
      <w:pPr>
        <w:pStyle w:val="a5"/>
        <w:ind w:firstLine="220"/>
        <w:rPr>
          <w:rFonts w:hAnsi="BIZ UD明朝 Medium"/>
        </w:rPr>
      </w:pPr>
    </w:p>
    <w:p w14:paraId="14BFBF21" w14:textId="77777777" w:rsidR="004E512B" w:rsidRPr="00FB1B6E" w:rsidRDefault="004E512B" w:rsidP="004E512B">
      <w:pPr>
        <w:pStyle w:val="a5"/>
        <w:ind w:firstLineChars="0" w:firstLine="1"/>
        <w:rPr>
          <w:rFonts w:asciiTheme="minorEastAsia" w:hAnsiTheme="minorEastAsia"/>
        </w:rPr>
      </w:pPr>
    </w:p>
    <w:p w14:paraId="001C1FE6" w14:textId="77777777" w:rsidR="00C341A6" w:rsidRPr="004E512B" w:rsidRDefault="00C341A6" w:rsidP="00405CAC">
      <w:pPr>
        <w:pStyle w:val="a5"/>
        <w:ind w:firstLineChars="0" w:firstLine="1"/>
        <w:rPr>
          <w:rFonts w:asciiTheme="minorEastAsia" w:hAnsiTheme="minorEastAsia"/>
        </w:rPr>
      </w:pPr>
    </w:p>
    <w:p w14:paraId="52006AA8" w14:textId="77777777" w:rsidR="00C341A6" w:rsidRPr="00D52BF4" w:rsidRDefault="00C341A6" w:rsidP="00405CAC">
      <w:pPr>
        <w:pStyle w:val="a5"/>
        <w:ind w:firstLineChars="0" w:firstLine="1"/>
        <w:rPr>
          <w:rFonts w:asciiTheme="minorEastAsia" w:hAnsiTheme="minorEastAsia"/>
        </w:rPr>
      </w:pPr>
    </w:p>
    <w:p w14:paraId="2F5070ED" w14:textId="77777777" w:rsidR="00D54572" w:rsidRPr="00D52BF4" w:rsidRDefault="00D54572" w:rsidP="00405CAC">
      <w:pPr>
        <w:pStyle w:val="a5"/>
        <w:ind w:firstLineChars="0" w:firstLine="1"/>
        <w:rPr>
          <w:rFonts w:asciiTheme="minorEastAsia" w:hAnsiTheme="minorEastAsia"/>
        </w:rPr>
        <w:sectPr w:rsidR="00D54572" w:rsidRPr="00D52BF4" w:rsidSect="00913A13">
          <w:headerReference w:type="even" r:id="rId193"/>
          <w:headerReference w:type="default" r:id="rId194"/>
          <w:footerReference w:type="even" r:id="rId195"/>
          <w:footerReference w:type="default" r:id="rId196"/>
          <w:pgSz w:w="11906" w:h="16838" w:code="9"/>
          <w:pgMar w:top="1418" w:right="1134" w:bottom="1134" w:left="1134" w:header="567" w:footer="567" w:gutter="0"/>
          <w:cols w:space="425"/>
          <w:docGrid w:type="lines" w:linePitch="360"/>
        </w:sectPr>
      </w:pPr>
    </w:p>
    <w:tbl>
      <w:tblPr>
        <w:tblStyle w:val="affa"/>
        <w:tblW w:w="0" w:type="auto"/>
        <w:tblLook w:val="04A0" w:firstRow="1" w:lastRow="0" w:firstColumn="1" w:lastColumn="0" w:noHBand="0" w:noVBand="1"/>
      </w:tblPr>
      <w:tblGrid>
        <w:gridCol w:w="9628"/>
      </w:tblGrid>
      <w:tr w:rsidR="00D52BF4" w:rsidRPr="00D52BF4" w14:paraId="4E7CEAA2" w14:textId="77777777" w:rsidTr="00591FBA">
        <w:trPr>
          <w:trHeight w:val="552"/>
        </w:trPr>
        <w:tc>
          <w:tcPr>
            <w:tcW w:w="9628" w:type="dxa"/>
            <w:shd w:val="clear" w:color="auto" w:fill="262626" w:themeFill="text1" w:themeFillTint="D9"/>
            <w:vAlign w:val="center"/>
          </w:tcPr>
          <w:p w14:paraId="447B6FCD" w14:textId="77777777" w:rsidR="00591FBA" w:rsidRPr="00D52BF4" w:rsidRDefault="00591FBA" w:rsidP="00591FBA">
            <w:pPr>
              <w:pStyle w:val="21"/>
              <w:snapToGrid w:val="0"/>
              <w:rPr>
                <w:rFonts w:ascii="BIZ UDゴシック" w:eastAsia="BIZ UDゴシック" w:hAnsi="BIZ UDゴシック"/>
                <w:b/>
              </w:rPr>
            </w:pPr>
            <w:bookmarkStart w:id="144" w:name="_Toc131018114"/>
            <w:r w:rsidRPr="00D52BF4">
              <w:rPr>
                <w:rFonts w:ascii="BIZ UDゴシック" w:eastAsia="BIZ UDゴシック" w:hAnsi="BIZ UDゴシック" w:hint="eastAsia"/>
                <w:b/>
                <w:sz w:val="32"/>
              </w:rPr>
              <w:t>Ⅲ</w:t>
            </w:r>
            <w:r w:rsidRPr="00D52BF4">
              <w:rPr>
                <w:rStyle w:val="aff9"/>
                <w:rFonts w:ascii="BIZ UDゴシック" w:eastAsia="BIZ UDゴシック" w:hAnsi="BIZ UDゴシック" w:hint="eastAsia"/>
                <w:b w:val="0"/>
                <w:bCs w:val="0"/>
                <w:sz w:val="32"/>
              </w:rPr>
              <w:t>．</w:t>
            </w:r>
            <w:r w:rsidRPr="00D52BF4">
              <w:rPr>
                <w:rFonts w:ascii="BIZ UDゴシック" w:eastAsia="BIZ UDゴシック" w:hAnsi="BIZ UDゴシック" w:hint="eastAsia"/>
                <w:b/>
                <w:sz w:val="32"/>
              </w:rPr>
              <w:t>一般区民</w:t>
            </w:r>
            <w:bookmarkEnd w:id="144"/>
          </w:p>
        </w:tc>
      </w:tr>
    </w:tbl>
    <w:p w14:paraId="2942168E" w14:textId="77777777" w:rsidR="00591FBA" w:rsidRPr="00D52BF4" w:rsidRDefault="00591FBA" w:rsidP="00591FBA">
      <w:pPr>
        <w:pStyle w:val="a5"/>
        <w:ind w:firstLineChars="0" w:firstLine="1"/>
        <w:rPr>
          <w:rFonts w:ascii="BIZ UDゴシック" w:eastAsia="BIZ UDゴシック" w:hAnsi="BIZ UDゴシック"/>
        </w:rPr>
      </w:pPr>
    </w:p>
    <w:p w14:paraId="676806EC" w14:textId="49342C66" w:rsidR="002D0379" w:rsidRPr="00D52BF4" w:rsidRDefault="002D0379" w:rsidP="00591FBA">
      <w:pPr>
        <w:pStyle w:val="ad"/>
        <w:ind w:leftChars="0" w:left="560"/>
        <w:rPr>
          <w:noProof/>
        </w:rPr>
      </w:pPr>
      <w:r w:rsidRPr="00D52BF4">
        <w:rPr>
          <w:noProof/>
        </w:rPr>
        <w:fldChar w:fldCharType="begin"/>
      </w:r>
      <w:r w:rsidRPr="00D52BF4">
        <w:rPr>
          <w:noProof/>
        </w:rPr>
        <w:instrText xml:space="preserve"> SEQ だいいち　\r1 \* Arabic\* DBCHAR \* MERGEFORMAT </w:instrText>
      </w:r>
      <w:r w:rsidRPr="00D52BF4">
        <w:rPr>
          <w:noProof/>
        </w:rPr>
        <w:fldChar w:fldCharType="separate"/>
      </w:r>
      <w:bookmarkStart w:id="145" w:name="_Toc131018115"/>
      <w:r w:rsidR="002E657A">
        <w:rPr>
          <w:rFonts w:hint="eastAsia"/>
          <w:noProof/>
        </w:rPr>
        <w:t>１</w:t>
      </w:r>
      <w:r w:rsidRPr="00D52BF4">
        <w:rPr>
          <w:noProof/>
        </w:rPr>
        <w:fldChar w:fldCharType="end"/>
      </w:r>
      <w:r w:rsidR="00591FBA" w:rsidRPr="00D52BF4">
        <w:rPr>
          <w:rFonts w:hint="eastAsia"/>
          <w:noProof/>
        </w:rPr>
        <w:t xml:space="preserve">　</w:t>
      </w:r>
      <w:r w:rsidRPr="00D52BF4">
        <w:rPr>
          <w:rFonts w:hint="eastAsia"/>
          <w:noProof/>
        </w:rPr>
        <w:t>基本属性</w:t>
      </w:r>
      <w:bookmarkEnd w:id="145"/>
    </w:p>
    <w:p w14:paraId="1CDE7490" w14:textId="77777777" w:rsidR="00587AFB" w:rsidRPr="00D52BF4" w:rsidRDefault="00587AFB" w:rsidP="00587AFB">
      <w:pPr>
        <w:pStyle w:val="ad"/>
        <w:ind w:leftChars="0" w:left="480" w:hanging="480"/>
        <w:outlineLvl w:val="2"/>
      </w:pPr>
      <w:bookmarkStart w:id="146" w:name="_Toc131018116"/>
      <w:r w:rsidRPr="00D52BF4">
        <w:rPr>
          <w:noProof/>
          <w:sz w:val="24"/>
        </w:rPr>
        <w:t>（１）</w:t>
      </w:r>
      <w:r w:rsidRPr="00D52BF4">
        <w:rPr>
          <w:rFonts w:hint="eastAsia"/>
          <w:noProof/>
          <w:sz w:val="24"/>
        </w:rPr>
        <w:t>性別</w:t>
      </w:r>
      <w:bookmarkEnd w:id="146"/>
    </w:p>
    <w:p w14:paraId="1D2A7036" w14:textId="38540277" w:rsidR="002D0379" w:rsidRPr="00D52BF4" w:rsidRDefault="002D0379" w:rsidP="002D0379">
      <w:pPr>
        <w:pBdr>
          <w:top w:val="single" w:sz="4" w:space="1" w:color="auto"/>
          <w:left w:val="single" w:sz="4" w:space="4" w:color="auto"/>
          <w:bottom w:val="single" w:sz="4" w:space="1" w:color="auto"/>
          <w:right w:val="single" w:sz="4" w:space="4" w:color="auto"/>
        </w:pBdr>
        <w:ind w:leftChars="50" w:left="110"/>
        <w:rPr>
          <w:rFonts w:ascii="BIZ UDゴシック" w:eastAsia="BIZ UDゴシック" w:hAnsi="BIZ UDゴシック"/>
        </w:rPr>
      </w:pPr>
      <w:r w:rsidRPr="00D52BF4">
        <w:rPr>
          <w:rFonts w:ascii="BIZ UDゴシック" w:eastAsia="BIZ UDゴシック" w:hAnsi="BIZ UDゴシック" w:hint="eastAsia"/>
        </w:rPr>
        <w:t xml:space="preserve">問１　</w:t>
      </w:r>
      <w:r w:rsidR="00587AFB" w:rsidRPr="00D52BF4">
        <w:rPr>
          <w:rFonts w:ascii="BIZ UDゴシック" w:eastAsia="BIZ UDゴシック" w:hAnsi="BIZ UDゴシック" w:hint="eastAsia"/>
        </w:rPr>
        <w:t>あなたの性別をお答えください。</w:t>
      </w:r>
      <w:r w:rsidRPr="00D52BF4">
        <w:rPr>
          <w:rFonts w:ascii="BIZ UDゴシック" w:eastAsia="BIZ UDゴシック" w:hAnsi="BIZ UDゴシック" w:hint="eastAsia"/>
        </w:rPr>
        <w:t>（〇は1つ）</w:t>
      </w:r>
    </w:p>
    <w:p w14:paraId="001F8E6E" w14:textId="77777777" w:rsidR="002D0379" w:rsidRPr="00D52BF4" w:rsidRDefault="002D0379" w:rsidP="002D0379">
      <w:pPr>
        <w:pStyle w:val="a5"/>
        <w:ind w:firstLineChars="0" w:firstLine="1"/>
        <w:rPr>
          <w:rFonts w:asciiTheme="minorEastAsia" w:hAnsiTheme="minorEastAsia"/>
        </w:rPr>
      </w:pPr>
    </w:p>
    <w:p w14:paraId="55A7B806" w14:textId="47E5AAFB" w:rsidR="00FA5736" w:rsidRPr="00D52BF4" w:rsidRDefault="006D44B3" w:rsidP="00480D0C">
      <w:pPr>
        <w:pStyle w:val="a5"/>
        <w:ind w:firstLine="220"/>
        <w:rPr>
          <w:rFonts w:asciiTheme="minorEastAsia" w:hAnsiTheme="minorEastAsia"/>
        </w:rPr>
      </w:pPr>
      <w:r w:rsidRPr="00D52BF4">
        <w:rPr>
          <w:rFonts w:asciiTheme="minorEastAsia" w:hAnsiTheme="minorEastAsia" w:hint="eastAsia"/>
        </w:rPr>
        <w:t>回答者の</w:t>
      </w:r>
      <w:r w:rsidR="00480D0C" w:rsidRPr="00D52BF4">
        <w:rPr>
          <w:rFonts w:asciiTheme="minorEastAsia" w:hAnsiTheme="minorEastAsia" w:hint="eastAsia"/>
        </w:rPr>
        <w:t>性別は、「男性」が40.2％、「女性」が56.8％と</w:t>
      </w:r>
      <w:r w:rsidRPr="00D52BF4">
        <w:rPr>
          <w:rFonts w:asciiTheme="minorEastAsia" w:hAnsiTheme="minorEastAsia" w:hint="eastAsia"/>
        </w:rPr>
        <w:t>女性の割合が高く</w:t>
      </w:r>
      <w:r w:rsidR="00480D0C" w:rsidRPr="00D52BF4">
        <w:rPr>
          <w:rFonts w:asciiTheme="minorEastAsia" w:hAnsiTheme="minorEastAsia" w:hint="eastAsia"/>
        </w:rPr>
        <w:t>なっています。</w:t>
      </w:r>
    </w:p>
    <w:p w14:paraId="1E4BA283" w14:textId="73F6652A" w:rsidR="00FA5736" w:rsidRPr="00D52BF4" w:rsidRDefault="00DD67EC" w:rsidP="002D037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39840" behindDoc="0" locked="0" layoutInCell="1" allowOverlap="1" wp14:anchorId="4E9402FA" wp14:editId="4983261E">
                <wp:simplePos x="0" y="0"/>
                <wp:positionH relativeFrom="column">
                  <wp:posOffset>229936</wp:posOffset>
                </wp:positionH>
                <wp:positionV relativeFrom="paragraph">
                  <wp:posOffset>229507</wp:posOffset>
                </wp:positionV>
                <wp:extent cx="5667375" cy="2328677"/>
                <wp:effectExtent l="0" t="0" r="0" b="0"/>
                <wp:wrapNone/>
                <wp:docPr id="153" name="グループ化 153"/>
                <wp:cNvGraphicFramePr/>
                <a:graphic xmlns:a="http://schemas.openxmlformats.org/drawingml/2006/main">
                  <a:graphicData uri="http://schemas.microsoft.com/office/word/2010/wordprocessingGroup">
                    <wpg:wgp>
                      <wpg:cNvGrpSpPr/>
                      <wpg:grpSpPr>
                        <a:xfrm>
                          <a:off x="0" y="0"/>
                          <a:ext cx="5667375" cy="2328677"/>
                          <a:chOff x="0" y="0"/>
                          <a:chExt cx="5667375" cy="2328677"/>
                        </a:xfrm>
                      </wpg:grpSpPr>
                      <pic:pic xmlns:pic="http://schemas.openxmlformats.org/drawingml/2006/picture">
                        <pic:nvPicPr>
                          <pic:cNvPr id="933" name="図 933"/>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71252"/>
                            <a:ext cx="5667375" cy="2257425"/>
                          </a:xfrm>
                          <a:prstGeom prst="rect">
                            <a:avLst/>
                          </a:prstGeom>
                          <a:noFill/>
                          <a:ln>
                            <a:noFill/>
                          </a:ln>
                        </pic:spPr>
                      </pic:pic>
                      <wpg:grpSp>
                        <wpg:cNvPr id="1283" name="グループ化 1283"/>
                        <wpg:cNvGrpSpPr/>
                        <wpg:grpSpPr>
                          <a:xfrm>
                            <a:off x="1294410" y="0"/>
                            <a:ext cx="3302000" cy="133350"/>
                            <a:chOff x="-28581" y="0"/>
                            <a:chExt cx="3302621" cy="133350"/>
                          </a:xfrm>
                        </wpg:grpSpPr>
                        <wps:wsp>
                          <wps:cNvPr id="1284" name="Rectangle 3" descr="50%"/>
                          <wps:cNvSpPr>
                            <a:spLocks noChangeArrowheads="1"/>
                          </wps:cNvSpPr>
                          <wps:spPr bwMode="auto">
                            <a:xfrm>
                              <a:off x="-28581"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85"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86"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287" name="Rectangle 8"/>
                          <wps:cNvSpPr>
                            <a:spLocks noChangeArrowheads="1"/>
                          </wps:cNvSpPr>
                          <wps:spPr bwMode="auto">
                            <a:xfrm>
                              <a:off x="3141325"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72F72C70" id="グループ化 153" o:spid="_x0000_s1026" style="position:absolute;left:0;text-align:left;margin-left:18.1pt;margin-top:18.05pt;width:446.25pt;height:183.35pt;z-index:251939840" coordsize="56673,232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">
                <v:shape id="図 933" o:spid="_x0000_s1027" type="#_x0000_t75" style="position:absolute;top:712;width:56673;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qyfGAAAA3AAAAA8AAABkcnMvZG93bnJldi54bWxEj1FLwzAUhd+F/YdwBV/EpToYa7dsDGFM&#10;xcFcB3u9NHdNsbkpSWzrvzeC4OPhnPMdzmoz2lb05EPjWMHjNANBXDndcK3gXO4eFiBCRNbYOiYF&#10;3xRgs57crLDQbuAP6k+xFgnCoUAFJsaukDJUhiyGqeuIk3d13mJM0tdSexwS3LbyKcvm0mLDacFg&#10;R8+Gqs/Tl1VQvr4dru8XPz9eduY+35d5P+y1Une343YJItIY/8N/7RetIJ/N4PdMO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erJ8YAAADcAAAADwAAAAAAAAAAAAAA&#10;AACfAgAAZHJzL2Rvd25yZXYueG1sUEsFBgAAAAAEAAQA9wAAAJIDAAAAAA==&#10;">
                  <v:imagedata r:id="rId198" o:title=""/>
                  <v:path arrowok="t"/>
                </v:shape>
                <v:group id="グループ化 1283" o:spid="_x0000_s1028" style="position:absolute;left:12944;width:33020;height:1333" coordorigin="-285" coordsize="33026,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rect id="Rectangle 3" o:spid="_x0000_s1029" alt="50%" style="position:absolute;left:-285;width:132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B+cIA&#10;AADdAAAADwAAAGRycy9kb3ducmV2LnhtbERPTWuDQBC9B/oflgn0EuLaUIpYVwkFS65JGnId3KmK&#10;7qzsbo3tr88WCr3N431OUS1mFDM531tW8JSkIIgbq3tuFXyc620GwgdkjaNlUvBNHqryYVVgru2N&#10;jzSfQitiCPscFXQhTLmUvunIoE/sRBy5T+sMhghdK7XDWww3o9yl6Ys02HNs6HCit46a4fRlFFz0&#10;bPtmc75OPrifoX2vDR9GpR7Xy/4VRKAl/Iv/3Acd5++yZ/j9Jp4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IH5wgAAAN0AAAAPAAAAAAAAAAAAAAAAAJgCAABkcnMvZG93&#10;bnJldi54bWxQSwUGAAAAAAQABAD1AAAAhwM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WJ8YA&#10;AADdAAAADwAAAGRycy9kb3ducmV2LnhtbERPS2vCQBC+F/wPywi9SLOpzxBdpRQKtuhBLXgds2MS&#10;zM6G7DZJ++u7hYK3+fies9r0phItNa60rOA5ikEQZ1aXnCv4PL09JSCcR9ZYWSYF3+Rgsx48rDDV&#10;tuMDtUefixDCLkUFhfd1KqXLCjLoIlsTB+5qG4M+wCaXusEuhJtKjuN4Lg2WHBoKrOm1oOx2/DIK&#10;5PS0b0eTj3PnJ7ufabtfvG9HF6Ueh/3LEoSn3t/F/+6tDvPHyQz+vg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lWJ8YAAADdAAAADwAAAAAAAAAAAAAAAACYAgAAZHJz&#10;L2Rvd25yZXYueG1sUEsFBgAAAAAEAAQA9QAAAIsDA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3EMEA&#10;AADdAAAADwAAAGRycy9kb3ducmV2LnhtbERPTWsCMRC9F/ofwhS81aweRLZGEUHt1dUWepsm42bd&#10;zWRJUl3/vSkUepvH+5zFanCduFKIjWcFk3EBglh703Ct4HTcvs5BxIRssPNMCu4UYbV8flpgafyN&#10;D3StUi1yCMcSFdiU+lLKqC05jGPfE2fu7IPDlGGopQl4y+Guk9OimEmHDecGiz1tLOm2+nEK9Ff3&#10;Odm0l9Nh337YncbvCpug1OhlWL+BSDSkf/Gf+93k+dP5DH6/y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9dxDBAAAA3QAAAA8AAAAAAAAAAAAAAAAAmAIAAGRycy9kb3du&#10;cmV2LnhtbFBLBQYAAAAABAAEAPUAAACGAwAAAAA=&#10;" fillcolor="black" strokeweight="0">
                    <v:fill r:id="rId15" o:title="" type="pattern"/>
                    <v:textbox inset="5.85pt,.7pt,5.85pt,.7pt"/>
                  </v:rect>
                  <v:rect id="Rectangle 8" o:spid="_x0000_s1032" style="position:absolute;left:31413;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seMUA&#10;AADdAAAADwAAAGRycy9kb3ducmV2LnhtbESPQWvCQBCF74L/YRmhN91ESQ2pqxRB8OKhaRC8Ddlp&#10;EszOht2tSf+9Wyj0NsN775s3u8NkevEg5zvLCtJVAoK4trrjRkH1eVrmIHxA1thbJgU/5OGwn892&#10;WGg78gc9ytCICGFfoII2hKGQ0tctGfQrOxBH7cs6gyGurpHa4RjhppfrJHmVBjuOF1oc6NhSfS+/&#10;TaRkfD9WY765XtLsTOWYcepuSr0spvc3EIGm8G/+S591rL/Ot/D7TRxB7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Wx4xQAAAN0AAAAPAAAAAAAAAAAAAAAAAJgCAABkcnMv&#10;ZG93bnJldi54bWxQSwUGAAAAAAQABAD1AAAAigMAAAAA&#10;" strokeweight="0">
                    <v:textbox inset="5.85pt,.7pt,5.85pt,.7pt"/>
                  </v:rect>
                </v:group>
              </v:group>
            </w:pict>
          </mc:Fallback>
        </mc:AlternateContent>
      </w:r>
    </w:p>
    <w:p w14:paraId="56A645C5" w14:textId="4F14081A" w:rsidR="00FA5736" w:rsidRPr="00D52BF4" w:rsidRDefault="00FA5736" w:rsidP="002D0379">
      <w:pPr>
        <w:pStyle w:val="a5"/>
        <w:ind w:firstLineChars="0" w:firstLine="1"/>
        <w:rPr>
          <w:rFonts w:asciiTheme="minorEastAsia" w:hAnsiTheme="minorEastAsia"/>
        </w:rPr>
      </w:pPr>
    </w:p>
    <w:p w14:paraId="43CF69A9" w14:textId="320E51FB" w:rsidR="00FA5736" w:rsidRPr="00D52BF4" w:rsidRDefault="00FA5736" w:rsidP="002D0379">
      <w:pPr>
        <w:pStyle w:val="a5"/>
        <w:ind w:firstLineChars="0" w:firstLine="1"/>
        <w:rPr>
          <w:rFonts w:asciiTheme="minorEastAsia" w:hAnsiTheme="minorEastAsia"/>
        </w:rPr>
      </w:pPr>
    </w:p>
    <w:p w14:paraId="07156319" w14:textId="77777777" w:rsidR="00FA5736" w:rsidRPr="00D52BF4" w:rsidRDefault="00FA5736" w:rsidP="002D0379">
      <w:pPr>
        <w:pStyle w:val="a5"/>
        <w:ind w:firstLineChars="0" w:firstLine="1"/>
        <w:rPr>
          <w:rFonts w:asciiTheme="minorEastAsia" w:hAnsiTheme="minorEastAsia"/>
        </w:rPr>
      </w:pPr>
    </w:p>
    <w:p w14:paraId="5A875C5E" w14:textId="1AC56BBC" w:rsidR="00FA5736" w:rsidRPr="00D52BF4" w:rsidRDefault="00FA5736" w:rsidP="002D0379">
      <w:pPr>
        <w:pStyle w:val="a5"/>
        <w:ind w:firstLineChars="0" w:firstLine="1"/>
        <w:rPr>
          <w:rFonts w:asciiTheme="minorEastAsia" w:hAnsiTheme="minorEastAsia"/>
        </w:rPr>
      </w:pPr>
    </w:p>
    <w:p w14:paraId="15EF7B63" w14:textId="2589180F" w:rsidR="00FA5736" w:rsidRPr="00D52BF4" w:rsidRDefault="00FA5736" w:rsidP="002D0379">
      <w:pPr>
        <w:pStyle w:val="a5"/>
        <w:ind w:firstLineChars="0" w:firstLine="1"/>
        <w:rPr>
          <w:rFonts w:asciiTheme="minorEastAsia" w:hAnsiTheme="minorEastAsia"/>
        </w:rPr>
      </w:pPr>
    </w:p>
    <w:p w14:paraId="1F5D3466" w14:textId="77777777" w:rsidR="00FA5736" w:rsidRPr="00D52BF4" w:rsidRDefault="00FA5736" w:rsidP="002D0379">
      <w:pPr>
        <w:pStyle w:val="a5"/>
        <w:ind w:firstLineChars="0" w:firstLine="1"/>
        <w:rPr>
          <w:rFonts w:asciiTheme="minorEastAsia" w:hAnsiTheme="minorEastAsia"/>
        </w:rPr>
      </w:pPr>
    </w:p>
    <w:p w14:paraId="55AFDFB5" w14:textId="77777777" w:rsidR="00FA5736" w:rsidRPr="00D52BF4" w:rsidRDefault="00FA5736" w:rsidP="002D0379">
      <w:pPr>
        <w:pStyle w:val="a5"/>
        <w:ind w:firstLineChars="0" w:firstLine="1"/>
        <w:rPr>
          <w:rFonts w:asciiTheme="minorEastAsia" w:hAnsiTheme="minorEastAsia"/>
        </w:rPr>
      </w:pPr>
    </w:p>
    <w:p w14:paraId="5725F480" w14:textId="77777777" w:rsidR="00FA5736" w:rsidRPr="00D52BF4" w:rsidRDefault="00FA5736" w:rsidP="002D0379">
      <w:pPr>
        <w:pStyle w:val="a5"/>
        <w:ind w:firstLineChars="0" w:firstLine="1"/>
        <w:rPr>
          <w:rFonts w:asciiTheme="minorEastAsia" w:hAnsiTheme="minorEastAsia"/>
        </w:rPr>
      </w:pPr>
    </w:p>
    <w:p w14:paraId="6621B2DB" w14:textId="77777777" w:rsidR="00FA5736" w:rsidRPr="00D52BF4" w:rsidRDefault="00FA5736" w:rsidP="002D0379">
      <w:pPr>
        <w:pStyle w:val="a5"/>
        <w:ind w:firstLineChars="0" w:firstLine="1"/>
        <w:rPr>
          <w:rFonts w:asciiTheme="minorEastAsia" w:hAnsiTheme="minorEastAsia"/>
        </w:rPr>
      </w:pPr>
    </w:p>
    <w:p w14:paraId="35D76C07" w14:textId="77777777" w:rsidR="00FA5736" w:rsidRPr="00D52BF4" w:rsidRDefault="00FA5736" w:rsidP="002D0379">
      <w:pPr>
        <w:pStyle w:val="a5"/>
        <w:ind w:firstLineChars="0" w:firstLine="1"/>
        <w:rPr>
          <w:rFonts w:asciiTheme="minorEastAsia" w:hAnsiTheme="minorEastAsia"/>
        </w:rPr>
      </w:pPr>
    </w:p>
    <w:p w14:paraId="7A9F9EA9" w14:textId="77777777" w:rsidR="003469B6" w:rsidRPr="00D52BF4" w:rsidRDefault="003469B6" w:rsidP="002D0379">
      <w:pPr>
        <w:pStyle w:val="a5"/>
        <w:ind w:firstLineChars="0" w:firstLine="1"/>
        <w:rPr>
          <w:rFonts w:asciiTheme="minorEastAsia" w:hAnsiTheme="minorEastAsia"/>
        </w:rPr>
      </w:pPr>
    </w:p>
    <w:p w14:paraId="66EB75F5" w14:textId="77777777" w:rsidR="003469B6" w:rsidRPr="00D52BF4" w:rsidRDefault="003469B6" w:rsidP="002D0379">
      <w:pPr>
        <w:pStyle w:val="a5"/>
        <w:ind w:firstLineChars="0" w:firstLine="1"/>
        <w:rPr>
          <w:rFonts w:asciiTheme="minorEastAsia" w:hAnsiTheme="minorEastAsia"/>
        </w:rPr>
      </w:pPr>
    </w:p>
    <w:p w14:paraId="3BB5EDDA" w14:textId="5BDB7FB4" w:rsidR="00587AFB" w:rsidRPr="00D52BF4" w:rsidRDefault="00587AFB" w:rsidP="00587AFB">
      <w:pPr>
        <w:pStyle w:val="ad"/>
        <w:ind w:leftChars="0" w:left="480" w:hanging="480"/>
        <w:outlineLvl w:val="2"/>
      </w:pPr>
      <w:bookmarkStart w:id="147" w:name="_Toc131018117"/>
      <w:r w:rsidRPr="00D52BF4">
        <w:rPr>
          <w:noProof/>
          <w:sz w:val="24"/>
        </w:rPr>
        <w:t>（２）</w:t>
      </w:r>
      <w:r w:rsidRPr="00D52BF4">
        <w:rPr>
          <w:rFonts w:hint="eastAsia"/>
          <w:noProof/>
          <w:sz w:val="24"/>
        </w:rPr>
        <w:t>年齢</w:t>
      </w:r>
      <w:bookmarkEnd w:id="147"/>
    </w:p>
    <w:p w14:paraId="4D72A78D" w14:textId="4EB9E866" w:rsidR="002D0379" w:rsidRPr="00D52BF4" w:rsidRDefault="006B098E" w:rsidP="006B098E">
      <w:pPr>
        <w:pStyle w:val="a5"/>
        <w:pBdr>
          <w:top w:val="single" w:sz="4" w:space="1" w:color="auto"/>
          <w:left w:val="single" w:sz="4" w:space="4" w:color="auto"/>
          <w:bottom w:val="single" w:sz="4" w:space="1" w:color="auto"/>
          <w:right w:val="single" w:sz="4" w:space="4" w:color="auto"/>
        </w:pBdr>
        <w:ind w:leftChars="50" w:left="110" w:firstLineChars="0" w:firstLine="0"/>
        <w:rPr>
          <w:rFonts w:ascii="BIZ UDゴシック" w:eastAsia="BIZ UDゴシック" w:hAnsi="BIZ UDゴシック"/>
        </w:rPr>
      </w:pPr>
      <w:r w:rsidRPr="00D52BF4">
        <w:rPr>
          <w:rFonts w:ascii="BIZ UDゴシック" w:eastAsia="BIZ UDゴシック" w:hAnsi="BIZ UDゴシック" w:hint="eastAsia"/>
        </w:rPr>
        <w:t>問２　あなたの年齢（令和４年９月１日時点）をお答えください。（○は１つ）</w:t>
      </w:r>
    </w:p>
    <w:p w14:paraId="4292A084" w14:textId="2291EB71" w:rsidR="002D0379" w:rsidRPr="00D52BF4" w:rsidRDefault="002D0379" w:rsidP="002D0379">
      <w:pPr>
        <w:pStyle w:val="a5"/>
        <w:ind w:firstLineChars="0" w:firstLine="1"/>
        <w:rPr>
          <w:rFonts w:asciiTheme="minorEastAsia" w:hAnsiTheme="minorEastAsia"/>
        </w:rPr>
      </w:pPr>
    </w:p>
    <w:p w14:paraId="0E24CF0F" w14:textId="37B81802" w:rsidR="00FA5736" w:rsidRPr="00D52BF4" w:rsidRDefault="006D44B3" w:rsidP="00480D0C">
      <w:pPr>
        <w:pStyle w:val="a5"/>
        <w:ind w:firstLine="220"/>
        <w:rPr>
          <w:rFonts w:asciiTheme="minorEastAsia" w:hAnsiTheme="minorEastAsia"/>
        </w:rPr>
      </w:pPr>
      <w:r w:rsidRPr="00D52BF4">
        <w:rPr>
          <w:rFonts w:asciiTheme="minorEastAsia" w:hAnsiTheme="minorEastAsia" w:hint="eastAsia"/>
        </w:rPr>
        <w:t>回答者の</w:t>
      </w:r>
      <w:r w:rsidR="003469B6" w:rsidRPr="00D52BF4">
        <w:rPr>
          <w:rFonts w:asciiTheme="minorEastAsia" w:hAnsiTheme="minorEastAsia" w:hint="eastAsia"/>
        </w:rPr>
        <w:t>年齢は、「70歳代」が18.9％と最も高く、次いで「40歳代」が16.6％となっています。</w:t>
      </w:r>
    </w:p>
    <w:p w14:paraId="35282387" w14:textId="46CC5082" w:rsidR="00FA5736" w:rsidRPr="00D52BF4" w:rsidRDefault="00FA5736" w:rsidP="002D0379">
      <w:pPr>
        <w:pStyle w:val="a5"/>
        <w:ind w:firstLineChars="0" w:firstLine="1"/>
        <w:rPr>
          <w:rFonts w:asciiTheme="minorEastAsia" w:hAnsiTheme="minorEastAsia"/>
        </w:rPr>
      </w:pPr>
    </w:p>
    <w:p w14:paraId="5FE7CAE8" w14:textId="36C603B4" w:rsidR="00FA5736" w:rsidRPr="00D52BF4" w:rsidRDefault="00DD67EC" w:rsidP="002D037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45984" behindDoc="0" locked="0" layoutInCell="1" allowOverlap="1" wp14:anchorId="6588D70C" wp14:editId="475A22D7">
                <wp:simplePos x="0" y="0"/>
                <wp:positionH relativeFrom="column">
                  <wp:posOffset>229936</wp:posOffset>
                </wp:positionH>
                <wp:positionV relativeFrom="paragraph">
                  <wp:posOffset>205921</wp:posOffset>
                </wp:positionV>
                <wp:extent cx="5666740" cy="2412440"/>
                <wp:effectExtent l="0" t="19050" r="0" b="0"/>
                <wp:wrapNone/>
                <wp:docPr id="152" name="グループ化 152"/>
                <wp:cNvGraphicFramePr/>
                <a:graphic xmlns:a="http://schemas.openxmlformats.org/drawingml/2006/main">
                  <a:graphicData uri="http://schemas.microsoft.com/office/word/2010/wordprocessingGroup">
                    <wpg:wgp>
                      <wpg:cNvGrpSpPr/>
                      <wpg:grpSpPr>
                        <a:xfrm>
                          <a:off x="0" y="0"/>
                          <a:ext cx="5666740" cy="2412440"/>
                          <a:chOff x="0" y="0"/>
                          <a:chExt cx="5666740" cy="2412440"/>
                        </a:xfrm>
                      </wpg:grpSpPr>
                      <pic:pic xmlns:pic="http://schemas.openxmlformats.org/drawingml/2006/picture">
                        <pic:nvPicPr>
                          <pic:cNvPr id="120" name="図 120"/>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154380"/>
                            <a:ext cx="5666740" cy="2258060"/>
                          </a:xfrm>
                          <a:prstGeom prst="rect">
                            <a:avLst/>
                          </a:prstGeom>
                          <a:noFill/>
                          <a:ln>
                            <a:noFill/>
                          </a:ln>
                        </pic:spPr>
                      </pic:pic>
                      <wpg:grpSp>
                        <wpg:cNvPr id="151" name="グループ化 151"/>
                        <wpg:cNvGrpSpPr/>
                        <wpg:grpSpPr>
                          <a:xfrm>
                            <a:off x="950026" y="0"/>
                            <a:ext cx="3968427" cy="160655"/>
                            <a:chOff x="0" y="0"/>
                            <a:chExt cx="3968427" cy="160655"/>
                          </a:xfrm>
                        </wpg:grpSpPr>
                        <wpg:grpSp>
                          <wpg:cNvPr id="1298" name="グループ化 1298"/>
                          <wpg:cNvGrpSpPr/>
                          <wpg:grpSpPr>
                            <a:xfrm>
                              <a:off x="0" y="0"/>
                              <a:ext cx="3595036" cy="160655"/>
                              <a:chOff x="-133364" y="0"/>
                              <a:chExt cx="3595527" cy="160712"/>
                            </a:xfrm>
                          </wpg:grpSpPr>
                          <pic:pic xmlns:pic="http://schemas.openxmlformats.org/drawingml/2006/picture">
                            <pic:nvPicPr>
                              <pic:cNvPr id="1299" name="図 1299"/>
                              <pic:cNvPicPr>
                                <a:picLocks noChangeAspect="1"/>
                              </pic:cNvPicPr>
                            </pic:nvPicPr>
                            <pic:blipFill rotWithShape="1">
                              <a:blip r:embed="rId200" cstate="print">
                                <a:extLst>
                                  <a:ext uri="{28A0092B-C50C-407E-A947-70E740481C1C}">
                                    <a14:useLocalDpi xmlns:a14="http://schemas.microsoft.com/office/drawing/2010/main" val="0"/>
                                  </a:ext>
                                </a:extLst>
                              </a:blip>
                              <a:srcRect l="65252" t="66227" r="29673" b="16078"/>
                              <a:stretch/>
                            </pic:blipFill>
                            <pic:spPr bwMode="auto">
                              <a:xfrm>
                                <a:off x="2921998" y="5541"/>
                                <a:ext cx="155171" cy="1551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0" name="図 1300"/>
                              <pic:cNvPicPr>
                                <a:picLocks noChangeAspect="1"/>
                              </pic:cNvPicPr>
                            </pic:nvPicPr>
                            <pic:blipFill rotWithShape="1">
                              <a:blip r:embed="rId200" cstate="print">
                                <a:extLst>
                                  <a:ext uri="{28A0092B-C50C-407E-A947-70E740481C1C}">
                                    <a14:useLocalDpi xmlns:a14="http://schemas.microsoft.com/office/drawing/2010/main" val="0"/>
                                  </a:ext>
                                </a:extLst>
                              </a:blip>
                              <a:srcRect l="70326" t="66304" r="25239" b="18116"/>
                              <a:stretch/>
                            </pic:blipFill>
                            <pic:spPr bwMode="auto">
                              <a:xfrm>
                                <a:off x="3323618" y="0"/>
                                <a:ext cx="138545" cy="138545"/>
                              </a:xfrm>
                              <a:prstGeom prst="rect">
                                <a:avLst/>
                              </a:prstGeom>
                              <a:noFill/>
                              <a:ln w="3175">
                                <a:solidFill>
                                  <a:schemeClr val="tx1"/>
                                </a:solidFill>
                              </a:ln>
                              <a:extLst>
                                <a:ext uri="{53640926-AAD7-44D8-BBD7-CCE9431645EC}">
                                  <a14:shadowObscured xmlns:a14="http://schemas.microsoft.com/office/drawing/2010/main"/>
                                </a:ext>
                              </a:extLst>
                            </pic:spPr>
                          </pic:pic>
                          <wps:wsp>
                            <wps:cNvPr id="1302" name="Rectangle 11" descr="50%"/>
                            <wps:cNvSpPr>
                              <a:spLocks noChangeArrowheads="1"/>
                            </wps:cNvSpPr>
                            <wps:spPr bwMode="auto">
                              <a:xfrm>
                                <a:off x="-133364" y="5541"/>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03" name="Rectangle 12" descr="右下がり対角線"/>
                            <wps:cNvSpPr>
                              <a:spLocks noChangeArrowheads="1"/>
                            </wps:cNvSpPr>
                            <wps:spPr bwMode="auto">
                              <a:xfrm>
                                <a:off x="261154" y="5541"/>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04" name="Rectangle 13" descr="20%"/>
                            <wps:cNvSpPr>
                              <a:spLocks noChangeArrowheads="1"/>
                            </wps:cNvSpPr>
                            <wps:spPr bwMode="auto">
                              <a:xfrm>
                                <a:off x="646149" y="5541"/>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05" name="Rectangle 14" descr="5%"/>
                            <wps:cNvSpPr>
                              <a:spLocks noChangeArrowheads="1"/>
                            </wps:cNvSpPr>
                            <wps:spPr bwMode="auto">
                              <a:xfrm>
                                <a:off x="1012091" y="5541"/>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06" name="Rectangle 15" descr="右上がり対角線"/>
                            <wps:cNvSpPr>
                              <a:spLocks noChangeArrowheads="1"/>
                            </wps:cNvSpPr>
                            <wps:spPr bwMode="auto">
                              <a:xfrm>
                                <a:off x="1387559" y="5541"/>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07" name="Rectangle 16" descr="横線 (反転)"/>
                            <wps:cNvSpPr>
                              <a:spLocks noChangeArrowheads="1"/>
                            </wps:cNvSpPr>
                            <wps:spPr bwMode="auto">
                              <a:xfrm>
                                <a:off x="1782080" y="5541"/>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08" name="Rectangle 17" descr="ひし形 (点)"/>
                            <wps:cNvSpPr>
                              <a:spLocks noChangeArrowheads="1"/>
                            </wps:cNvSpPr>
                            <wps:spPr bwMode="auto">
                              <a:xfrm>
                                <a:off x="2171061" y="5541"/>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10" name="Rectangle 19" descr="大波"/>
                            <wps:cNvSpPr>
                              <a:spLocks noChangeArrowheads="1"/>
                            </wps:cNvSpPr>
                            <wps:spPr bwMode="auto">
                              <a:xfrm>
                                <a:off x="2556055" y="5541"/>
                                <a:ext cx="132715" cy="133350"/>
                              </a:xfrm>
                              <a:prstGeom prst="rect">
                                <a:avLst/>
                              </a:prstGeom>
                              <a:pattFill prst="zigZ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g:grpSp>
                        <wps:wsp>
                          <wps:cNvPr id="1312" name="Rectangle 18"/>
                          <wps:cNvSpPr>
                            <a:spLocks noChangeArrowheads="1"/>
                          </wps:cNvSpPr>
                          <wps:spPr bwMode="auto">
                            <a:xfrm>
                              <a:off x="3835730" y="0"/>
                              <a:ext cx="132697" cy="133303"/>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4317F09A" id="グループ化 152" o:spid="_x0000_s1026" style="position:absolute;left:0;text-align:left;margin-left:18.1pt;margin-top:16.2pt;width:446.2pt;height:189.95pt;z-index:251945984" coordsize="56667,241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">
                <v:shape id="図 120" o:spid="_x0000_s1027" type="#_x0000_t75" style="position:absolute;top:1543;width:56667;height:22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0xvEAAAA3AAAAA8AAABkcnMvZG93bnJldi54bWxEj81Ow0AMhO9IfYeVkbjRTXtAELqtolZI&#10;/BwQLQ9gZU0SNetdrZc0vD0+IHGzNeOZz5vdHEYzUZYhsoPVsgJD3EY/cOfg8/R0ew9GCrLHMTI5&#10;+CGB3XZxtcHaxwt/0HQsndEQlhod9KWk2lppewooy5iIVfuKOWDRNXfWZ7xoeBjtuqrubMCBtaHH&#10;RPue2vPxOziwqRnOp7eDyD43r+8PqxeZxuTczfXcPIIpNJd/89/1s1f8teLrMzqB3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x0xvEAAAA3AAAAA8AAAAAAAAAAAAAAAAA&#10;nwIAAGRycy9kb3ducmV2LnhtbFBLBQYAAAAABAAEAPcAAACQAwAAAAA=&#10;">
                  <v:imagedata r:id="rId201" o:title=""/>
                  <v:path arrowok="t"/>
                </v:shape>
                <v:group id="グループ化 151" o:spid="_x0000_s1028" style="position:absolute;left:9500;width:39684;height:1606" coordsize="39684,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グループ化 1298" o:spid="_x0000_s1029" style="position:absolute;width:35950;height:1606" coordorigin="-1333" coordsize="35955,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図 1299" o:spid="_x0000_s1030" type="#_x0000_t75" style="position:absolute;left:29219;top:55;width:1552;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zj7EAAAA3QAAAA8AAABkcnMvZG93bnJldi54bWxET01rwkAQvRf6H5YpeAl1Yw5a02xEBMVb&#10;MUppb0N2moRmZ8Puqml/fVcQepvH+5xiNZpeXMj5zrKC2TQFQVxb3XGj4HTcPr+A8AFZY2+ZFPyQ&#10;h1X5+FBgru2VD3SpQiNiCPscFbQhDLmUvm7JoJ/agThyX9YZDBG6RmqH1xhuepml6Vwa7Dg2tDjQ&#10;pqX6uzobBcP8t9m828WHnn1mCSVvhju7U2ryNK5fQQQaw7/47t7rOD9bLuH2TT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nzj7EAAAA3QAAAA8AAAAAAAAAAAAAAAAA&#10;nwIAAGRycy9kb3ducmV2LnhtbFBLBQYAAAAABAAEAPcAAACQAwAAAAA=&#10;">
                      <v:imagedata r:id="rId202" o:title="" croptop="43403f" cropbottom="10537f" cropleft="42764f" cropright="19446f"/>
                      <v:path arrowok="t"/>
                    </v:shape>
                    <v:shape id="図 1300" o:spid="_x0000_s1031" type="#_x0000_t75" style="position:absolute;left:33236;width:1385;height: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p4TGAAAA3QAAAA8AAABkcnMvZG93bnJldi54bWxEj0FrAjEQhe8F/0OYQi+lZq201NUoWix4&#10;qmj1Pmymm8XNZEmiu/33nUOhtxnem/e+WawG36obxdQENjAZF6CIq2Abrg2cvj6e3kCljGyxDUwG&#10;fijBajm6W2BpQ88Huh1zrSSEU4kGXM5dqXWqHHlM49ARi/Ydoscsa6y1jdhLuG/1c1G8ao8NS4PD&#10;jt4dVZfj1Rto42V2evkk1+frebZ/PGynu83WmIf7YT0HlWnI/+a/650V/Gkh/PKNj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ynhMYAAADdAAAADwAAAAAAAAAAAAAA&#10;AACfAgAAZHJzL2Rvd25yZXYueG1sUEsFBgAAAAAEAAQA9wAAAJIDAAAAAA==&#10;" stroked="t" strokecolor="black [3213]" strokeweight=".25pt">
                      <v:imagedata r:id="rId202" o:title="" croptop="43453f" cropbottom="11873f" cropleft="46089f" cropright="16541f"/>
                      <v:path arrowok="t"/>
                    </v:shape>
                    <v:rect id="Rectangle 11" o:spid="_x0000_s1032" alt="50%" style="position:absolute;left:-1333;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w0b8A&#10;AADdAAAADwAAAGRycy9kb3ducmV2LnhtbERPy6rCMBDdX/AfwghuLppeBZHaKCIobn3hdmjGtthM&#10;SpJbq19vBMHdHM5zsmVnatGS85VlBX+jBARxbnXFhYLTcTOcgfABWWNtmRQ8yMNy0fvJMNX2zntq&#10;D6EQMYR9igrKEJpUSp+XZNCPbEMcuat1BkOErpDa4T2Gm1qOk2QqDVYcG0psaF1Sfjv8GwVn3doq&#10;/z1eGh/c81ZsN4Z3tVKDfreagwjUha/4497pOH+SjOH9TTxB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V7DRvwAAAN0AAAAPAAAAAAAAAAAAAAAAAJgCAABkcnMvZG93bnJl&#10;di54bWxQSwUGAAAAAAQABAD1AAAAhAMAAAAA&#10;" fillcolor="black" strokeweight="0">
                      <v:fill r:id="rId13" o:title="" type="pattern"/>
                      <v:textbox inset="5.85pt,.7pt,5.85pt,.7pt"/>
                    </v:rect>
                    <v:rect id="Rectangle 12" o:spid="_x0000_s1033" alt="右下がり対角線" style="position:absolute;left:2611;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5nD8UA&#10;AADdAAAADwAAAGRycy9kb3ducmV2LnhtbERPTWvCQBC9C/6HZQQvUjcaUYlughQKttRDteB1zE6T&#10;0OxsyG6TtL++Wyh4m8f7nH02mFp01LrKsoLFPAJBnFtdcaHg/fL0sAXhPLLG2jIp+CYHWToe7THR&#10;tuc36s6+ECGEXYIKSu+bREqXl2TQzW1DHLgP2xr0AbaF1C32IdzUchlFa2mw4tBQYkOPJeWf5y+j&#10;QK4up24Wv1x7H7/+rLrT5vk4uyk1nQyHHQhPg7+L/91HHebHUQx/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mcPxQAAAN0AAAAPAAAAAAAAAAAAAAAAAJgCAABkcnMv&#10;ZG93bnJldi54bWxQSwUGAAAAAAQABAD1AAAAigMAAAAA&#10;" fillcolor="black" strokeweight="0">
                      <v:fill r:id="rId14" o:title="" type="pattern"/>
                      <v:textbox inset="5.85pt,.7pt,5.85pt,.7pt"/>
                    </v:rect>
                    <v:rect id="Rectangle 13" o:spid="_x0000_s1034" alt="20%" style="position:absolute;left:6461;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AO8IA&#10;AADdAAAADwAAAGRycy9kb3ducmV2LnhtbERPTWsCMRC9F/wPYQq91axtKbIapQjWXt1qobcxmW62&#10;u5ksSdTtv28Ewds83ufMl4PrxIlCbDwrmIwLEMTam4ZrBbvP9eMUREzIBjvPpOCPIiwXo7s5lsaf&#10;eUunKtUih3AsUYFNqS+ljNqSwzj2PXHmfnxwmDIMtTQBzzncdfKpKF6lw4Zzg8WeVpZ0Wx2dAv3d&#10;fU1W7e9uu2n39l3jocImKPVwP7zNQCQa0k18dX+YPP+5eIHL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UA7wgAAAN0AAAAPAAAAAAAAAAAAAAAAAJgCAABkcnMvZG93&#10;bnJldi54bWxQSwUGAAAAAAQABAD1AAAAhwMAAAAA&#10;" fillcolor="black" strokeweight="0">
                      <v:fill r:id="rId15" o:title="" type="pattern"/>
                      <v:textbox inset="5.85pt,.7pt,5.85pt,.7pt"/>
                    </v:rect>
                    <v:rect id="Rectangle 14" o:spid="_x0000_s1035" alt="5%" style="position:absolute;left:10120;top:55;width:132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529sUA&#10;AADdAAAADwAAAGRycy9kb3ducmV2LnhtbERPTWvCQBC9F/oflin0UupGbYukbkINFLQHIYkHj0N2&#10;moRmZ0N2o/Hfu4LQ2zze56zTyXTiRINrLSuYzyIQxJXVLdcKDuX36wqE88gaO8uk4EIO0uTxYY2x&#10;tmfO6VT4WoQQdjEqaLzvYyld1ZBBN7M9ceB+7WDQBzjUUg94DuGmk4so+pAGWw4NDfaUNVT9FaNR&#10;kG9/9sc9ldnm0leLbPc2HnYvo1LPT9PXJwhPk/8X391bHeYvo3e4fRNO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nb2xQAAAN0AAAAPAAAAAAAAAAAAAAAAAJgCAABkcnMv&#10;ZG93bnJldi54bWxQSwUGAAAAAAQABAD1AAAAigMAAAAA&#10;" fillcolor="black" strokeweight="0">
                      <v:fill r:id="rId16" o:title="" type="pattern"/>
                      <v:textbox inset="5.85pt,.7pt,5.85pt,.7pt"/>
                    </v:rect>
                    <v:rect id="Rectangle 15" o:spid="_x0000_s1036" alt="右上がり対角線" style="position:absolute;left:13875;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mcMA&#10;AADdAAAADwAAAGRycy9kb3ducmV2LnhtbERPTWsCMRC9F/wPYQpeiiZWUNkaRQpCwcNS14PHcTPd&#10;LN1Mtpu4rv/eFAq9zeN9zno7uEb01IXas4bZVIEgLr2pudJwKvaTFYgQkQ02nknDnQJsN6OnNWbG&#10;3/iT+mOsRArhkKEGG2ObSRlKSw7D1LfEifvyncOYYFdJ0+EthbtGviq1kA5rTg0WW3q3VH4fr05D&#10;8aL68/U+8IF+8t7mvJR5cdF6/Dzs3kBEGuK/+M/9YdL8uVrA7zfpB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SmcMAAADdAAAADwAAAAAAAAAAAAAAAACYAgAAZHJzL2Rv&#10;d25yZXYueG1sUEsFBgAAAAAEAAQA9QAAAIgDAAAAAA==&#10;" fillcolor="black" strokeweight="0">
                      <v:fill r:id="rId21" o:title="" type="pattern"/>
                      <v:textbox inset="5.85pt,.7pt,5.85pt,.7pt"/>
                    </v:rect>
                    <v:rect id="Rectangle 16" o:spid="_x0000_s1037" alt="横線 (反転)" style="position:absolute;left:17820;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cHsQA&#10;AADdAAAADwAAAGRycy9kb3ducmV2LnhtbERPTWvCQBC9C/6HZQRvddMKtU2zESmKgpZSK9LjkJ0m&#10;MdnZkN2a+O9doeBtHu9zknlvanGm1pWWFTxOIhDEmdUl5woO36uHFxDOI2usLZOCCzmYp8NBgrG2&#10;HX/Ree9zEULYxaig8L6JpXRZQQbdxDbEgfu1rUEfYJtL3WIXwk0tn6LoWRosOTQU2NB7QVm1/zMK&#10;munyQ/7wGvPja7/73HbVhk6VUuNRv3gD4an3d/G/e6PD/Gk0g9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4XB7EAAAA3QAAAA8AAAAAAAAAAAAAAAAAmAIAAGRycy9k&#10;b3ducmV2LnhtbFBLBQYAAAAABAAEAPUAAACJAwAAAAA=&#10;" fillcolor="black" strokeweight="0">
                      <v:fill r:id="rId22" o:title="" type="pattern"/>
                      <v:textbox inset="5.85pt,.7pt,5.85pt,.7pt"/>
                    </v:rect>
                    <v:rect id="Rectangle 17" o:spid="_x0000_s1038" alt="ひし形 (点)" style="position:absolute;left:21710;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vMQA&#10;AADdAAAADwAAAGRycy9kb3ducmV2LnhtbESPT2vCQBDF7wW/wzKCt7rRQqnRVUSQirQH/+B5yI5J&#10;cHc2ZFcTv71zKPQ2w3vz3m8Wq9479aA21oENTMYZKOIi2JpLA+fT9v0LVEzIFl1gMvCkCKvl4G2B&#10;uQ0dH+hxTKWSEI45GqhSanKtY1GRxzgODbFo19B6TLK2pbYtdhLunZ5m2af2WLM0VNjQpqLidrx7&#10;A3Hqfg7eddvvy/5Ozq9/zzs9M2Y07NdzUIn69G/+u95Zwf/IBFe+kRH0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2bzEAAAA3QAAAA8AAAAAAAAAAAAAAAAAmAIAAGRycy9k&#10;b3ducmV2LnhtbFBLBQYAAAAABAAEAPUAAACJAwAAAAA=&#10;" fillcolor="black" strokeweight="0">
                      <v:fill r:id="rId23" o:title="" type="pattern"/>
                      <v:textbox inset="5.85pt,.7pt,5.85pt,.7pt"/>
                    </v:rect>
                    <v:rect id="Rectangle 19" o:spid="_x0000_s1039" alt="大波" style="position:absolute;left:25560;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wBcYA&#10;AADdAAAADwAAAGRycy9kb3ducmV2LnhtbESPQWsCQQyF7wX/wxDBW51VQWXrKFIoeChIVbTewk66&#10;s3Qns+xMdeuvNwfBW8J7ee/LYtX5Wl2ojVVgA6NhBoq4CLbi0sBh//E6BxUTssU6MBn4pwirZe9l&#10;gbkNV/6iyy6VSkI45mjApdTkWsfCkcc4DA2xaD+h9ZhkbUttW7xKuK/1OMum2mPF0uCwoXdHxe/u&#10;zxu4rb/9zc32589zudWH6cmj3h6NGfS79RuoRF16mh/XGyv4k5Hwyz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iwBcYAAADdAAAADwAAAAAAAAAAAAAAAACYAgAAZHJz&#10;L2Rvd25yZXYueG1sUEsFBgAAAAAEAAQA9QAAAIsDAAAAAA==&#10;" fillcolor="black" strokeweight="0">
                      <v:fill r:id="rId24" o:title="" type="pattern"/>
                      <v:textbox inset="5.85pt,.7pt,5.85pt,.7pt"/>
                    </v:rect>
                  </v:group>
                  <v:rect id="Rectangle 18" o:spid="_x0000_s1040" style="position:absolute;left:38357;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V+sMA&#10;AADdAAAADwAAAGRycy9kb3ducmV2LnhtbESPQYvCMBCF7wv+hzCCtzWt0kWqUUQQvHiwK4K3oRnb&#10;YjMpSbT13xthYW8zvPe+ebPaDKYVT3K+sawgnSYgiEurG64UnH/33wsQPiBrbC2Tghd52KxHXyvM&#10;te35RM8iVCJC2OeooA6hy6X0ZU0G/dR2xFG7WWcwxNVVUjvsI9y0cpYkP9Jgw/FCjR3tairvxcNE&#10;Ssb33blfzC/HNDtQ0WecuqtSk/GwXYIINIR/81/6oGP9eTqDzzdxB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VV+sMAAADdAAAADwAAAAAAAAAAAAAAAACYAgAAZHJzL2Rv&#10;d25yZXYueG1sUEsFBgAAAAAEAAQA9QAAAIgDAAAAAA==&#10;" strokeweight="0">
                    <v:textbox inset="5.85pt,.7pt,5.85pt,.7pt"/>
                  </v:rect>
                </v:group>
              </v:group>
            </w:pict>
          </mc:Fallback>
        </mc:AlternateContent>
      </w:r>
    </w:p>
    <w:p w14:paraId="5A601074" w14:textId="475D5E59" w:rsidR="00FA5736" w:rsidRPr="00D52BF4" w:rsidRDefault="00FA5736" w:rsidP="002D0379">
      <w:pPr>
        <w:pStyle w:val="a5"/>
        <w:ind w:firstLineChars="0" w:firstLine="1"/>
        <w:rPr>
          <w:rFonts w:asciiTheme="minorEastAsia" w:hAnsiTheme="minorEastAsia"/>
        </w:rPr>
      </w:pPr>
    </w:p>
    <w:p w14:paraId="32641ABE" w14:textId="77777777" w:rsidR="00FA5736" w:rsidRPr="00D52BF4" w:rsidRDefault="00FA5736" w:rsidP="002D0379">
      <w:pPr>
        <w:pStyle w:val="a5"/>
        <w:ind w:firstLineChars="0" w:firstLine="1"/>
        <w:rPr>
          <w:rFonts w:asciiTheme="minorEastAsia" w:hAnsiTheme="minorEastAsia"/>
        </w:rPr>
      </w:pPr>
    </w:p>
    <w:p w14:paraId="4562B461" w14:textId="069C7DE8" w:rsidR="00FA5736" w:rsidRPr="00D52BF4" w:rsidRDefault="00FA5736" w:rsidP="002D0379">
      <w:pPr>
        <w:pStyle w:val="a5"/>
        <w:ind w:firstLineChars="0" w:firstLine="1"/>
        <w:rPr>
          <w:rFonts w:asciiTheme="minorEastAsia" w:hAnsiTheme="minorEastAsia"/>
        </w:rPr>
      </w:pPr>
    </w:p>
    <w:p w14:paraId="76AEC068" w14:textId="77777777" w:rsidR="00FA5736" w:rsidRPr="00D52BF4" w:rsidRDefault="00FA5736" w:rsidP="002D0379">
      <w:pPr>
        <w:pStyle w:val="a5"/>
        <w:ind w:firstLineChars="0" w:firstLine="1"/>
        <w:rPr>
          <w:rFonts w:asciiTheme="minorEastAsia" w:hAnsiTheme="minorEastAsia"/>
        </w:rPr>
      </w:pPr>
    </w:p>
    <w:p w14:paraId="29184773" w14:textId="3A7278F7" w:rsidR="00FA5736" w:rsidRPr="00D52BF4" w:rsidRDefault="00FA5736" w:rsidP="002D0379">
      <w:pPr>
        <w:pStyle w:val="a5"/>
        <w:ind w:firstLineChars="0" w:firstLine="1"/>
        <w:rPr>
          <w:rFonts w:asciiTheme="minorEastAsia" w:hAnsiTheme="minorEastAsia"/>
        </w:rPr>
      </w:pPr>
    </w:p>
    <w:p w14:paraId="2379CF63" w14:textId="77777777" w:rsidR="00FA5736" w:rsidRPr="00D52BF4" w:rsidRDefault="00FA5736" w:rsidP="002D0379">
      <w:pPr>
        <w:pStyle w:val="a5"/>
        <w:ind w:firstLineChars="0" w:firstLine="1"/>
        <w:rPr>
          <w:rFonts w:asciiTheme="minorEastAsia" w:hAnsiTheme="minorEastAsia"/>
        </w:rPr>
      </w:pPr>
    </w:p>
    <w:p w14:paraId="1315BCD1" w14:textId="77777777" w:rsidR="00FA5736" w:rsidRPr="00D52BF4" w:rsidRDefault="00FA5736" w:rsidP="002D0379">
      <w:pPr>
        <w:pStyle w:val="a5"/>
        <w:ind w:firstLineChars="0" w:firstLine="1"/>
        <w:rPr>
          <w:rFonts w:asciiTheme="minorEastAsia" w:hAnsiTheme="minorEastAsia"/>
        </w:rPr>
      </w:pPr>
    </w:p>
    <w:p w14:paraId="0A712EB9" w14:textId="77777777" w:rsidR="00F16DB9" w:rsidRPr="00D52BF4" w:rsidRDefault="00F16DB9" w:rsidP="00405CAC">
      <w:pPr>
        <w:pStyle w:val="a5"/>
        <w:ind w:firstLineChars="0" w:firstLine="1"/>
        <w:rPr>
          <w:rFonts w:asciiTheme="minorEastAsia" w:hAnsiTheme="minorEastAsia"/>
        </w:rPr>
      </w:pPr>
    </w:p>
    <w:p w14:paraId="331A144C" w14:textId="77777777" w:rsidR="00F16DB9" w:rsidRPr="00D52BF4" w:rsidRDefault="00F16DB9" w:rsidP="00405CAC">
      <w:pPr>
        <w:pStyle w:val="a5"/>
        <w:ind w:firstLineChars="0" w:firstLine="1"/>
        <w:rPr>
          <w:rFonts w:asciiTheme="minorEastAsia" w:hAnsiTheme="minorEastAsia"/>
        </w:rPr>
      </w:pPr>
    </w:p>
    <w:p w14:paraId="0A897E15" w14:textId="77777777" w:rsidR="00FA5736" w:rsidRPr="00D52BF4" w:rsidRDefault="00FA5736" w:rsidP="00405CAC">
      <w:pPr>
        <w:pStyle w:val="a5"/>
        <w:ind w:firstLineChars="0" w:firstLine="1"/>
        <w:rPr>
          <w:rFonts w:asciiTheme="minorEastAsia" w:hAnsiTheme="minorEastAsia"/>
        </w:rPr>
      </w:pPr>
      <w:r w:rsidRPr="00D52BF4">
        <w:rPr>
          <w:rFonts w:asciiTheme="minorEastAsia" w:hAnsiTheme="minorEastAsia"/>
        </w:rPr>
        <w:br w:type="page"/>
      </w:r>
    </w:p>
    <w:p w14:paraId="57B69045" w14:textId="77777777" w:rsidR="00587AFB" w:rsidRPr="00D52BF4" w:rsidRDefault="00587AFB" w:rsidP="00587AFB">
      <w:pPr>
        <w:pStyle w:val="ad"/>
        <w:ind w:leftChars="0" w:left="480" w:hanging="480"/>
        <w:outlineLvl w:val="2"/>
      </w:pPr>
      <w:bookmarkStart w:id="148" w:name="_Toc131018118"/>
      <w:r w:rsidRPr="00D52BF4">
        <w:rPr>
          <w:noProof/>
          <w:sz w:val="24"/>
        </w:rPr>
        <w:t>（３）</w:t>
      </w:r>
      <w:r w:rsidRPr="00D52BF4">
        <w:rPr>
          <w:rFonts w:hint="eastAsia"/>
          <w:noProof/>
          <w:sz w:val="24"/>
        </w:rPr>
        <w:t>職業</w:t>
      </w:r>
      <w:bookmarkEnd w:id="148"/>
    </w:p>
    <w:p w14:paraId="11C97A17" w14:textId="77777777" w:rsidR="002D0379" w:rsidRPr="00D52BF4" w:rsidRDefault="006B098E" w:rsidP="006B098E">
      <w:pPr>
        <w:pStyle w:val="a5"/>
        <w:pBdr>
          <w:top w:val="single" w:sz="4" w:space="1" w:color="auto"/>
          <w:left w:val="single" w:sz="4" w:space="4" w:color="auto"/>
          <w:bottom w:val="single" w:sz="4" w:space="1" w:color="auto"/>
          <w:right w:val="single" w:sz="4" w:space="4" w:color="auto"/>
        </w:pBdr>
        <w:ind w:leftChars="50" w:left="110" w:firstLineChars="0" w:firstLine="0"/>
        <w:rPr>
          <w:rFonts w:ascii="BIZ UDゴシック" w:eastAsia="BIZ UDゴシック" w:hAnsi="BIZ UDゴシック"/>
        </w:rPr>
      </w:pPr>
      <w:r w:rsidRPr="00D52BF4">
        <w:rPr>
          <w:rFonts w:ascii="BIZ UDゴシック" w:eastAsia="BIZ UDゴシック" w:hAnsi="BIZ UDゴシック" w:hint="eastAsia"/>
        </w:rPr>
        <w:t>問３　あなたの、現在のお仕事についておうかがいします。（○は１つ）</w:t>
      </w:r>
    </w:p>
    <w:p w14:paraId="795D81B8" w14:textId="77777777" w:rsidR="006B098E" w:rsidRPr="00D52BF4" w:rsidRDefault="006B098E" w:rsidP="002D0379">
      <w:pPr>
        <w:pStyle w:val="a5"/>
        <w:ind w:firstLineChars="0" w:firstLine="1"/>
        <w:rPr>
          <w:rFonts w:asciiTheme="minorEastAsia" w:hAnsiTheme="minorEastAsia"/>
        </w:rPr>
      </w:pPr>
    </w:p>
    <w:p w14:paraId="134666FC" w14:textId="7FF571A6" w:rsidR="00FA5736" w:rsidRPr="00D52BF4" w:rsidRDefault="006D44B3" w:rsidP="003469B6">
      <w:pPr>
        <w:pStyle w:val="a5"/>
        <w:ind w:firstLine="220"/>
        <w:rPr>
          <w:rFonts w:asciiTheme="minorEastAsia" w:hAnsiTheme="minorEastAsia"/>
        </w:rPr>
      </w:pPr>
      <w:r w:rsidRPr="00D52BF4">
        <w:rPr>
          <w:rFonts w:asciiTheme="minorEastAsia" w:hAnsiTheme="minorEastAsia" w:hint="eastAsia"/>
        </w:rPr>
        <w:t>回答者の職種</w:t>
      </w:r>
      <w:r w:rsidR="003469B6" w:rsidRPr="00D52BF4">
        <w:rPr>
          <w:rFonts w:asciiTheme="minorEastAsia" w:hAnsiTheme="minorEastAsia" w:hint="eastAsia"/>
        </w:rPr>
        <w:t>は、「会社員・公務員・団体職員などの正職員」が32.5％と最も高く、</w:t>
      </w:r>
      <w:r w:rsidR="00DD67EC" w:rsidRPr="00D52BF4">
        <w:rPr>
          <w:rFonts w:asciiTheme="minorEastAsia" w:hAnsiTheme="minorEastAsia" w:hint="eastAsia"/>
        </w:rPr>
        <w:t>次いで「無職」は23.4％、「アルバイト・パートなどの非常勤職員、派遣職員」が13.3％となっています。</w:t>
      </w:r>
    </w:p>
    <w:p w14:paraId="0615ECB0" w14:textId="77777777" w:rsidR="00DD67EC" w:rsidRPr="00D52BF4" w:rsidRDefault="00DD67EC" w:rsidP="003469B6">
      <w:pPr>
        <w:pStyle w:val="a5"/>
        <w:ind w:firstLine="220"/>
        <w:rPr>
          <w:rFonts w:asciiTheme="minorEastAsia" w:hAnsiTheme="minorEastAsia"/>
        </w:rPr>
      </w:pPr>
    </w:p>
    <w:p w14:paraId="0EE97DD5" w14:textId="775B5910" w:rsidR="00FA5736" w:rsidRPr="00D52BF4" w:rsidRDefault="00DD67EC" w:rsidP="002D0379">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49056" behindDoc="0" locked="0" layoutInCell="1" allowOverlap="1" wp14:anchorId="0674B327" wp14:editId="67F7790E">
                <wp:simplePos x="0" y="0"/>
                <wp:positionH relativeFrom="column">
                  <wp:posOffset>289313</wp:posOffset>
                </wp:positionH>
                <wp:positionV relativeFrom="paragraph">
                  <wp:posOffset>49761</wp:posOffset>
                </wp:positionV>
                <wp:extent cx="5666740" cy="2947670"/>
                <wp:effectExtent l="0" t="19050" r="0" b="0"/>
                <wp:wrapNone/>
                <wp:docPr id="150" name="グループ化 150"/>
                <wp:cNvGraphicFramePr/>
                <a:graphic xmlns:a="http://schemas.openxmlformats.org/drawingml/2006/main">
                  <a:graphicData uri="http://schemas.microsoft.com/office/word/2010/wordprocessingGroup">
                    <wpg:wgp>
                      <wpg:cNvGrpSpPr/>
                      <wpg:grpSpPr>
                        <a:xfrm>
                          <a:off x="0" y="0"/>
                          <a:ext cx="5666740" cy="2947670"/>
                          <a:chOff x="0" y="0"/>
                          <a:chExt cx="5666740" cy="2947670"/>
                        </a:xfrm>
                      </wpg:grpSpPr>
                      <pic:pic xmlns:pic="http://schemas.openxmlformats.org/drawingml/2006/picture">
                        <pic:nvPicPr>
                          <pic:cNvPr id="121" name="図 121"/>
                          <pic:cNvPicPr>
                            <a:picLocks noChangeAspect="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666740" cy="2947670"/>
                          </a:xfrm>
                          <a:prstGeom prst="rect">
                            <a:avLst/>
                          </a:prstGeom>
                          <a:noFill/>
                          <a:ln>
                            <a:noFill/>
                          </a:ln>
                        </pic:spPr>
                      </pic:pic>
                      <wpg:grpSp>
                        <wpg:cNvPr id="1313" name="グループ化 1313"/>
                        <wpg:cNvGrpSpPr/>
                        <wpg:grpSpPr>
                          <a:xfrm>
                            <a:off x="985652" y="0"/>
                            <a:ext cx="3963035" cy="160655"/>
                            <a:chOff x="-219098" y="0"/>
                            <a:chExt cx="3964207" cy="160712"/>
                          </a:xfrm>
                        </wpg:grpSpPr>
                        <pic:pic xmlns:pic="http://schemas.openxmlformats.org/drawingml/2006/picture">
                          <pic:nvPicPr>
                            <pic:cNvPr id="1314" name="図 1314"/>
                            <pic:cNvPicPr>
                              <a:picLocks noChangeAspect="1"/>
                            </pic:cNvPicPr>
                          </pic:nvPicPr>
                          <pic:blipFill rotWithShape="1">
                            <a:blip r:embed="rId200" cstate="print">
                              <a:extLst>
                                <a:ext uri="{28A0092B-C50C-407E-A947-70E740481C1C}">
                                  <a14:useLocalDpi xmlns:a14="http://schemas.microsoft.com/office/drawing/2010/main" val="0"/>
                                </a:ext>
                              </a:extLst>
                            </a:blip>
                            <a:srcRect l="65252" t="66227" r="29673" b="16078"/>
                            <a:stretch/>
                          </pic:blipFill>
                          <pic:spPr bwMode="auto">
                            <a:xfrm>
                              <a:off x="2817208" y="5541"/>
                              <a:ext cx="155171" cy="1551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5" name="図 1315"/>
                            <pic:cNvPicPr>
                              <a:picLocks noChangeAspect="1"/>
                            </pic:cNvPicPr>
                          </pic:nvPicPr>
                          <pic:blipFill rotWithShape="1">
                            <a:blip r:embed="rId200" cstate="print">
                              <a:extLst>
                                <a:ext uri="{28A0092B-C50C-407E-A947-70E740481C1C}">
                                  <a14:useLocalDpi xmlns:a14="http://schemas.microsoft.com/office/drawing/2010/main" val="0"/>
                                </a:ext>
                              </a:extLst>
                            </a:blip>
                            <a:srcRect l="70326" t="66304" r="25239" b="18116"/>
                            <a:stretch/>
                          </pic:blipFill>
                          <pic:spPr bwMode="auto">
                            <a:xfrm>
                              <a:off x="3228355" y="0"/>
                              <a:ext cx="138545" cy="138545"/>
                            </a:xfrm>
                            <a:prstGeom prst="rect">
                              <a:avLst/>
                            </a:prstGeom>
                            <a:noFill/>
                            <a:ln w="3175">
                              <a:solidFill>
                                <a:schemeClr val="tx1"/>
                              </a:solidFill>
                            </a:ln>
                            <a:extLst>
                              <a:ext uri="{53640926-AAD7-44D8-BBD7-CCE9431645EC}">
                                <a14:shadowObscured xmlns:a14="http://schemas.microsoft.com/office/drawing/2010/main"/>
                              </a:ext>
                            </a:extLst>
                          </pic:spPr>
                        </pic:pic>
                        <wps:wsp>
                          <wps:cNvPr id="1317" name="Rectangle 11" descr="50%"/>
                          <wps:cNvSpPr>
                            <a:spLocks noChangeArrowheads="1"/>
                          </wps:cNvSpPr>
                          <wps:spPr bwMode="auto">
                            <a:xfrm>
                              <a:off x="-219098" y="5541"/>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18" name="Rectangle 12" descr="右下がり対角線"/>
                          <wps:cNvSpPr>
                            <a:spLocks noChangeArrowheads="1"/>
                          </wps:cNvSpPr>
                          <wps:spPr bwMode="auto">
                            <a:xfrm>
                              <a:off x="146838" y="5541"/>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19" name="Rectangle 13" descr="20%"/>
                          <wps:cNvSpPr>
                            <a:spLocks noChangeArrowheads="1"/>
                          </wps:cNvSpPr>
                          <wps:spPr bwMode="auto">
                            <a:xfrm>
                              <a:off x="541360" y="5541"/>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20" name="Rectangle 14" descr="5%"/>
                          <wps:cNvSpPr>
                            <a:spLocks noChangeArrowheads="1"/>
                          </wps:cNvSpPr>
                          <wps:spPr bwMode="auto">
                            <a:xfrm>
                              <a:off x="897775" y="5541"/>
                              <a:ext cx="132715"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21" name="Rectangle 15" descr="右上がり対角線"/>
                          <wps:cNvSpPr>
                            <a:spLocks noChangeArrowheads="1"/>
                          </wps:cNvSpPr>
                          <wps:spPr bwMode="auto">
                            <a:xfrm>
                              <a:off x="1292296" y="5541"/>
                              <a:ext cx="132715"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22" name="Rectangle 16" descr="横線 (反転)"/>
                          <wps:cNvSpPr>
                            <a:spLocks noChangeArrowheads="1"/>
                          </wps:cNvSpPr>
                          <wps:spPr bwMode="auto">
                            <a:xfrm>
                              <a:off x="1677291" y="5541"/>
                              <a:ext cx="132715"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23" name="Rectangle 17" descr="ひし形 (点)"/>
                          <wps:cNvSpPr>
                            <a:spLocks noChangeArrowheads="1"/>
                          </wps:cNvSpPr>
                          <wps:spPr bwMode="auto">
                            <a:xfrm>
                              <a:off x="2066271" y="5541"/>
                              <a:ext cx="132715" cy="133350"/>
                            </a:xfrm>
                            <a:prstGeom prst="rect">
                              <a:avLst/>
                            </a:prstGeom>
                            <a:pattFill prst="dotDmnd">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24" name="Rectangle 18"/>
                          <wps:cNvSpPr>
                            <a:spLocks noChangeArrowheads="1"/>
                          </wps:cNvSpPr>
                          <wps:spPr bwMode="auto">
                            <a:xfrm>
                              <a:off x="3612394" y="5541"/>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s:wsp>
                          <wps:cNvPr id="1325" name="Rectangle 19" descr="大波"/>
                          <wps:cNvSpPr>
                            <a:spLocks noChangeArrowheads="1"/>
                          </wps:cNvSpPr>
                          <wps:spPr bwMode="auto">
                            <a:xfrm>
                              <a:off x="2451266" y="5541"/>
                              <a:ext cx="132715" cy="133350"/>
                            </a:xfrm>
                            <a:prstGeom prst="rect">
                              <a:avLst/>
                            </a:prstGeom>
                            <a:pattFill prst="zigZ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7C61C371" id="グループ化 150" o:spid="_x0000_s1026" style="position:absolute;left:0;text-align:left;margin-left:22.8pt;margin-top:3.9pt;width:446.2pt;height:232.1pt;z-index:251949056" coordsize="56667,294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">
                <v:shape id="図 121" o:spid="_x0000_s1027" type="#_x0000_t75" style="position:absolute;width:56667;height:29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BKkvEAAAA3AAAAA8AAABkcnMvZG93bnJldi54bWxET99rwjAQfh/sfwg32JumdSijGkUGg8Fg&#10;aO0e9nZrzqbYXEqS2epfbwaDvd3H9/NWm9F24kw+tI4V5NMMBHHtdMuNgurwOnkGESKyxs4xKbhQ&#10;gM36/m6FhXYD7+lcxkakEA4FKjAx9oWUoTZkMUxdT5y4o/MWY4K+kdrjkMJtJ2dZtpAWW04NBnt6&#10;MVSfyh+r4Mvvq1O1mz+Zj8v39f1IeZkNn0o9PozbJYhIY/wX/7nfdJo/y+H3mXSB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BKkvEAAAA3AAAAA8AAAAAAAAAAAAAAAAA&#10;nwIAAGRycy9kb3ducmV2LnhtbFBLBQYAAAAABAAEAPcAAACQAwAAAAA=&#10;">
                  <v:imagedata r:id="rId204" o:title=""/>
                  <v:path arrowok="t"/>
                </v:shape>
                <v:group id="グループ化 1313" o:spid="_x0000_s1028" style="position:absolute;left:9856;width:39630;height:1606" coordorigin="-2190" coordsize="39642,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図 1314" o:spid="_x0000_s1029" type="#_x0000_t75" style="position:absolute;left:28172;top:55;width:1551;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UbWfCAAAA3QAAAA8AAABkcnMvZG93bnJldi54bWxET0uLwjAQvgv+hzCCF1nTuuIuXaOIoOxN&#10;fCB6G5qxLTaT0kSt/nojCN7m43vOeNqYUlypdoVlBXE/AkGcWl1wpmC3XXz9gnAeWWNpmRTcycF0&#10;0m6NMdH2xmu6bnwmQgi7BBXk3leJlC7NyaDr24o4cCdbG/QB1pnUNd5CuCnlIIpG0mDBoSHHiuY5&#10;pefNxSioRo9svrc/Bx0fBz3qrQwXdqlUt9PM/kB4avxH/Hb/6zD/Ox7C65twgp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VG1nwgAAAN0AAAAPAAAAAAAAAAAAAAAAAJ8C&#10;AABkcnMvZG93bnJldi54bWxQSwUGAAAAAAQABAD3AAAAjgMAAAAA&#10;">
                    <v:imagedata r:id="rId202" o:title="" croptop="43403f" cropbottom="10537f" cropleft="42764f" cropright="19446f"/>
                    <v:path arrowok="t"/>
                  </v:shape>
                  <v:shape id="図 1315" o:spid="_x0000_s1030" type="#_x0000_t75" style="position:absolute;left:32283;width:1386;height: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ksHDAAAA3QAAAA8AAABkcnMvZG93bnJldi54bWxET99rwjAQfhf2P4Qb+CJrquJYO6Ns4sAn&#10;h869H82tKTaXkkRb//tlMPDtPr6ft1wPthVX8qFxrGCa5SCIK6cbrhWcvj6eXkCEiKyxdUwKbhRg&#10;vXoYLbHUrucDXY+xFimEQ4kKTIxdKWWoDFkMmeuIE/fjvMWYoK+l9tincNvKWZ4/S4sNpwaDHW0M&#10;VefjxSpo/bk4LfZk+nj5Lj4nh+18975Vavw4vL2CiDTEu/jfvdNp/ny6gL9v0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SwcMAAADdAAAADwAAAAAAAAAAAAAAAACf&#10;AgAAZHJzL2Rvd25yZXYueG1sUEsFBgAAAAAEAAQA9wAAAI8DAAAAAA==&#10;" stroked="t" strokecolor="black [3213]" strokeweight=".25pt">
                    <v:imagedata r:id="rId202" o:title="" croptop="43453f" cropbottom="11873f" cropleft="46089f" cropright="16541f"/>
                    <v:path arrowok="t"/>
                  </v:shape>
                  <v:rect id="Rectangle 11" o:spid="_x0000_s1031" alt="50%" style="position:absolute;left:-2190;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FlMIA&#10;AADdAAAADwAAAGRycy9kb3ducmV2LnhtbERPyWrDMBC9B/oPYgq9hFhOC01xLYcScMm1Weh1sCa2&#10;sTUykmK7/foqEOhtHm+dfDubXozkfGtZwTpJQRBXVrdcKzgdy9UbCB+QNfaWScEPedgWD4scM20n&#10;/qLxEGoRQ9hnqKAJYcik9FVDBn1iB+LIXawzGCJ0tdQOpxhuevmcpq/SYMuxocGBdg1V3eFqFJz1&#10;aNtqefwefHC/Xf1ZGt73Sj09zh/vIALN4V98d+91nP+y3sDtm3iC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WUwgAAAN0AAAAPAAAAAAAAAAAAAAAAAJgCAABkcnMvZG93&#10;bnJldi54bWxQSwUGAAAAAAQABAD1AAAAhwMAAAAA&#10;" fillcolor="black" strokeweight="0">
                    <v:fill r:id="rId13" o:title="" type="pattern"/>
                    <v:textbox inset="5.85pt,.7pt,5.85pt,.7pt"/>
                  </v:rect>
                  <v:rect id="Rectangle 12" o:spid="_x0000_s1032" alt="右下がり対角線" style="position:absolute;left:1468;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jo8gA&#10;AADdAAAADwAAAGRycy9kb3ducmV2LnhtbESPQWvCQBCF74X+h2UKvYhubEQlukopFGyph6rgdcyO&#10;STA7G7LbJO2v7xwKvc3w3rz3zXo7uFp11IbKs4HpJAFFnHtbcWHgdHwdL0GFiGyx9kwGvinAdnN/&#10;t8bM+p4/qTvEQkkIhwwNlDE2mdYhL8lhmPiGWLSrbx1GWdtC2xZ7CXe1fkqSuXZYsTSU2NBLSfnt&#10;8OUM6Nlx343S93Mf04+fWbdfvO1GF2MeH4bnFahIQ/w3/13vrOCnU8GVb2QE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Y2OjyAAAAN0AAAAPAAAAAAAAAAAAAAAAAJgCAABk&#10;cnMvZG93bnJldi54bWxQSwUGAAAAAAQABAD1AAAAjQMAAAAA&#10;" fillcolor="black" strokeweight="0">
                    <v:fill r:id="rId14" o:title="" type="pattern"/>
                    <v:textbox inset="5.85pt,.7pt,5.85pt,.7pt"/>
                  </v:rect>
                  <v:rect id="Rectangle 13" o:spid="_x0000_s1033" alt="20%" style="position:absolute;left:5413;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5eMIA&#10;AADdAAAADwAAAGRycy9kb3ducmV2LnhtbERP30vDMBB+F/wfwgm+ubQKonVpkYG619Up+HYmZ1Pb&#10;XEoSt+6/N4PB3u7j+3nLZnaj2FGIvWcF5aIAQay96blTsH1/uXkAEROywdEzKThQhKa+vFhiZfye&#10;N7RrUydyCMcKFdiUpkrKqC05jAs/EWfuxweHKcPQSRNwn8PdKG+L4l467Dk3WJxoZUkP7Z9ToL/G&#10;z3I1/G43b8OHfdX43WIflLq+mp+fQCSa01l8cq9Nnn9XPsLxm3yCr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Xl4wgAAAN0AAAAPAAAAAAAAAAAAAAAAAJgCAABkcnMvZG93&#10;bnJldi54bWxQSwUGAAAAAAQABAD1AAAAhwMAAAAA&#10;" fillcolor="black" strokeweight="0">
                    <v:fill r:id="rId15" o:title="" type="pattern"/>
                    <v:textbox inset="5.85pt,.7pt,5.85pt,.7pt"/>
                  </v:rect>
                  <v:rect id="Rectangle 14" o:spid="_x0000_s1034" alt="5%" style="position:absolute;left:8977;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JDscA&#10;AADdAAAADwAAAGRycy9kb3ducmV2LnhtbESPT2vCQBDF74V+h2UKXkrdmIpIdJUaELQHwT+HHofs&#10;mIRmZ0N2o/Hbdw4FbzO8N+/9ZrkeXKNu1IXas4HJOAFFXHhbc2ngct5+zEGFiGyx8UwGHhRgvXp9&#10;WWJm/Z2PdDvFUkkIhwwNVDG2mdahqMhhGPuWWLSr7xxGWbtS2w7vEu4anSbJTDusWRoqbCmvqPg9&#10;9c7Acfd9+DnQOd882iLN99P+sn/vjRm9DV8LUJGG+DT/X++s4H+m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8iQ7HAAAA3QAAAA8AAAAAAAAAAAAAAAAAmAIAAGRy&#10;cy9kb3ducmV2LnhtbFBLBQYAAAAABAAEAPUAAACMAwAAAAA=&#10;" fillcolor="black" strokeweight="0">
                    <v:fill r:id="rId16" o:title="" type="pattern"/>
                    <v:textbox inset="5.85pt,.7pt,5.85pt,.7pt"/>
                  </v:rect>
                  <v:rect id="Rectangle 15" o:spid="_x0000_s1035" alt="右上がり対角線" style="position:absolute;left:12922;top:55;width:132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WjcMA&#10;AADdAAAADwAAAGRycy9kb3ducmV2LnhtbERPTWvCQBC9C/0PyxS8SLNRQUt0lVIoCD2EGg8ex+yY&#10;DWZn0+wa47/vCgVv83ifs94OthE9db52rGCapCCIS6drrhQciq+3dxA+IGtsHJOCO3nYbl5Ga8y0&#10;u/EP9ftQiRjCPkMFJoQ2k9KXhiz6xLXEkTu7zmKIsKuk7vAWw20jZ2m6kBZrjg0GW/o0VF72V6ug&#10;mKT98Xof+Jt+897kvJR5cVJq/Dp8rEAEGsJT/O/e6Th/PpvC4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MWjcMAAADdAAAADwAAAAAAAAAAAAAAAACYAgAAZHJzL2Rv&#10;d25yZXYueG1sUEsFBgAAAAAEAAQA9QAAAIgDAAAAAA==&#10;" fillcolor="black" strokeweight="0">
                    <v:fill r:id="rId21" o:title="" type="pattern"/>
                    <v:textbox inset="5.85pt,.7pt,5.85pt,.7pt"/>
                  </v:rect>
                  <v:rect id="Rectangle 16" o:spid="_x0000_s1036" alt="横線 (反転)" style="position:absolute;left:16772;top:55;width:132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j5sQA&#10;AADdAAAADwAAAGRycy9kb3ducmV2LnhtbERPTWvCQBC9C/0PyxR6q5smIJq6hlIqClZELaXHITsm&#10;MdnZkN2a9N+7QsHbPN7nzLPBNOJCnassK3gZRyCIc6srLhR8HZfPUxDOI2tsLJOCP3KQLR5Gc0y1&#10;7XlPl4MvRAhhl6KC0vs2ldLlJRl0Y9sSB+5kO4M+wK6QusM+hJtGxlE0kQYrDg0ltvReUl4ffo2C&#10;NvnYyh9eYfE9Gz53m75e07lW6ulxeHsF4Wnwd/G/e63D/CSO4fZNOE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o+bEAAAA3QAAAA8AAAAAAAAAAAAAAAAAmAIAAGRycy9k&#10;b3ducmV2LnhtbFBLBQYAAAAABAAEAPUAAACJAwAAAAA=&#10;" fillcolor="black" strokeweight="0">
                    <v:fill r:id="rId22" o:title="" type="pattern"/>
                    <v:textbox inset="5.85pt,.7pt,5.85pt,.7pt"/>
                  </v:rect>
                  <v:rect id="Rectangle 17" o:spid="_x0000_s1037" alt="ひし形 (点)" style="position:absolute;left:20662;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XrcEA&#10;AADdAAAADwAAAGRycy9kb3ducmV2LnhtbERPS4vCMBC+C/6HMMLeNLWCrNUoIsiKrAcfeB6asS0m&#10;k9JEW//9RhD2Nh/fcxarzhrxpMZXjhWMRwkI4tzpigsFl/N2+A3CB2SNxjEpeJGH1bLfW2CmXctH&#10;ep5CIWII+wwVlCHUmZQ+L8miH7maOHI311gMETaF1A22MdwamSbJVFqsODaUWNOmpPx+elgFPjW/&#10;R2va7c91/yBj14fLTs6U+hp06zmIQF34F3/cOx3nT9IJvL+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63BAAAA3QAAAA8AAAAAAAAAAAAAAAAAmAIAAGRycy9kb3du&#10;cmV2LnhtbFBLBQYAAAAABAAEAPUAAACGAwAAAAA=&#10;" fillcolor="black" strokeweight="0">
                    <v:fill r:id="rId23" o:title="" type="pattern"/>
                    <v:textbox inset="5.85pt,.7pt,5.85pt,.7pt"/>
                  </v:rect>
                  <v:rect id="Rectangle 18" o:spid="_x0000_s1038" style="position:absolute;left:36123;top:55;width:132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iqMQA&#10;AADdAAAADwAAAGRycy9kb3ducmV2LnhtbESPQYvCMBCF7wv+hzCCtzWt2kWqUURY8OJhqyx4G5qx&#10;LTaTkmRt/fdmQfA2w3vvmzfr7WBacSfnG8sK0mkCgri0uuFKwfn0/bkE4QOyxtYyKXiQh+1m9LHG&#10;XNuef+hehEpECPscFdQhdLmUvqzJoJ/ajjhqV+sMhri6SmqHfYSbVs6S5EsabDheqLGjfU3lrfgz&#10;kZLxbX/ul/PfY5odqOgzTt1Fqcl42K1ABBrC2/xKH3SsP58t4P+bOIL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oqjEAAAA3QAAAA8AAAAAAAAAAAAAAAAAmAIAAGRycy9k&#10;b3ducmV2LnhtbFBLBQYAAAAABAAEAPUAAACJAwAAAAA=&#10;" strokeweight="0">
                    <v:textbox inset="5.85pt,.7pt,5.85pt,.7pt"/>
                  </v:rect>
                  <v:rect id="Rectangle 19" o:spid="_x0000_s1039" alt="大波" style="position:absolute;left:24512;top:5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ZIMMA&#10;AADdAAAADwAAAGRycy9kb3ducmV2LnhtbERPS4vCMBC+C/6HMII3TVVWpRpFhAUPgqyKj9vQjE2x&#10;mZQmq11//WZhwdt8fM+ZLxtbigfVvnCsYNBPQBBnThecKzgePntTED4gaywdk4If8rBctFtzTLV7&#10;8hc99iEXMYR9igpMCFUqpc8MWfR9VxFH7uZqiyHCOpe6xmcMt6UcJslYWiw4NhisaG0ou++/rYLX&#10;6mJfZnK4bq/5Th7HZ4tyd1Kq22lWMxCBmvAW/7s3Os4fDT/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PZIMMAAADdAAAADwAAAAAAAAAAAAAAAACYAgAAZHJzL2Rv&#10;d25yZXYueG1sUEsFBgAAAAAEAAQA9QAAAIgDAAAAAA==&#10;" fillcolor="black" strokeweight="0">
                    <v:fill r:id="rId24" o:title="" type="pattern"/>
                    <v:textbox inset="5.85pt,.7pt,5.85pt,.7pt"/>
                  </v:rect>
                </v:group>
              </v:group>
            </w:pict>
          </mc:Fallback>
        </mc:AlternateContent>
      </w:r>
    </w:p>
    <w:p w14:paraId="2E8D1545" w14:textId="4CEE864D" w:rsidR="00FA5736" w:rsidRPr="00D52BF4" w:rsidRDefault="00FA5736" w:rsidP="002D0379">
      <w:pPr>
        <w:pStyle w:val="a5"/>
        <w:ind w:firstLineChars="0" w:firstLine="1"/>
        <w:rPr>
          <w:rFonts w:asciiTheme="minorEastAsia" w:hAnsiTheme="minorEastAsia"/>
        </w:rPr>
      </w:pPr>
    </w:p>
    <w:p w14:paraId="7575B714" w14:textId="77777777" w:rsidR="00FA5736" w:rsidRPr="00D52BF4" w:rsidRDefault="00FA5736" w:rsidP="002D0379">
      <w:pPr>
        <w:pStyle w:val="a5"/>
        <w:ind w:firstLineChars="0" w:firstLine="1"/>
        <w:rPr>
          <w:rFonts w:asciiTheme="minorEastAsia" w:hAnsiTheme="minorEastAsia"/>
        </w:rPr>
      </w:pPr>
    </w:p>
    <w:p w14:paraId="3FFD7141" w14:textId="764BECB1" w:rsidR="00FA5736" w:rsidRPr="00D52BF4" w:rsidRDefault="00FA5736" w:rsidP="002D0379">
      <w:pPr>
        <w:pStyle w:val="a5"/>
        <w:ind w:firstLineChars="0" w:firstLine="1"/>
        <w:rPr>
          <w:rFonts w:asciiTheme="minorEastAsia" w:hAnsiTheme="minorEastAsia"/>
        </w:rPr>
      </w:pPr>
    </w:p>
    <w:p w14:paraId="78EE8F2B" w14:textId="77777777" w:rsidR="00FA5736" w:rsidRPr="00D52BF4" w:rsidRDefault="00FA5736" w:rsidP="002D0379">
      <w:pPr>
        <w:pStyle w:val="a5"/>
        <w:ind w:firstLineChars="0" w:firstLine="1"/>
        <w:rPr>
          <w:rFonts w:asciiTheme="minorEastAsia" w:hAnsiTheme="minorEastAsia"/>
        </w:rPr>
      </w:pPr>
    </w:p>
    <w:p w14:paraId="72F76C8A" w14:textId="75F1EC0C" w:rsidR="00FA5736" w:rsidRPr="00D52BF4" w:rsidRDefault="00FA5736" w:rsidP="002D0379">
      <w:pPr>
        <w:pStyle w:val="a5"/>
        <w:ind w:firstLineChars="0" w:firstLine="1"/>
        <w:rPr>
          <w:rFonts w:asciiTheme="minorEastAsia" w:hAnsiTheme="minorEastAsia"/>
        </w:rPr>
      </w:pPr>
    </w:p>
    <w:p w14:paraId="190BD728" w14:textId="77777777" w:rsidR="00FA5736" w:rsidRPr="00D52BF4" w:rsidRDefault="00FA5736" w:rsidP="002D0379">
      <w:pPr>
        <w:pStyle w:val="a5"/>
        <w:ind w:firstLineChars="0" w:firstLine="1"/>
        <w:rPr>
          <w:rFonts w:asciiTheme="minorEastAsia" w:hAnsiTheme="minorEastAsia"/>
        </w:rPr>
      </w:pPr>
    </w:p>
    <w:p w14:paraId="7649D818" w14:textId="2F39FAFB" w:rsidR="00FA5736" w:rsidRPr="00D52BF4" w:rsidRDefault="00FA5736" w:rsidP="002D0379">
      <w:pPr>
        <w:pStyle w:val="a5"/>
        <w:ind w:firstLineChars="0" w:firstLine="1"/>
        <w:rPr>
          <w:rFonts w:asciiTheme="minorEastAsia" w:hAnsiTheme="minorEastAsia"/>
        </w:rPr>
      </w:pPr>
    </w:p>
    <w:p w14:paraId="09F40443" w14:textId="10B1979C" w:rsidR="00FA5736" w:rsidRPr="00D52BF4" w:rsidRDefault="00FA5736" w:rsidP="002D0379">
      <w:pPr>
        <w:pStyle w:val="a5"/>
        <w:ind w:firstLineChars="0" w:firstLine="1"/>
        <w:rPr>
          <w:rFonts w:asciiTheme="minorEastAsia" w:hAnsiTheme="minorEastAsia"/>
        </w:rPr>
      </w:pPr>
    </w:p>
    <w:p w14:paraId="71543569" w14:textId="429D16A5" w:rsidR="00FA5736" w:rsidRPr="00D52BF4" w:rsidRDefault="00FA5736" w:rsidP="002D0379">
      <w:pPr>
        <w:pStyle w:val="a5"/>
        <w:ind w:firstLineChars="0" w:firstLine="1"/>
        <w:rPr>
          <w:rFonts w:asciiTheme="minorEastAsia" w:hAnsiTheme="minorEastAsia"/>
        </w:rPr>
      </w:pPr>
    </w:p>
    <w:p w14:paraId="4691EA64" w14:textId="77777777" w:rsidR="00FA5736" w:rsidRPr="00D52BF4" w:rsidRDefault="00FA5736" w:rsidP="002D0379">
      <w:pPr>
        <w:pStyle w:val="a5"/>
        <w:ind w:firstLineChars="0" w:firstLine="1"/>
        <w:rPr>
          <w:rFonts w:asciiTheme="minorEastAsia" w:hAnsiTheme="minorEastAsia"/>
        </w:rPr>
      </w:pPr>
    </w:p>
    <w:p w14:paraId="4D554628" w14:textId="77777777" w:rsidR="00F16DB9" w:rsidRPr="00D52BF4" w:rsidRDefault="00F16DB9" w:rsidP="002D0379">
      <w:pPr>
        <w:pStyle w:val="a5"/>
        <w:ind w:firstLineChars="0" w:firstLine="1"/>
        <w:rPr>
          <w:rFonts w:asciiTheme="minorEastAsia" w:hAnsiTheme="minorEastAsia"/>
        </w:rPr>
      </w:pPr>
    </w:p>
    <w:p w14:paraId="5B7146D2" w14:textId="77777777" w:rsidR="00F16DB9" w:rsidRPr="00D52BF4" w:rsidRDefault="00F16DB9" w:rsidP="002D0379">
      <w:pPr>
        <w:pStyle w:val="a5"/>
        <w:ind w:firstLineChars="0" w:firstLine="1"/>
        <w:rPr>
          <w:rFonts w:asciiTheme="minorEastAsia" w:hAnsiTheme="minorEastAsia"/>
        </w:rPr>
      </w:pPr>
    </w:p>
    <w:p w14:paraId="51672814" w14:textId="1844E4F7" w:rsidR="002D0379" w:rsidRPr="00D52BF4" w:rsidRDefault="002D0379" w:rsidP="00591FBA">
      <w:pPr>
        <w:pStyle w:val="ad"/>
        <w:ind w:leftChars="0" w:left="560"/>
        <w:rPr>
          <w:noProof/>
        </w:rPr>
      </w:pPr>
      <w:bookmarkStart w:id="149" w:name="_Toc131018119"/>
      <w:r w:rsidRPr="00D52BF4">
        <w:rPr>
          <w:rFonts w:hint="eastAsia"/>
          <w:noProof/>
        </w:rPr>
        <w:t>２</w:t>
      </w:r>
      <w:r w:rsidR="00591FBA" w:rsidRPr="00D52BF4">
        <w:rPr>
          <w:rFonts w:hint="eastAsia"/>
          <w:noProof/>
        </w:rPr>
        <w:t xml:space="preserve">　</w:t>
      </w:r>
      <w:r w:rsidRPr="00D52BF4">
        <w:rPr>
          <w:rFonts w:hint="eastAsia"/>
          <w:noProof/>
        </w:rPr>
        <w:t>障がい福祉への関心について</w:t>
      </w:r>
      <w:bookmarkEnd w:id="149"/>
    </w:p>
    <w:p w14:paraId="7D796320" w14:textId="26109B51" w:rsidR="00587AFB" w:rsidRPr="00D52BF4" w:rsidRDefault="00587AFB" w:rsidP="00587AFB">
      <w:pPr>
        <w:pStyle w:val="ad"/>
        <w:ind w:leftChars="0" w:left="480" w:hanging="480"/>
        <w:outlineLvl w:val="2"/>
      </w:pPr>
      <w:bookmarkStart w:id="150" w:name="_Toc131018120"/>
      <w:r w:rsidRPr="00D52BF4">
        <w:rPr>
          <w:noProof/>
          <w:sz w:val="24"/>
        </w:rPr>
        <w:t>（１）</w:t>
      </w:r>
      <w:r w:rsidR="0038437E" w:rsidRPr="00D52BF4">
        <w:rPr>
          <w:rFonts w:hint="eastAsia"/>
          <w:noProof/>
          <w:sz w:val="24"/>
        </w:rPr>
        <w:t>障がいのある</w:t>
      </w:r>
      <w:r w:rsidRPr="00D52BF4">
        <w:rPr>
          <w:rFonts w:hint="eastAsia"/>
          <w:noProof/>
          <w:sz w:val="24"/>
        </w:rPr>
        <w:t>知り合いの有無</w:t>
      </w:r>
      <w:bookmarkEnd w:id="150"/>
    </w:p>
    <w:p w14:paraId="34DCB6FD" w14:textId="77777777" w:rsidR="006B098E" w:rsidRPr="00D52BF4" w:rsidRDefault="006B098E" w:rsidP="006B098E">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４　あなたは、</w:t>
      </w:r>
      <w:r w:rsidRPr="00D52BF4">
        <w:rPr>
          <w:rFonts w:ascii="BIZ UDゴシック" w:eastAsia="BIZ UDゴシック" w:hAnsi="BIZ UDゴシック"/>
        </w:rPr>
        <w:t>知</w:t>
      </w:r>
      <w:r w:rsidRPr="00D52BF4">
        <w:rPr>
          <w:rFonts w:ascii="BIZ UDゴシック" w:eastAsia="BIZ UDゴシック" w:hAnsi="BIZ UDゴシック" w:hint="eastAsia"/>
        </w:rPr>
        <w:t>り</w:t>
      </w:r>
      <w:r w:rsidRPr="00D52BF4">
        <w:rPr>
          <w:rFonts w:ascii="BIZ UDゴシック" w:eastAsia="BIZ UDゴシック" w:hAnsi="BIZ UDゴシック"/>
        </w:rPr>
        <w:t>合</w:t>
      </w:r>
      <w:r w:rsidRPr="00D52BF4">
        <w:rPr>
          <w:rFonts w:ascii="BIZ UDゴシック" w:eastAsia="BIZ UDゴシック" w:hAnsi="BIZ UDゴシック" w:hint="eastAsia"/>
        </w:rPr>
        <w:t>いに</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人</w:t>
      </w:r>
      <w:r w:rsidRPr="00D52BF4">
        <w:rPr>
          <w:rFonts w:ascii="BIZ UDゴシック" w:eastAsia="BIZ UDゴシック" w:hAnsi="BIZ UDゴシック" w:hint="eastAsia"/>
        </w:rPr>
        <w:t>はいますか。（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はいくつでも）</w:t>
      </w:r>
    </w:p>
    <w:p w14:paraId="1264E533" w14:textId="77777777" w:rsidR="006B098E" w:rsidRPr="00D52BF4" w:rsidRDefault="006B098E" w:rsidP="00405CAC">
      <w:pPr>
        <w:pStyle w:val="a5"/>
        <w:ind w:firstLineChars="0" w:firstLine="1"/>
        <w:rPr>
          <w:rFonts w:asciiTheme="minorEastAsia" w:hAnsiTheme="minorEastAsia"/>
        </w:rPr>
      </w:pPr>
    </w:p>
    <w:p w14:paraId="43B98E79" w14:textId="3C8DE07E" w:rsidR="00F16DB9" w:rsidRPr="00D52BF4" w:rsidRDefault="006D44B3" w:rsidP="003469B6">
      <w:pPr>
        <w:pStyle w:val="a5"/>
        <w:ind w:firstLine="220"/>
        <w:rPr>
          <w:rFonts w:asciiTheme="minorEastAsia" w:hAnsiTheme="minorEastAsia"/>
        </w:rPr>
      </w:pPr>
      <w:r w:rsidRPr="00D52BF4">
        <w:rPr>
          <w:rFonts w:asciiTheme="minorEastAsia" w:hAnsiTheme="minorEastAsia" w:hint="eastAsia"/>
        </w:rPr>
        <w:t>回答</w:t>
      </w:r>
      <w:r w:rsidRPr="003D6BE4">
        <w:rPr>
          <w:rFonts w:asciiTheme="minorEastAsia" w:hAnsiTheme="minorEastAsia" w:hint="eastAsia"/>
          <w:color w:val="000000" w:themeColor="text1"/>
        </w:rPr>
        <w:t>者</w:t>
      </w:r>
      <w:r w:rsidR="003469B6" w:rsidRPr="003D6BE4">
        <w:rPr>
          <w:rFonts w:asciiTheme="minorEastAsia" w:hAnsiTheme="minorEastAsia" w:hint="eastAsia"/>
          <w:color w:val="000000" w:themeColor="text1"/>
        </w:rPr>
        <w:t>の障がい</w:t>
      </w:r>
      <w:r w:rsidRPr="003D6BE4">
        <w:rPr>
          <w:rFonts w:asciiTheme="minorEastAsia" w:hAnsiTheme="minorEastAsia" w:hint="eastAsia"/>
          <w:color w:val="000000" w:themeColor="text1"/>
        </w:rPr>
        <w:t>のある知り合い</w:t>
      </w:r>
      <w:r w:rsidR="003469B6" w:rsidRPr="003D6BE4">
        <w:rPr>
          <w:rFonts w:asciiTheme="minorEastAsia" w:hAnsiTheme="minorEastAsia" w:hint="eastAsia"/>
          <w:color w:val="000000" w:themeColor="text1"/>
        </w:rPr>
        <w:t>は、「家族・親族」が26.3％と高く、</w:t>
      </w:r>
      <w:r w:rsidR="00D24867" w:rsidRPr="003D6BE4">
        <w:rPr>
          <w:rFonts w:asciiTheme="minorEastAsia" w:hAnsiTheme="minorEastAsia" w:hint="eastAsia"/>
          <w:color w:val="000000" w:themeColor="text1"/>
        </w:rPr>
        <w:t>次いで</w:t>
      </w:r>
      <w:r w:rsidR="003469B6" w:rsidRPr="003D6BE4">
        <w:rPr>
          <w:rFonts w:asciiTheme="minorEastAsia" w:hAnsiTheme="minorEastAsia" w:hint="eastAsia"/>
          <w:color w:val="000000" w:themeColor="text1"/>
        </w:rPr>
        <w:t>「知人・友人」が19.2％</w:t>
      </w:r>
      <w:r w:rsidR="00D24867" w:rsidRPr="003D6BE4">
        <w:rPr>
          <w:rFonts w:asciiTheme="minorEastAsia" w:hAnsiTheme="minorEastAsia" w:hint="eastAsia"/>
          <w:color w:val="000000" w:themeColor="text1"/>
        </w:rPr>
        <w:t>となって</w:t>
      </w:r>
      <w:r w:rsidR="003469B6" w:rsidRPr="003D6BE4">
        <w:rPr>
          <w:rFonts w:asciiTheme="minorEastAsia" w:hAnsiTheme="minorEastAsia" w:hint="eastAsia"/>
          <w:color w:val="000000" w:themeColor="text1"/>
        </w:rPr>
        <w:t>い</w:t>
      </w:r>
      <w:r w:rsidR="003469B6" w:rsidRPr="00D52BF4">
        <w:rPr>
          <w:rFonts w:asciiTheme="minorEastAsia" w:hAnsiTheme="minorEastAsia" w:hint="eastAsia"/>
        </w:rPr>
        <w:t>ます。一方、「いない」は50.9％と過半数となっています。</w:t>
      </w:r>
    </w:p>
    <w:p w14:paraId="409B9398" w14:textId="5C2E3C6B" w:rsidR="00F16DB9" w:rsidRPr="00D52BF4" w:rsidRDefault="003469B6" w:rsidP="00405CAC">
      <w:pPr>
        <w:pStyle w:val="a5"/>
        <w:ind w:firstLineChars="0" w:firstLine="1"/>
        <w:rPr>
          <w:rFonts w:asciiTheme="minorEastAsia" w:hAnsiTheme="minorEastAsia"/>
        </w:rPr>
      </w:pPr>
      <w:r w:rsidRPr="00D52BF4">
        <w:rPr>
          <w:rFonts w:asciiTheme="minorEastAsia" w:hAnsiTheme="minorEastAsia"/>
          <w:noProof/>
        </w:rPr>
        <w:drawing>
          <wp:anchor distT="0" distB="0" distL="114300" distR="114300" simplePos="0" relativeHeight="251501555" behindDoc="0" locked="0" layoutInCell="1" allowOverlap="1" wp14:anchorId="347C2E32" wp14:editId="1BEBFDF5">
            <wp:simplePos x="0" y="0"/>
            <wp:positionH relativeFrom="column">
              <wp:posOffset>-529889</wp:posOffset>
            </wp:positionH>
            <wp:positionV relativeFrom="paragraph">
              <wp:posOffset>173367</wp:posOffset>
            </wp:positionV>
            <wp:extent cx="6144665" cy="2086290"/>
            <wp:effectExtent l="0" t="0" r="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144665" cy="208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A0DAE" w14:textId="2EE682A2" w:rsidR="00F16DB9" w:rsidRPr="00D52BF4" w:rsidRDefault="00F16DB9" w:rsidP="00405CAC">
      <w:pPr>
        <w:pStyle w:val="a5"/>
        <w:ind w:firstLineChars="0" w:firstLine="1"/>
        <w:rPr>
          <w:rFonts w:asciiTheme="minorEastAsia" w:hAnsiTheme="minorEastAsia"/>
        </w:rPr>
      </w:pPr>
    </w:p>
    <w:p w14:paraId="046B8F6D" w14:textId="77777777" w:rsidR="00F16DB9" w:rsidRPr="00D52BF4" w:rsidRDefault="00F16DB9" w:rsidP="00405CAC">
      <w:pPr>
        <w:pStyle w:val="a5"/>
        <w:ind w:firstLineChars="0" w:firstLine="1"/>
        <w:rPr>
          <w:rFonts w:asciiTheme="minorEastAsia" w:hAnsiTheme="minorEastAsia"/>
        </w:rPr>
      </w:pPr>
    </w:p>
    <w:p w14:paraId="2D69F974" w14:textId="77777777" w:rsidR="00F16DB9" w:rsidRPr="00D52BF4" w:rsidRDefault="00F16DB9" w:rsidP="00405CAC">
      <w:pPr>
        <w:pStyle w:val="a5"/>
        <w:ind w:firstLineChars="0" w:firstLine="1"/>
        <w:rPr>
          <w:rFonts w:asciiTheme="minorEastAsia" w:hAnsiTheme="minorEastAsia"/>
        </w:rPr>
      </w:pPr>
    </w:p>
    <w:p w14:paraId="55939B19" w14:textId="77777777" w:rsidR="00F16DB9" w:rsidRPr="00D52BF4" w:rsidRDefault="00F16DB9" w:rsidP="00405CAC">
      <w:pPr>
        <w:pStyle w:val="a5"/>
        <w:ind w:firstLineChars="0" w:firstLine="1"/>
        <w:rPr>
          <w:rFonts w:asciiTheme="minorEastAsia" w:hAnsiTheme="minorEastAsia"/>
        </w:rPr>
      </w:pPr>
    </w:p>
    <w:p w14:paraId="1AB2049F" w14:textId="77777777" w:rsidR="00F16DB9" w:rsidRPr="00D52BF4" w:rsidRDefault="00F16DB9" w:rsidP="00405CAC">
      <w:pPr>
        <w:pStyle w:val="a5"/>
        <w:ind w:firstLineChars="0" w:firstLine="1"/>
        <w:rPr>
          <w:rFonts w:asciiTheme="minorEastAsia" w:hAnsiTheme="minorEastAsia"/>
        </w:rPr>
      </w:pPr>
    </w:p>
    <w:p w14:paraId="3A6808E0" w14:textId="77777777" w:rsidR="00F16DB9" w:rsidRPr="00D52BF4" w:rsidRDefault="00F16DB9" w:rsidP="00405CAC">
      <w:pPr>
        <w:pStyle w:val="a5"/>
        <w:ind w:firstLineChars="0" w:firstLine="1"/>
        <w:rPr>
          <w:rFonts w:asciiTheme="minorEastAsia" w:hAnsiTheme="minorEastAsia"/>
        </w:rPr>
      </w:pPr>
    </w:p>
    <w:p w14:paraId="44294D4B" w14:textId="77777777" w:rsidR="00F16DB9" w:rsidRPr="00D52BF4" w:rsidRDefault="00F16DB9" w:rsidP="00405CAC">
      <w:pPr>
        <w:pStyle w:val="a5"/>
        <w:ind w:firstLineChars="0" w:firstLine="1"/>
        <w:rPr>
          <w:rFonts w:asciiTheme="minorEastAsia" w:hAnsiTheme="minorEastAsia"/>
        </w:rPr>
      </w:pPr>
    </w:p>
    <w:p w14:paraId="708396B5" w14:textId="77777777" w:rsidR="00F16DB9" w:rsidRPr="00D52BF4" w:rsidRDefault="00F16DB9" w:rsidP="00405CAC">
      <w:pPr>
        <w:pStyle w:val="a5"/>
        <w:ind w:firstLineChars="0" w:firstLine="1"/>
        <w:rPr>
          <w:rFonts w:asciiTheme="minorEastAsia" w:hAnsiTheme="minorEastAsia"/>
        </w:rPr>
      </w:pPr>
    </w:p>
    <w:p w14:paraId="03399BF0" w14:textId="3A908E02" w:rsidR="00F16DB9" w:rsidRDefault="00F16DB9" w:rsidP="00405CAC">
      <w:pPr>
        <w:pStyle w:val="a5"/>
        <w:ind w:firstLineChars="0" w:firstLine="1"/>
        <w:rPr>
          <w:rFonts w:asciiTheme="minorEastAsia" w:hAnsiTheme="minorEastAsia"/>
        </w:rPr>
      </w:pPr>
    </w:p>
    <w:p w14:paraId="56A4A928" w14:textId="5CB0EA63" w:rsidR="002E657A" w:rsidRDefault="002E657A" w:rsidP="00405CAC">
      <w:pPr>
        <w:pStyle w:val="a5"/>
        <w:ind w:firstLineChars="0" w:firstLine="1"/>
        <w:rPr>
          <w:rFonts w:asciiTheme="minorEastAsia" w:hAnsiTheme="minorEastAsia"/>
        </w:rPr>
      </w:pPr>
    </w:p>
    <w:p w14:paraId="0A1CBBB3" w14:textId="39BCD495" w:rsidR="002E657A" w:rsidRPr="00D52BF4" w:rsidRDefault="002E657A" w:rsidP="00405CAC">
      <w:pPr>
        <w:pStyle w:val="a5"/>
        <w:ind w:firstLineChars="0" w:firstLine="1"/>
        <w:rPr>
          <w:rFonts w:asciiTheme="minorEastAsia" w:hAnsiTheme="minorEastAsia" w:hint="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541FF52B" w14:textId="77777777" w:rsidR="00F16DB9" w:rsidRPr="00D52BF4" w:rsidRDefault="00F16DB9" w:rsidP="00405CAC">
      <w:pPr>
        <w:pStyle w:val="a5"/>
        <w:ind w:firstLineChars="0" w:firstLine="1"/>
        <w:rPr>
          <w:rFonts w:asciiTheme="minorEastAsia" w:hAnsiTheme="minorEastAsia"/>
        </w:rPr>
      </w:pPr>
      <w:r w:rsidRPr="00D52BF4">
        <w:rPr>
          <w:rFonts w:asciiTheme="minorEastAsia" w:hAnsiTheme="minorEastAsia"/>
        </w:rPr>
        <w:br w:type="page"/>
      </w:r>
    </w:p>
    <w:p w14:paraId="690D4830" w14:textId="6623461E" w:rsidR="00587AFB" w:rsidRPr="00D52BF4" w:rsidRDefault="00587AFB" w:rsidP="00587AFB">
      <w:pPr>
        <w:pStyle w:val="ad"/>
        <w:ind w:leftChars="0" w:left="480" w:hanging="480"/>
        <w:outlineLvl w:val="2"/>
      </w:pPr>
      <w:bookmarkStart w:id="151" w:name="_Toc131018121"/>
      <w:r w:rsidRPr="00D52BF4">
        <w:rPr>
          <w:noProof/>
          <w:sz w:val="24"/>
        </w:rPr>
        <w:t>（２）</w:t>
      </w:r>
      <w:r w:rsidRPr="00D52BF4">
        <w:rPr>
          <w:rFonts w:hint="eastAsia"/>
          <w:noProof/>
          <w:sz w:val="24"/>
        </w:rPr>
        <w:t>障がい</w:t>
      </w:r>
      <w:r w:rsidR="004D05C6" w:rsidRPr="00D52BF4">
        <w:rPr>
          <w:rFonts w:hint="eastAsia"/>
          <w:noProof/>
          <w:sz w:val="24"/>
        </w:rPr>
        <w:t>のある人</w:t>
      </w:r>
      <w:r w:rsidRPr="00D52BF4">
        <w:rPr>
          <w:rFonts w:hint="eastAsia"/>
          <w:noProof/>
          <w:sz w:val="24"/>
        </w:rPr>
        <w:t>との活動経験</w:t>
      </w:r>
      <w:bookmarkEnd w:id="151"/>
    </w:p>
    <w:p w14:paraId="3D975AEA" w14:textId="697AAEEB" w:rsidR="006B098E"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５　</w:t>
      </w:r>
      <w:r w:rsidRPr="00D52BF4">
        <w:rPr>
          <w:rFonts w:ascii="BIZ UDゴシック" w:eastAsia="BIZ UDゴシック" w:hAnsi="BIZ UDゴシック" w:cs="Microsoft JhengHei" w:hint="eastAsia"/>
        </w:rPr>
        <w:t>あなたは、</w:t>
      </w:r>
      <w:r w:rsidRPr="00D52BF4">
        <w:rPr>
          <w:rFonts w:ascii="BIZ UDゴシック" w:eastAsia="BIZ UDゴシック" w:hAnsi="BIZ UDゴシック" w:cs="Microsoft JhengHei"/>
        </w:rPr>
        <w:t>次</w:t>
      </w:r>
      <w:r w:rsidRPr="00D52BF4">
        <w:rPr>
          <w:rFonts w:ascii="BIZ UDゴシック" w:eastAsia="BIZ UDゴシック" w:hAnsi="BIZ UDゴシック" w:cs="Microsoft JhengHei" w:hint="eastAsia"/>
        </w:rPr>
        <w:t>の</w:t>
      </w:r>
      <w:r w:rsidRPr="00D52BF4">
        <w:rPr>
          <w:rFonts w:ascii="BIZ UDゴシック" w:eastAsia="BIZ UDゴシック" w:hAnsi="BIZ UDゴシック" w:cs="Microsoft JhengHei"/>
        </w:rPr>
        <w:t>障</w:t>
      </w:r>
      <w:r w:rsidRPr="00D52BF4">
        <w:rPr>
          <w:rFonts w:ascii="BIZ UDゴシック" w:eastAsia="BIZ UDゴシック" w:hAnsi="BIZ UDゴシック" w:cs="Microsoft JhengHei" w:hint="eastAsia"/>
        </w:rPr>
        <w:t>がいについて、</w:t>
      </w:r>
      <w:r w:rsidRPr="00D52BF4">
        <w:rPr>
          <w:rFonts w:ascii="BIZ UDゴシック" w:eastAsia="BIZ UDゴシック" w:hAnsi="BIZ UDゴシック" w:cs="Microsoft JhengHei"/>
        </w:rPr>
        <w:t>障</w:t>
      </w:r>
      <w:r w:rsidRPr="00D52BF4">
        <w:rPr>
          <w:rFonts w:ascii="BIZ UDゴシック" w:eastAsia="BIZ UDゴシック" w:hAnsi="BIZ UDゴシック" w:cs="Microsoft JhengHei" w:hint="eastAsia"/>
        </w:rPr>
        <w:t>がいのある</w:t>
      </w:r>
      <w:r w:rsidRPr="00D52BF4">
        <w:rPr>
          <w:rFonts w:ascii="BIZ UDゴシック" w:eastAsia="BIZ UDゴシック" w:hAnsi="BIZ UDゴシック" w:cs="Microsoft JhengHei"/>
        </w:rPr>
        <w:t>人</w:t>
      </w:r>
      <w:r w:rsidRPr="00D52BF4">
        <w:rPr>
          <w:rFonts w:ascii="BIZ UDゴシック" w:eastAsia="BIZ UDゴシック" w:hAnsi="BIZ UDゴシック" w:cs="Microsoft JhengHei" w:hint="eastAsia"/>
        </w:rPr>
        <w:t>と</w:t>
      </w:r>
      <w:r w:rsidR="00634816">
        <w:rPr>
          <w:rFonts w:ascii="BIZ UDゴシック" w:eastAsia="BIZ UDゴシック" w:hAnsi="BIZ UDゴシック" w:cs="Microsoft JhengHei" w:hint="eastAsia"/>
        </w:rPr>
        <w:t>一緒</w:t>
      </w:r>
      <w:r w:rsidRPr="00D52BF4">
        <w:rPr>
          <w:rFonts w:ascii="BIZ UDゴシック" w:eastAsia="BIZ UDゴシック" w:hAnsi="BIZ UDゴシック" w:cs="Microsoft JhengHei" w:hint="eastAsia"/>
        </w:rPr>
        <w:t>に</w:t>
      </w:r>
      <w:r w:rsidRPr="00D52BF4">
        <w:rPr>
          <w:rFonts w:ascii="BIZ UDゴシック" w:eastAsia="BIZ UDゴシック" w:hAnsi="BIZ UDゴシック" w:cs="Microsoft JhengHei"/>
        </w:rPr>
        <w:t>活動</w:t>
      </w:r>
      <w:r w:rsidRPr="00D52BF4">
        <w:rPr>
          <w:rFonts w:ascii="BIZ UDゴシック" w:eastAsia="BIZ UDゴシック" w:hAnsi="BIZ UDゴシック" w:cs="Microsoft JhengHei" w:hint="eastAsia"/>
        </w:rPr>
        <w:t>をした</w:t>
      </w:r>
      <w:r w:rsidRPr="00D52BF4">
        <w:rPr>
          <w:rFonts w:ascii="BIZ UDゴシック" w:eastAsia="BIZ UDゴシック" w:hAnsi="BIZ UDゴシック" w:cs="Microsoft JhengHei"/>
        </w:rPr>
        <w:t>経験</w:t>
      </w:r>
      <w:r w:rsidRPr="00D52BF4">
        <w:rPr>
          <w:rFonts w:ascii="BIZ UDゴシック" w:eastAsia="BIZ UDゴシック" w:hAnsi="BIZ UDゴシック" w:cs="Microsoft JhengHei" w:hint="eastAsia"/>
        </w:rPr>
        <w:t>をお</w:t>
      </w:r>
      <w:r w:rsidRPr="00D52BF4">
        <w:rPr>
          <w:rFonts w:ascii="BIZ UDゴシック" w:eastAsia="BIZ UDゴシック" w:hAnsi="BIZ UDゴシック" w:cs="Microsoft JhengHei"/>
        </w:rPr>
        <w:t>持</w:t>
      </w:r>
      <w:r w:rsidRPr="00D52BF4">
        <w:rPr>
          <w:rFonts w:ascii="BIZ UDゴシック" w:eastAsia="BIZ UDゴシック" w:hAnsi="BIZ UDゴシック" w:cs="Microsoft JhengHei" w:hint="eastAsia"/>
        </w:rPr>
        <w:t>ちですか。（それぞれ、あてはまるものに１つだけ</w:t>
      </w:r>
      <w:r w:rsidRPr="00D52BF4">
        <w:rPr>
          <w:rFonts w:ascii="BIZ UDゴシック" w:eastAsia="BIZ UDゴシック" w:hAnsi="BIZ UDゴシック"/>
          <w:szCs w:val="22"/>
        </w:rPr>
        <w:t>○</w:t>
      </w:r>
      <w:r w:rsidRPr="00D52BF4">
        <w:rPr>
          <w:rFonts w:ascii="BIZ UDゴシック" w:eastAsia="BIZ UDゴシック" w:hAnsi="BIZ UDゴシック" w:cs="Microsoft JhengHei" w:hint="eastAsia"/>
        </w:rPr>
        <w:t>をつけてください。）</w:t>
      </w:r>
    </w:p>
    <w:p w14:paraId="7287980C" w14:textId="77777777" w:rsidR="006B098E" w:rsidRPr="00D52BF4" w:rsidRDefault="006B098E" w:rsidP="00405CAC">
      <w:pPr>
        <w:pStyle w:val="a5"/>
        <w:ind w:firstLineChars="0" w:firstLine="1"/>
        <w:rPr>
          <w:rFonts w:asciiTheme="minorEastAsia" w:hAnsiTheme="minorEastAsia"/>
        </w:rPr>
      </w:pPr>
    </w:p>
    <w:p w14:paraId="12676F67" w14:textId="119D8163" w:rsidR="00F16DB9" w:rsidRPr="00D52BF4" w:rsidRDefault="00D54572" w:rsidP="00D54572">
      <w:pPr>
        <w:pStyle w:val="a5"/>
        <w:ind w:firstLine="220"/>
        <w:rPr>
          <w:rFonts w:asciiTheme="minorEastAsia" w:hAnsiTheme="minorEastAsia"/>
        </w:rPr>
      </w:pPr>
      <w:r w:rsidRPr="00D52BF4">
        <w:rPr>
          <w:rFonts w:asciiTheme="minorEastAsia" w:hAnsiTheme="minorEastAsia" w:hint="eastAsia"/>
        </w:rPr>
        <w:t>障が</w:t>
      </w:r>
      <w:r w:rsidRPr="003D6BE4">
        <w:rPr>
          <w:rFonts w:asciiTheme="minorEastAsia" w:hAnsiTheme="minorEastAsia" w:hint="eastAsia"/>
          <w:color w:val="000000" w:themeColor="text1"/>
        </w:rPr>
        <w:t>い</w:t>
      </w:r>
      <w:r w:rsidR="006D44B3" w:rsidRPr="003D6BE4">
        <w:rPr>
          <w:rFonts w:asciiTheme="minorEastAsia" w:hAnsiTheme="minorEastAsia" w:hint="eastAsia"/>
          <w:color w:val="000000" w:themeColor="text1"/>
        </w:rPr>
        <w:t>のある人</w:t>
      </w:r>
      <w:r w:rsidRPr="003D6BE4">
        <w:rPr>
          <w:rFonts w:asciiTheme="minorEastAsia" w:hAnsiTheme="minorEastAsia" w:hint="eastAsia"/>
          <w:color w:val="000000" w:themeColor="text1"/>
        </w:rPr>
        <w:t>との活動経験は、</w:t>
      </w:r>
      <w:r w:rsidR="006D44B3"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活動経験あり</w:t>
      </w:r>
      <w:r w:rsidR="006D44B3"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は「⑥知的障がい」が31.7％と最も高く、</w:t>
      </w:r>
      <w:r w:rsidR="00D24867" w:rsidRPr="003D6BE4">
        <w:rPr>
          <w:rFonts w:asciiTheme="minorEastAsia" w:hAnsiTheme="minorEastAsia" w:hint="eastAsia"/>
          <w:color w:val="000000" w:themeColor="text1"/>
        </w:rPr>
        <w:t>次いで</w:t>
      </w:r>
      <w:r w:rsidRPr="003D6BE4">
        <w:rPr>
          <w:rFonts w:asciiTheme="minorEastAsia" w:hAnsiTheme="minorEastAsia" w:hint="eastAsia"/>
          <w:color w:val="000000" w:themeColor="text1"/>
        </w:rPr>
        <w:t>「⑧</w:t>
      </w:r>
      <w:r w:rsidRPr="00D52BF4">
        <w:rPr>
          <w:rFonts w:asciiTheme="minorEastAsia" w:hAnsiTheme="minorEastAsia" w:hint="eastAsia"/>
        </w:rPr>
        <w:t>発達障がい」（27.8％）、「⑦精神障がい」（25.8％）、「④肢体不自由」（25.6％）、「⑤内部障がい」（21.6％）、「②聴覚・平衡機能障がい」（20.8％）が２割台となっています。</w:t>
      </w:r>
    </w:p>
    <w:p w14:paraId="18EC5B61" w14:textId="54D67535" w:rsidR="00D54572" w:rsidRPr="00D52BF4" w:rsidRDefault="00D54572" w:rsidP="00405CAC">
      <w:pPr>
        <w:pStyle w:val="a5"/>
        <w:ind w:firstLineChars="0" w:firstLine="1"/>
        <w:rPr>
          <w:rFonts w:asciiTheme="minorEastAsia" w:hAnsiTheme="minorEastAsia"/>
        </w:rPr>
      </w:pPr>
    </w:p>
    <w:p w14:paraId="37A40B67" w14:textId="609B1FC1" w:rsidR="00D54572" w:rsidRPr="00D52BF4" w:rsidRDefault="00D54572" w:rsidP="00405CAC">
      <w:pPr>
        <w:pStyle w:val="a5"/>
        <w:ind w:firstLineChars="0" w:firstLine="1"/>
        <w:rPr>
          <w:rFonts w:asciiTheme="minorEastAsia" w:hAnsiTheme="minorEastAsia"/>
        </w:rPr>
      </w:pPr>
    </w:p>
    <w:p w14:paraId="6214EEF7" w14:textId="1EE9EBCF" w:rsidR="00D54572" w:rsidRPr="00D52BF4" w:rsidRDefault="00CD440A" w:rsidP="00D54572">
      <w:pPr>
        <w:pStyle w:val="a5"/>
        <w:ind w:firstLine="220"/>
        <w:rPr>
          <w:rFonts w:asciiTheme="minorEastAsia" w:hAnsiTheme="minorEastAsia"/>
        </w:rPr>
      </w:pPr>
      <w:r w:rsidRPr="00D52BF4">
        <w:rPr>
          <w:rFonts w:asciiTheme="minorEastAsia" w:hAnsiTheme="minorEastAsia" w:hint="eastAsia"/>
          <w:noProof/>
        </w:rPr>
        <mc:AlternateContent>
          <mc:Choice Requires="wps">
            <w:drawing>
              <wp:anchor distT="0" distB="0" distL="114300" distR="114300" simplePos="0" relativeHeight="251624448" behindDoc="0" locked="0" layoutInCell="1" allowOverlap="1" wp14:anchorId="2AF85179" wp14:editId="477A5ABF">
                <wp:simplePos x="0" y="0"/>
                <wp:positionH relativeFrom="column">
                  <wp:posOffset>2532374</wp:posOffset>
                </wp:positionH>
                <wp:positionV relativeFrom="paragraph">
                  <wp:posOffset>132883</wp:posOffset>
                </wp:positionV>
                <wp:extent cx="86860" cy="2338233"/>
                <wp:effectExtent l="0" t="1905" r="26035" b="26035"/>
                <wp:wrapNone/>
                <wp:docPr id="949" name="左大かっこ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6860" cy="2338233"/>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4441F033" id="左大かっこ 949" o:spid="_x0000_s1026" type="#_x0000_t85" style="position:absolute;left:0;text-align:left;margin-left:199.4pt;margin-top:10.45pt;width:6.85pt;height:184.1pt;rotation:90;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" adj="747" strokeweight="0">
                <v:textbox inset="5.85pt,.7pt,5.85pt,.7pt"/>
              </v:shape>
            </w:pict>
          </mc:Fallback>
        </mc:AlternateContent>
      </w:r>
      <w:r w:rsidR="00D54572" w:rsidRPr="00D52BF4">
        <w:rPr>
          <w:rFonts w:asciiTheme="minorEastAsia" w:hAnsiTheme="minorEastAsia" w:hint="eastAsia"/>
        </w:rPr>
        <w:t>※《活動経験あり》…「今、一緒に活動している」、「頻繁にある」、「たびたびある」、</w:t>
      </w:r>
    </w:p>
    <w:p w14:paraId="5740E99A" w14:textId="77777777" w:rsidR="00D54572" w:rsidRPr="00D52BF4" w:rsidRDefault="00DD67EC" w:rsidP="00D54572">
      <w:pPr>
        <w:pStyle w:val="a5"/>
        <w:ind w:firstLineChars="1150" w:firstLine="2530"/>
        <w:rPr>
          <w:rFonts w:asciiTheme="minorEastAsia" w:hAnsiTheme="minorEastAsia"/>
        </w:rPr>
      </w:pPr>
      <w:r w:rsidRPr="00D52BF4">
        <w:rPr>
          <w:rFonts w:asciiTheme="minorEastAsia" w:hAnsiTheme="minorEastAsia" w:hint="eastAsia"/>
          <w:noProof/>
        </w:rPr>
        <mc:AlternateContent>
          <mc:Choice Requires="wpg">
            <w:drawing>
              <wp:anchor distT="0" distB="0" distL="114300" distR="114300" simplePos="0" relativeHeight="251784192" behindDoc="0" locked="0" layoutInCell="1" allowOverlap="1" wp14:anchorId="6094DD1C" wp14:editId="3BF83AD0">
                <wp:simplePos x="0" y="0"/>
                <wp:positionH relativeFrom="column">
                  <wp:posOffset>-921385</wp:posOffset>
                </wp:positionH>
                <wp:positionV relativeFrom="paragraph">
                  <wp:posOffset>215455</wp:posOffset>
                </wp:positionV>
                <wp:extent cx="7026275" cy="6008370"/>
                <wp:effectExtent l="0" t="0" r="0" b="0"/>
                <wp:wrapNone/>
                <wp:docPr id="149" name="グループ化 149"/>
                <wp:cNvGraphicFramePr/>
                <a:graphic xmlns:a="http://schemas.openxmlformats.org/drawingml/2006/main">
                  <a:graphicData uri="http://schemas.microsoft.com/office/word/2010/wordprocessingGroup">
                    <wpg:wgp>
                      <wpg:cNvGrpSpPr/>
                      <wpg:grpSpPr>
                        <a:xfrm>
                          <a:off x="0" y="0"/>
                          <a:ext cx="7026275" cy="6008370"/>
                          <a:chOff x="0" y="0"/>
                          <a:chExt cx="7026275" cy="6008370"/>
                        </a:xfrm>
                      </wpg:grpSpPr>
                      <pic:pic xmlns:pic="http://schemas.openxmlformats.org/drawingml/2006/picture">
                        <pic:nvPicPr>
                          <pic:cNvPr id="127" name="図 127"/>
                          <pic:cNvPicPr>
                            <a:picLocks noChangeAspect="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026275" cy="6008370"/>
                          </a:xfrm>
                          <a:prstGeom prst="rect">
                            <a:avLst/>
                          </a:prstGeom>
                          <a:noFill/>
                          <a:ln>
                            <a:noFill/>
                          </a:ln>
                        </pic:spPr>
                      </pic:pic>
                      <wpg:grpSp>
                        <wpg:cNvPr id="1002" name="グループ化 1002"/>
                        <wpg:cNvGrpSpPr/>
                        <wpg:grpSpPr>
                          <a:xfrm>
                            <a:off x="2529445" y="213756"/>
                            <a:ext cx="3668395" cy="133350"/>
                            <a:chOff x="0" y="0"/>
                            <a:chExt cx="3668600" cy="133350"/>
                          </a:xfrm>
                        </wpg:grpSpPr>
                        <wps:wsp>
                          <wps:cNvPr id="1003"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04" name="Rectangle 4" descr="右下がり対角線"/>
                          <wps:cNvSpPr>
                            <a:spLocks noChangeArrowheads="1"/>
                          </wps:cNvSpPr>
                          <wps:spPr bwMode="auto">
                            <a:xfrm>
                              <a:off x="585988"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05" name="Rectangle 5" descr="20%"/>
                          <wps:cNvSpPr>
                            <a:spLocks noChangeArrowheads="1"/>
                          </wps:cNvSpPr>
                          <wps:spPr bwMode="auto">
                            <a:xfrm>
                              <a:off x="1178417"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06" name="Rectangle 6" descr="5%"/>
                          <wps:cNvSpPr>
                            <a:spLocks noChangeArrowheads="1"/>
                          </wps:cNvSpPr>
                          <wps:spPr bwMode="auto">
                            <a:xfrm>
                              <a:off x="1770845"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07" name="Rectangle 7" descr="右上がり対角線"/>
                          <wps:cNvSpPr>
                            <a:spLocks noChangeArrowheads="1"/>
                          </wps:cNvSpPr>
                          <wps:spPr bwMode="auto">
                            <a:xfrm>
                              <a:off x="2356834" y="0"/>
                              <a:ext cx="133350" cy="133350"/>
                            </a:xfrm>
                            <a:prstGeom prst="rect">
                              <a:avLst/>
                            </a:prstGeom>
                            <a:pattFill prst="ltUp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08" name="Rectangle 8" descr="横線 (反転)"/>
                          <wps:cNvSpPr>
                            <a:spLocks noChangeArrowheads="1"/>
                          </wps:cNvSpPr>
                          <wps:spPr bwMode="auto">
                            <a:xfrm>
                              <a:off x="2949262" y="0"/>
                              <a:ext cx="133350" cy="133350"/>
                            </a:xfrm>
                            <a:prstGeom prst="rect">
                              <a:avLst/>
                            </a:prstGeom>
                            <a:pattFill prst="narHorz">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009" name="Rectangle 9"/>
                          <wps:cNvSpPr>
                            <a:spLocks noChangeArrowheads="1"/>
                          </wps:cNvSpPr>
                          <wps:spPr bwMode="auto">
                            <a:xfrm>
                              <a:off x="3535250"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785AB57B" id="グループ化 149" o:spid="_x0000_s1026" style="position:absolute;left:0;text-align:left;margin-left:-72.55pt;margin-top:16.95pt;width:553.25pt;height:473.1pt;z-index:251784192" coordsize="70262,600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">
                <v:shape id="図 127" o:spid="_x0000_s1027" type="#_x0000_t75" style="position:absolute;width:70262;height:60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9zqfCAAAA3AAAAA8AAABkcnMvZG93bnJldi54bWxETz1vwjAQ3SvxH6xDYisODLQKGFQhgdgQ&#10;aQbYjvgap43PITZJ+Pe4UqVu9/Q+b7UZbC06an3lWMFsmoAgLpyuuFSQf+5e30H4gKyxdkwKHuRh&#10;sx69rDDVrucTdVkoRQxhn6ICE0KTSukLQxb91DXEkftyrcUQYVtK3WIfw20t50mykBYrjg0GG9oa&#10;Kn6yu1VwvH3nJrs+9s15sQuX7nw65P2g1GQ8fCxBBBrCv/jPfdBx/vwNfp+JF8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fc6nwgAAANwAAAAPAAAAAAAAAAAAAAAAAJ8C&#10;AABkcnMvZG93bnJldi54bWxQSwUGAAAAAAQABAD3AAAAjgMAAAAA&#10;">
                  <v:imagedata r:id="rId207" o:title=""/>
                  <v:path arrowok="t"/>
                </v:shape>
                <v:group id="グループ化 1002" o:spid="_x0000_s1028" style="position:absolute;left:25294;top:2137;width:36684;height:1334" coordsize="36686,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rect id="Rectangle 3"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0NsEA&#10;AADdAAAADwAAAGRycy9kb3ducmV2LnhtbERPTWvDMAy9F/ofjAq7lNXeCqNkccsYZOS6dKVXEWtJ&#10;aCwH20uy/fq5UOhNj/ep/DDbXozkQ+dYw9NGgSCunem40fB1LB53IEJENtg7Jg2/FOCwXy5yzIyb&#10;+JPGKjYihXDIUEMb45BJGeqWLIaNG4gT9+28xZigb6TxOKVw28tnpV6kxY5TQ4sDvbdUX6ofq+Fk&#10;RtfV6+N5CNH/XZqPwnLZa/2wmt9eQUSa4118c5cmzVdqC9dv0gl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dDbBAAAA3QAAAA8AAAAAAAAAAAAAAAAAmAIAAGRycy9kb3du&#10;cmV2LnhtbFBLBQYAAAAABAAEAPUAAACGAwAAAAA=&#10;" fillcolor="black" strokeweight="0">
                    <v:fill r:id="rId13" o:title="" type="pattern"/>
                    <v:textbox inset="5.85pt,.7pt,5.85pt,.7pt"/>
                  </v:rect>
                  <v:rect id="Rectangle 4" o:spid="_x0000_s1030" alt="右下がり対角線" style="position:absolute;left:5859;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eB8UA&#10;AADdAAAADwAAAGRycy9kb3ducmV2LnhtbERPS2vCQBC+F/oflin0IrrbGlqJrlIKBZV68AFex+yY&#10;BLOzIbsmaX99VxB6m4/vObNFbyvRUuNLxxpeRgoEceZMybmGw/5rOAHhA7LByjFp+CEPi/njwwxT&#10;4zreUrsLuYgh7FPUUIRQp1L6rCCLfuRq4sidXWMxRNjk0jTYxXBbyVel3qTFkmNDgTV9FpRddler&#10;QSb7TTsYr49dGH//Ju3mfbUcnLR+fuo/piAC9eFffHcvTZyvVAK3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p4HxQAAAN0AAAAPAAAAAAAAAAAAAAAAAJgCAABkcnMv&#10;ZG93bnJldi54bWxQSwUGAAAAAAQABAD1AAAAigMAAAAA&#10;" fillcolor="black" strokeweight="0">
                    <v:fill r:id="rId14" o:title="" type="pattern"/>
                    <v:textbox inset="5.85pt,.7pt,5.85pt,.7pt"/>
                  </v:rect>
                  <v:rect id="Rectangle 5" o:spid="_x0000_s1031" alt="20%" style="position:absolute;left:11784;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E3MIA&#10;AADdAAAADwAAAGRycy9kb3ducmV2LnhtbERPS2sCMRC+C/0PYQq9aWKhIlujFKGPq1sVepsm0812&#10;N5MlSXX77xuh4G0+vuesNqPvxYliagNrmM8UCGITbMuNhv3783QJImVki31g0vBLCTbrm8kKKxvO&#10;vKNTnRtRQjhVqMHlPFRSJuPIY5qFgbhwXyF6zAXGRtqI5xLue3mv1EJ6bLk0OBxo68h09Y/XYD76&#10;43zbfe93r93BvRj8rLGNWt/djk+PIDKN+Sr+d7/ZMl+pB7h8U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TcwgAAAN0AAAAPAAAAAAAAAAAAAAAAAJgCAABkcnMvZG93&#10;bnJldi54bWxQSwUGAAAAAAQABAD1AAAAhwMAAAAA&#10;" fillcolor="black" strokeweight="0">
                    <v:fill r:id="rId15" o:title="" type="pattern"/>
                    <v:textbox inset="5.85pt,.7pt,5.85pt,.7pt"/>
                  </v:rect>
                  <v:rect id="Rectangle 6" o:spid="_x0000_s1032" alt="5%" style="position:absolute;left:17708;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J/cYA&#10;AADdAAAADwAAAGRycy9kb3ducmV2LnhtbESPQWuDQBCF74X+h2UKvZRkTQilmKzSCgGTQyDqocfB&#10;narUnRV3jebfdwuF3mZ4733z5pAuphc3Gl1nWcFmHYEgrq3uuFFQlcfVGwjnkTX2lknBnRykyePD&#10;AWNtZ77SrfCNCBB2MSpovR9iKV3dkkG3tgNx0L7saNCHdWykHnEOcNPLbRS9SoMdhwstDpS1VH8X&#10;k1Fwzc+XzwuV2cd9qLfZaTdVp5dJqeen5X0PwtPi/81/6VyH+oEIv9+EEW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mJ/cYAAADdAAAADwAAAAAAAAAAAAAAAACYAgAAZHJz&#10;L2Rvd25yZXYueG1sUEsFBgAAAAAEAAQA9QAAAIsDAAAAAA==&#10;" fillcolor="black" strokeweight="0">
                    <v:fill r:id="rId16" o:title="" type="pattern"/>
                    <v:textbox inset="5.85pt,.7pt,5.85pt,.7pt"/>
                  </v:rect>
                  <v:rect id="Rectangle 7" o:spid="_x0000_s1033" alt="右上がり対角線" style="position:absolute;left:23568;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WfsIA&#10;AADdAAAADwAAAGRycy9kb3ducmV2LnhtbERPTWsCMRC9C/6HMIIXqUk9aFmNUoSC4GGp66HH6Wbc&#10;LN1M1k1c13/fCIXe5vE+Z7MbXCN66kLtWcPrXIEgLr2pudJwLj5e3kCEiGyw8UwaHhRgtx2PNpgZ&#10;f+dP6k+xEimEQ4YabIxtJmUoLTkMc98SJ+7iO4cxwa6SpsN7CneNXCi1lA5rTg0WW9pbKn9ON6eh&#10;mKn+6/YY+EjXvLc5r2RefGs9nQzvaxCRhvgv/nMfTJqv1Aqe36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hZ+wgAAAN0AAAAPAAAAAAAAAAAAAAAAAJgCAABkcnMvZG93&#10;bnJldi54bWxQSwUGAAAAAAQABAD1AAAAhwMAAAAA&#10;" fillcolor="black" strokeweight="0">
                    <v:fill r:id="rId21" o:title="" type="pattern"/>
                    <v:textbox inset="5.85pt,.7pt,5.85pt,.7pt"/>
                  </v:rect>
                  <v:rect id="Rectangle 8" o:spid="_x0000_s1034" alt="横線 (反転)" style="position:absolute;left:29492;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pEMcA&#10;AADdAAAADwAAAGRycy9kb3ducmV2LnhtbESPT0vDQBDF74LfYZmCN7tbhWLTbouIYsFK6R+KxyE7&#10;JjHZ2ZBdm/Tbdw6Ctxnem/d+s1gNvlFn6mIV2MJkbEAR58FVXFg4Ht7un0DFhOywCUwWLhRhtby9&#10;WWDmQs87Ou9ToSSEY4YWypTaTOuYl+QxjkNLLNp36DwmWbtCuw57CfeNfjBmqj1WLA0ltvRSUl7v&#10;f72F9vH1U3/xOxan2bDZfvT1mn5qa+9Gw/McVKIh/Zv/rtdO8I0RXP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CqRDHAAAA3QAAAA8AAAAAAAAAAAAAAAAAmAIAAGRy&#10;cy9kb3ducmV2LnhtbFBLBQYAAAAABAAEAPUAAACMAwAAAAA=&#10;" fillcolor="black" strokeweight="0">
                    <v:fill r:id="rId22" o:title="" type="pattern"/>
                    <v:textbox inset="5.85pt,.7pt,5.85pt,.7pt"/>
                  </v:rect>
                  <v:rect id="Rectangle 9" o:spid="_x0000_s1035" style="position:absolute;left:35352;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wKsQA&#10;AADdAAAADwAAAGRycy9kb3ducmV2LnhtbESPQWvCQBCF7wX/wzIFb3U3SsSmriKC4KWHRin0NmSn&#10;STA7G3ZXE/99tyB4m+G9982b9Xa0nbiRD61jDdlMgSCunGm51nA+Hd5WIEJENtg5Jg13CrDdTF7W&#10;WBg38BfdyliLBOFQoIYmxr6QMlQNWQwz1xMn7dd5izGtvpbG45DgtpNzpZbSYsvpQoM97RuqLuXV&#10;JkrOl/15WC2+P7P8SOWQc+Z/tJ6+jrsPEJHG+DQ/0keT6iv1Dv/fpBH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MCrEAAAA3QAAAA8AAAAAAAAAAAAAAAAAmAIAAGRycy9k&#10;b3ducmV2LnhtbFBLBQYAAAAABAAEAPUAAACJAwAAAAA=&#10;" strokeweight="0">
                    <v:textbox inset="5.85pt,.7pt,5.85pt,.7pt"/>
                  </v:rect>
                </v:group>
              </v:group>
            </w:pict>
          </mc:Fallback>
        </mc:AlternateContent>
      </w:r>
      <w:r w:rsidR="00D54572" w:rsidRPr="00D52BF4">
        <w:rPr>
          <w:rFonts w:asciiTheme="minorEastAsia" w:hAnsiTheme="minorEastAsia" w:hint="eastAsia"/>
        </w:rPr>
        <w:t>「過去に何回か経験がある」の合計</w:t>
      </w:r>
    </w:p>
    <w:p w14:paraId="5347DD3D" w14:textId="2C45DA90" w:rsidR="00D54572" w:rsidRPr="00D52BF4" w:rsidRDefault="00D54572" w:rsidP="00D54572">
      <w:pPr>
        <w:pStyle w:val="a5"/>
        <w:ind w:firstLineChars="1150" w:firstLine="2530"/>
        <w:rPr>
          <w:rFonts w:asciiTheme="minorEastAsia" w:hAnsiTheme="minorEastAsia"/>
        </w:rPr>
      </w:pPr>
    </w:p>
    <w:p w14:paraId="02F05129" w14:textId="7378EB00" w:rsidR="00D54572" w:rsidRPr="00D52BF4" w:rsidRDefault="00D54572" w:rsidP="00D54572">
      <w:pPr>
        <w:pStyle w:val="a5"/>
        <w:ind w:firstLineChars="0" w:firstLine="1"/>
        <w:rPr>
          <w:rFonts w:asciiTheme="minorEastAsia" w:hAnsiTheme="minorEastAsia"/>
        </w:rPr>
      </w:pPr>
    </w:p>
    <w:p w14:paraId="2529869B" w14:textId="3645D58D" w:rsidR="00F16DB9" w:rsidRPr="00D52BF4" w:rsidRDefault="00D54572" w:rsidP="00D54572">
      <w:pPr>
        <w:pStyle w:val="a5"/>
        <w:ind w:firstLineChars="1900" w:firstLine="3420"/>
        <w:rPr>
          <w:rFonts w:asciiTheme="minorEastAsia" w:hAnsiTheme="minorEastAsia"/>
        </w:rPr>
      </w:pPr>
      <w:r w:rsidRPr="00D52BF4">
        <w:rPr>
          <w:rFonts w:asciiTheme="majorEastAsia" w:eastAsiaTheme="majorEastAsia" w:hAnsiTheme="majorEastAsia" w:hint="eastAsia"/>
          <w:sz w:val="18"/>
          <w:szCs w:val="18"/>
        </w:rPr>
        <w:t>《活動経験あり》</w:t>
      </w:r>
    </w:p>
    <w:p w14:paraId="0F0C8E26" w14:textId="59FDC786" w:rsidR="00F16DB9" w:rsidRPr="00D52BF4" w:rsidRDefault="00F16DB9" w:rsidP="00405CAC">
      <w:pPr>
        <w:pStyle w:val="a5"/>
        <w:ind w:firstLineChars="0" w:firstLine="1"/>
        <w:rPr>
          <w:rFonts w:asciiTheme="minorEastAsia" w:hAnsiTheme="minorEastAsia"/>
        </w:rPr>
      </w:pPr>
    </w:p>
    <w:p w14:paraId="6FB5FE0D" w14:textId="25448655" w:rsidR="00F16DB9" w:rsidRPr="00D52BF4" w:rsidRDefault="00F16DB9" w:rsidP="00405CAC">
      <w:pPr>
        <w:pStyle w:val="a5"/>
        <w:ind w:firstLineChars="0" w:firstLine="1"/>
        <w:rPr>
          <w:rFonts w:asciiTheme="minorEastAsia" w:hAnsiTheme="minorEastAsia"/>
        </w:rPr>
      </w:pPr>
    </w:p>
    <w:p w14:paraId="33E0260B" w14:textId="1A568E0B" w:rsidR="00F16DB9" w:rsidRPr="00D52BF4" w:rsidRDefault="00F16DB9" w:rsidP="00405CAC">
      <w:pPr>
        <w:pStyle w:val="a5"/>
        <w:ind w:firstLineChars="0" w:firstLine="1"/>
        <w:rPr>
          <w:rFonts w:asciiTheme="minorEastAsia" w:hAnsiTheme="minorEastAsia"/>
        </w:rPr>
      </w:pPr>
    </w:p>
    <w:p w14:paraId="39204E6F" w14:textId="501F31F7" w:rsidR="00F16DB9" w:rsidRPr="00D52BF4" w:rsidRDefault="00F16DB9" w:rsidP="00405CAC">
      <w:pPr>
        <w:pStyle w:val="a5"/>
        <w:ind w:firstLineChars="0" w:firstLine="1"/>
        <w:rPr>
          <w:rFonts w:asciiTheme="minorEastAsia" w:hAnsiTheme="minorEastAsia"/>
        </w:rPr>
      </w:pPr>
    </w:p>
    <w:p w14:paraId="276DDB62" w14:textId="77777777" w:rsidR="00F16DB9" w:rsidRPr="00D52BF4" w:rsidRDefault="00F16DB9" w:rsidP="00405CAC">
      <w:pPr>
        <w:pStyle w:val="a5"/>
        <w:ind w:firstLineChars="0" w:firstLine="1"/>
        <w:rPr>
          <w:rFonts w:asciiTheme="minorEastAsia" w:hAnsiTheme="minorEastAsia"/>
        </w:rPr>
      </w:pPr>
    </w:p>
    <w:p w14:paraId="3C85F706" w14:textId="77777777" w:rsidR="00F16DB9" w:rsidRPr="00D52BF4" w:rsidRDefault="00F16DB9" w:rsidP="00405CAC">
      <w:pPr>
        <w:pStyle w:val="a5"/>
        <w:ind w:firstLineChars="0" w:firstLine="1"/>
        <w:rPr>
          <w:rFonts w:asciiTheme="minorEastAsia" w:hAnsiTheme="minorEastAsia"/>
        </w:rPr>
      </w:pPr>
    </w:p>
    <w:p w14:paraId="7A627266" w14:textId="77777777" w:rsidR="00F16DB9" w:rsidRPr="00D52BF4" w:rsidRDefault="00F16DB9" w:rsidP="00405CAC">
      <w:pPr>
        <w:pStyle w:val="a5"/>
        <w:ind w:firstLineChars="0" w:firstLine="1"/>
        <w:rPr>
          <w:rFonts w:asciiTheme="minorEastAsia" w:hAnsiTheme="minorEastAsia"/>
        </w:rPr>
      </w:pPr>
    </w:p>
    <w:p w14:paraId="2DCBAF5D" w14:textId="77777777" w:rsidR="00F16DB9" w:rsidRPr="00D52BF4" w:rsidRDefault="00F16DB9" w:rsidP="00405CAC">
      <w:pPr>
        <w:pStyle w:val="a5"/>
        <w:ind w:firstLineChars="0" w:firstLine="1"/>
        <w:rPr>
          <w:rFonts w:asciiTheme="minorEastAsia" w:hAnsiTheme="minorEastAsia"/>
        </w:rPr>
      </w:pPr>
    </w:p>
    <w:p w14:paraId="7A134372" w14:textId="77777777" w:rsidR="00F16DB9" w:rsidRPr="00D52BF4" w:rsidRDefault="00F16DB9" w:rsidP="00405CAC">
      <w:pPr>
        <w:pStyle w:val="a5"/>
        <w:ind w:firstLineChars="0" w:firstLine="1"/>
        <w:rPr>
          <w:rFonts w:asciiTheme="minorEastAsia" w:hAnsiTheme="minorEastAsia"/>
        </w:rPr>
      </w:pPr>
    </w:p>
    <w:p w14:paraId="500F6340" w14:textId="77777777" w:rsidR="00F16DB9" w:rsidRPr="00D52BF4" w:rsidRDefault="00F16DB9" w:rsidP="00405CAC">
      <w:pPr>
        <w:pStyle w:val="a5"/>
        <w:ind w:firstLineChars="0" w:firstLine="1"/>
        <w:rPr>
          <w:rFonts w:asciiTheme="minorEastAsia" w:hAnsiTheme="minorEastAsia"/>
        </w:rPr>
      </w:pPr>
    </w:p>
    <w:p w14:paraId="795F6B62" w14:textId="77777777" w:rsidR="00F16DB9" w:rsidRPr="00D52BF4" w:rsidRDefault="00F16DB9" w:rsidP="00405CAC">
      <w:pPr>
        <w:pStyle w:val="a5"/>
        <w:ind w:firstLineChars="0" w:firstLine="1"/>
        <w:rPr>
          <w:rFonts w:asciiTheme="minorEastAsia" w:hAnsiTheme="minorEastAsia"/>
        </w:rPr>
      </w:pPr>
    </w:p>
    <w:p w14:paraId="5CA78656" w14:textId="77777777" w:rsidR="00F16DB9" w:rsidRPr="00D52BF4" w:rsidRDefault="00F16DB9" w:rsidP="00405CAC">
      <w:pPr>
        <w:pStyle w:val="a5"/>
        <w:ind w:firstLineChars="0" w:firstLine="1"/>
        <w:rPr>
          <w:rFonts w:asciiTheme="minorEastAsia" w:hAnsiTheme="minorEastAsia"/>
        </w:rPr>
      </w:pPr>
      <w:r w:rsidRPr="00D52BF4">
        <w:rPr>
          <w:rFonts w:asciiTheme="minorEastAsia" w:hAnsiTheme="minorEastAsia"/>
        </w:rPr>
        <w:br w:type="page"/>
      </w:r>
    </w:p>
    <w:p w14:paraId="21D97546" w14:textId="77777777" w:rsidR="00587AFB" w:rsidRPr="00D52BF4" w:rsidRDefault="00587AFB" w:rsidP="00587AFB">
      <w:pPr>
        <w:pStyle w:val="ad"/>
        <w:ind w:leftChars="0" w:left="480" w:hanging="480"/>
        <w:outlineLvl w:val="2"/>
      </w:pPr>
      <w:bookmarkStart w:id="152" w:name="_Toc131018122"/>
      <w:r w:rsidRPr="00D52BF4">
        <w:rPr>
          <w:noProof/>
          <w:sz w:val="24"/>
        </w:rPr>
        <w:t>（３）一緒に</w:t>
      </w:r>
      <w:r w:rsidRPr="00D52BF4">
        <w:rPr>
          <w:rFonts w:hint="eastAsia"/>
          <w:noProof/>
          <w:sz w:val="24"/>
        </w:rPr>
        <w:t>活動した際に感じたこと</w:t>
      </w:r>
      <w:bookmarkEnd w:id="152"/>
    </w:p>
    <w:p w14:paraId="2E74C4B7" w14:textId="77777777" w:rsidR="006B098E"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６　</w:t>
      </w:r>
      <w:r w:rsidRPr="00D52BF4">
        <w:rPr>
          <w:rFonts w:ascii="BIZ UDゴシック" w:eastAsia="BIZ UDゴシック" w:hAnsi="BIZ UDゴシック"/>
        </w:rPr>
        <w:t>問</w:t>
      </w:r>
      <w:r w:rsidRPr="00D52BF4">
        <w:rPr>
          <w:rFonts w:ascii="BIZ UDゴシック" w:eastAsia="BIZ UDゴシック" w:hAnsi="BIZ UDゴシック" w:hint="eastAsia"/>
        </w:rPr>
        <w:t>５で</w:t>
      </w:r>
      <w:r w:rsidRPr="00D52BF4">
        <w:rPr>
          <w:rFonts w:ascii="BIZ UDゴシック" w:eastAsia="BIZ UDゴシック" w:hAnsi="BIZ UDゴシック"/>
        </w:rPr>
        <w:t>回答</w:t>
      </w:r>
      <w:r w:rsidRPr="00D52BF4">
        <w:rPr>
          <w:rFonts w:ascii="BIZ UDゴシック" w:eastAsia="BIZ UDゴシック" w:hAnsi="BIZ UDゴシック" w:hint="eastAsia"/>
        </w:rPr>
        <w:t>した</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人</w:t>
      </w:r>
      <w:r w:rsidRPr="00D52BF4">
        <w:rPr>
          <w:rFonts w:ascii="BIZ UDゴシック" w:eastAsia="BIZ UDゴシック" w:hAnsi="BIZ UDゴシック" w:hint="eastAsia"/>
        </w:rPr>
        <w:t>といっしょに</w:t>
      </w:r>
      <w:r w:rsidRPr="00D52BF4">
        <w:rPr>
          <w:rFonts w:ascii="BIZ UDゴシック" w:eastAsia="BIZ UDゴシック" w:hAnsi="BIZ UDゴシック"/>
        </w:rPr>
        <w:t>活動</w:t>
      </w:r>
      <w:r w:rsidRPr="00D52BF4">
        <w:rPr>
          <w:rFonts w:ascii="BIZ UDゴシック" w:eastAsia="BIZ UDゴシック" w:hAnsi="BIZ UDゴシック" w:hint="eastAsia"/>
        </w:rPr>
        <w:t>をした</w:t>
      </w:r>
      <w:r w:rsidRPr="00D52BF4">
        <w:rPr>
          <w:rFonts w:ascii="BIZ UDゴシック" w:eastAsia="BIZ UDゴシック" w:hAnsi="BIZ UDゴシック"/>
        </w:rPr>
        <w:t>経験</w:t>
      </w:r>
      <w:r w:rsidRPr="00D52BF4">
        <w:rPr>
          <w:rFonts w:ascii="BIZ UDゴシック" w:eastAsia="BIZ UDゴシック" w:hAnsi="BIZ UDゴシック" w:hint="eastAsia"/>
        </w:rPr>
        <w:t>について、</w:t>
      </w:r>
      <w:r w:rsidRPr="00D52BF4">
        <w:rPr>
          <w:rFonts w:ascii="BIZ UDゴシック" w:eastAsia="BIZ UDゴシック" w:hAnsi="BIZ UDゴシック"/>
        </w:rPr>
        <w:t>感</w:t>
      </w:r>
      <w:r w:rsidRPr="00D52BF4">
        <w:rPr>
          <w:rFonts w:ascii="BIZ UDゴシック" w:eastAsia="BIZ UDゴシック" w:hAnsi="BIZ UDゴシック" w:hint="eastAsia"/>
        </w:rPr>
        <w:t>じたことや</w:t>
      </w:r>
      <w:r w:rsidRPr="00D52BF4">
        <w:rPr>
          <w:rFonts w:ascii="BIZ UDゴシック" w:eastAsia="BIZ UDゴシック" w:hAnsi="BIZ UDゴシック"/>
        </w:rPr>
        <w:t>印象深</w:t>
      </w:r>
      <w:r w:rsidRPr="00D52BF4">
        <w:rPr>
          <w:rFonts w:ascii="BIZ UDゴシック" w:eastAsia="BIZ UDゴシック" w:hAnsi="BIZ UDゴシック" w:hint="eastAsia"/>
        </w:rPr>
        <w:t>かったことをお</w:t>
      </w:r>
      <w:r w:rsidRPr="00D52BF4">
        <w:rPr>
          <w:rFonts w:ascii="BIZ UDゴシック" w:eastAsia="BIZ UDゴシック" w:hAnsi="BIZ UDゴシック"/>
        </w:rPr>
        <w:t>書</w:t>
      </w:r>
      <w:r w:rsidRPr="00D52BF4">
        <w:rPr>
          <w:rFonts w:ascii="BIZ UDゴシック" w:eastAsia="BIZ UDゴシック" w:hAnsi="BIZ UDゴシック" w:hint="eastAsia"/>
        </w:rPr>
        <w:t>きください。</w:t>
      </w:r>
    </w:p>
    <w:p w14:paraId="100D8669" w14:textId="77777777" w:rsidR="008716AB" w:rsidRPr="00D52BF4" w:rsidRDefault="008716AB" w:rsidP="008716AB">
      <w:pPr>
        <w:pStyle w:val="a5"/>
        <w:ind w:firstLineChars="0" w:firstLine="1"/>
        <w:rPr>
          <w:rFonts w:asciiTheme="minorEastAsia" w:hAnsiTheme="minorEastAsia"/>
        </w:rPr>
      </w:pPr>
    </w:p>
    <w:p w14:paraId="71EA1167" w14:textId="71822541" w:rsidR="008716AB" w:rsidRPr="00E27188" w:rsidRDefault="008716AB" w:rsidP="008716AB">
      <w:pPr>
        <w:widowControl/>
        <w:topLinePunct w:val="0"/>
        <w:autoSpaceDE/>
        <w:autoSpaceDN/>
        <w:ind w:firstLineChars="100" w:firstLine="220"/>
        <w:jc w:val="left"/>
        <w:rPr>
          <w:rFonts w:ascii="BIZ UD明朝 Medium" w:hAnsi="BIZ UD明朝 Medium"/>
          <w:color w:val="000000" w:themeColor="text1"/>
        </w:rPr>
      </w:pPr>
      <w:r w:rsidRPr="00634816">
        <w:rPr>
          <w:rFonts w:ascii="BIZ UD明朝 Medium" w:hAnsi="BIZ UD明朝 Medium" w:hint="eastAsia"/>
        </w:rPr>
        <w:t>障がいのある人と</w:t>
      </w:r>
      <w:r>
        <w:rPr>
          <w:rFonts w:ascii="BIZ UD明朝 Medium" w:hAnsi="BIZ UD明朝 Medium" w:hint="eastAsia"/>
        </w:rPr>
        <w:t>一緒</w:t>
      </w:r>
      <w:r w:rsidRPr="00634816">
        <w:rPr>
          <w:rFonts w:ascii="BIZ UD明朝 Medium" w:hAnsi="BIZ UD明朝 Medium" w:hint="eastAsia"/>
        </w:rPr>
        <w:t>に活動をした経験</w:t>
      </w:r>
      <w:r>
        <w:rPr>
          <w:rFonts w:ascii="BIZ UD明朝 Medium" w:hAnsi="BIZ UD明朝 Medium" w:hint="eastAsia"/>
        </w:rPr>
        <w:t>があると回答した</w:t>
      </w:r>
      <w:r w:rsidRPr="00994BA3">
        <w:rPr>
          <w:rFonts w:ascii="BIZ UD明朝 Medium" w:hAnsi="BIZ UD明朝 Medium" w:hint="eastAsia"/>
        </w:rPr>
        <w:t>方に</w:t>
      </w:r>
      <w:r w:rsidRPr="00D67989">
        <w:rPr>
          <w:rFonts w:ascii="BIZ UD明朝 Medium" w:hAnsi="BIZ UD明朝 Medium" w:hint="eastAsia"/>
        </w:rPr>
        <w:t>一緒に活動した際に感じたこと</w:t>
      </w:r>
      <w:r>
        <w:rPr>
          <w:rFonts w:ascii="BIZ UD明朝 Medium" w:hAnsi="BIZ UD明朝 Medium" w:hint="eastAsia"/>
        </w:rPr>
        <w:t>を聞いたところ</w:t>
      </w:r>
      <w:r w:rsidRPr="00994BA3">
        <w:rPr>
          <w:rFonts w:ascii="BIZ UD明朝 Medium" w:hAnsi="BIZ UD明朝 Medium" w:hint="eastAsia"/>
        </w:rPr>
        <w:t>、回答者</w:t>
      </w:r>
      <w:r>
        <w:rPr>
          <w:rFonts w:ascii="BIZ UD明朝 Medium" w:hAnsi="BIZ UD明朝 Medium" w:hint="eastAsia"/>
        </w:rPr>
        <w:t>133</w:t>
      </w:r>
      <w:r w:rsidRPr="00994BA3">
        <w:rPr>
          <w:rFonts w:ascii="BIZ UD明朝 Medium" w:hAnsi="BIZ UD明朝 Medium" w:hint="eastAsia"/>
        </w:rPr>
        <w:t>名</w:t>
      </w:r>
      <w:r>
        <w:rPr>
          <w:rFonts w:ascii="BIZ UD明朝 Medium" w:hAnsi="BIZ UD明朝 Medium" w:hint="eastAsia"/>
        </w:rPr>
        <w:t>から延べ152</w:t>
      </w:r>
      <w:r w:rsidRPr="00994BA3">
        <w:rPr>
          <w:rFonts w:ascii="BIZ UD明朝 Medium" w:hAnsi="BIZ UD明朝 Medium" w:hint="eastAsia"/>
        </w:rPr>
        <w:t>件の意見</w:t>
      </w:r>
      <w:r>
        <w:rPr>
          <w:rFonts w:ascii="BIZ UD明朝 Medium" w:hAnsi="BIZ UD明朝 Medium" w:hint="eastAsia"/>
        </w:rPr>
        <w:t>が</w:t>
      </w:r>
      <w:r w:rsidRPr="00E27188">
        <w:rPr>
          <w:rFonts w:ascii="BIZ UD明朝 Medium" w:hAnsi="BIZ UD明朝 Medium" w:hint="eastAsia"/>
          <w:color w:val="000000" w:themeColor="text1"/>
        </w:rPr>
        <w:t>あ</w:t>
      </w:r>
      <w:r w:rsidR="00B44982" w:rsidRPr="00E27188">
        <w:rPr>
          <w:rFonts w:ascii="BIZ UD明朝 Medium" w:hAnsi="BIZ UD明朝 Medium" w:hint="eastAsia"/>
          <w:color w:val="000000" w:themeColor="text1"/>
        </w:rPr>
        <w:t>りまし</w:t>
      </w:r>
      <w:r w:rsidRPr="00E27188">
        <w:rPr>
          <w:rFonts w:ascii="BIZ UD明朝 Medium" w:hAnsi="BIZ UD明朝 Medium" w:hint="eastAsia"/>
          <w:color w:val="000000" w:themeColor="text1"/>
        </w:rPr>
        <w:t>た。</w:t>
      </w:r>
    </w:p>
    <w:p w14:paraId="3BAAA384" w14:textId="28DC2BAC" w:rsidR="008716AB" w:rsidRPr="00E27188" w:rsidRDefault="008716AB" w:rsidP="008716AB">
      <w:pPr>
        <w:widowControl/>
        <w:topLinePunct w:val="0"/>
        <w:autoSpaceDE/>
        <w:autoSpaceDN/>
        <w:ind w:firstLineChars="100" w:firstLine="220"/>
        <w:jc w:val="left"/>
        <w:rPr>
          <w:rFonts w:ascii="BIZ UD明朝 Medium" w:hAnsi="BIZ UD明朝 Medium"/>
          <w:color w:val="000000" w:themeColor="text1"/>
        </w:rPr>
      </w:pPr>
      <w:r w:rsidRPr="00E27188">
        <w:rPr>
          <w:rFonts w:ascii="BIZ UD明朝 Medium" w:hAnsi="BIZ UD明朝 Medium"/>
          <w:color w:val="000000" w:themeColor="text1"/>
        </w:rPr>
        <w:t>主な意見内容は、「</w:t>
      </w:r>
      <w:r w:rsidRPr="00E27188">
        <w:rPr>
          <w:rFonts w:ascii="BIZ UD明朝 Medium" w:hAnsi="BIZ UD明朝 Medium" w:hint="eastAsia"/>
          <w:color w:val="000000" w:themeColor="text1"/>
        </w:rPr>
        <w:t>障がいのある人に対する理解が深まった」が36件と最も多く、</w:t>
      </w:r>
      <w:r w:rsidR="00B44982" w:rsidRPr="00E27188">
        <w:rPr>
          <w:rFonts w:ascii="BIZ UD明朝 Medium" w:hAnsi="BIZ UD明朝 Medium" w:hint="eastAsia"/>
          <w:color w:val="000000" w:themeColor="text1"/>
        </w:rPr>
        <w:t>次いで</w:t>
      </w:r>
      <w:r w:rsidRPr="00E27188">
        <w:rPr>
          <w:rFonts w:ascii="BIZ UD明朝 Medium" w:hAnsi="BIZ UD明朝 Medium" w:hint="eastAsia"/>
          <w:color w:val="000000" w:themeColor="text1"/>
        </w:rPr>
        <w:t>「病気や障がいに関する意見」（34件）、「関わり方が難しい」（21件）と</w:t>
      </w:r>
      <w:r w:rsidR="00B44982" w:rsidRPr="00E27188">
        <w:rPr>
          <w:rFonts w:ascii="BIZ UD明朝 Medium" w:hAnsi="BIZ UD明朝 Medium" w:hint="eastAsia"/>
          <w:color w:val="000000" w:themeColor="text1"/>
        </w:rPr>
        <w:t>なっています</w:t>
      </w:r>
      <w:r w:rsidRPr="00E27188">
        <w:rPr>
          <w:rFonts w:ascii="BIZ UD明朝 Medium" w:hAnsi="BIZ UD明朝 Medium" w:hint="eastAsia"/>
          <w:color w:val="000000" w:themeColor="text1"/>
        </w:rPr>
        <w:t>。</w:t>
      </w:r>
    </w:p>
    <w:p w14:paraId="1C4FC59D" w14:textId="77777777" w:rsidR="008716AB" w:rsidRPr="00E27188" w:rsidRDefault="008716AB" w:rsidP="008716AB">
      <w:pPr>
        <w:widowControl/>
        <w:topLinePunct w:val="0"/>
        <w:autoSpaceDE/>
        <w:autoSpaceDN/>
        <w:ind w:firstLineChars="100" w:firstLine="220"/>
        <w:jc w:val="left"/>
        <w:rPr>
          <w:rFonts w:ascii="BIZ UD明朝 Medium" w:hAnsi="BIZ UD明朝 Medium"/>
          <w:color w:val="000000" w:themeColor="text1"/>
        </w:rPr>
      </w:pPr>
    </w:p>
    <w:p w14:paraId="3B5CD687" w14:textId="77777777" w:rsidR="008716AB" w:rsidRPr="00E27188" w:rsidRDefault="008716AB" w:rsidP="008716AB">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E27188">
        <w:rPr>
          <w:rFonts w:ascii="BIZ UDゴシック" w:eastAsia="BIZ UDゴシック" w:hAnsi="BIZ UDゴシック" w:cs="ＭＳ Ｐゴシック" w:hint="eastAsia"/>
          <w:b/>
          <w:color w:val="000000" w:themeColor="text1"/>
          <w:kern w:val="0"/>
          <w:sz w:val="24"/>
        </w:rPr>
        <w:t>■障がいのある人に対する理解が深まった（36件）</w:t>
      </w:r>
    </w:p>
    <w:tbl>
      <w:tblPr>
        <w:tblStyle w:val="affa"/>
        <w:tblW w:w="0" w:type="auto"/>
        <w:tblInd w:w="-5" w:type="dxa"/>
        <w:tblLook w:val="04A0" w:firstRow="1" w:lastRow="0" w:firstColumn="1" w:lastColumn="0" w:noHBand="0" w:noVBand="1"/>
      </w:tblPr>
      <w:tblGrid>
        <w:gridCol w:w="9633"/>
      </w:tblGrid>
      <w:tr w:rsidR="008716AB" w:rsidRPr="00E27188" w14:paraId="43C69AF7" w14:textId="77777777" w:rsidTr="006729FC">
        <w:tc>
          <w:tcPr>
            <w:tcW w:w="9633" w:type="dxa"/>
          </w:tcPr>
          <w:p w14:paraId="739EBF3F" w14:textId="77777777" w:rsidR="008716AB" w:rsidRPr="00E27188" w:rsidRDefault="008716AB" w:rsidP="006729FC">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hint="eastAsia"/>
                <w:color w:val="000000" w:themeColor="text1"/>
                <w:kern w:val="0"/>
                <w:szCs w:val="21"/>
              </w:rPr>
              <w:t>・障がいを持っていても、物事の考え方や仕事に取り組む意欲は健常者と遜色がないことを感じた。</w:t>
            </w:r>
          </w:p>
          <w:p w14:paraId="2C1BDBA9" w14:textId="77777777" w:rsidR="008716AB" w:rsidRPr="00E27188" w:rsidRDefault="008716AB" w:rsidP="006729FC">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職業柄、幼児の肢体不自由や発達障がい児と関わったことがあり、個別対応の難しさを感じる事も多かったが、日々向き合いながら関わることで小さなステップだが成長を目の当たりにし、感慨深かった。</w:t>
            </w:r>
          </w:p>
        </w:tc>
      </w:tr>
    </w:tbl>
    <w:p w14:paraId="3533D4E4" w14:textId="77777777" w:rsidR="008716AB" w:rsidRPr="00E27188" w:rsidRDefault="008716AB" w:rsidP="008716AB">
      <w:pPr>
        <w:pStyle w:val="a5"/>
        <w:ind w:firstLine="220"/>
        <w:rPr>
          <w:rFonts w:hAnsi="BIZ UD明朝 Medium"/>
          <w:color w:val="000000" w:themeColor="text1"/>
        </w:rPr>
      </w:pPr>
    </w:p>
    <w:p w14:paraId="207AFC88" w14:textId="77777777" w:rsidR="008716AB" w:rsidRPr="00E27188" w:rsidRDefault="008716AB" w:rsidP="008716AB">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E27188">
        <w:rPr>
          <w:rFonts w:ascii="BIZ UDゴシック" w:eastAsia="BIZ UDゴシック" w:hAnsi="BIZ UDゴシック" w:cs="ＭＳ Ｐゴシック" w:hint="eastAsia"/>
          <w:b/>
          <w:color w:val="000000" w:themeColor="text1"/>
          <w:kern w:val="0"/>
          <w:sz w:val="24"/>
        </w:rPr>
        <w:t>■病気や障がいに関する意見（34件）</w:t>
      </w:r>
    </w:p>
    <w:tbl>
      <w:tblPr>
        <w:tblStyle w:val="affa"/>
        <w:tblW w:w="0" w:type="auto"/>
        <w:tblInd w:w="-5" w:type="dxa"/>
        <w:tblLook w:val="04A0" w:firstRow="1" w:lastRow="0" w:firstColumn="1" w:lastColumn="0" w:noHBand="0" w:noVBand="1"/>
      </w:tblPr>
      <w:tblGrid>
        <w:gridCol w:w="9633"/>
      </w:tblGrid>
      <w:tr w:rsidR="008716AB" w:rsidRPr="00E27188" w14:paraId="2A003E18" w14:textId="77777777" w:rsidTr="006729FC">
        <w:tc>
          <w:tcPr>
            <w:tcW w:w="9633" w:type="dxa"/>
          </w:tcPr>
          <w:p w14:paraId="2936AEBF" w14:textId="66F6570F" w:rsidR="008716AB" w:rsidRPr="00E27188" w:rsidRDefault="008716AB" w:rsidP="006729FC">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hint="eastAsia"/>
                <w:color w:val="000000" w:themeColor="text1"/>
                <w:kern w:val="0"/>
                <w:szCs w:val="21"/>
              </w:rPr>
              <w:t>・</w:t>
            </w:r>
            <w:r w:rsidR="008A7B04" w:rsidRPr="00E27188">
              <w:rPr>
                <w:rFonts w:hAnsi="ＭＳ 明朝" w:cs="ＭＳ Ｐゴシック" w:hint="eastAsia"/>
                <w:color w:val="000000" w:themeColor="text1"/>
                <w:kern w:val="0"/>
                <w:szCs w:val="21"/>
              </w:rPr>
              <w:t>人</w:t>
            </w:r>
            <w:r w:rsidRPr="00E27188">
              <w:rPr>
                <w:rFonts w:hAnsi="ＭＳ 明朝" w:cs="ＭＳ Ｐゴシック" w:hint="eastAsia"/>
                <w:color w:val="000000" w:themeColor="text1"/>
                <w:kern w:val="0"/>
                <w:szCs w:val="21"/>
              </w:rPr>
              <w:t>格によるものだと思っていたことがＡＤＨＤによる症状だとわかり、原因は理解できたが本人の生活のしづらさは変わらないのが障がいの難しいところだと思った。</w:t>
            </w:r>
          </w:p>
          <w:p w14:paraId="31DA97D9" w14:textId="77777777" w:rsidR="008716AB" w:rsidRPr="00E27188" w:rsidRDefault="008716AB" w:rsidP="006729FC">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日常生活をおくることが大変不便であり、支援する必要があると感じた。例えば、外出時、トイレに行く事や段差のある道路を渡る事が大変不便でした。</w:t>
            </w:r>
          </w:p>
        </w:tc>
      </w:tr>
    </w:tbl>
    <w:p w14:paraId="665AE586" w14:textId="77777777" w:rsidR="008716AB" w:rsidRDefault="008716AB" w:rsidP="008716AB">
      <w:pPr>
        <w:pStyle w:val="a5"/>
        <w:ind w:firstLine="220"/>
        <w:rPr>
          <w:rFonts w:hAnsi="BIZ UD明朝 Medium"/>
        </w:rPr>
      </w:pPr>
    </w:p>
    <w:p w14:paraId="48243878" w14:textId="77777777" w:rsidR="008716AB" w:rsidRPr="00BD1656" w:rsidRDefault="008716AB" w:rsidP="008716A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1838E6">
        <w:rPr>
          <w:rFonts w:ascii="BIZ UDゴシック" w:eastAsia="BIZ UDゴシック" w:hAnsi="BIZ UDゴシック" w:cs="ＭＳ Ｐゴシック" w:hint="eastAsia"/>
          <w:b/>
          <w:kern w:val="0"/>
          <w:sz w:val="24"/>
        </w:rPr>
        <w:t>関わり方が難しい</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21</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8716AB" w14:paraId="786514B7" w14:textId="77777777" w:rsidTr="006729FC">
        <w:tc>
          <w:tcPr>
            <w:tcW w:w="9633" w:type="dxa"/>
          </w:tcPr>
          <w:p w14:paraId="309737ED" w14:textId="77777777" w:rsidR="008716AB"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8716AB">
              <w:rPr>
                <w:rFonts w:hAnsi="ＭＳ 明朝" w:cs="ＭＳ Ｐゴシック" w:hint="eastAsia"/>
                <w:kern w:val="0"/>
                <w:szCs w:val="21"/>
              </w:rPr>
              <w:t>どこまでフォローすべきかどうか、健常者と同じようにあまり気にしない方が当事者にとって良いのか悩むことがある</w:t>
            </w:r>
            <w:r>
              <w:rPr>
                <w:rFonts w:hAnsi="ＭＳ 明朝" w:cs="ＭＳ Ｐゴシック" w:hint="eastAsia"/>
                <w:kern w:val="0"/>
                <w:szCs w:val="21"/>
              </w:rPr>
              <w:t>。</w:t>
            </w:r>
          </w:p>
          <w:p w14:paraId="34493AE4" w14:textId="6AE0D061" w:rsidR="008716AB" w:rsidRPr="00F44436"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8716AB">
              <w:rPr>
                <w:rFonts w:hAnsi="ＭＳ 明朝" w:cs="ＭＳ Ｐゴシック" w:hint="eastAsia"/>
                <w:kern w:val="0"/>
                <w:szCs w:val="21"/>
              </w:rPr>
              <w:t>同じ障がいを持って</w:t>
            </w:r>
            <w:r w:rsidR="00E27188">
              <w:rPr>
                <w:rFonts w:hAnsi="ＭＳ 明朝" w:cs="ＭＳ Ｐゴシック" w:hint="eastAsia"/>
                <w:kern w:val="0"/>
                <w:szCs w:val="21"/>
              </w:rPr>
              <w:t>い</w:t>
            </w:r>
            <w:r w:rsidRPr="008716AB">
              <w:rPr>
                <w:rFonts w:hAnsi="ＭＳ 明朝" w:cs="ＭＳ Ｐゴシック" w:hint="eastAsia"/>
                <w:kern w:val="0"/>
                <w:szCs w:val="21"/>
              </w:rPr>
              <w:t>る方でも個々での対応が求められるし、支援者の考えで対応方法も違うので統一感が持ちにくい。</w:t>
            </w:r>
          </w:p>
        </w:tc>
      </w:tr>
    </w:tbl>
    <w:p w14:paraId="58D8B327" w14:textId="77777777" w:rsidR="008716AB" w:rsidRDefault="008716AB" w:rsidP="008716AB">
      <w:pPr>
        <w:pStyle w:val="a5"/>
        <w:ind w:firstLine="220"/>
        <w:rPr>
          <w:rFonts w:hAnsi="BIZ UD明朝 Medium"/>
        </w:rPr>
      </w:pPr>
    </w:p>
    <w:p w14:paraId="0C5DD6FB" w14:textId="77777777" w:rsidR="008716AB" w:rsidRPr="00BD1656" w:rsidRDefault="008716AB" w:rsidP="008716A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1838E6">
        <w:rPr>
          <w:rFonts w:ascii="BIZ UDゴシック" w:eastAsia="BIZ UDゴシック" w:hAnsi="BIZ UDゴシック" w:cs="ＭＳ Ｐゴシック" w:hint="eastAsia"/>
          <w:b/>
          <w:kern w:val="0"/>
          <w:sz w:val="24"/>
        </w:rPr>
        <w:t>接するのが大変・ストレスを感じる</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15</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8716AB" w14:paraId="086EB9C0" w14:textId="77777777" w:rsidTr="006729FC">
        <w:tc>
          <w:tcPr>
            <w:tcW w:w="9633" w:type="dxa"/>
          </w:tcPr>
          <w:p w14:paraId="070D1FAC" w14:textId="77777777" w:rsidR="008716AB"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8716AB">
              <w:rPr>
                <w:rFonts w:hAnsi="ＭＳ 明朝" w:cs="ＭＳ Ｐゴシック" w:hint="eastAsia"/>
                <w:kern w:val="0"/>
                <w:szCs w:val="21"/>
              </w:rPr>
              <w:t>視覚障がいの方と１泊旅行に行き、緊張と責任で疲れた。５０代</w:t>
            </w:r>
            <w:r>
              <w:rPr>
                <w:rFonts w:hAnsi="ＭＳ 明朝" w:cs="ＭＳ Ｐゴシック" w:hint="eastAsia"/>
                <w:kern w:val="0"/>
                <w:szCs w:val="21"/>
              </w:rPr>
              <w:t>ぐらい</w:t>
            </w:r>
            <w:r w:rsidRPr="008716AB">
              <w:rPr>
                <w:rFonts w:hAnsi="ＭＳ 明朝" w:cs="ＭＳ Ｐゴシック" w:hint="eastAsia"/>
                <w:kern w:val="0"/>
                <w:szCs w:val="21"/>
              </w:rPr>
              <w:t>の時だったので今は無理かも</w:t>
            </w:r>
            <w:r>
              <w:rPr>
                <w:rFonts w:hAnsi="ＭＳ 明朝" w:cs="ＭＳ Ｐゴシック" w:hint="eastAsia"/>
                <w:kern w:val="0"/>
                <w:szCs w:val="21"/>
              </w:rPr>
              <w:t>。</w:t>
            </w:r>
            <w:r w:rsidRPr="008716AB">
              <w:rPr>
                <w:rFonts w:hAnsi="ＭＳ 明朝" w:cs="ＭＳ Ｐゴシック" w:hint="eastAsia"/>
                <w:kern w:val="0"/>
                <w:szCs w:val="21"/>
              </w:rPr>
              <w:t>お電話での心のケアはしてあげられる。</w:t>
            </w:r>
          </w:p>
          <w:p w14:paraId="1D84BDB6" w14:textId="6C7CA5F0" w:rsidR="008716AB" w:rsidRPr="00F44436"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・仕方のないこと</w:t>
            </w:r>
            <w:r w:rsidRPr="008716AB">
              <w:rPr>
                <w:rFonts w:hAnsi="ＭＳ 明朝" w:cs="ＭＳ Ｐゴシック" w:hint="eastAsia"/>
                <w:kern w:val="0"/>
                <w:szCs w:val="21"/>
              </w:rPr>
              <w:t>かもしれないが、自分の体が上手く動かないことに対してのいら立ちなどを、舌打ちなどの表現で表されることにモヤッとする。</w:t>
            </w:r>
          </w:p>
        </w:tc>
      </w:tr>
    </w:tbl>
    <w:p w14:paraId="64AA1C6F" w14:textId="77777777" w:rsidR="00E27188" w:rsidRDefault="00E27188" w:rsidP="008716AB">
      <w:pPr>
        <w:pStyle w:val="a5"/>
        <w:ind w:firstLine="220"/>
        <w:rPr>
          <w:rFonts w:hAnsi="BIZ UD明朝 Medium"/>
        </w:rPr>
      </w:pPr>
    </w:p>
    <w:p w14:paraId="5A759908" w14:textId="77777777" w:rsidR="00E27188" w:rsidRDefault="00E27188">
      <w:pPr>
        <w:widowControl/>
        <w:topLinePunct w:val="0"/>
        <w:autoSpaceDE/>
        <w:autoSpaceDN/>
        <w:jc w:val="left"/>
        <w:rPr>
          <w:rFonts w:ascii="BIZ UD明朝 Medium" w:hAnsi="BIZ UD明朝 Medium"/>
        </w:rPr>
      </w:pPr>
      <w:r>
        <w:rPr>
          <w:rFonts w:hAnsi="BIZ UD明朝 Medium"/>
        </w:rPr>
        <w:br w:type="page"/>
      </w:r>
    </w:p>
    <w:p w14:paraId="05223E70" w14:textId="0F01B8DE" w:rsidR="008716AB" w:rsidRPr="00BD1656" w:rsidRDefault="008716AB" w:rsidP="00E27188">
      <w:pPr>
        <w:pStyle w:val="a5"/>
        <w:ind w:firstLineChars="0" w:firstLine="0"/>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1838E6">
        <w:rPr>
          <w:rFonts w:ascii="BIZ UDゴシック" w:eastAsia="BIZ UDゴシック" w:hAnsi="BIZ UDゴシック" w:cs="ＭＳ Ｐゴシック" w:hint="eastAsia"/>
          <w:b/>
          <w:kern w:val="0"/>
          <w:sz w:val="24"/>
        </w:rPr>
        <w:t>支援の充実が必要だと感じる</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14</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8716AB" w14:paraId="69EEDDD0" w14:textId="77777777" w:rsidTr="006729FC">
        <w:tc>
          <w:tcPr>
            <w:tcW w:w="9633" w:type="dxa"/>
          </w:tcPr>
          <w:p w14:paraId="0DC1F73A" w14:textId="77777777" w:rsidR="008716AB"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8716AB">
              <w:rPr>
                <w:rFonts w:hAnsi="ＭＳ 明朝" w:cs="ＭＳ Ｐゴシック" w:hint="eastAsia"/>
                <w:kern w:val="0"/>
                <w:szCs w:val="21"/>
              </w:rPr>
              <w:t>障がいがある人に対しての設備の充実面、金銭面のフォロー等国で考えていただきたい。</w:t>
            </w:r>
          </w:p>
          <w:p w14:paraId="653629CF" w14:textId="77777777" w:rsidR="008716AB" w:rsidRPr="00F44436"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8716AB">
              <w:rPr>
                <w:rFonts w:hAnsi="ＭＳ 明朝" w:cs="ＭＳ Ｐゴシック" w:hint="eastAsia"/>
                <w:kern w:val="0"/>
                <w:szCs w:val="21"/>
              </w:rPr>
              <w:t>障がい者を</w:t>
            </w:r>
            <w:r>
              <w:rPr>
                <w:rFonts w:hAnsi="ＭＳ 明朝" w:cs="ＭＳ Ｐゴシック" w:hint="eastAsia"/>
                <w:kern w:val="0"/>
                <w:szCs w:val="21"/>
              </w:rPr>
              <w:t>抱えている</w:t>
            </w:r>
            <w:r w:rsidRPr="008716AB">
              <w:rPr>
                <w:rFonts w:hAnsi="ＭＳ 明朝" w:cs="ＭＳ Ｐゴシック" w:hint="eastAsia"/>
                <w:kern w:val="0"/>
                <w:szCs w:val="21"/>
              </w:rPr>
              <w:t>家庭を孤立</w:t>
            </w:r>
            <w:r>
              <w:rPr>
                <w:rFonts w:hAnsi="ＭＳ 明朝" w:cs="ＭＳ Ｐゴシック" w:hint="eastAsia"/>
                <w:kern w:val="0"/>
                <w:szCs w:val="21"/>
              </w:rPr>
              <w:t>させない</w:t>
            </w:r>
            <w:r w:rsidRPr="008716AB">
              <w:rPr>
                <w:rFonts w:hAnsi="ＭＳ 明朝" w:cs="ＭＳ Ｐゴシック" w:hint="eastAsia"/>
                <w:kern w:val="0"/>
                <w:szCs w:val="21"/>
              </w:rPr>
              <w:t>、障がい者を</w:t>
            </w:r>
            <w:r>
              <w:rPr>
                <w:rFonts w:hAnsi="ＭＳ 明朝" w:cs="ＭＳ Ｐゴシック" w:hint="eastAsia"/>
                <w:kern w:val="0"/>
                <w:szCs w:val="21"/>
              </w:rPr>
              <w:t>抱えている</w:t>
            </w:r>
            <w:r w:rsidRPr="008716AB">
              <w:rPr>
                <w:rFonts w:hAnsi="ＭＳ 明朝" w:cs="ＭＳ Ｐゴシック" w:hint="eastAsia"/>
                <w:kern w:val="0"/>
                <w:szCs w:val="21"/>
              </w:rPr>
              <w:t>家族の不安</w:t>
            </w:r>
            <w:r>
              <w:rPr>
                <w:rFonts w:hAnsi="ＭＳ 明朝" w:cs="ＭＳ Ｐゴシック" w:hint="eastAsia"/>
                <w:kern w:val="0"/>
                <w:szCs w:val="21"/>
              </w:rPr>
              <w:t>・</w:t>
            </w:r>
            <w:r w:rsidRPr="008716AB">
              <w:rPr>
                <w:rFonts w:hAnsi="ＭＳ 明朝" w:cs="ＭＳ Ｐゴシック" w:hint="eastAsia"/>
                <w:kern w:val="0"/>
                <w:szCs w:val="21"/>
              </w:rPr>
              <w:t>ストレス</w:t>
            </w:r>
            <w:r>
              <w:rPr>
                <w:rFonts w:hAnsi="ＭＳ 明朝" w:cs="ＭＳ Ｐゴシック" w:hint="eastAsia"/>
                <w:kern w:val="0"/>
                <w:szCs w:val="21"/>
              </w:rPr>
              <w:t>・</w:t>
            </w:r>
            <w:r w:rsidRPr="008716AB">
              <w:rPr>
                <w:rFonts w:hAnsi="ＭＳ 明朝" w:cs="ＭＳ Ｐゴシック" w:hint="eastAsia"/>
                <w:kern w:val="0"/>
                <w:szCs w:val="21"/>
              </w:rPr>
              <w:t>経済的不安に</w:t>
            </w:r>
            <w:r>
              <w:rPr>
                <w:rFonts w:hAnsi="ＭＳ 明朝" w:cs="ＭＳ Ｐゴシック" w:hint="eastAsia"/>
                <w:kern w:val="0"/>
                <w:szCs w:val="21"/>
              </w:rPr>
              <w:t>寄り添う</w:t>
            </w:r>
            <w:r w:rsidRPr="008716AB">
              <w:rPr>
                <w:rFonts w:hAnsi="ＭＳ 明朝" w:cs="ＭＳ Ｐゴシック" w:hint="eastAsia"/>
                <w:kern w:val="0"/>
                <w:szCs w:val="21"/>
              </w:rPr>
              <w:t>体制</w:t>
            </w:r>
            <w:r>
              <w:rPr>
                <w:rFonts w:hAnsi="ＭＳ 明朝" w:cs="ＭＳ Ｐゴシック" w:hint="eastAsia"/>
                <w:kern w:val="0"/>
                <w:szCs w:val="21"/>
              </w:rPr>
              <w:t>・</w:t>
            </w:r>
            <w:r w:rsidRPr="008716AB">
              <w:rPr>
                <w:rFonts w:hAnsi="ＭＳ 明朝" w:cs="ＭＳ Ｐゴシック" w:hint="eastAsia"/>
                <w:kern w:val="0"/>
                <w:szCs w:val="21"/>
              </w:rPr>
              <w:t>政策づくり</w:t>
            </w:r>
            <w:r>
              <w:rPr>
                <w:rFonts w:hAnsi="ＭＳ 明朝" w:cs="ＭＳ Ｐゴシック" w:hint="eastAsia"/>
                <w:kern w:val="0"/>
                <w:szCs w:val="21"/>
              </w:rPr>
              <w:t>が必要。</w:t>
            </w:r>
          </w:p>
        </w:tc>
      </w:tr>
    </w:tbl>
    <w:p w14:paraId="0BC058D2" w14:textId="77777777" w:rsidR="008716AB" w:rsidRDefault="008716AB" w:rsidP="008716AB">
      <w:pPr>
        <w:pStyle w:val="a5"/>
        <w:ind w:firstLine="220"/>
        <w:rPr>
          <w:rFonts w:hAnsi="BIZ UD明朝 Medium"/>
        </w:rPr>
      </w:pPr>
    </w:p>
    <w:p w14:paraId="6D1C251C" w14:textId="77777777" w:rsidR="008716AB" w:rsidRPr="00BD1656" w:rsidRDefault="008716AB" w:rsidP="008716A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1838E6">
        <w:rPr>
          <w:rFonts w:ascii="BIZ UDゴシック" w:eastAsia="BIZ UDゴシック" w:hAnsi="BIZ UDゴシック" w:cs="ＭＳ Ｐゴシック" w:hint="eastAsia"/>
          <w:b/>
          <w:kern w:val="0"/>
          <w:sz w:val="24"/>
        </w:rPr>
        <w:t>特に何も感じない・変わらない</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11</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8716AB" w14:paraId="5994B227" w14:textId="77777777" w:rsidTr="006729FC">
        <w:tc>
          <w:tcPr>
            <w:tcW w:w="9633" w:type="dxa"/>
          </w:tcPr>
          <w:p w14:paraId="6BC8A58B" w14:textId="77777777" w:rsidR="008716AB"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8716AB">
              <w:rPr>
                <w:rFonts w:hAnsi="ＭＳ 明朝" w:cs="ＭＳ Ｐゴシック" w:hint="eastAsia"/>
                <w:kern w:val="0"/>
                <w:szCs w:val="21"/>
              </w:rPr>
              <w:t>仕事だったので特に何も感じない</w:t>
            </w:r>
            <w:r>
              <w:rPr>
                <w:rFonts w:hAnsi="ＭＳ 明朝" w:cs="ＭＳ Ｐゴシック" w:hint="eastAsia"/>
                <w:kern w:val="0"/>
                <w:szCs w:val="21"/>
              </w:rPr>
              <w:t>。</w:t>
            </w:r>
          </w:p>
          <w:p w14:paraId="0B83C7CD" w14:textId="77777777" w:rsidR="008716AB" w:rsidRPr="00F44436"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8716AB">
              <w:rPr>
                <w:rFonts w:hAnsi="ＭＳ 明朝" w:cs="ＭＳ Ｐゴシック" w:hint="eastAsia"/>
                <w:kern w:val="0"/>
                <w:szCs w:val="21"/>
              </w:rPr>
              <w:t>耳が聞こえない方と遊んだことがあるが特に何かを感じたことはない。障がいのある人（ない人とでも）と一緒に活動する際は極端に苦手な要素がある物は除くようにしている。そういった意味で障がいのあるなしで区別すること自体をしていない</w:t>
            </w:r>
            <w:r>
              <w:rPr>
                <w:rFonts w:hAnsi="ＭＳ 明朝" w:cs="ＭＳ Ｐゴシック" w:hint="eastAsia"/>
                <w:kern w:val="0"/>
                <w:szCs w:val="21"/>
              </w:rPr>
              <w:t>。</w:t>
            </w:r>
          </w:p>
        </w:tc>
      </w:tr>
    </w:tbl>
    <w:p w14:paraId="3883623A" w14:textId="77777777" w:rsidR="008716AB" w:rsidRDefault="008716AB" w:rsidP="008716AB">
      <w:pPr>
        <w:pStyle w:val="a5"/>
        <w:ind w:firstLine="220"/>
        <w:rPr>
          <w:rFonts w:hAnsi="BIZ UD明朝 Medium"/>
        </w:rPr>
      </w:pPr>
    </w:p>
    <w:p w14:paraId="235C1FAB" w14:textId="77777777" w:rsidR="008716AB" w:rsidRPr="00BD1656" w:rsidRDefault="008716AB" w:rsidP="008716A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1838E6">
        <w:rPr>
          <w:rFonts w:ascii="BIZ UDゴシック" w:eastAsia="BIZ UDゴシック" w:hAnsi="BIZ UDゴシック" w:cs="ＭＳ Ｐゴシック" w:hint="eastAsia"/>
          <w:b/>
          <w:kern w:val="0"/>
          <w:sz w:val="24"/>
        </w:rPr>
        <w:t>理解するのは難しい</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７</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8716AB" w14:paraId="74FD0DF4" w14:textId="77777777" w:rsidTr="006729FC">
        <w:tc>
          <w:tcPr>
            <w:tcW w:w="9633" w:type="dxa"/>
          </w:tcPr>
          <w:p w14:paraId="2037995F" w14:textId="77777777" w:rsidR="008716AB"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8716AB">
              <w:rPr>
                <w:rFonts w:hAnsi="ＭＳ 明朝" w:cs="ＭＳ Ｐゴシック" w:hint="eastAsia"/>
                <w:kern w:val="0"/>
                <w:szCs w:val="21"/>
              </w:rPr>
              <w:t>クラスに１人いたが、障がいを盾にわがまま放題だった。親もそれを言い訳していた。都合よく障がい者というものを使っていて、なんだかなあと思った。</w:t>
            </w:r>
          </w:p>
          <w:p w14:paraId="10039879" w14:textId="77777777" w:rsidR="008716AB" w:rsidRPr="00F44436"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8716AB">
              <w:rPr>
                <w:rFonts w:hAnsi="ＭＳ 明朝" w:cs="ＭＳ Ｐゴシック" w:hint="eastAsia"/>
                <w:kern w:val="0"/>
                <w:szCs w:val="21"/>
              </w:rPr>
              <w:t>こちらが予想できない行動をすることがある。 言葉を発することができない相手の場合、気持ちを想像するのが難しい。</w:t>
            </w:r>
          </w:p>
        </w:tc>
      </w:tr>
    </w:tbl>
    <w:p w14:paraId="2B0D4C18" w14:textId="77777777" w:rsidR="008716AB" w:rsidRDefault="008716AB" w:rsidP="008716AB">
      <w:pPr>
        <w:pStyle w:val="a5"/>
        <w:ind w:firstLine="220"/>
        <w:rPr>
          <w:rFonts w:hAnsi="BIZ UD明朝 Medium"/>
        </w:rPr>
      </w:pPr>
    </w:p>
    <w:p w14:paraId="382CF156" w14:textId="77777777" w:rsidR="008716AB" w:rsidRPr="00BD1656" w:rsidRDefault="008716AB" w:rsidP="008716A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■その他</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14</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8716AB" w14:paraId="50090D50" w14:textId="77777777" w:rsidTr="006729FC">
        <w:tc>
          <w:tcPr>
            <w:tcW w:w="9633" w:type="dxa"/>
          </w:tcPr>
          <w:p w14:paraId="2F33480F" w14:textId="77777777" w:rsidR="008716AB"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8716AB">
              <w:rPr>
                <w:rFonts w:hAnsi="ＭＳ 明朝" w:cs="ＭＳ Ｐゴシック" w:hint="eastAsia"/>
                <w:kern w:val="0"/>
                <w:szCs w:val="21"/>
              </w:rPr>
              <w:t>子供の頃の記憶ですがイジメの対象になっていたと思います。難しいと思いますが偏見が少しでも無くなれば良いと思っています。</w:t>
            </w:r>
          </w:p>
          <w:p w14:paraId="5D603CCB" w14:textId="77777777" w:rsidR="008716AB" w:rsidRPr="00F44436" w:rsidRDefault="008716AB" w:rsidP="006729FC">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8716AB">
              <w:rPr>
                <w:rFonts w:hAnsi="ＭＳ 明朝" w:cs="ＭＳ Ｐゴシック" w:hint="eastAsia"/>
                <w:kern w:val="0"/>
                <w:szCs w:val="21"/>
              </w:rPr>
              <w:t>本人に言われるまで、わからなかった。</w:t>
            </w:r>
          </w:p>
        </w:tc>
      </w:tr>
    </w:tbl>
    <w:p w14:paraId="68B46381" w14:textId="77777777" w:rsidR="00F16DB9" w:rsidRPr="00D52BF4" w:rsidRDefault="00F16DB9" w:rsidP="00405CAC">
      <w:pPr>
        <w:pStyle w:val="a5"/>
        <w:ind w:firstLineChars="0" w:firstLine="1"/>
        <w:rPr>
          <w:rFonts w:asciiTheme="minorEastAsia" w:hAnsiTheme="minorEastAsia"/>
        </w:rPr>
      </w:pPr>
      <w:r w:rsidRPr="00D52BF4">
        <w:rPr>
          <w:rFonts w:asciiTheme="minorEastAsia" w:hAnsiTheme="minorEastAsia"/>
        </w:rPr>
        <w:br w:type="page"/>
      </w:r>
    </w:p>
    <w:p w14:paraId="6B5A4445" w14:textId="77777777" w:rsidR="00587AFB" w:rsidRPr="00D52BF4" w:rsidRDefault="00587AFB" w:rsidP="00587AFB">
      <w:pPr>
        <w:pStyle w:val="ad"/>
        <w:ind w:leftChars="0" w:left="480" w:hanging="480"/>
        <w:outlineLvl w:val="2"/>
      </w:pPr>
      <w:bookmarkStart w:id="153" w:name="_Toc131018123"/>
      <w:r w:rsidRPr="00D52BF4">
        <w:rPr>
          <w:noProof/>
          <w:sz w:val="24"/>
        </w:rPr>
        <w:t>（４）</w:t>
      </w:r>
      <w:r w:rsidRPr="00D52BF4">
        <w:rPr>
          <w:rFonts w:hint="eastAsia"/>
          <w:noProof/>
          <w:sz w:val="24"/>
        </w:rPr>
        <w:t>福祉ボランティア活動への関心度</w:t>
      </w:r>
      <w:bookmarkEnd w:id="153"/>
    </w:p>
    <w:p w14:paraId="00FA074D" w14:textId="77777777" w:rsidR="006B098E" w:rsidRPr="00D52BF4" w:rsidRDefault="006B098E" w:rsidP="006B098E">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７　あなたは、</w:t>
      </w:r>
      <w:r w:rsidRPr="00D52BF4">
        <w:rPr>
          <w:rFonts w:ascii="BIZ UDゴシック" w:eastAsia="BIZ UDゴシック" w:hAnsi="BIZ UDゴシック"/>
        </w:rPr>
        <w:t>福祉</w:t>
      </w:r>
      <w:r w:rsidRPr="00D52BF4">
        <w:rPr>
          <w:rFonts w:ascii="BIZ UDゴシック" w:eastAsia="BIZ UDゴシック" w:hAnsi="BIZ UDゴシック" w:hint="eastAsia"/>
        </w:rPr>
        <w:t>に</w:t>
      </w:r>
      <w:r w:rsidRPr="00D52BF4">
        <w:rPr>
          <w:rFonts w:ascii="BIZ UDゴシック" w:eastAsia="BIZ UDゴシック" w:hAnsi="BIZ UDゴシック"/>
        </w:rPr>
        <w:t>関</w:t>
      </w:r>
      <w:r w:rsidRPr="00D52BF4">
        <w:rPr>
          <w:rFonts w:ascii="BIZ UDゴシック" w:eastAsia="BIZ UDゴシック" w:hAnsi="BIZ UDゴシック" w:hint="eastAsia"/>
        </w:rPr>
        <w:t>するボランティア</w:t>
      </w:r>
      <w:r w:rsidRPr="00D52BF4">
        <w:rPr>
          <w:rFonts w:ascii="BIZ UDゴシック" w:eastAsia="BIZ UDゴシック" w:hAnsi="BIZ UDゴシック"/>
        </w:rPr>
        <w:t>活動</w:t>
      </w:r>
      <w:r w:rsidRPr="00D52BF4">
        <w:rPr>
          <w:rFonts w:ascii="BIZ UDゴシック" w:eastAsia="BIZ UDゴシック" w:hAnsi="BIZ UDゴシック" w:hint="eastAsia"/>
        </w:rPr>
        <w:t>に</w:t>
      </w:r>
      <w:r w:rsidRPr="00D52BF4">
        <w:rPr>
          <w:rFonts w:ascii="BIZ UDゴシック" w:eastAsia="BIZ UDゴシック" w:hAnsi="BIZ UDゴシック"/>
        </w:rPr>
        <w:t>関心</w:t>
      </w:r>
      <w:r w:rsidRPr="00D52BF4">
        <w:rPr>
          <w:rFonts w:ascii="BIZ UDゴシック" w:eastAsia="BIZ UDゴシック" w:hAnsi="BIZ UDゴシック" w:hint="eastAsia"/>
        </w:rPr>
        <w:t>がありますか。（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は１つ）</w:t>
      </w:r>
    </w:p>
    <w:p w14:paraId="12F6CEBF" w14:textId="77777777" w:rsidR="006B098E" w:rsidRPr="00D52BF4" w:rsidRDefault="006B098E" w:rsidP="00405CAC">
      <w:pPr>
        <w:pStyle w:val="a5"/>
        <w:ind w:firstLineChars="0" w:firstLine="1"/>
        <w:rPr>
          <w:rFonts w:asciiTheme="minorEastAsia" w:hAnsiTheme="minorEastAsia"/>
        </w:rPr>
      </w:pPr>
    </w:p>
    <w:p w14:paraId="21662A97" w14:textId="153AC752"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福祉に関するボランティア活動</w:t>
      </w:r>
      <w:r w:rsidR="006D44B3" w:rsidRPr="00D52BF4">
        <w:rPr>
          <w:rFonts w:asciiTheme="minorEastAsia" w:hAnsiTheme="minorEastAsia" w:hint="eastAsia"/>
        </w:rPr>
        <w:t>について</w:t>
      </w:r>
      <w:r w:rsidRPr="00D52BF4">
        <w:rPr>
          <w:rFonts w:asciiTheme="minorEastAsia" w:hAnsiTheme="minorEastAsia" w:hint="eastAsia"/>
        </w:rPr>
        <w:t>、「非常に関心がある」</w:t>
      </w:r>
      <w:r w:rsidR="006D44B3" w:rsidRPr="00D52BF4">
        <w:rPr>
          <w:rFonts w:asciiTheme="minorEastAsia" w:hAnsiTheme="minorEastAsia" w:hint="eastAsia"/>
        </w:rPr>
        <w:t>（</w:t>
      </w:r>
      <w:r w:rsidRPr="00D52BF4">
        <w:rPr>
          <w:rFonts w:asciiTheme="minorEastAsia" w:hAnsiTheme="minorEastAsia" w:hint="eastAsia"/>
        </w:rPr>
        <w:t>5.9％</w:t>
      </w:r>
      <w:r w:rsidR="006D44B3" w:rsidRPr="00D52BF4">
        <w:rPr>
          <w:rFonts w:asciiTheme="minorEastAsia" w:hAnsiTheme="minorEastAsia" w:hint="eastAsia"/>
        </w:rPr>
        <w:t>）</w:t>
      </w:r>
      <w:r w:rsidRPr="00D52BF4">
        <w:rPr>
          <w:rFonts w:asciiTheme="minorEastAsia" w:hAnsiTheme="minorEastAsia" w:hint="eastAsia"/>
        </w:rPr>
        <w:t>、「ある程度関心がある」</w:t>
      </w:r>
      <w:r w:rsidR="006D44B3" w:rsidRPr="00D52BF4">
        <w:rPr>
          <w:rFonts w:asciiTheme="minorEastAsia" w:hAnsiTheme="minorEastAsia" w:hint="eastAsia"/>
        </w:rPr>
        <w:t>（</w:t>
      </w:r>
      <w:r w:rsidRPr="00D52BF4">
        <w:rPr>
          <w:rFonts w:asciiTheme="minorEastAsia" w:hAnsiTheme="minorEastAsia" w:hint="eastAsia"/>
        </w:rPr>
        <w:t>40.8</w:t>
      </w:r>
      <w:r w:rsidRPr="003D6BE4">
        <w:rPr>
          <w:rFonts w:asciiTheme="minorEastAsia" w:hAnsiTheme="minorEastAsia" w:hint="eastAsia"/>
          <w:color w:val="000000" w:themeColor="text1"/>
        </w:rPr>
        <w:t>％</w:t>
      </w:r>
      <w:r w:rsidR="006D44B3"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を</w:t>
      </w:r>
      <w:r w:rsidR="00D24867" w:rsidRPr="003D6BE4">
        <w:rPr>
          <w:rFonts w:asciiTheme="minorEastAsia" w:hAnsiTheme="minorEastAsia" w:hint="eastAsia"/>
          <w:color w:val="000000" w:themeColor="text1"/>
        </w:rPr>
        <w:t>合</w:t>
      </w:r>
      <w:r w:rsidRPr="003D6BE4">
        <w:rPr>
          <w:rFonts w:asciiTheme="minorEastAsia" w:hAnsiTheme="minorEastAsia" w:hint="eastAsia"/>
          <w:color w:val="000000" w:themeColor="text1"/>
        </w:rPr>
        <w:t>わせた</w:t>
      </w:r>
      <w:r w:rsidR="006D44B3"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関心あり</w:t>
      </w:r>
      <w:r w:rsidR="006D44B3"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は46.7％となっています。「あまり関心がない」</w:t>
      </w:r>
      <w:r w:rsidR="006D44B3"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39.1％</w:t>
      </w:r>
      <w:r w:rsidR="006D44B3"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、「全く関心がない」</w:t>
      </w:r>
      <w:r w:rsidR="006D44B3"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10.7％</w:t>
      </w:r>
      <w:r w:rsidR="006D44B3" w:rsidRPr="003D6BE4">
        <w:rPr>
          <w:rFonts w:asciiTheme="minorEastAsia" w:hAnsiTheme="minorEastAsia" w:hint="eastAsia"/>
          <w:color w:val="000000" w:themeColor="text1"/>
        </w:rPr>
        <w:t>）</w:t>
      </w:r>
      <w:r w:rsidRPr="003D6BE4">
        <w:rPr>
          <w:rFonts w:asciiTheme="minorEastAsia" w:hAnsiTheme="minorEastAsia" w:hint="eastAsia"/>
          <w:color w:val="000000" w:themeColor="text1"/>
        </w:rPr>
        <w:t>を</w:t>
      </w:r>
      <w:r w:rsidR="00D24867" w:rsidRPr="003D6BE4">
        <w:rPr>
          <w:rFonts w:asciiTheme="minorEastAsia" w:hAnsiTheme="minorEastAsia" w:hint="eastAsia"/>
          <w:color w:val="000000" w:themeColor="text1"/>
        </w:rPr>
        <w:t>合</w:t>
      </w:r>
      <w:r w:rsidRPr="003D6BE4">
        <w:rPr>
          <w:rFonts w:asciiTheme="minorEastAsia" w:hAnsiTheme="minorEastAsia" w:hint="eastAsia"/>
          <w:color w:val="000000" w:themeColor="text1"/>
        </w:rPr>
        <w:t>わ</w:t>
      </w:r>
      <w:r w:rsidRPr="00D52BF4">
        <w:rPr>
          <w:rFonts w:asciiTheme="minorEastAsia" w:hAnsiTheme="minorEastAsia" w:hint="eastAsia"/>
        </w:rPr>
        <w:t>せた</w:t>
      </w:r>
      <w:r w:rsidR="006D44B3" w:rsidRPr="00D52BF4">
        <w:rPr>
          <w:rFonts w:asciiTheme="minorEastAsia" w:hAnsiTheme="minorEastAsia" w:hint="eastAsia"/>
        </w:rPr>
        <w:t>「</w:t>
      </w:r>
      <w:r w:rsidRPr="00D52BF4">
        <w:rPr>
          <w:rFonts w:asciiTheme="minorEastAsia" w:hAnsiTheme="minorEastAsia" w:hint="eastAsia"/>
        </w:rPr>
        <w:t>関心なし</w:t>
      </w:r>
      <w:r w:rsidR="006D44B3" w:rsidRPr="00D52BF4">
        <w:rPr>
          <w:rFonts w:asciiTheme="minorEastAsia" w:hAnsiTheme="minorEastAsia" w:hint="eastAsia"/>
        </w:rPr>
        <w:t>」</w:t>
      </w:r>
      <w:r w:rsidRPr="00D52BF4">
        <w:rPr>
          <w:rFonts w:asciiTheme="minorEastAsia" w:hAnsiTheme="minorEastAsia" w:hint="eastAsia"/>
        </w:rPr>
        <w:t>は49.8％となっています。</w:t>
      </w:r>
    </w:p>
    <w:p w14:paraId="677CA07B" w14:textId="30B6A36C" w:rsidR="00F16DB9" w:rsidRPr="00D52BF4" w:rsidRDefault="00DD67EC"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52128" behindDoc="0" locked="0" layoutInCell="1" allowOverlap="1" wp14:anchorId="69A82F23" wp14:editId="32C9FE16">
                <wp:simplePos x="0" y="0"/>
                <wp:positionH relativeFrom="column">
                  <wp:posOffset>223998</wp:posOffset>
                </wp:positionH>
                <wp:positionV relativeFrom="paragraph">
                  <wp:posOffset>174452</wp:posOffset>
                </wp:positionV>
                <wp:extent cx="5667375" cy="2785876"/>
                <wp:effectExtent l="0" t="0" r="0" b="0"/>
                <wp:wrapNone/>
                <wp:docPr id="148" name="グループ化 148"/>
                <wp:cNvGraphicFramePr/>
                <a:graphic xmlns:a="http://schemas.openxmlformats.org/drawingml/2006/main">
                  <a:graphicData uri="http://schemas.microsoft.com/office/word/2010/wordprocessingGroup">
                    <wpg:wgp>
                      <wpg:cNvGrpSpPr/>
                      <wpg:grpSpPr>
                        <a:xfrm>
                          <a:off x="0" y="0"/>
                          <a:ext cx="5667375" cy="2785876"/>
                          <a:chOff x="17177" y="0"/>
                          <a:chExt cx="5667375" cy="2785876"/>
                        </a:xfrm>
                      </wpg:grpSpPr>
                      <pic:pic xmlns:pic="http://schemas.openxmlformats.org/drawingml/2006/picture">
                        <pic:nvPicPr>
                          <pic:cNvPr id="936" name="図 936"/>
                          <pic:cNvPicPr>
                            <a:picLocks noChangeAspect="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17177" y="528451"/>
                            <a:ext cx="5667375" cy="2257425"/>
                          </a:xfrm>
                          <a:prstGeom prst="rect">
                            <a:avLst/>
                          </a:prstGeom>
                          <a:noFill/>
                          <a:ln>
                            <a:noFill/>
                          </a:ln>
                        </pic:spPr>
                      </pic:pic>
                      <wpg:grpSp>
                        <wpg:cNvPr id="1327" name="グループ化 1327"/>
                        <wpg:cNvGrpSpPr/>
                        <wpg:grpSpPr>
                          <a:xfrm>
                            <a:off x="1270660" y="0"/>
                            <a:ext cx="3434080" cy="133350"/>
                            <a:chOff x="0" y="0"/>
                            <a:chExt cx="3434489" cy="133350"/>
                          </a:xfrm>
                        </wpg:grpSpPr>
                        <wps:wsp>
                          <wps:cNvPr id="1328" name="Rectangle 3" descr="50%"/>
                          <wps:cNvSpPr>
                            <a:spLocks noChangeArrowheads="1"/>
                          </wps:cNvSpPr>
                          <wps:spPr bwMode="auto">
                            <a:xfrm>
                              <a:off x="0"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29"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30"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31"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32"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14:sizeRelV relativeFrom="margin">
                  <wp14:pctHeight>0</wp14:pctHeight>
                </wp14:sizeRelV>
              </wp:anchor>
            </w:drawing>
          </mc:Choice>
          <mc:Fallback>
            <w:pict>
              <v:group w14:anchorId="5BA6AE80" id="グループ化 148" o:spid="_x0000_s1026" style="position:absolute;left:0;text-align:left;margin-left:17.65pt;margin-top:13.75pt;width:446.25pt;height:219.35pt;z-index:251952128;mso-height-relative:margin" coordorigin="171" coordsize="56673,27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">
                <v:shape id="図 936" o:spid="_x0000_s1027" type="#_x0000_t75" style="position:absolute;left:171;top:5284;width:56674;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fZbTEAAAA3AAAAA8AAABkcnMvZG93bnJldi54bWxEj09rAjEUxO8Fv0N4grdu1j+VuhpFFEGk&#10;PVS398fmdXfp5iUkUddv3xQKPQ4z8xtmtelNJ27kQ2tZwTjLQRBXVrdcKygvh+dXECEia+wsk4IH&#10;BdisB08rLLS98wfdzrEWCcKhQAVNjK6QMlQNGQyZdcTJ+7LeYEzS11J7vCe46eQkz+fSYMtpoUFH&#10;u4aq7/PVKHCTt5l5OXl2Lm/fdXe6lMfPvVKjYb9dgojUx//wX/uoFSymc/g9k4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fZbTEAAAA3AAAAA8AAAAAAAAAAAAAAAAA&#10;nwIAAGRycy9kb3ducmV2LnhtbFBLBQYAAAAABAAEAPcAAACQAwAAAAA=&#10;">
                  <v:imagedata r:id="rId209" o:title=""/>
                  <v:path arrowok="t"/>
                </v:shape>
                <v:group id="グループ化 1327" o:spid="_x0000_s1028" style="position:absolute;left:12706;width:34341;height:1333" coordsize="34344,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rect id="Rectangle 3" o:spid="_x0000_s1029" alt="50%" style="position:absolute;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W8MA&#10;AADdAAAADwAAAGRycy9kb3ducmV2LnhtbESPT4vCMBDF7wt+hzCCl0XTVRCpRhHBxev6B69DM7bF&#10;ZlKSWOt++p3DgrcZ3pv3frPa9K5RHYVYezbwNclAERfe1lwaOJ/24wWomJAtNp7JwIsibNaDjxXm&#10;1j/5h7pjKpWEcMzRQJVSm2sdi4ocxolviUW7+eAwyRpKbQM+Jdw1epplc+2wZmmosKVdRcX9+HAG&#10;LrbzdfF5urYxhd97+b13fGiMGQ377RJUoj69zf/XByv4s6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bW8MAAADdAAAADwAAAAAAAAAAAAAAAACYAgAAZHJzL2Rv&#10;d25yZXYueG1sUEsFBgAAAAAEAAQA9QAAAIgDAAAAAA==&#10;" fillcolor="black" strokeweight="0">
                    <v:fill r:id="rId167" o:title="" type="pattern"/>
                    <v:textbox inset="5.85pt,.7pt,5.85pt,.7pt"/>
                  </v:rect>
                  <v:rect id="Rectangle 4" o:spid="_x0000_s1030"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MhcYA&#10;AADdAAAADwAAAGRycy9kb3ducmV2LnhtbERPTWvCQBC9F/wPywhepG5qxLapqxRBsEUPxkKv0+yY&#10;BLOzIbsmaX+9WxC8zeN9zmLVm0q01LjSsoKnSQSCOLO65FzB13Hz+ALCeWSNlWVS8EsOVsvBwwIT&#10;bTs+UJv6XIQQdgkqKLyvEyldVpBBN7E1ceBOtjHoA2xyqRvsQrip5DSK5tJgyaGhwJrWBWXn9GIU&#10;yNlx347jz+/Ox7u/Wbt//tiOf5QaDfv3NxCeen8X39xbHebH01f4/yac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MMhcYAAADdAAAADwAAAAAAAAAAAAAAAACYAgAAZHJz&#10;L2Rvd25yZXYueG1sUEsFBgAAAAAEAAQA9QAAAIsDAAAAAA==&#10;" fillcolor="black" strokeweight="0">
                    <v:fill r:id="rId168" o:title="" type="pattern"/>
                    <v:textbox inset="5.85pt,.7pt,5.85pt,.7pt"/>
                  </v:rect>
                  <v:rect id="Rectangle 5" o:spid="_x0000_s1031"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MhcQA&#10;AADdAAAADwAAAGRycy9kb3ducmV2LnhtbESPQUsDMRCF74L/IYzQm83WgsjatEih1WvXKngbk3Gz&#10;7mayJLHd/nvnIHib4b1575vVZgqDOlHKXWQDi3kFithG13Fr4Pi6u30AlQuywyEyGbhQhs36+mqF&#10;tYtnPtCpKa2SEM41GvCljLXW2XoKmOdxJBbtK6aARdbUapfwLOFh0HdVda8DdiwNHkfaerJ98xMM&#10;2I/hfbHtv4+H5/7N7y1+NtglY2Y309MjqEJT+Tf/Xb84wV8u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IXEAAAA3QAAAA8AAAAAAAAAAAAAAAAAmAIAAGRycy9k&#10;b3ducmV2LnhtbFBLBQYAAAAABAAEAPUAAACJAwAAAAA=&#10;" fillcolor="black" strokeweight="0">
                    <v:fill r:id="rId169" o:title="" type="pattern"/>
                    <v:textbox inset="5.85pt,.7pt,5.85pt,.7pt"/>
                  </v:rect>
                  <v:rect id="Rectangle 6" o:spid="_x0000_s1032"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6SMUA&#10;AADdAAAADwAAAGRycy9kb3ducmV2LnhtbERPS2vCQBC+F/wPywi9FN2YFJHUVTRQ0B4CPg49Dtlp&#10;EpqdDdlNjP/eFQq9zcf3nPV2NI0YqHO1ZQWLeQSCuLC65lLB9fI5W4FwHlljY5kU3MnBdjN5WWOq&#10;7Y1PNJx9KUIIuxQVVN63qZSuqMigm9uWOHA/tjPoA+xKqTu8hXDTyDiKltJgzaGhwpayiorfc28U&#10;nA5f+XdOl2x/b4s4O7731+Nbr9TrdNx9gPA0+n/xn/ugw/wkWcDzm3CC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bpIxQAAAN0AAAAPAAAAAAAAAAAAAAAAAJgCAABkcnMv&#10;ZG93bnJldi54bWxQSwUGAAAAAAQABAD1AAAAigMAAAAA&#10;" fillcolor="black" strokeweight="0">
                    <v:fill r:id="rId170" o:title="" type="pattern"/>
                    <v:textbox inset="5.85pt,.7pt,5.85pt,.7pt"/>
                  </v:rect>
                  <v:rect id="Rectangle 8" o:spid="_x0000_s1033"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JmsQA&#10;AADdAAAADwAAAGRycy9kb3ducmV2LnhtbESPQYvCMBCF78L+hzAL3jStpSJdoyzCghcPVhH2NjSz&#10;bbGZlCRr6783guBthvfeN2/W29F04kbOt5YVpPMEBHFldcu1gvPpZ7YC4QOyxs4yKbiTh+3mY7LG&#10;QtuBj3QrQy0ihH2BCpoQ+kJKXzVk0M9tTxy1P+sMhri6WmqHQ4SbTi6SZCkNthwvNNjTrqHqWv6b&#10;SMn5ujsPq+xySPM9lUPOqftVavo5fn+BCDSGt/mV3utYP8sW8Pwmj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CZrEAAAA3QAAAA8AAAAAAAAAAAAAAAAAmAIAAGRycy9k&#10;b3ducmV2LnhtbFBLBQYAAAAABAAEAPUAAACJAwAAAAA=&#10;" strokeweight="0">
                    <v:textbox inset="5.85pt,.7pt,5.85pt,.7pt"/>
                  </v:rect>
                </v:group>
              </v:group>
            </w:pict>
          </mc:Fallback>
        </mc:AlternateContent>
      </w:r>
    </w:p>
    <w:p w14:paraId="33258B07" w14:textId="3A656322" w:rsidR="00F16DB9" w:rsidRPr="00D52BF4" w:rsidRDefault="00F16DB9" w:rsidP="00405CAC">
      <w:pPr>
        <w:pStyle w:val="a5"/>
        <w:ind w:firstLineChars="0" w:firstLine="1"/>
        <w:rPr>
          <w:rFonts w:asciiTheme="minorEastAsia" w:hAnsiTheme="minorEastAsia"/>
        </w:rPr>
      </w:pPr>
    </w:p>
    <w:p w14:paraId="425362C2" w14:textId="2EF8A77E" w:rsidR="00F16DB9" w:rsidRPr="00D52BF4" w:rsidRDefault="00315B3F" w:rsidP="00315B3F">
      <w:pPr>
        <w:pStyle w:val="a5"/>
        <w:ind w:firstLineChars="1100" w:firstLine="2420"/>
        <w:rPr>
          <w:rFonts w:asciiTheme="minorEastAsia" w:hAnsiTheme="minorEastAsia"/>
        </w:rPr>
      </w:pPr>
      <w:r w:rsidRPr="00D52BF4">
        <w:rPr>
          <w:rFonts w:asciiTheme="minorEastAsia" w:hAnsiTheme="minorEastAsia"/>
        </w:rPr>
        <w:t>《関心あり》　　　　　　《関心なし》</w:t>
      </w:r>
    </w:p>
    <w:p w14:paraId="140096CE" w14:textId="28EFE528" w:rsidR="00F16DB9" w:rsidRPr="00D52BF4" w:rsidRDefault="00241082"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571200" behindDoc="0" locked="0" layoutInCell="1" allowOverlap="1" wp14:anchorId="67254D5C" wp14:editId="365E3FDD">
                <wp:simplePos x="0" y="0"/>
                <wp:positionH relativeFrom="margin">
                  <wp:posOffset>1067146</wp:posOffset>
                </wp:positionH>
                <wp:positionV relativeFrom="paragraph">
                  <wp:posOffset>129919</wp:posOffset>
                </wp:positionV>
                <wp:extent cx="3386266" cy="130629"/>
                <wp:effectExtent l="0" t="0" r="24130" b="22225"/>
                <wp:wrapNone/>
                <wp:docPr id="55" name="グループ化 55"/>
                <wp:cNvGraphicFramePr/>
                <a:graphic xmlns:a="http://schemas.openxmlformats.org/drawingml/2006/main">
                  <a:graphicData uri="http://schemas.microsoft.com/office/word/2010/wordprocessingGroup">
                    <wpg:wgp>
                      <wpg:cNvGrpSpPr/>
                      <wpg:grpSpPr>
                        <a:xfrm>
                          <a:off x="0" y="0"/>
                          <a:ext cx="3386266" cy="130629"/>
                          <a:chOff x="844869" y="421956"/>
                          <a:chExt cx="3386585" cy="159070"/>
                        </a:xfrm>
                      </wpg:grpSpPr>
                      <wps:wsp>
                        <wps:cNvPr id="53" name="左大かっこ 53"/>
                        <wps:cNvSpPr>
                          <a:spLocks/>
                        </wps:cNvSpPr>
                        <wps:spPr bwMode="auto">
                          <a:xfrm rot="5400000">
                            <a:off x="1609725" y="-342900"/>
                            <a:ext cx="159070" cy="1688782"/>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 name="左大かっこ 54"/>
                        <wps:cNvSpPr>
                          <a:spLocks/>
                        </wps:cNvSpPr>
                        <wps:spPr bwMode="auto">
                          <a:xfrm rot="5400000">
                            <a:off x="3307528" y="-342900"/>
                            <a:ext cx="159070" cy="1688782"/>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8DAF2C" id="グループ化 55" o:spid="_x0000_s1026" style="position:absolute;left:0;text-align:left;margin-left:84.05pt;margin-top:10.25pt;width:266.65pt;height:10.3pt;z-index:251571200;mso-position-horizontal-relative:margin;mso-width-relative:margin;mso-height-relative:margin" coordorigin="8448,4219" coordsize="33865,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">
                <v:shape id="左大かっこ 53" o:spid="_x0000_s1027" type="#_x0000_t85" style="position:absolute;left:16096;top:-3429;width:1591;height:168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mxcQA&#10;AADbAAAADwAAAGRycy9kb3ducmV2LnhtbESPQWvCQBSE70L/w/IKvemmFW2JrlIEIcRTTXt/ZJ9J&#10;2uzbdHcbE3+9WxA8DjPzDbPeDqYVPTnfWFbwPEtAEJdWN1wp+Cz20zcQPiBrbC2TgpE8bDcPkzWm&#10;2p75g/pjqESEsE9RQR1Cl0rpy5oM+pntiKN3ss5giNJVUjs8R7hp5UuSLKXBhuNCjR3taip/jn9G&#10;QVFcXKHlbp+9/gadf32P+WHeKPX0OLyvQAQawj18a2dawWIO/1/i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JsXEAAAA2wAAAA8AAAAAAAAAAAAAAAAAmAIAAGRycy9k&#10;b3ducmV2LnhtbFBLBQYAAAAABAAEAPUAAACJAwAAAAA=&#10;" adj="1895" strokeweight="0">
                  <v:textbox inset="5.85pt,.7pt,5.85pt,.7pt"/>
                </v:shape>
                <v:shape id="左大かっこ 54" o:spid="_x0000_s1028" type="#_x0000_t85" style="position:absolute;left:33074;top:-3429;width:1591;height:168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cMA&#10;AADbAAAADwAAAGRycy9kb3ducmV2LnhtbESPT4vCMBTE74LfITzBm6brv5WuURZBEPekde+P5tl2&#10;t3npJlGrn34jCB6HmfkNs1i1phYXcr6yrOBtmIAgzq2uuFBwzDaDOQgfkDXWlknBjTyslt3OAlNt&#10;r7ynyyEUIkLYp6igDKFJpfR5SQb90DbE0TtZZzBE6QqpHV4j3NRylCQzabDiuFBiQ+uS8t/D2SjI&#10;srvLtFxvtu9/Qe++f267r3GlVL/Xfn6ACNSGV/jZ3moF0wk8vs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y+scMAAADbAAAADwAAAAAAAAAAAAAAAACYAgAAZHJzL2Rv&#10;d25yZXYueG1sUEsFBgAAAAAEAAQA9QAAAIgDAAAAAA==&#10;" adj="1895" strokeweight="0">
                  <v:textbox inset="5.85pt,.7pt,5.85pt,.7pt"/>
                </v:shape>
                <w10:wrap anchorx="margin"/>
              </v:group>
            </w:pict>
          </mc:Fallback>
        </mc:AlternateContent>
      </w:r>
    </w:p>
    <w:p w14:paraId="75A606A5" w14:textId="07CCACBD" w:rsidR="00F16DB9" w:rsidRPr="00D52BF4" w:rsidRDefault="00F16DB9" w:rsidP="00405CAC">
      <w:pPr>
        <w:pStyle w:val="a5"/>
        <w:ind w:firstLineChars="0" w:firstLine="1"/>
        <w:rPr>
          <w:rFonts w:asciiTheme="minorEastAsia" w:hAnsiTheme="minorEastAsia"/>
        </w:rPr>
      </w:pPr>
    </w:p>
    <w:p w14:paraId="7D59CF6A" w14:textId="5A50911B" w:rsidR="00F16DB9" w:rsidRPr="00D52BF4" w:rsidRDefault="00F16DB9" w:rsidP="00405CAC">
      <w:pPr>
        <w:pStyle w:val="a5"/>
        <w:ind w:firstLineChars="0" w:firstLine="1"/>
        <w:rPr>
          <w:rFonts w:asciiTheme="minorEastAsia" w:hAnsiTheme="minorEastAsia"/>
        </w:rPr>
      </w:pPr>
    </w:p>
    <w:p w14:paraId="79770FDD" w14:textId="77777777" w:rsidR="00F16DB9" w:rsidRPr="00D52BF4" w:rsidRDefault="00F16DB9" w:rsidP="00405CAC">
      <w:pPr>
        <w:pStyle w:val="a5"/>
        <w:ind w:firstLineChars="0" w:firstLine="1"/>
        <w:rPr>
          <w:rFonts w:asciiTheme="minorEastAsia" w:hAnsiTheme="minorEastAsia"/>
        </w:rPr>
      </w:pPr>
    </w:p>
    <w:p w14:paraId="67A882F3" w14:textId="77777777" w:rsidR="00F16DB9" w:rsidRPr="00D52BF4" w:rsidRDefault="00F16DB9" w:rsidP="00405CAC">
      <w:pPr>
        <w:pStyle w:val="a5"/>
        <w:ind w:firstLineChars="0" w:firstLine="1"/>
        <w:rPr>
          <w:rFonts w:asciiTheme="minorEastAsia" w:hAnsiTheme="minorEastAsia"/>
        </w:rPr>
      </w:pPr>
    </w:p>
    <w:p w14:paraId="46B4933F" w14:textId="77777777" w:rsidR="00F16DB9" w:rsidRPr="00D52BF4" w:rsidRDefault="00F16DB9" w:rsidP="00405CAC">
      <w:pPr>
        <w:pStyle w:val="a5"/>
        <w:ind w:firstLineChars="0" w:firstLine="1"/>
        <w:rPr>
          <w:rFonts w:asciiTheme="minorEastAsia" w:hAnsiTheme="minorEastAsia"/>
        </w:rPr>
      </w:pPr>
    </w:p>
    <w:p w14:paraId="1881B21A" w14:textId="77777777" w:rsidR="00F16DB9" w:rsidRPr="00D52BF4" w:rsidRDefault="00F16DB9" w:rsidP="00405CAC">
      <w:pPr>
        <w:pStyle w:val="a5"/>
        <w:ind w:firstLineChars="0" w:firstLine="1"/>
        <w:rPr>
          <w:rFonts w:asciiTheme="minorEastAsia" w:hAnsiTheme="minorEastAsia"/>
        </w:rPr>
      </w:pPr>
    </w:p>
    <w:p w14:paraId="429A5D98" w14:textId="77777777" w:rsidR="00F16DB9" w:rsidRPr="00D52BF4" w:rsidRDefault="00F16DB9" w:rsidP="00405CAC">
      <w:pPr>
        <w:pStyle w:val="a5"/>
        <w:ind w:firstLineChars="0" w:firstLine="1"/>
        <w:rPr>
          <w:rFonts w:asciiTheme="minorEastAsia" w:hAnsiTheme="minorEastAsia"/>
        </w:rPr>
      </w:pPr>
    </w:p>
    <w:p w14:paraId="37057B5E" w14:textId="77777777" w:rsidR="00F16DB9" w:rsidRPr="00D52BF4" w:rsidRDefault="00F16DB9" w:rsidP="00405CAC">
      <w:pPr>
        <w:pStyle w:val="a5"/>
        <w:ind w:firstLineChars="0" w:firstLine="1"/>
        <w:rPr>
          <w:rFonts w:asciiTheme="minorEastAsia" w:hAnsiTheme="minorEastAsia"/>
        </w:rPr>
      </w:pPr>
    </w:p>
    <w:p w14:paraId="08961609" w14:textId="77777777" w:rsidR="003469B6" w:rsidRPr="00D52BF4" w:rsidRDefault="003469B6" w:rsidP="00405CAC">
      <w:pPr>
        <w:pStyle w:val="a5"/>
        <w:ind w:firstLineChars="0" w:firstLine="1"/>
        <w:rPr>
          <w:rFonts w:asciiTheme="minorEastAsia" w:hAnsiTheme="minorEastAsia"/>
        </w:rPr>
      </w:pPr>
    </w:p>
    <w:p w14:paraId="685A953F" w14:textId="77777777" w:rsidR="00F16DB9" w:rsidRPr="00D52BF4" w:rsidRDefault="00F16DB9" w:rsidP="00405CAC">
      <w:pPr>
        <w:pStyle w:val="a5"/>
        <w:ind w:firstLineChars="0" w:firstLine="1"/>
        <w:rPr>
          <w:rFonts w:asciiTheme="minorEastAsia" w:hAnsiTheme="minorEastAsia"/>
        </w:rPr>
      </w:pPr>
    </w:p>
    <w:p w14:paraId="7D516147" w14:textId="77777777" w:rsidR="00587AFB" w:rsidRPr="00D52BF4" w:rsidRDefault="00587AFB" w:rsidP="00587AFB">
      <w:pPr>
        <w:pStyle w:val="ad"/>
        <w:ind w:leftChars="0" w:left="480" w:hanging="480"/>
        <w:outlineLvl w:val="2"/>
      </w:pPr>
      <w:bookmarkStart w:id="154" w:name="_Toc131018124"/>
      <w:r w:rsidRPr="00D52BF4">
        <w:rPr>
          <w:noProof/>
          <w:sz w:val="24"/>
        </w:rPr>
        <w:t>（５）</w:t>
      </w:r>
      <w:r w:rsidRPr="00D52BF4">
        <w:rPr>
          <w:rFonts w:hint="eastAsia"/>
          <w:noProof/>
          <w:sz w:val="24"/>
        </w:rPr>
        <w:t>福祉ボランティア活動経験の有無</w:t>
      </w:r>
      <w:bookmarkEnd w:id="154"/>
    </w:p>
    <w:p w14:paraId="360DDB14" w14:textId="77777777" w:rsidR="006B098E" w:rsidRPr="00D52BF4" w:rsidRDefault="006B098E" w:rsidP="006B098E">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８　あなたは、</w:t>
      </w:r>
      <w:r w:rsidRPr="00D52BF4">
        <w:rPr>
          <w:rFonts w:ascii="BIZ UDゴシック" w:eastAsia="BIZ UDゴシック" w:hAnsi="BIZ UDゴシック"/>
        </w:rPr>
        <w:t>福祉</w:t>
      </w:r>
      <w:r w:rsidRPr="00D52BF4">
        <w:rPr>
          <w:rFonts w:ascii="BIZ UDゴシック" w:eastAsia="BIZ UDゴシック" w:hAnsi="BIZ UDゴシック" w:hint="eastAsia"/>
        </w:rPr>
        <w:t>に</w:t>
      </w:r>
      <w:r w:rsidRPr="00D52BF4">
        <w:rPr>
          <w:rFonts w:ascii="BIZ UDゴシック" w:eastAsia="BIZ UDゴシック" w:hAnsi="BIZ UDゴシック"/>
        </w:rPr>
        <w:t>関</w:t>
      </w:r>
      <w:r w:rsidRPr="00D52BF4">
        <w:rPr>
          <w:rFonts w:ascii="BIZ UDゴシック" w:eastAsia="BIZ UDゴシック" w:hAnsi="BIZ UDゴシック" w:hint="eastAsia"/>
        </w:rPr>
        <w:t>するボランティア</w:t>
      </w:r>
      <w:r w:rsidRPr="00D52BF4">
        <w:rPr>
          <w:rFonts w:ascii="BIZ UDゴシック" w:eastAsia="BIZ UDゴシック" w:hAnsi="BIZ UDゴシック"/>
        </w:rPr>
        <w:t>活動</w:t>
      </w:r>
      <w:r w:rsidRPr="00D52BF4">
        <w:rPr>
          <w:rFonts w:ascii="BIZ UDゴシック" w:eastAsia="BIZ UDゴシック" w:hAnsi="BIZ UDゴシック" w:hint="eastAsia"/>
        </w:rPr>
        <w:t>をしたことがありますか。（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は１つ）</w:t>
      </w:r>
    </w:p>
    <w:p w14:paraId="4C9A5E10" w14:textId="77777777" w:rsidR="006B098E" w:rsidRPr="00D52BF4" w:rsidRDefault="006B098E" w:rsidP="00405CAC">
      <w:pPr>
        <w:pStyle w:val="a5"/>
        <w:ind w:firstLineChars="0" w:firstLine="1"/>
        <w:rPr>
          <w:rFonts w:asciiTheme="minorEastAsia" w:hAnsiTheme="minorEastAsia"/>
        </w:rPr>
      </w:pPr>
    </w:p>
    <w:p w14:paraId="591776CF" w14:textId="687FE380"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福祉</w:t>
      </w:r>
      <w:r w:rsidR="00960EDB" w:rsidRPr="00D52BF4">
        <w:rPr>
          <w:rFonts w:asciiTheme="minorEastAsia" w:hAnsiTheme="minorEastAsia" w:hint="eastAsia"/>
        </w:rPr>
        <w:t>に関するボランティア</w:t>
      </w:r>
      <w:r w:rsidRPr="00D52BF4">
        <w:rPr>
          <w:rFonts w:asciiTheme="minorEastAsia" w:hAnsiTheme="minorEastAsia" w:hint="eastAsia"/>
        </w:rPr>
        <w:t>活動経験が「ある」と答えた人は16.0％、経験が「ない」と答えた人は81.4％を占めています。</w:t>
      </w:r>
    </w:p>
    <w:p w14:paraId="7435CBB9" w14:textId="04170941" w:rsidR="00F16DB9" w:rsidRPr="00D52BF4" w:rsidRDefault="00F16DB9" w:rsidP="00405CAC">
      <w:pPr>
        <w:pStyle w:val="a5"/>
        <w:ind w:firstLineChars="0" w:firstLine="1"/>
        <w:rPr>
          <w:rFonts w:asciiTheme="minorEastAsia" w:hAnsiTheme="minorEastAsia"/>
        </w:rPr>
      </w:pPr>
    </w:p>
    <w:p w14:paraId="4ED560F5" w14:textId="20F425AA" w:rsidR="00F16DB9" w:rsidRPr="00D52BF4" w:rsidRDefault="00DD67EC"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55200" behindDoc="0" locked="0" layoutInCell="1" allowOverlap="1" wp14:anchorId="51559CBC" wp14:editId="6A9A8DE8">
                <wp:simplePos x="0" y="0"/>
                <wp:positionH relativeFrom="column">
                  <wp:posOffset>229936</wp:posOffset>
                </wp:positionH>
                <wp:positionV relativeFrom="paragraph">
                  <wp:posOffset>138991</wp:posOffset>
                </wp:positionV>
                <wp:extent cx="5666740" cy="2400564"/>
                <wp:effectExtent l="0" t="0" r="0" b="0"/>
                <wp:wrapNone/>
                <wp:docPr id="147" name="グループ化 147"/>
                <wp:cNvGraphicFramePr/>
                <a:graphic xmlns:a="http://schemas.openxmlformats.org/drawingml/2006/main">
                  <a:graphicData uri="http://schemas.microsoft.com/office/word/2010/wordprocessingGroup">
                    <wpg:wgp>
                      <wpg:cNvGrpSpPr/>
                      <wpg:grpSpPr>
                        <a:xfrm>
                          <a:off x="0" y="0"/>
                          <a:ext cx="5666740" cy="2400564"/>
                          <a:chOff x="0" y="0"/>
                          <a:chExt cx="5666740" cy="2400564"/>
                        </a:xfrm>
                      </wpg:grpSpPr>
                      <pic:pic xmlns:pic="http://schemas.openxmlformats.org/drawingml/2006/picture">
                        <pic:nvPicPr>
                          <pic:cNvPr id="128" name="図 128"/>
                          <pic:cNvPicPr>
                            <a:picLocks noChangeAspect="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142504"/>
                            <a:ext cx="5666740" cy="2258060"/>
                          </a:xfrm>
                          <a:prstGeom prst="rect">
                            <a:avLst/>
                          </a:prstGeom>
                          <a:noFill/>
                          <a:ln>
                            <a:noFill/>
                          </a:ln>
                        </pic:spPr>
                      </pic:pic>
                      <wpg:grpSp>
                        <wpg:cNvPr id="1333" name="グループ化 1333"/>
                        <wpg:cNvGrpSpPr/>
                        <wpg:grpSpPr>
                          <a:xfrm>
                            <a:off x="1508166" y="0"/>
                            <a:ext cx="2922905" cy="133350"/>
                            <a:chOff x="-47625" y="0"/>
                            <a:chExt cx="2922905" cy="133350"/>
                          </a:xfrm>
                        </wpg:grpSpPr>
                        <wps:wsp>
                          <wps:cNvPr id="1334" name="Rectangle 3" descr="50%"/>
                          <wps:cNvSpPr>
                            <a:spLocks noChangeArrowheads="1"/>
                          </wps:cNvSpPr>
                          <wps:spPr bwMode="auto">
                            <a:xfrm>
                              <a:off x="-47625" y="0"/>
                              <a:ext cx="13208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35" name="Rectangle 4" descr="右下がり対角線"/>
                          <wps:cNvSpPr>
                            <a:spLocks noChangeArrowheads="1"/>
                          </wps:cNvSpPr>
                          <wps:spPr bwMode="auto">
                            <a:xfrm>
                              <a:off x="1333500" y="0"/>
                              <a:ext cx="13208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36" name="Rectangle 8"/>
                          <wps:cNvSpPr>
                            <a:spLocks noChangeArrowheads="1"/>
                          </wps:cNvSpPr>
                          <wps:spPr bwMode="auto">
                            <a:xfrm>
                              <a:off x="2743200" y="0"/>
                              <a:ext cx="13208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39EBF3DE" id="グループ化 147" o:spid="_x0000_s1026" style="position:absolute;left:0;text-align:left;margin-left:18.1pt;margin-top:10.95pt;width:446.2pt;height:189pt;z-index:251955200" coordsize="56667,24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">
                <v:shape id="図 128" o:spid="_x0000_s1027" type="#_x0000_t75" style="position:absolute;top:1425;width:56667;height:2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88fHDAAAA3AAAAA8AAABkcnMvZG93bnJldi54bWxEj81uAjEMhO9IfYfIlXqDbCmisBAQokXq&#10;DRV4ALPx/qgbZ5UEWN4eHypxszXjmc/Lde9adaUQG88G3kcZKOLC24YrA6fjbjgDFROyxdYzGbhT&#10;hPXqZbDE3Pob/9L1kColIRxzNFCn1OVax6Imh3HkO2LRSh8cJllDpW3Am4S7Vo+zbKodNiwNNXa0&#10;ran4O1ycgc+y7SZ4rqyfzKcf4Zv3X5tdaczba79ZgErUp6f5//rHCv5YaOUZmUC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zx8cMAAADcAAAADwAAAAAAAAAAAAAAAACf&#10;AgAAZHJzL2Rvd25yZXYueG1sUEsFBgAAAAAEAAQA9wAAAI8DAAAAAA==&#10;">
                  <v:imagedata r:id="rId211" o:title=""/>
                  <v:path arrowok="t"/>
                </v:shape>
                <v:group id="グループ化 1333" o:spid="_x0000_s1028" style="position:absolute;left:15081;width:29229;height:1333" coordorigin="-476" coordsize="29229,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rect id="Rectangle 3" o:spid="_x0000_s1029" alt="50%" style="position:absolute;left:-476;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g78A&#10;AADdAAAADwAAAGRycy9kb3ducmV2LnhtbERPy6rCMBDdX/AfwghuLppeFZFqFLmguPWF26EZ22Iz&#10;KUms1a83guBuDuc582VrKtGQ86VlBX+DBARxZnXJuYLjYd2fgvABWWNlmRQ8yMNy0fmZY6rtnXfU&#10;7EMuYgj7FBUUIdSplD4ryKAf2Jo4chfrDIYIXS61w3sMN5UcJslEGiw5NhRY039B2XV/MwpOurFl&#10;9ns41z645zXfrA1vK6V63XY1AxGoDV/xx73Vcf5oNIb3N/EE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eDvwAAAN0AAAAPAAAAAAAAAAAAAAAAAJgCAABkcnMvZG93bnJl&#10;di54bWxQSwUGAAAAAAQABAD1AAAAhAMAAAAA&#10;" fillcolor="black" strokeweight="0">
                    <v:fill r:id="rId13" o:title="" type="pattern"/>
                    <v:textbox inset="5.85pt,.7pt,5.85pt,.7pt"/>
                  </v:rect>
                  <v:rect id="Rectangle 4" o:spid="_x0000_s1030" alt="右下がり対角線" style="position:absolute;left:13335;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QXcYA&#10;AADdAAAADwAAAGRycy9kb3ducmV2LnhtbERPTWvCQBC9F/wPywi9SN3YaFtSVxGhoEUPjYVep9lp&#10;EszOhuw2if56VxC8zeN9znzZm0q01LjSsoLJOAJBnFldcq7g+/Dx9AbCeWSNlWVScCIHy8XgYY6J&#10;th1/UZv6XIQQdgkqKLyvEyldVpBBN7Y1ceD+bGPQB9jkUjfYhXBTyecoepEGSw4NBda0Lig7pv9G&#10;gZwe9u0o/vzpfLw7T9v963Yz+lXqcdiv3kF46v1dfHNvdJgfxzO4fhNO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QXcYAAADdAAAADwAAAAAAAAAAAAAAAACYAgAAZHJz&#10;L2Rvd25yZXYueG1sUEsFBgAAAAAEAAQA9QAAAIsDAAAAAA==&#10;" fillcolor="black" strokeweight="0">
                    <v:fill r:id="rId14" o:title="" type="pattern"/>
                    <v:textbox inset="5.85pt,.7pt,5.85pt,.7pt"/>
                  </v:rect>
                  <v:rect id="Rectangle 8" o:spid="_x0000_s1031" style="position:absolute;left:27432;width:13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PmcQA&#10;AADdAAAADwAAAGRycy9kb3ducmV2LnhtbESPQYvCMBCF74L/IYzgTdNuqUg1yiIIXjxsVwRvQzPb&#10;FptJSaLt/vuNIOxthvfeN2+2+9F04knOt5YVpMsEBHFldcu1gsv3cbEG4QOyxs4yKfglD/vddLLF&#10;QtuBv+hZhlpECPsCFTQh9IWUvmrIoF/anjhqP9YZDHF1tdQOhwg3nfxIkpU02HK80GBPh4aqe/kw&#10;kZLz/XAZ1tn1nOYnKoecU3dTaj4bPzcgAo3h3/xOn3Ssn2UreH0TR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D5nEAAAA3QAAAA8AAAAAAAAAAAAAAAAAmAIAAGRycy9k&#10;b3ducmV2LnhtbFBLBQYAAAAABAAEAPUAAACJAwAAAAA=&#10;" strokeweight="0">
                    <v:textbox inset="5.85pt,.7pt,5.85pt,.7pt"/>
                  </v:rect>
                </v:group>
              </v:group>
            </w:pict>
          </mc:Fallback>
        </mc:AlternateContent>
      </w:r>
    </w:p>
    <w:p w14:paraId="6AF56E71" w14:textId="3867B275" w:rsidR="00F16DB9" w:rsidRPr="00D52BF4" w:rsidRDefault="00F16DB9" w:rsidP="00405CAC">
      <w:pPr>
        <w:pStyle w:val="a5"/>
        <w:ind w:firstLineChars="0" w:firstLine="1"/>
        <w:rPr>
          <w:rFonts w:asciiTheme="minorEastAsia" w:hAnsiTheme="minorEastAsia"/>
        </w:rPr>
      </w:pPr>
    </w:p>
    <w:p w14:paraId="649AE447" w14:textId="1556FCAB" w:rsidR="00F16DB9" w:rsidRPr="00D52BF4" w:rsidRDefault="00F16DB9" w:rsidP="00405CAC">
      <w:pPr>
        <w:pStyle w:val="a5"/>
        <w:ind w:firstLineChars="0" w:firstLine="1"/>
        <w:rPr>
          <w:rFonts w:asciiTheme="minorEastAsia" w:hAnsiTheme="minorEastAsia"/>
        </w:rPr>
      </w:pPr>
    </w:p>
    <w:p w14:paraId="2534621E" w14:textId="77777777" w:rsidR="00F16DB9" w:rsidRPr="00D52BF4" w:rsidRDefault="00F16DB9" w:rsidP="00405CAC">
      <w:pPr>
        <w:pStyle w:val="a5"/>
        <w:ind w:firstLineChars="0" w:firstLine="1"/>
        <w:rPr>
          <w:rFonts w:asciiTheme="minorEastAsia" w:hAnsiTheme="minorEastAsia"/>
        </w:rPr>
      </w:pPr>
    </w:p>
    <w:p w14:paraId="65A4E912" w14:textId="53556C4A" w:rsidR="00F16DB9" w:rsidRPr="00D52BF4" w:rsidRDefault="00F16DB9" w:rsidP="00405CAC">
      <w:pPr>
        <w:pStyle w:val="a5"/>
        <w:ind w:firstLineChars="0" w:firstLine="1"/>
        <w:rPr>
          <w:rFonts w:asciiTheme="minorEastAsia" w:hAnsiTheme="minorEastAsia"/>
        </w:rPr>
      </w:pPr>
    </w:p>
    <w:p w14:paraId="028E3F05" w14:textId="77777777" w:rsidR="00F16DB9" w:rsidRPr="00D52BF4" w:rsidRDefault="00F16DB9" w:rsidP="00405CAC">
      <w:pPr>
        <w:pStyle w:val="a5"/>
        <w:ind w:firstLineChars="0" w:firstLine="1"/>
        <w:rPr>
          <w:rFonts w:asciiTheme="minorEastAsia" w:hAnsiTheme="minorEastAsia"/>
        </w:rPr>
      </w:pPr>
    </w:p>
    <w:p w14:paraId="26145060" w14:textId="77777777" w:rsidR="00F16DB9" w:rsidRPr="00D52BF4" w:rsidRDefault="00F16DB9" w:rsidP="00405CAC">
      <w:pPr>
        <w:pStyle w:val="a5"/>
        <w:ind w:firstLineChars="0" w:firstLine="1"/>
        <w:rPr>
          <w:rFonts w:asciiTheme="minorEastAsia" w:hAnsiTheme="minorEastAsia"/>
        </w:rPr>
      </w:pPr>
    </w:p>
    <w:p w14:paraId="745C3722" w14:textId="77777777" w:rsidR="00F16DB9" w:rsidRPr="00D52BF4" w:rsidRDefault="00F16DB9" w:rsidP="00405CAC">
      <w:pPr>
        <w:pStyle w:val="a5"/>
        <w:ind w:firstLineChars="0" w:firstLine="1"/>
        <w:rPr>
          <w:rFonts w:asciiTheme="minorEastAsia" w:hAnsiTheme="minorEastAsia"/>
        </w:rPr>
      </w:pPr>
    </w:p>
    <w:p w14:paraId="10BC1668" w14:textId="77777777" w:rsidR="00F16DB9" w:rsidRPr="00D52BF4" w:rsidRDefault="00F16DB9" w:rsidP="00405CAC">
      <w:pPr>
        <w:pStyle w:val="a5"/>
        <w:ind w:firstLineChars="0" w:firstLine="1"/>
        <w:rPr>
          <w:rFonts w:asciiTheme="minorEastAsia" w:hAnsiTheme="minorEastAsia"/>
        </w:rPr>
      </w:pPr>
    </w:p>
    <w:p w14:paraId="1AB43B6C" w14:textId="77777777" w:rsidR="00F16DB9" w:rsidRPr="00D52BF4" w:rsidRDefault="00F16DB9" w:rsidP="00405CAC">
      <w:pPr>
        <w:pStyle w:val="a5"/>
        <w:ind w:firstLineChars="0" w:firstLine="1"/>
        <w:rPr>
          <w:rFonts w:asciiTheme="minorEastAsia" w:hAnsiTheme="minorEastAsia"/>
        </w:rPr>
      </w:pPr>
    </w:p>
    <w:p w14:paraId="7C5519F6" w14:textId="77777777" w:rsidR="00F16DB9" w:rsidRPr="00D52BF4" w:rsidRDefault="00F16DB9" w:rsidP="00405CAC">
      <w:pPr>
        <w:pStyle w:val="a5"/>
        <w:ind w:firstLineChars="0" w:firstLine="1"/>
        <w:rPr>
          <w:rFonts w:asciiTheme="minorEastAsia" w:hAnsiTheme="minorEastAsia"/>
        </w:rPr>
      </w:pPr>
      <w:r w:rsidRPr="00D52BF4">
        <w:rPr>
          <w:rFonts w:asciiTheme="minorEastAsia" w:hAnsiTheme="minorEastAsia"/>
        </w:rPr>
        <w:br w:type="page"/>
      </w:r>
    </w:p>
    <w:p w14:paraId="67D1E528" w14:textId="77777777" w:rsidR="00587AFB" w:rsidRPr="00D52BF4" w:rsidRDefault="00587AFB" w:rsidP="00587AFB">
      <w:pPr>
        <w:pStyle w:val="ad"/>
        <w:ind w:leftChars="0" w:left="480" w:hanging="480"/>
        <w:outlineLvl w:val="2"/>
      </w:pPr>
      <w:bookmarkStart w:id="155" w:name="_Toc131018125"/>
      <w:r w:rsidRPr="00D52BF4">
        <w:rPr>
          <w:noProof/>
          <w:sz w:val="24"/>
        </w:rPr>
        <w:t>（６）</w:t>
      </w:r>
      <w:r w:rsidRPr="00D52BF4">
        <w:rPr>
          <w:rFonts w:hint="eastAsia"/>
          <w:noProof/>
          <w:sz w:val="24"/>
        </w:rPr>
        <w:t>福祉ボランティア活動の内容</w:t>
      </w:r>
      <w:bookmarkEnd w:id="155"/>
    </w:p>
    <w:p w14:paraId="7A5113DB" w14:textId="0AFD61D2" w:rsidR="006B098E" w:rsidRPr="00D52BF4" w:rsidRDefault="006B098E" w:rsidP="000D1C97">
      <w:pPr>
        <w:pBdr>
          <w:top w:val="single" w:sz="4" w:space="1" w:color="auto"/>
          <w:left w:val="single" w:sz="4" w:space="4" w:color="auto"/>
          <w:bottom w:val="single" w:sz="4" w:space="1" w:color="auto"/>
          <w:right w:val="single" w:sz="4" w:space="4" w:color="auto"/>
        </w:pBdr>
        <w:ind w:leftChars="50" w:left="110"/>
        <w:rPr>
          <w:rFonts w:ascii="BIZ UDゴシック" w:eastAsia="BIZ UDゴシック" w:hAnsi="BIZ UDゴシック"/>
          <w:shd w:val="pct15" w:color="auto" w:fill="FFFFFF"/>
        </w:rPr>
      </w:pPr>
      <w:r w:rsidRPr="00D52BF4">
        <w:rPr>
          <w:rFonts w:ascii="BIZ UDゴシック" w:eastAsia="BIZ UDゴシック" w:hAnsi="BIZ UDゴシック"/>
          <w:shd w:val="pct15" w:color="auto" w:fill="FFFFFF"/>
        </w:rPr>
        <w:t>【問</w:t>
      </w:r>
      <w:r w:rsidRPr="00D52BF4">
        <w:rPr>
          <w:rFonts w:ascii="BIZ UDゴシック" w:eastAsia="BIZ UDゴシック" w:hAnsi="BIZ UDゴシック" w:hint="eastAsia"/>
          <w:shd w:val="pct15" w:color="auto" w:fill="FFFFFF"/>
        </w:rPr>
        <w:t>８で「ある」と</w:t>
      </w:r>
      <w:r w:rsidRPr="00D52BF4">
        <w:rPr>
          <w:rFonts w:ascii="BIZ UDゴシック" w:eastAsia="BIZ UDゴシック" w:hAnsi="BIZ UDゴシック"/>
          <w:shd w:val="pct15" w:color="auto" w:fill="FFFFFF"/>
        </w:rPr>
        <w:t>答</w:t>
      </w:r>
      <w:r w:rsidRPr="00D52BF4">
        <w:rPr>
          <w:rFonts w:ascii="BIZ UDゴシック" w:eastAsia="BIZ UDゴシック" w:hAnsi="BIZ UDゴシック" w:hint="eastAsia"/>
          <w:shd w:val="pct15" w:color="auto" w:fill="FFFFFF"/>
        </w:rPr>
        <w:t>えた</w:t>
      </w:r>
      <w:r w:rsidRPr="00D52BF4">
        <w:rPr>
          <w:rFonts w:ascii="BIZ UDゴシック" w:eastAsia="BIZ UDゴシック" w:hAnsi="BIZ UDゴシック"/>
          <w:shd w:val="pct15" w:color="auto" w:fill="FFFFFF"/>
        </w:rPr>
        <w:t>方</w:t>
      </w:r>
      <w:r w:rsidRPr="00D52BF4">
        <w:rPr>
          <w:rFonts w:ascii="BIZ UDゴシック" w:eastAsia="BIZ UDゴシック" w:hAnsi="BIZ UDゴシック" w:hint="eastAsia"/>
          <w:shd w:val="pct15" w:color="auto" w:fill="FFFFFF"/>
        </w:rPr>
        <w:t>におうかがいします。】</w:t>
      </w:r>
    </w:p>
    <w:p w14:paraId="1373C115" w14:textId="77777777" w:rsidR="006B098E" w:rsidRPr="00D52BF4" w:rsidRDefault="006B098E" w:rsidP="000D1C97">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９　それは、どのような</w:t>
      </w:r>
      <w:r w:rsidRPr="00D52BF4">
        <w:rPr>
          <w:rFonts w:ascii="BIZ UDゴシック" w:eastAsia="BIZ UDゴシック" w:hAnsi="BIZ UDゴシック"/>
        </w:rPr>
        <w:t>活動</w:t>
      </w:r>
      <w:r w:rsidRPr="00D52BF4">
        <w:rPr>
          <w:rFonts w:ascii="BIZ UDゴシック" w:eastAsia="BIZ UDゴシック" w:hAnsi="BIZ UDゴシック" w:hint="eastAsia"/>
        </w:rPr>
        <w:t>ですか。（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はいくつでも）</w:t>
      </w:r>
    </w:p>
    <w:p w14:paraId="5AC2F44E" w14:textId="77777777" w:rsidR="006B098E" w:rsidRPr="00D52BF4" w:rsidRDefault="006B098E" w:rsidP="00405CAC">
      <w:pPr>
        <w:pStyle w:val="a5"/>
        <w:ind w:firstLineChars="0" w:firstLine="1"/>
        <w:rPr>
          <w:rFonts w:asciiTheme="minorEastAsia" w:hAnsiTheme="minorEastAsia"/>
        </w:rPr>
      </w:pPr>
    </w:p>
    <w:p w14:paraId="04233E97" w14:textId="1A756F38"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福祉</w:t>
      </w:r>
      <w:r w:rsidR="00960EDB" w:rsidRPr="00D52BF4">
        <w:rPr>
          <w:rFonts w:asciiTheme="minorEastAsia" w:hAnsiTheme="minorEastAsia" w:hint="eastAsia"/>
        </w:rPr>
        <w:t>に関するボランティア</w:t>
      </w:r>
      <w:r w:rsidRPr="00D52BF4">
        <w:rPr>
          <w:rFonts w:asciiTheme="minorEastAsia" w:hAnsiTheme="minorEastAsia" w:hint="eastAsia"/>
        </w:rPr>
        <w:t>活動の内容は、「施設での手伝い」が57.4％と最も高く、次いで「バザー・イベントなどの手伝い」が35.2％、「生活面の援助」が20.4％となっています。</w:t>
      </w:r>
    </w:p>
    <w:p w14:paraId="5724C9B2" w14:textId="0E508FCE" w:rsidR="00F16DB9" w:rsidRPr="00D52BF4" w:rsidRDefault="003469B6" w:rsidP="00405CAC">
      <w:pPr>
        <w:pStyle w:val="a5"/>
        <w:ind w:firstLineChars="0" w:firstLine="1"/>
        <w:rPr>
          <w:rFonts w:asciiTheme="minorEastAsia" w:hAnsiTheme="minorEastAsia"/>
        </w:rPr>
      </w:pPr>
      <w:r w:rsidRPr="00D52BF4">
        <w:rPr>
          <w:rFonts w:asciiTheme="minorEastAsia" w:hAnsiTheme="minorEastAsia"/>
          <w:noProof/>
        </w:rPr>
        <w:drawing>
          <wp:anchor distT="0" distB="0" distL="114300" distR="114300" simplePos="0" relativeHeight="251500530" behindDoc="0" locked="0" layoutInCell="1" allowOverlap="1" wp14:anchorId="066EEEFD" wp14:editId="0A77ECD7">
            <wp:simplePos x="0" y="0"/>
            <wp:positionH relativeFrom="column">
              <wp:posOffset>280035</wp:posOffset>
            </wp:positionH>
            <wp:positionV relativeFrom="paragraph">
              <wp:posOffset>137795</wp:posOffset>
            </wp:positionV>
            <wp:extent cx="6144665" cy="2086290"/>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144665" cy="208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A9D43" w14:textId="445BBC38" w:rsidR="00F16DB9" w:rsidRPr="00D52BF4" w:rsidRDefault="00F16DB9" w:rsidP="00405CAC">
      <w:pPr>
        <w:pStyle w:val="a5"/>
        <w:ind w:firstLineChars="0" w:firstLine="1"/>
        <w:rPr>
          <w:rFonts w:asciiTheme="minorEastAsia" w:hAnsiTheme="minorEastAsia"/>
        </w:rPr>
      </w:pPr>
    </w:p>
    <w:p w14:paraId="644FE6E2" w14:textId="77777777" w:rsidR="00F16DB9" w:rsidRPr="00D52BF4" w:rsidRDefault="00F16DB9" w:rsidP="00405CAC">
      <w:pPr>
        <w:pStyle w:val="a5"/>
        <w:ind w:firstLineChars="0" w:firstLine="1"/>
        <w:rPr>
          <w:rFonts w:asciiTheme="minorEastAsia" w:hAnsiTheme="minorEastAsia"/>
        </w:rPr>
      </w:pPr>
    </w:p>
    <w:p w14:paraId="68595A3E" w14:textId="28C1AD4A" w:rsidR="00F16DB9" w:rsidRPr="00D52BF4" w:rsidRDefault="00F16DB9" w:rsidP="00405CAC">
      <w:pPr>
        <w:pStyle w:val="a5"/>
        <w:ind w:firstLineChars="0" w:firstLine="1"/>
        <w:rPr>
          <w:rFonts w:asciiTheme="minorEastAsia" w:hAnsiTheme="minorEastAsia"/>
        </w:rPr>
      </w:pPr>
    </w:p>
    <w:p w14:paraId="46E7FD2D" w14:textId="77777777" w:rsidR="00F16DB9" w:rsidRPr="00D52BF4" w:rsidRDefault="00F16DB9" w:rsidP="00405CAC">
      <w:pPr>
        <w:pStyle w:val="a5"/>
        <w:ind w:firstLineChars="0" w:firstLine="1"/>
        <w:rPr>
          <w:rFonts w:asciiTheme="minorEastAsia" w:hAnsiTheme="minorEastAsia"/>
        </w:rPr>
      </w:pPr>
    </w:p>
    <w:p w14:paraId="4CE87C77" w14:textId="77777777" w:rsidR="00F16DB9" w:rsidRPr="00D52BF4" w:rsidRDefault="00F16DB9" w:rsidP="00405CAC">
      <w:pPr>
        <w:pStyle w:val="a5"/>
        <w:ind w:firstLineChars="0" w:firstLine="1"/>
        <w:rPr>
          <w:rFonts w:asciiTheme="minorEastAsia" w:hAnsiTheme="minorEastAsia"/>
        </w:rPr>
      </w:pPr>
    </w:p>
    <w:p w14:paraId="0DFBC843" w14:textId="77777777" w:rsidR="00F16DB9" w:rsidRPr="00D52BF4" w:rsidRDefault="00F16DB9" w:rsidP="00405CAC">
      <w:pPr>
        <w:pStyle w:val="a5"/>
        <w:ind w:firstLineChars="0" w:firstLine="1"/>
        <w:rPr>
          <w:rFonts w:asciiTheme="minorEastAsia" w:hAnsiTheme="minorEastAsia"/>
        </w:rPr>
      </w:pPr>
    </w:p>
    <w:p w14:paraId="0F3E5C74" w14:textId="77777777" w:rsidR="00F16DB9" w:rsidRPr="00D52BF4" w:rsidRDefault="00F16DB9" w:rsidP="00405CAC">
      <w:pPr>
        <w:pStyle w:val="a5"/>
        <w:ind w:firstLineChars="0" w:firstLine="1"/>
        <w:rPr>
          <w:rFonts w:asciiTheme="minorEastAsia" w:hAnsiTheme="minorEastAsia"/>
        </w:rPr>
      </w:pPr>
    </w:p>
    <w:p w14:paraId="666D84C3" w14:textId="77777777" w:rsidR="00F16DB9" w:rsidRPr="00D52BF4" w:rsidRDefault="00F16DB9" w:rsidP="00405CAC">
      <w:pPr>
        <w:pStyle w:val="a5"/>
        <w:ind w:firstLineChars="0" w:firstLine="1"/>
        <w:rPr>
          <w:rFonts w:asciiTheme="minorEastAsia" w:hAnsiTheme="minorEastAsia"/>
        </w:rPr>
      </w:pPr>
    </w:p>
    <w:p w14:paraId="70270818" w14:textId="77777777" w:rsidR="003469B6" w:rsidRPr="00D52BF4" w:rsidRDefault="003469B6" w:rsidP="00405CAC">
      <w:pPr>
        <w:pStyle w:val="a5"/>
        <w:ind w:firstLineChars="0" w:firstLine="1"/>
        <w:rPr>
          <w:rFonts w:asciiTheme="minorEastAsia" w:hAnsiTheme="minorEastAsia"/>
        </w:rPr>
      </w:pPr>
    </w:p>
    <w:p w14:paraId="128B16A4" w14:textId="40A1A78D" w:rsidR="00F16DB9" w:rsidRPr="00D52BF4" w:rsidRDefault="002E657A" w:rsidP="00405CAC">
      <w:pPr>
        <w:pStyle w:val="a5"/>
        <w:ind w:firstLineChars="0" w:firstLine="1"/>
        <w:rPr>
          <w:rFonts w:asciiTheme="minorEastAsia" w:hAnsiTheme="minorEastAsia"/>
        </w:rPr>
      </w:pPr>
      <w:r w:rsidRPr="008C142F">
        <w:rPr>
          <w:rFonts w:asciiTheme="minorEastAsia" w:hAnsiTheme="minorEastAsia" w:hint="eastAsia"/>
          <w:sz w:val="21"/>
          <w:szCs w:val="21"/>
        </w:rPr>
        <w:t>※</w:t>
      </w:r>
      <w:r>
        <w:rPr>
          <w:rFonts w:asciiTheme="minorEastAsia" w:hAnsiTheme="minorEastAsia" w:hint="eastAsia"/>
          <w:sz w:val="21"/>
          <w:szCs w:val="21"/>
        </w:rPr>
        <w:t>この問は、回答を複数選択できるため、各回答の割合を足し上げても100％にはなりません。</w:t>
      </w:r>
    </w:p>
    <w:p w14:paraId="5206A30B" w14:textId="77777777" w:rsidR="003469B6" w:rsidRPr="00D52BF4" w:rsidRDefault="003469B6" w:rsidP="00405CAC">
      <w:pPr>
        <w:pStyle w:val="a5"/>
        <w:ind w:firstLineChars="0" w:firstLine="1"/>
        <w:rPr>
          <w:rFonts w:asciiTheme="minorEastAsia" w:hAnsiTheme="minorEastAsia"/>
        </w:rPr>
      </w:pPr>
    </w:p>
    <w:p w14:paraId="7CF05755" w14:textId="77777777" w:rsidR="00F16DB9" w:rsidRPr="00D52BF4" w:rsidRDefault="00F16DB9" w:rsidP="00405CAC">
      <w:pPr>
        <w:pStyle w:val="a5"/>
        <w:ind w:firstLineChars="0" w:firstLine="1"/>
        <w:rPr>
          <w:rFonts w:asciiTheme="minorEastAsia" w:hAnsiTheme="minorEastAsia"/>
        </w:rPr>
      </w:pPr>
    </w:p>
    <w:p w14:paraId="341DB617" w14:textId="77777777" w:rsidR="00587AFB" w:rsidRPr="00D52BF4" w:rsidRDefault="00587AFB" w:rsidP="00587AFB">
      <w:pPr>
        <w:pStyle w:val="ad"/>
        <w:ind w:leftChars="0" w:left="480" w:hanging="480"/>
        <w:outlineLvl w:val="2"/>
      </w:pPr>
      <w:bookmarkStart w:id="156" w:name="_Toc131018126"/>
      <w:r w:rsidRPr="00D52BF4">
        <w:rPr>
          <w:noProof/>
          <w:sz w:val="24"/>
        </w:rPr>
        <w:t>（７）</w:t>
      </w:r>
      <w:r w:rsidRPr="00D52BF4">
        <w:rPr>
          <w:rFonts w:hint="eastAsia"/>
          <w:noProof/>
          <w:sz w:val="24"/>
        </w:rPr>
        <w:t>福祉ボランティア活動をしていない理由</w:t>
      </w:r>
      <w:bookmarkEnd w:id="156"/>
    </w:p>
    <w:p w14:paraId="72DF6AF1" w14:textId="359E5E47" w:rsidR="006B098E" w:rsidRPr="00D52BF4" w:rsidRDefault="006B098E" w:rsidP="000D1C97">
      <w:pPr>
        <w:pBdr>
          <w:top w:val="single" w:sz="4" w:space="1" w:color="auto"/>
          <w:left w:val="single" w:sz="4" w:space="1" w:color="auto"/>
          <w:bottom w:val="single" w:sz="4" w:space="1" w:color="auto"/>
          <w:right w:val="single" w:sz="4" w:space="1" w:color="auto"/>
        </w:pBdr>
        <w:ind w:leftChars="50" w:left="110"/>
        <w:rPr>
          <w:rFonts w:ascii="BIZ UDゴシック" w:eastAsia="BIZ UDゴシック" w:hAnsi="BIZ UDゴシック"/>
          <w:shd w:val="pct15" w:color="auto" w:fill="FFFFFF"/>
        </w:rPr>
      </w:pPr>
      <w:r w:rsidRPr="00D52BF4">
        <w:rPr>
          <w:rFonts w:ascii="BIZ UDゴシック" w:eastAsia="BIZ UDゴシック" w:hAnsi="BIZ UDゴシック"/>
          <w:shd w:val="pct15" w:color="auto" w:fill="FFFFFF"/>
        </w:rPr>
        <w:t>【問</w:t>
      </w:r>
      <w:r w:rsidRPr="00D52BF4">
        <w:rPr>
          <w:rFonts w:ascii="BIZ UDゴシック" w:eastAsia="BIZ UDゴシック" w:hAnsi="BIZ UDゴシック" w:hint="eastAsia"/>
          <w:shd w:val="pct15" w:color="auto" w:fill="FFFFFF"/>
        </w:rPr>
        <w:t>８で「ない」と</w:t>
      </w:r>
      <w:r w:rsidRPr="00D52BF4">
        <w:rPr>
          <w:rFonts w:ascii="BIZ UDゴシック" w:eastAsia="BIZ UDゴシック" w:hAnsi="BIZ UDゴシック"/>
          <w:shd w:val="pct15" w:color="auto" w:fill="FFFFFF"/>
        </w:rPr>
        <w:t>答</w:t>
      </w:r>
      <w:r w:rsidRPr="00D52BF4">
        <w:rPr>
          <w:rFonts w:ascii="BIZ UDゴシック" w:eastAsia="BIZ UDゴシック" w:hAnsi="BIZ UDゴシック" w:hint="eastAsia"/>
          <w:shd w:val="pct15" w:color="auto" w:fill="FFFFFF"/>
        </w:rPr>
        <w:t>えた</w:t>
      </w:r>
      <w:r w:rsidRPr="00D52BF4">
        <w:rPr>
          <w:rFonts w:ascii="BIZ UDゴシック" w:eastAsia="BIZ UDゴシック" w:hAnsi="BIZ UDゴシック"/>
          <w:shd w:val="pct15" w:color="auto" w:fill="FFFFFF"/>
        </w:rPr>
        <w:t>方</w:t>
      </w:r>
      <w:r w:rsidRPr="00D52BF4">
        <w:rPr>
          <w:rFonts w:ascii="BIZ UDゴシック" w:eastAsia="BIZ UDゴシック" w:hAnsi="BIZ UDゴシック" w:hint="eastAsia"/>
          <w:shd w:val="pct15" w:color="auto" w:fill="FFFFFF"/>
        </w:rPr>
        <w:t>におうかがいします。】</w:t>
      </w:r>
    </w:p>
    <w:p w14:paraId="0016908C" w14:textId="77777777" w:rsidR="006B098E" w:rsidRPr="00D52BF4" w:rsidRDefault="006B098E" w:rsidP="000D1C97">
      <w:pPr>
        <w:pStyle w:val="a9"/>
        <w:pBdr>
          <w:top w:val="single" w:sz="4" w:space="1" w:color="auto"/>
          <w:left w:val="single" w:sz="4" w:space="1" w:color="auto"/>
          <w:bottom w:val="single" w:sz="4" w:space="1" w:color="auto"/>
          <w:right w:val="single" w:sz="4" w:space="1"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10　ボランティア</w:t>
      </w:r>
      <w:r w:rsidRPr="00D52BF4">
        <w:rPr>
          <w:rFonts w:ascii="BIZ UDゴシック" w:eastAsia="BIZ UDゴシック" w:hAnsi="BIZ UDゴシック"/>
        </w:rPr>
        <w:t>活動</w:t>
      </w:r>
      <w:r w:rsidRPr="00D52BF4">
        <w:rPr>
          <w:rFonts w:ascii="BIZ UDゴシック" w:eastAsia="BIZ UDゴシック" w:hAnsi="BIZ UDゴシック" w:hint="eastAsia"/>
        </w:rPr>
        <w:t>について、したことがない</w:t>
      </w:r>
      <w:r w:rsidRPr="00D52BF4">
        <w:rPr>
          <w:rFonts w:ascii="BIZ UDゴシック" w:eastAsia="BIZ UDゴシック" w:hAnsi="BIZ UDゴシック"/>
        </w:rPr>
        <w:t>理由</w:t>
      </w:r>
      <w:r w:rsidRPr="00D52BF4">
        <w:rPr>
          <w:rFonts w:ascii="BIZ UDゴシック" w:eastAsia="BIZ UDゴシック" w:hAnsi="BIZ UDゴシック" w:hint="eastAsia"/>
        </w:rPr>
        <w:t>は</w:t>
      </w:r>
      <w:r w:rsidRPr="00D52BF4">
        <w:rPr>
          <w:rFonts w:ascii="BIZ UDゴシック" w:eastAsia="BIZ UDゴシック" w:hAnsi="BIZ UDゴシック"/>
        </w:rPr>
        <w:t>何</w:t>
      </w:r>
      <w:r w:rsidRPr="00D52BF4">
        <w:rPr>
          <w:rFonts w:ascii="BIZ UDゴシック" w:eastAsia="BIZ UDゴシック" w:hAnsi="BIZ UDゴシック" w:hint="eastAsia"/>
        </w:rPr>
        <w:t>ですか。（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はいくつでも）</w:t>
      </w:r>
    </w:p>
    <w:p w14:paraId="7CB3FB09" w14:textId="77777777" w:rsidR="006B098E" w:rsidRPr="00D52BF4" w:rsidRDefault="006B098E" w:rsidP="00405CAC">
      <w:pPr>
        <w:pStyle w:val="a5"/>
        <w:ind w:firstLineChars="0" w:firstLine="1"/>
        <w:rPr>
          <w:rFonts w:asciiTheme="minorEastAsia" w:hAnsiTheme="minorEastAsia"/>
        </w:rPr>
      </w:pPr>
    </w:p>
    <w:p w14:paraId="1FB2809C" w14:textId="7C14BC24"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福祉</w:t>
      </w:r>
      <w:r w:rsidR="00960EDB" w:rsidRPr="00D52BF4">
        <w:rPr>
          <w:rFonts w:asciiTheme="minorEastAsia" w:hAnsiTheme="minorEastAsia" w:hint="eastAsia"/>
        </w:rPr>
        <w:t>に関するボランティア</w:t>
      </w:r>
      <w:r w:rsidRPr="00D52BF4">
        <w:rPr>
          <w:rFonts w:asciiTheme="minorEastAsia" w:hAnsiTheme="minorEastAsia" w:hint="eastAsia"/>
        </w:rPr>
        <w:t>活動をしていない理由は、「身近に活動グループや仲間がいないのでよくわからない」が35.6％と</w:t>
      </w:r>
      <w:r w:rsidR="00960EDB" w:rsidRPr="00D52BF4">
        <w:rPr>
          <w:rFonts w:asciiTheme="minorEastAsia" w:hAnsiTheme="minorEastAsia" w:hint="eastAsia"/>
        </w:rPr>
        <w:t>最も</w:t>
      </w:r>
      <w:r w:rsidRPr="00D52BF4">
        <w:rPr>
          <w:rFonts w:asciiTheme="minorEastAsia" w:hAnsiTheme="minorEastAsia" w:hint="eastAsia"/>
        </w:rPr>
        <w:t>高く、次いで「活動したい気持ちはあるが、仕事や家事が忙しく時間がない」が29.1％、「活動したい気持ちはあるが、きっかけがつかめない」が24.7％となっています。</w:t>
      </w:r>
    </w:p>
    <w:p w14:paraId="1DFC96FF" w14:textId="3FB8F30C" w:rsidR="00F16DB9" w:rsidRPr="00D52BF4" w:rsidRDefault="003469B6" w:rsidP="00405CAC">
      <w:pPr>
        <w:pStyle w:val="a5"/>
        <w:ind w:firstLineChars="0" w:firstLine="1"/>
        <w:rPr>
          <w:rFonts w:asciiTheme="minorEastAsia" w:hAnsiTheme="minorEastAsia"/>
        </w:rPr>
      </w:pPr>
      <w:r w:rsidRPr="00D52BF4">
        <w:rPr>
          <w:rFonts w:asciiTheme="minorEastAsia" w:hAnsiTheme="minorEastAsia"/>
          <w:noProof/>
        </w:rPr>
        <w:drawing>
          <wp:anchor distT="0" distB="0" distL="114300" distR="114300" simplePos="0" relativeHeight="251258630" behindDoc="0" locked="0" layoutInCell="1" allowOverlap="1" wp14:anchorId="69856A3C" wp14:editId="105CEE3E">
            <wp:simplePos x="0" y="0"/>
            <wp:positionH relativeFrom="page">
              <wp:align>left</wp:align>
            </wp:positionH>
            <wp:positionV relativeFrom="paragraph">
              <wp:posOffset>150914</wp:posOffset>
            </wp:positionV>
            <wp:extent cx="6144665" cy="2316575"/>
            <wp:effectExtent l="0" t="0" r="0" b="762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144665" cy="231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9828F" w14:textId="434EC3C3" w:rsidR="00F16DB9" w:rsidRPr="00D52BF4" w:rsidRDefault="00F16DB9" w:rsidP="00405CAC">
      <w:pPr>
        <w:pStyle w:val="a5"/>
        <w:ind w:firstLineChars="0" w:firstLine="1"/>
        <w:rPr>
          <w:rFonts w:asciiTheme="minorEastAsia" w:hAnsiTheme="minorEastAsia"/>
        </w:rPr>
      </w:pPr>
    </w:p>
    <w:p w14:paraId="7F52A48D" w14:textId="4F0A579C" w:rsidR="00F16DB9" w:rsidRPr="00D52BF4" w:rsidRDefault="00F16DB9" w:rsidP="00405CAC">
      <w:pPr>
        <w:pStyle w:val="a5"/>
        <w:ind w:firstLineChars="0" w:firstLine="1"/>
        <w:rPr>
          <w:rFonts w:asciiTheme="minorEastAsia" w:hAnsiTheme="minorEastAsia"/>
        </w:rPr>
      </w:pPr>
    </w:p>
    <w:p w14:paraId="207FB820" w14:textId="5A4DE519" w:rsidR="00F16DB9" w:rsidRPr="00D52BF4" w:rsidRDefault="00F16DB9" w:rsidP="00405CAC">
      <w:pPr>
        <w:pStyle w:val="a5"/>
        <w:ind w:firstLineChars="0" w:firstLine="1"/>
        <w:rPr>
          <w:rFonts w:asciiTheme="minorEastAsia" w:hAnsiTheme="minorEastAsia"/>
        </w:rPr>
      </w:pPr>
    </w:p>
    <w:p w14:paraId="5EC763B0" w14:textId="77777777" w:rsidR="00F16DB9" w:rsidRPr="00D52BF4" w:rsidRDefault="00F16DB9" w:rsidP="00405CAC">
      <w:pPr>
        <w:pStyle w:val="a5"/>
        <w:ind w:firstLineChars="0" w:firstLine="1"/>
        <w:rPr>
          <w:rFonts w:asciiTheme="minorEastAsia" w:hAnsiTheme="minorEastAsia"/>
        </w:rPr>
      </w:pPr>
    </w:p>
    <w:p w14:paraId="22483C64" w14:textId="77777777" w:rsidR="00F16DB9" w:rsidRPr="00D52BF4" w:rsidRDefault="00F16DB9" w:rsidP="00405CAC">
      <w:pPr>
        <w:pStyle w:val="a5"/>
        <w:ind w:firstLineChars="0" w:firstLine="1"/>
        <w:rPr>
          <w:rFonts w:asciiTheme="minorEastAsia" w:hAnsiTheme="minorEastAsia"/>
        </w:rPr>
      </w:pPr>
    </w:p>
    <w:p w14:paraId="48419FEB" w14:textId="77777777" w:rsidR="00F16DB9" w:rsidRPr="00D52BF4" w:rsidRDefault="00F16DB9" w:rsidP="00405CAC">
      <w:pPr>
        <w:pStyle w:val="a5"/>
        <w:ind w:firstLineChars="0" w:firstLine="1"/>
        <w:rPr>
          <w:rFonts w:asciiTheme="minorEastAsia" w:hAnsiTheme="minorEastAsia"/>
        </w:rPr>
      </w:pPr>
    </w:p>
    <w:p w14:paraId="18A0E12D" w14:textId="77777777" w:rsidR="00F16DB9" w:rsidRPr="00D52BF4" w:rsidRDefault="00F16DB9" w:rsidP="00405CAC">
      <w:pPr>
        <w:pStyle w:val="a5"/>
        <w:ind w:firstLineChars="0" w:firstLine="1"/>
        <w:rPr>
          <w:rFonts w:asciiTheme="minorEastAsia" w:hAnsiTheme="minorEastAsia"/>
        </w:rPr>
      </w:pPr>
    </w:p>
    <w:p w14:paraId="222FC3E3" w14:textId="77777777" w:rsidR="00F16DB9" w:rsidRPr="00D52BF4" w:rsidRDefault="00F16DB9" w:rsidP="00405CAC">
      <w:pPr>
        <w:pStyle w:val="a5"/>
        <w:ind w:firstLineChars="0" w:firstLine="1"/>
        <w:rPr>
          <w:rFonts w:asciiTheme="minorEastAsia" w:hAnsiTheme="minorEastAsia"/>
        </w:rPr>
      </w:pPr>
    </w:p>
    <w:p w14:paraId="1D7A935D" w14:textId="77777777" w:rsidR="00F16DB9" w:rsidRPr="00D52BF4" w:rsidRDefault="00F16DB9" w:rsidP="00405CAC">
      <w:pPr>
        <w:pStyle w:val="a5"/>
        <w:ind w:firstLineChars="0" w:firstLine="1"/>
        <w:rPr>
          <w:rFonts w:asciiTheme="minorEastAsia" w:hAnsiTheme="minorEastAsia"/>
        </w:rPr>
      </w:pPr>
    </w:p>
    <w:p w14:paraId="02741D99" w14:textId="72801A26" w:rsidR="00F16DB9" w:rsidRPr="00D52BF4" w:rsidRDefault="002E657A" w:rsidP="00405CAC">
      <w:pPr>
        <w:pStyle w:val="a5"/>
        <w:ind w:firstLineChars="0" w:firstLine="1"/>
        <w:rPr>
          <w:rFonts w:asciiTheme="minorEastAsia" w:hAnsiTheme="minorEastAsia"/>
        </w:rPr>
      </w:pPr>
      <w:r>
        <w:rPr>
          <w:rFonts w:asciiTheme="minorEastAsia" w:hAnsiTheme="minorEastAsia"/>
          <w:noProof/>
        </w:rPr>
        <mc:AlternateContent>
          <mc:Choice Requires="wps">
            <w:drawing>
              <wp:anchor distT="0" distB="0" distL="114300" distR="114300" simplePos="0" relativeHeight="252331008" behindDoc="0" locked="0" layoutInCell="1" allowOverlap="1" wp14:anchorId="1CF0D1D5" wp14:editId="0563DC5D">
                <wp:simplePos x="0" y="0"/>
                <wp:positionH relativeFrom="column">
                  <wp:posOffset>-85090</wp:posOffset>
                </wp:positionH>
                <wp:positionV relativeFrom="paragraph">
                  <wp:posOffset>248920</wp:posOffset>
                </wp:positionV>
                <wp:extent cx="6248400" cy="298450"/>
                <wp:effectExtent l="0" t="0" r="0" b="6350"/>
                <wp:wrapNone/>
                <wp:docPr id="155" name="テキスト ボックス 155"/>
                <wp:cNvGraphicFramePr/>
                <a:graphic xmlns:a="http://schemas.openxmlformats.org/drawingml/2006/main">
                  <a:graphicData uri="http://schemas.microsoft.com/office/word/2010/wordprocessingShape">
                    <wps:wsp>
                      <wps:cNvSpPr txBox="1"/>
                      <wps:spPr>
                        <a:xfrm>
                          <a:off x="0" y="0"/>
                          <a:ext cx="6248400" cy="298450"/>
                        </a:xfrm>
                        <a:prstGeom prst="rect">
                          <a:avLst/>
                        </a:prstGeom>
                        <a:noFill/>
                        <a:ln w="6350">
                          <a:noFill/>
                        </a:ln>
                      </wps:spPr>
                      <wps:txbx>
                        <w:txbxContent>
                          <w:p w14:paraId="642BA80B" w14:textId="74CD37AC" w:rsidR="002E657A" w:rsidRDefault="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0D1D5" id="テキスト ボックス 155" o:spid="_x0000_s1082" type="#_x0000_t202" style="position:absolute;left:0;text-align:left;margin-left:-6.7pt;margin-top:19.6pt;width:492pt;height:23.5pt;z-index:25233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" filled="f" stroked="f" strokeweight=".5pt">
                <v:textbox>
                  <w:txbxContent>
                    <w:p w14:paraId="642BA80B" w14:textId="74CD37AC" w:rsidR="002E657A" w:rsidRDefault="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v:textbox>
              </v:shape>
            </w:pict>
          </mc:Fallback>
        </mc:AlternateContent>
      </w:r>
    </w:p>
    <w:p w14:paraId="3BA01CA5" w14:textId="6B31D9DE" w:rsidR="00F16DB9" w:rsidRPr="00D52BF4" w:rsidRDefault="00F16DB9" w:rsidP="00405CAC">
      <w:pPr>
        <w:pStyle w:val="a5"/>
        <w:ind w:firstLineChars="0" w:firstLine="1"/>
        <w:rPr>
          <w:rFonts w:asciiTheme="minorEastAsia" w:hAnsiTheme="minorEastAsia"/>
        </w:rPr>
      </w:pPr>
      <w:r w:rsidRPr="00D52BF4">
        <w:rPr>
          <w:rFonts w:asciiTheme="minorEastAsia" w:hAnsiTheme="minorEastAsia"/>
        </w:rPr>
        <w:br w:type="page"/>
      </w:r>
    </w:p>
    <w:p w14:paraId="0877CA47" w14:textId="7245E8FA" w:rsidR="00587AFB" w:rsidRPr="00D52BF4" w:rsidRDefault="00587AFB" w:rsidP="00587AFB">
      <w:pPr>
        <w:pStyle w:val="ad"/>
        <w:ind w:leftChars="0" w:left="480" w:hanging="480"/>
        <w:outlineLvl w:val="2"/>
        <w:rPr>
          <w:noProof/>
          <w:sz w:val="24"/>
        </w:rPr>
      </w:pPr>
      <w:bookmarkStart w:id="157" w:name="_Toc131018127"/>
      <w:r w:rsidRPr="00D52BF4">
        <w:rPr>
          <w:noProof/>
          <w:sz w:val="24"/>
        </w:rPr>
        <w:t>（８）</w:t>
      </w:r>
      <w:r w:rsidRPr="00D52BF4">
        <w:rPr>
          <w:rFonts w:hint="eastAsia"/>
          <w:noProof/>
          <w:sz w:val="24"/>
        </w:rPr>
        <w:t>共生社会の実現</w:t>
      </w:r>
      <w:r w:rsidR="00960EDB" w:rsidRPr="00D52BF4">
        <w:rPr>
          <w:rFonts w:hint="eastAsia"/>
          <w:noProof/>
          <w:sz w:val="24"/>
        </w:rPr>
        <w:t>のため</w:t>
      </w:r>
      <w:r w:rsidRPr="00D52BF4">
        <w:rPr>
          <w:rFonts w:hint="eastAsia"/>
          <w:noProof/>
          <w:sz w:val="24"/>
        </w:rPr>
        <w:t>に力を入れるべきこと</w:t>
      </w:r>
      <w:bookmarkEnd w:id="157"/>
    </w:p>
    <w:p w14:paraId="7697B239" w14:textId="77777777" w:rsidR="00B25234"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問11</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人</w:t>
      </w:r>
      <w:r w:rsidRPr="00D52BF4">
        <w:rPr>
          <w:rFonts w:ascii="BIZ UDゴシック" w:eastAsia="BIZ UDゴシック" w:hAnsi="BIZ UDゴシック" w:hint="eastAsia"/>
        </w:rPr>
        <w:t>もない</w:t>
      </w:r>
      <w:r w:rsidRPr="00D52BF4">
        <w:rPr>
          <w:rFonts w:ascii="BIZ UDゴシック" w:eastAsia="BIZ UDゴシック" w:hAnsi="BIZ UDゴシック"/>
        </w:rPr>
        <w:t>人</w:t>
      </w:r>
      <w:r w:rsidRPr="00D52BF4">
        <w:rPr>
          <w:rFonts w:ascii="BIZ UDゴシック" w:eastAsia="BIZ UDゴシック" w:hAnsi="BIZ UDゴシック" w:hint="eastAsia"/>
        </w:rPr>
        <w:t>も、</w:t>
      </w:r>
      <w:r w:rsidRPr="00D52BF4">
        <w:rPr>
          <w:rFonts w:ascii="BIZ UDゴシック" w:eastAsia="BIZ UDゴシック" w:hAnsi="BIZ UDゴシック"/>
        </w:rPr>
        <w:t>共</w:t>
      </w:r>
      <w:r w:rsidRPr="00D52BF4">
        <w:rPr>
          <w:rFonts w:ascii="BIZ UDゴシック" w:eastAsia="BIZ UDゴシック" w:hAnsi="BIZ UDゴシック" w:hint="eastAsia"/>
        </w:rPr>
        <w:t>に</w:t>
      </w:r>
      <w:r w:rsidRPr="00D52BF4">
        <w:rPr>
          <w:rFonts w:ascii="BIZ UDゴシック" w:eastAsia="BIZ UDゴシック" w:hAnsi="BIZ UDゴシック"/>
        </w:rPr>
        <w:t>支</w:t>
      </w:r>
      <w:r w:rsidRPr="00D52BF4">
        <w:rPr>
          <w:rFonts w:ascii="BIZ UDゴシック" w:eastAsia="BIZ UDゴシック" w:hAnsi="BIZ UDゴシック" w:hint="eastAsia"/>
        </w:rPr>
        <w:t>え</w:t>
      </w:r>
      <w:r w:rsidRPr="00D52BF4">
        <w:rPr>
          <w:rFonts w:ascii="BIZ UDゴシック" w:eastAsia="BIZ UDゴシック" w:hAnsi="BIZ UDゴシック"/>
        </w:rPr>
        <w:t>合</w:t>
      </w:r>
      <w:r w:rsidRPr="00D52BF4">
        <w:rPr>
          <w:rFonts w:ascii="BIZ UDゴシック" w:eastAsia="BIZ UDゴシック" w:hAnsi="BIZ UDゴシック" w:hint="eastAsia"/>
        </w:rPr>
        <w:t>いながら</w:t>
      </w:r>
      <w:r w:rsidRPr="00D52BF4">
        <w:rPr>
          <w:rFonts w:ascii="BIZ UDゴシック" w:eastAsia="BIZ UDゴシック" w:hAnsi="BIZ UDゴシック"/>
        </w:rPr>
        <w:t>暮</w:t>
      </w:r>
      <w:r w:rsidRPr="00D52BF4">
        <w:rPr>
          <w:rFonts w:ascii="BIZ UDゴシック" w:eastAsia="BIZ UDゴシック" w:hAnsi="BIZ UDゴシック" w:hint="eastAsia"/>
        </w:rPr>
        <w:t>らすことができるように、</w:t>
      </w:r>
      <w:r w:rsidRPr="00D52BF4">
        <w:rPr>
          <w:rFonts w:ascii="BIZ UDゴシック" w:eastAsia="BIZ UDゴシック" w:hAnsi="BIZ UDゴシック"/>
        </w:rPr>
        <w:t>地域</w:t>
      </w:r>
      <w:r w:rsidRPr="00D52BF4">
        <w:rPr>
          <w:rFonts w:ascii="BIZ UDゴシック" w:eastAsia="BIZ UDゴシック" w:hAnsi="BIZ UDゴシック" w:hint="eastAsia"/>
        </w:rPr>
        <w:t>の</w:t>
      </w:r>
      <w:r w:rsidRPr="00D52BF4">
        <w:rPr>
          <w:rFonts w:ascii="BIZ UDゴシック" w:eastAsia="BIZ UDゴシック" w:hAnsi="BIZ UDゴシック"/>
        </w:rPr>
        <w:t>理解</w:t>
      </w:r>
      <w:r w:rsidRPr="00D52BF4">
        <w:rPr>
          <w:rFonts w:ascii="BIZ UDゴシック" w:eastAsia="BIZ UDゴシック" w:hAnsi="BIZ UDゴシック" w:hint="eastAsia"/>
        </w:rPr>
        <w:t>を</w:t>
      </w:r>
      <w:r w:rsidRPr="00D52BF4">
        <w:rPr>
          <w:rFonts w:ascii="BIZ UDゴシック" w:eastAsia="BIZ UDゴシック" w:hAnsi="BIZ UDゴシック"/>
        </w:rPr>
        <w:t>進</w:t>
      </w:r>
      <w:r w:rsidRPr="00D52BF4">
        <w:rPr>
          <w:rFonts w:ascii="BIZ UDゴシック" w:eastAsia="BIZ UDゴシック" w:hAnsi="BIZ UDゴシック" w:hint="eastAsia"/>
        </w:rPr>
        <w:t>めていくために、</w:t>
      </w:r>
      <w:r w:rsidRPr="00D52BF4">
        <w:rPr>
          <w:rFonts w:ascii="BIZ UDゴシック" w:eastAsia="BIZ UDゴシック" w:hAnsi="BIZ UDゴシック"/>
        </w:rPr>
        <w:t>特</w:t>
      </w:r>
      <w:r w:rsidRPr="00D52BF4">
        <w:rPr>
          <w:rFonts w:ascii="BIZ UDゴシック" w:eastAsia="BIZ UDゴシック" w:hAnsi="BIZ UDゴシック" w:hint="eastAsia"/>
        </w:rPr>
        <w:t>に</w:t>
      </w:r>
      <w:r w:rsidRPr="00D52BF4">
        <w:rPr>
          <w:rFonts w:ascii="BIZ UDゴシック" w:eastAsia="BIZ UDゴシック" w:hAnsi="BIZ UDゴシック"/>
        </w:rPr>
        <w:t>力</w:t>
      </w:r>
      <w:r w:rsidRPr="00D52BF4">
        <w:rPr>
          <w:rFonts w:ascii="BIZ UDゴシック" w:eastAsia="BIZ UDゴシック" w:hAnsi="BIZ UDゴシック" w:hint="eastAsia"/>
        </w:rPr>
        <w:t>を</w:t>
      </w:r>
      <w:r w:rsidRPr="00D52BF4">
        <w:rPr>
          <w:rFonts w:ascii="BIZ UDゴシック" w:eastAsia="BIZ UDゴシック" w:hAnsi="BIZ UDゴシック"/>
        </w:rPr>
        <w:t>入</w:t>
      </w:r>
      <w:r w:rsidRPr="00D52BF4">
        <w:rPr>
          <w:rFonts w:ascii="BIZ UDゴシック" w:eastAsia="BIZ UDゴシック" w:hAnsi="BIZ UDゴシック" w:hint="eastAsia"/>
        </w:rPr>
        <w:t>れるべきことは</w:t>
      </w:r>
      <w:r w:rsidRPr="00D52BF4">
        <w:rPr>
          <w:rFonts w:ascii="BIZ UDゴシック" w:eastAsia="BIZ UDゴシック" w:hAnsi="BIZ UDゴシック"/>
        </w:rPr>
        <w:t>何</w:t>
      </w:r>
      <w:r w:rsidRPr="00D52BF4">
        <w:rPr>
          <w:rFonts w:ascii="BIZ UDゴシック" w:eastAsia="BIZ UDゴシック" w:hAnsi="BIZ UDゴシック" w:hint="eastAsia"/>
        </w:rPr>
        <w:t>だと</w:t>
      </w:r>
      <w:r w:rsidRPr="00D52BF4">
        <w:rPr>
          <w:rFonts w:ascii="BIZ UDゴシック" w:eastAsia="BIZ UDゴシック" w:hAnsi="BIZ UDゴシック"/>
        </w:rPr>
        <w:t>思</w:t>
      </w:r>
      <w:r w:rsidRPr="00D52BF4">
        <w:rPr>
          <w:rFonts w:ascii="BIZ UDゴシック" w:eastAsia="BIZ UDゴシック" w:hAnsi="BIZ UDゴシック" w:hint="eastAsia"/>
        </w:rPr>
        <w:t>いますか。（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は３つまで</w:t>
      </w:r>
      <w:r w:rsidR="00B25234" w:rsidRPr="00D52BF4">
        <w:rPr>
          <w:rFonts w:ascii="BIZ UDゴシック" w:eastAsia="BIZ UDゴシック" w:hAnsi="BIZ UDゴシック" w:hint="eastAsia"/>
        </w:rPr>
        <w:t>）</w:t>
      </w:r>
    </w:p>
    <w:p w14:paraId="349D29E5" w14:textId="77777777" w:rsidR="006B098E" w:rsidRPr="00D52BF4" w:rsidRDefault="006B098E" w:rsidP="00405CAC">
      <w:pPr>
        <w:pStyle w:val="a5"/>
        <w:ind w:firstLineChars="0" w:firstLine="1"/>
        <w:rPr>
          <w:rFonts w:asciiTheme="minorEastAsia" w:hAnsiTheme="minorEastAsia"/>
        </w:rPr>
      </w:pPr>
    </w:p>
    <w:p w14:paraId="0C5D1355" w14:textId="3892F2BF" w:rsidR="006B098E" w:rsidRPr="00D52BF4" w:rsidRDefault="003469B6" w:rsidP="003469B6">
      <w:pPr>
        <w:pStyle w:val="a5"/>
        <w:ind w:firstLine="220"/>
        <w:rPr>
          <w:rFonts w:asciiTheme="minorEastAsia" w:hAnsiTheme="minorEastAsia"/>
        </w:rPr>
      </w:pPr>
      <w:r w:rsidRPr="00D52BF4">
        <w:rPr>
          <w:rFonts w:asciiTheme="minorEastAsia" w:hAnsiTheme="minorEastAsia" w:hint="eastAsia"/>
        </w:rPr>
        <w:t>共生社会の実現</w:t>
      </w:r>
      <w:r w:rsidR="00960EDB" w:rsidRPr="00D52BF4">
        <w:rPr>
          <w:rFonts w:asciiTheme="minorEastAsia" w:hAnsiTheme="minorEastAsia" w:hint="eastAsia"/>
        </w:rPr>
        <w:t>のため</w:t>
      </w:r>
      <w:r w:rsidRPr="00D52BF4">
        <w:rPr>
          <w:rFonts w:asciiTheme="minorEastAsia" w:hAnsiTheme="minorEastAsia" w:hint="eastAsia"/>
        </w:rPr>
        <w:t>に力を入れるべきことは、「学校での障がいに関する教育や情報の提供」が54.7％と最も高く、次いで「障がい者の一般企業への就労の促進」が39.3％、「通常の学級への受け入れやインクルージョン教育の推進」が37.3％となっています。</w:t>
      </w:r>
    </w:p>
    <w:p w14:paraId="69BB4EE3" w14:textId="7922BEE3" w:rsidR="00F16DB9" w:rsidRPr="00D52BF4" w:rsidRDefault="003469B6" w:rsidP="00405CAC">
      <w:pPr>
        <w:pStyle w:val="a5"/>
        <w:ind w:firstLineChars="0" w:firstLine="1"/>
        <w:rPr>
          <w:rFonts w:asciiTheme="minorEastAsia" w:hAnsiTheme="minorEastAsia"/>
        </w:rPr>
      </w:pPr>
      <w:r w:rsidRPr="00D52BF4">
        <w:rPr>
          <w:rFonts w:asciiTheme="minorEastAsia" w:hAnsiTheme="minorEastAsia"/>
          <w:noProof/>
        </w:rPr>
        <w:drawing>
          <wp:anchor distT="0" distB="0" distL="114300" distR="114300" simplePos="0" relativeHeight="251257605" behindDoc="0" locked="0" layoutInCell="1" allowOverlap="1" wp14:anchorId="22FFE5D9" wp14:editId="582C8109">
            <wp:simplePos x="0" y="0"/>
            <wp:positionH relativeFrom="margin">
              <wp:posOffset>-130629</wp:posOffset>
            </wp:positionH>
            <wp:positionV relativeFrom="paragraph">
              <wp:posOffset>10795</wp:posOffset>
            </wp:positionV>
            <wp:extent cx="5837040" cy="2794320"/>
            <wp:effectExtent l="0" t="0" r="0" b="63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837040" cy="279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E3E58" w14:textId="3E2DABC0" w:rsidR="00F16DB9" w:rsidRPr="00D52BF4" w:rsidRDefault="00F16DB9" w:rsidP="00405CAC">
      <w:pPr>
        <w:pStyle w:val="a5"/>
        <w:ind w:firstLineChars="0" w:firstLine="1"/>
        <w:rPr>
          <w:rFonts w:asciiTheme="minorEastAsia" w:hAnsiTheme="minorEastAsia"/>
        </w:rPr>
      </w:pPr>
    </w:p>
    <w:p w14:paraId="703A94AD" w14:textId="37C6FA8C" w:rsidR="00F16DB9" w:rsidRPr="00D52BF4" w:rsidRDefault="00F16DB9" w:rsidP="00405CAC">
      <w:pPr>
        <w:pStyle w:val="a5"/>
        <w:ind w:firstLineChars="0" w:firstLine="1"/>
        <w:rPr>
          <w:rFonts w:asciiTheme="minorEastAsia" w:hAnsiTheme="minorEastAsia"/>
        </w:rPr>
      </w:pPr>
    </w:p>
    <w:p w14:paraId="064D2C60" w14:textId="7195FBD2" w:rsidR="00F16DB9" w:rsidRPr="00D52BF4" w:rsidRDefault="00F16DB9" w:rsidP="00405CAC">
      <w:pPr>
        <w:pStyle w:val="a5"/>
        <w:ind w:firstLineChars="0" w:firstLine="1"/>
        <w:rPr>
          <w:rFonts w:asciiTheme="minorEastAsia" w:hAnsiTheme="minorEastAsia"/>
        </w:rPr>
      </w:pPr>
    </w:p>
    <w:p w14:paraId="59ABFFB1" w14:textId="6475C35B" w:rsidR="00F16DB9" w:rsidRPr="00D52BF4" w:rsidRDefault="00F16DB9" w:rsidP="00405CAC">
      <w:pPr>
        <w:pStyle w:val="a5"/>
        <w:ind w:firstLineChars="0" w:firstLine="1"/>
        <w:rPr>
          <w:rFonts w:asciiTheme="minorEastAsia" w:hAnsiTheme="minorEastAsia"/>
        </w:rPr>
      </w:pPr>
    </w:p>
    <w:p w14:paraId="367D1892" w14:textId="52E71684" w:rsidR="00F16DB9" w:rsidRPr="00D52BF4" w:rsidRDefault="00F16DB9" w:rsidP="00405CAC">
      <w:pPr>
        <w:pStyle w:val="a5"/>
        <w:ind w:firstLineChars="0" w:firstLine="1"/>
        <w:rPr>
          <w:rFonts w:asciiTheme="minorEastAsia" w:hAnsiTheme="minorEastAsia"/>
        </w:rPr>
      </w:pPr>
    </w:p>
    <w:p w14:paraId="782468C2" w14:textId="14D466A2" w:rsidR="00F16DB9" w:rsidRPr="00D52BF4" w:rsidRDefault="002E657A" w:rsidP="00405CAC">
      <w:pPr>
        <w:pStyle w:val="a5"/>
        <w:ind w:firstLineChars="0" w:firstLine="1"/>
        <w:rPr>
          <w:rFonts w:asciiTheme="minorEastAsia" w:hAnsiTheme="minorEastAsia"/>
        </w:rPr>
      </w:pPr>
      <w:r>
        <w:rPr>
          <w:rFonts w:asciiTheme="minorEastAsia" w:hAnsiTheme="minorEastAsia"/>
          <w:noProof/>
        </w:rPr>
        <mc:AlternateContent>
          <mc:Choice Requires="wps">
            <w:drawing>
              <wp:anchor distT="0" distB="0" distL="114300" distR="114300" simplePos="0" relativeHeight="252332032" behindDoc="0" locked="0" layoutInCell="1" allowOverlap="1" wp14:anchorId="50D41F3F" wp14:editId="2D01E842">
                <wp:simplePos x="0" y="0"/>
                <wp:positionH relativeFrom="column">
                  <wp:posOffset>4696460</wp:posOffset>
                </wp:positionH>
                <wp:positionV relativeFrom="paragraph">
                  <wp:posOffset>217170</wp:posOffset>
                </wp:positionV>
                <wp:extent cx="1409700" cy="1219200"/>
                <wp:effectExtent l="0" t="0" r="19050" b="19050"/>
                <wp:wrapNone/>
                <wp:docPr id="161" name="テキスト ボックス 161"/>
                <wp:cNvGraphicFramePr/>
                <a:graphic xmlns:a="http://schemas.openxmlformats.org/drawingml/2006/main">
                  <a:graphicData uri="http://schemas.microsoft.com/office/word/2010/wordprocessingShape">
                    <wps:wsp>
                      <wps:cNvSpPr txBox="1"/>
                      <wps:spPr>
                        <a:xfrm>
                          <a:off x="0" y="0"/>
                          <a:ext cx="1409700" cy="1219200"/>
                        </a:xfrm>
                        <a:prstGeom prst="rect">
                          <a:avLst/>
                        </a:prstGeom>
                        <a:solidFill>
                          <a:schemeClr val="lt1"/>
                        </a:solidFill>
                        <a:ln w="6350">
                          <a:solidFill>
                            <a:prstClr val="black"/>
                          </a:solidFill>
                        </a:ln>
                      </wps:spPr>
                      <wps:txbx>
                        <w:txbxContent>
                          <w:p w14:paraId="0B740B97" w14:textId="6BB1D675" w:rsidR="002E657A" w:rsidRDefault="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41F3F" id="テキスト ボックス 161" o:spid="_x0000_s1083" type="#_x0000_t202" style="position:absolute;left:0;text-align:left;margin-left:369.8pt;margin-top:17.1pt;width:111pt;height:96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" fillcolor="white [3201]" strokeweight=".5pt">
                <v:textbox>
                  <w:txbxContent>
                    <w:p w14:paraId="0B740B97" w14:textId="6BB1D675" w:rsidR="002E657A" w:rsidRDefault="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v:textbox>
              </v:shape>
            </w:pict>
          </mc:Fallback>
        </mc:AlternateContent>
      </w:r>
    </w:p>
    <w:p w14:paraId="07000560" w14:textId="77777777" w:rsidR="00F16DB9" w:rsidRPr="00D52BF4" w:rsidRDefault="00F16DB9" w:rsidP="00405CAC">
      <w:pPr>
        <w:pStyle w:val="a5"/>
        <w:ind w:firstLineChars="0" w:firstLine="1"/>
        <w:rPr>
          <w:rFonts w:asciiTheme="minorEastAsia" w:hAnsiTheme="minorEastAsia"/>
        </w:rPr>
      </w:pPr>
    </w:p>
    <w:p w14:paraId="34637677" w14:textId="77777777" w:rsidR="00F16DB9" w:rsidRPr="00D52BF4" w:rsidRDefault="00F16DB9" w:rsidP="00405CAC">
      <w:pPr>
        <w:pStyle w:val="a5"/>
        <w:ind w:firstLineChars="0" w:firstLine="1"/>
        <w:rPr>
          <w:rFonts w:asciiTheme="minorEastAsia" w:hAnsiTheme="minorEastAsia"/>
        </w:rPr>
      </w:pPr>
    </w:p>
    <w:p w14:paraId="66C49323" w14:textId="77777777" w:rsidR="00F16DB9" w:rsidRPr="00D52BF4" w:rsidRDefault="00F16DB9" w:rsidP="00405CAC">
      <w:pPr>
        <w:pStyle w:val="a5"/>
        <w:ind w:firstLineChars="0" w:firstLine="1"/>
        <w:rPr>
          <w:rFonts w:asciiTheme="minorEastAsia" w:hAnsiTheme="minorEastAsia"/>
        </w:rPr>
      </w:pPr>
    </w:p>
    <w:p w14:paraId="1E4D92BD" w14:textId="77777777" w:rsidR="00F16DB9" w:rsidRPr="00D52BF4" w:rsidRDefault="00F16DB9" w:rsidP="00405CAC">
      <w:pPr>
        <w:pStyle w:val="a5"/>
        <w:ind w:firstLineChars="0" w:firstLine="1"/>
        <w:rPr>
          <w:rFonts w:asciiTheme="minorEastAsia" w:hAnsiTheme="minorEastAsia"/>
        </w:rPr>
      </w:pPr>
    </w:p>
    <w:p w14:paraId="21031B27" w14:textId="77777777" w:rsidR="00F16DB9" w:rsidRPr="00D52BF4" w:rsidRDefault="00F16DB9" w:rsidP="00405CAC">
      <w:pPr>
        <w:pStyle w:val="a5"/>
        <w:ind w:firstLineChars="0" w:firstLine="1"/>
        <w:rPr>
          <w:rFonts w:asciiTheme="minorEastAsia" w:hAnsiTheme="minorEastAsia"/>
        </w:rPr>
      </w:pPr>
    </w:p>
    <w:p w14:paraId="0F356D61" w14:textId="77777777" w:rsidR="00F16DB9" w:rsidRPr="00D52BF4" w:rsidRDefault="00F16DB9" w:rsidP="00405CAC">
      <w:pPr>
        <w:pStyle w:val="a5"/>
        <w:ind w:firstLineChars="0" w:firstLine="1"/>
        <w:rPr>
          <w:rFonts w:asciiTheme="minorEastAsia" w:hAnsiTheme="minorEastAsia"/>
        </w:rPr>
      </w:pPr>
    </w:p>
    <w:p w14:paraId="1A8E04A8" w14:textId="77777777" w:rsidR="002D0379" w:rsidRPr="00D52BF4" w:rsidRDefault="002D0379" w:rsidP="00591FBA">
      <w:pPr>
        <w:pStyle w:val="ad"/>
        <w:ind w:leftChars="0" w:left="560"/>
        <w:rPr>
          <w:noProof/>
        </w:rPr>
      </w:pPr>
      <w:bookmarkStart w:id="158" w:name="_Toc131018128"/>
      <w:r w:rsidRPr="00D52BF4">
        <w:rPr>
          <w:rFonts w:hint="eastAsia"/>
          <w:noProof/>
        </w:rPr>
        <w:t>３</w:t>
      </w:r>
      <w:r w:rsidR="00591FBA" w:rsidRPr="00D52BF4">
        <w:rPr>
          <w:rFonts w:hint="eastAsia"/>
          <w:noProof/>
        </w:rPr>
        <w:t xml:space="preserve">　</w:t>
      </w:r>
      <w:r w:rsidRPr="00D52BF4">
        <w:rPr>
          <w:rFonts w:hint="eastAsia"/>
          <w:noProof/>
        </w:rPr>
        <w:t>障がいのある人への教育・就労などについて</w:t>
      </w:r>
      <w:bookmarkEnd w:id="158"/>
    </w:p>
    <w:p w14:paraId="55556271" w14:textId="6E4BF238" w:rsidR="00587AFB" w:rsidRPr="00D52BF4" w:rsidRDefault="00587AFB" w:rsidP="00587AFB">
      <w:pPr>
        <w:pStyle w:val="ad"/>
        <w:ind w:leftChars="0" w:left="480" w:hanging="480"/>
        <w:outlineLvl w:val="2"/>
        <w:rPr>
          <w:noProof/>
          <w:sz w:val="24"/>
        </w:rPr>
      </w:pPr>
      <w:bookmarkStart w:id="159" w:name="_Toc131018129"/>
      <w:r w:rsidRPr="00D52BF4">
        <w:rPr>
          <w:noProof/>
          <w:sz w:val="24"/>
        </w:rPr>
        <w:t>（１）</w:t>
      </w:r>
      <w:r w:rsidRPr="00D52BF4">
        <w:rPr>
          <w:rFonts w:hint="eastAsia"/>
          <w:noProof/>
          <w:sz w:val="24"/>
        </w:rPr>
        <w:t>障がい</w:t>
      </w:r>
      <w:r w:rsidR="000E343D" w:rsidRPr="00D52BF4">
        <w:rPr>
          <w:rFonts w:hint="eastAsia"/>
          <w:noProof/>
          <w:sz w:val="24"/>
        </w:rPr>
        <w:t>のある</w:t>
      </w:r>
      <w:r w:rsidRPr="00D52BF4">
        <w:rPr>
          <w:rFonts w:hint="eastAsia"/>
          <w:noProof/>
          <w:sz w:val="24"/>
        </w:rPr>
        <w:t>児童・生徒の教育に必要なこと</w:t>
      </w:r>
      <w:bookmarkEnd w:id="159"/>
    </w:p>
    <w:p w14:paraId="47AE78D8" w14:textId="77777777" w:rsidR="006B098E"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問1</w:t>
      </w:r>
      <w:r w:rsidRPr="00D52BF4">
        <w:rPr>
          <w:rFonts w:ascii="BIZ UDゴシック" w:eastAsia="BIZ UDゴシック" w:hAnsi="BIZ UDゴシック" w:hint="eastAsia"/>
        </w:rPr>
        <w:t>2　あなたは、</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児童</w:t>
      </w:r>
      <w:r w:rsidRPr="00D52BF4">
        <w:rPr>
          <w:rFonts w:ascii="BIZ UDゴシック" w:eastAsia="BIZ UDゴシック" w:hAnsi="BIZ UDゴシック" w:hint="eastAsia"/>
        </w:rPr>
        <w:t>・</w:t>
      </w:r>
      <w:r w:rsidRPr="00D52BF4">
        <w:rPr>
          <w:rFonts w:ascii="BIZ UDゴシック" w:eastAsia="BIZ UDゴシック" w:hAnsi="BIZ UDゴシック"/>
        </w:rPr>
        <w:t>生徒</w:t>
      </w:r>
      <w:r w:rsidRPr="00D52BF4">
        <w:rPr>
          <w:rFonts w:ascii="BIZ UDゴシック" w:eastAsia="BIZ UDゴシック" w:hAnsi="BIZ UDゴシック" w:hint="eastAsia"/>
        </w:rPr>
        <w:t>の</w:t>
      </w:r>
      <w:r w:rsidRPr="00D52BF4">
        <w:rPr>
          <w:rFonts w:ascii="BIZ UDゴシック" w:eastAsia="BIZ UDゴシック" w:hAnsi="BIZ UDゴシック"/>
        </w:rPr>
        <w:t>教育</w:t>
      </w:r>
      <w:r w:rsidRPr="00D52BF4">
        <w:rPr>
          <w:rFonts w:ascii="BIZ UDゴシック" w:eastAsia="BIZ UDゴシック" w:hAnsi="BIZ UDゴシック" w:hint="eastAsia"/>
        </w:rPr>
        <w:t>に</w:t>
      </w:r>
      <w:r w:rsidRPr="00D52BF4">
        <w:rPr>
          <w:rFonts w:ascii="BIZ UDゴシック" w:eastAsia="BIZ UDゴシック" w:hAnsi="BIZ UDゴシック"/>
        </w:rPr>
        <w:t>関</w:t>
      </w:r>
      <w:r w:rsidRPr="00D52BF4">
        <w:rPr>
          <w:rFonts w:ascii="BIZ UDゴシック" w:eastAsia="BIZ UDゴシック" w:hAnsi="BIZ UDゴシック" w:hint="eastAsia"/>
        </w:rPr>
        <w:t>し、どのようなことが</w:t>
      </w:r>
      <w:r w:rsidRPr="00D52BF4">
        <w:rPr>
          <w:rFonts w:ascii="BIZ UDゴシック" w:eastAsia="BIZ UDゴシック" w:hAnsi="BIZ UDゴシック"/>
        </w:rPr>
        <w:t>必要</w:t>
      </w:r>
      <w:r w:rsidRPr="00D52BF4">
        <w:rPr>
          <w:rFonts w:ascii="BIZ UDゴシック" w:eastAsia="BIZ UDゴシック" w:hAnsi="BIZ UDゴシック" w:hint="eastAsia"/>
        </w:rPr>
        <w:t>であると</w:t>
      </w:r>
      <w:r w:rsidRPr="00D52BF4">
        <w:rPr>
          <w:rFonts w:ascii="BIZ UDゴシック" w:eastAsia="BIZ UDゴシック" w:hAnsi="BIZ UDゴシック"/>
        </w:rPr>
        <w:t>思</w:t>
      </w:r>
      <w:r w:rsidRPr="00D52BF4">
        <w:rPr>
          <w:rFonts w:ascii="BIZ UDゴシック" w:eastAsia="BIZ UDゴシック" w:hAnsi="BIZ UDゴシック" w:hint="eastAsia"/>
        </w:rPr>
        <w:t>いますか。（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は２つまで）</w:t>
      </w:r>
    </w:p>
    <w:p w14:paraId="0B5ED09C" w14:textId="77777777" w:rsidR="006B098E" w:rsidRPr="00D52BF4" w:rsidRDefault="006B098E" w:rsidP="00405CAC">
      <w:pPr>
        <w:pStyle w:val="a5"/>
        <w:ind w:firstLineChars="0" w:firstLine="1"/>
        <w:rPr>
          <w:rFonts w:asciiTheme="minorEastAsia" w:hAnsiTheme="minorEastAsia"/>
        </w:rPr>
      </w:pPr>
    </w:p>
    <w:p w14:paraId="4F75B7DA" w14:textId="0416EEBE"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障がい</w:t>
      </w:r>
      <w:r w:rsidR="00960EDB" w:rsidRPr="00D52BF4">
        <w:rPr>
          <w:rFonts w:asciiTheme="minorEastAsia" w:hAnsiTheme="minorEastAsia" w:hint="eastAsia"/>
        </w:rPr>
        <w:t>のある</w:t>
      </w:r>
      <w:r w:rsidRPr="00D52BF4">
        <w:rPr>
          <w:rFonts w:asciiTheme="minorEastAsia" w:hAnsiTheme="minorEastAsia" w:hint="eastAsia"/>
        </w:rPr>
        <w:t>児童・生徒の教育に必要なことは、「一人ひとりの能力や障がいの状況に合った教育の充実」が48.2％と最も高く、次いで「就学相談や進路（就労も含む）相談など、相談体制の充実」が30.5％、「障がいの状況に合った施設、設備の整備」が28.4％となっています。</w:t>
      </w:r>
    </w:p>
    <w:p w14:paraId="721B1576" w14:textId="75DE5C87" w:rsidR="00F16DB9" w:rsidRPr="00D52BF4" w:rsidRDefault="003469B6" w:rsidP="00405CAC">
      <w:pPr>
        <w:pStyle w:val="a5"/>
        <w:ind w:firstLineChars="0" w:firstLine="1"/>
        <w:rPr>
          <w:rFonts w:asciiTheme="minorEastAsia" w:hAnsiTheme="minorEastAsia"/>
        </w:rPr>
      </w:pPr>
      <w:r w:rsidRPr="00D52BF4">
        <w:rPr>
          <w:rFonts w:asciiTheme="minorEastAsia" w:hAnsiTheme="minorEastAsia"/>
          <w:noProof/>
        </w:rPr>
        <w:drawing>
          <wp:anchor distT="0" distB="0" distL="114300" distR="114300" simplePos="0" relativeHeight="251495405" behindDoc="0" locked="0" layoutInCell="1" allowOverlap="1" wp14:anchorId="613F601A" wp14:editId="6FD535B7">
            <wp:simplePos x="0" y="0"/>
            <wp:positionH relativeFrom="column">
              <wp:posOffset>-311389</wp:posOffset>
            </wp:positionH>
            <wp:positionV relativeFrom="paragraph">
              <wp:posOffset>175647</wp:posOffset>
            </wp:positionV>
            <wp:extent cx="5837040" cy="2200680"/>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837040" cy="22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345F5" w14:textId="706FD552" w:rsidR="00F16DB9" w:rsidRPr="00D52BF4" w:rsidRDefault="00F16DB9" w:rsidP="00405CAC">
      <w:pPr>
        <w:pStyle w:val="a5"/>
        <w:ind w:firstLineChars="0" w:firstLine="1"/>
        <w:rPr>
          <w:rFonts w:asciiTheme="minorEastAsia" w:hAnsiTheme="minorEastAsia"/>
        </w:rPr>
      </w:pPr>
    </w:p>
    <w:p w14:paraId="426F85AC" w14:textId="02A7E7E2" w:rsidR="00F16DB9" w:rsidRPr="00D52BF4" w:rsidRDefault="00F16DB9" w:rsidP="00405CAC">
      <w:pPr>
        <w:pStyle w:val="a5"/>
        <w:ind w:firstLineChars="0" w:firstLine="1"/>
        <w:rPr>
          <w:rFonts w:asciiTheme="minorEastAsia" w:hAnsiTheme="minorEastAsia"/>
        </w:rPr>
      </w:pPr>
    </w:p>
    <w:p w14:paraId="4B67DDC4" w14:textId="1D2EB645" w:rsidR="00F16DB9" w:rsidRPr="00D52BF4" w:rsidRDefault="00F16DB9" w:rsidP="00405CAC">
      <w:pPr>
        <w:pStyle w:val="a5"/>
        <w:ind w:firstLineChars="0" w:firstLine="1"/>
        <w:rPr>
          <w:rFonts w:asciiTheme="minorEastAsia" w:hAnsiTheme="minorEastAsia"/>
        </w:rPr>
      </w:pPr>
    </w:p>
    <w:p w14:paraId="67011D10" w14:textId="1083C7C0" w:rsidR="00F16DB9" w:rsidRPr="00D52BF4" w:rsidRDefault="00F16DB9" w:rsidP="00405CAC">
      <w:pPr>
        <w:pStyle w:val="a5"/>
        <w:ind w:firstLineChars="0" w:firstLine="1"/>
        <w:rPr>
          <w:rFonts w:asciiTheme="minorEastAsia" w:hAnsiTheme="minorEastAsia"/>
        </w:rPr>
      </w:pPr>
    </w:p>
    <w:p w14:paraId="30C4E8CC" w14:textId="6E9091E3" w:rsidR="00F16DB9" w:rsidRPr="00D52BF4" w:rsidRDefault="002E657A" w:rsidP="00405CAC">
      <w:pPr>
        <w:pStyle w:val="a5"/>
        <w:ind w:firstLineChars="0" w:firstLine="1"/>
        <w:rPr>
          <w:rFonts w:asciiTheme="minorEastAsia" w:hAnsiTheme="minorEastAsia"/>
        </w:rPr>
      </w:pPr>
      <w:r>
        <w:rPr>
          <w:rFonts w:asciiTheme="minorEastAsia" w:hAnsiTheme="minorEastAsia"/>
          <w:noProof/>
        </w:rPr>
        <mc:AlternateContent>
          <mc:Choice Requires="wps">
            <w:drawing>
              <wp:anchor distT="0" distB="0" distL="114300" distR="114300" simplePos="0" relativeHeight="252334080" behindDoc="0" locked="0" layoutInCell="1" allowOverlap="1" wp14:anchorId="0E113A8D" wp14:editId="4ED7797A">
                <wp:simplePos x="0" y="0"/>
                <wp:positionH relativeFrom="column">
                  <wp:posOffset>4699000</wp:posOffset>
                </wp:positionH>
                <wp:positionV relativeFrom="paragraph">
                  <wp:posOffset>94615</wp:posOffset>
                </wp:positionV>
                <wp:extent cx="1409700" cy="1219200"/>
                <wp:effectExtent l="0" t="0" r="19050" b="19050"/>
                <wp:wrapNone/>
                <wp:docPr id="168" name="テキスト ボックス 168"/>
                <wp:cNvGraphicFramePr/>
                <a:graphic xmlns:a="http://schemas.openxmlformats.org/drawingml/2006/main">
                  <a:graphicData uri="http://schemas.microsoft.com/office/word/2010/wordprocessingShape">
                    <wps:wsp>
                      <wps:cNvSpPr txBox="1"/>
                      <wps:spPr>
                        <a:xfrm>
                          <a:off x="0" y="0"/>
                          <a:ext cx="1409700" cy="1219200"/>
                        </a:xfrm>
                        <a:prstGeom prst="rect">
                          <a:avLst/>
                        </a:prstGeom>
                        <a:solidFill>
                          <a:schemeClr val="lt1"/>
                        </a:solidFill>
                        <a:ln w="6350">
                          <a:solidFill>
                            <a:prstClr val="black"/>
                          </a:solidFill>
                        </a:ln>
                      </wps:spPr>
                      <wps:txbx>
                        <w:txbxContent>
                          <w:p w14:paraId="33431137" w14:textId="77777777" w:rsidR="002E657A" w:rsidRDefault="002E657A" w:rsidP="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13A8D" id="テキスト ボックス 168" o:spid="_x0000_s1084" type="#_x0000_t202" style="position:absolute;left:0;text-align:left;margin-left:370pt;margin-top:7.45pt;width:111pt;height:96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" fillcolor="white [3201]" strokeweight=".5pt">
                <v:textbox>
                  <w:txbxContent>
                    <w:p w14:paraId="33431137" w14:textId="77777777" w:rsidR="002E657A" w:rsidRDefault="002E657A" w:rsidP="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v:textbox>
              </v:shape>
            </w:pict>
          </mc:Fallback>
        </mc:AlternateContent>
      </w:r>
    </w:p>
    <w:p w14:paraId="0D23A8DD" w14:textId="716FF6D5" w:rsidR="00F16DB9" w:rsidRPr="00D52BF4" w:rsidRDefault="00F16DB9" w:rsidP="00405CAC">
      <w:pPr>
        <w:pStyle w:val="a5"/>
        <w:ind w:firstLineChars="0" w:firstLine="1"/>
        <w:rPr>
          <w:rFonts w:asciiTheme="minorEastAsia" w:hAnsiTheme="minorEastAsia"/>
        </w:rPr>
      </w:pPr>
    </w:p>
    <w:p w14:paraId="2C11D617" w14:textId="77777777" w:rsidR="00F16DB9" w:rsidRPr="00D52BF4" w:rsidRDefault="00F16DB9" w:rsidP="00405CAC">
      <w:pPr>
        <w:pStyle w:val="a5"/>
        <w:ind w:firstLineChars="0" w:firstLine="1"/>
        <w:rPr>
          <w:rFonts w:asciiTheme="minorEastAsia" w:hAnsiTheme="minorEastAsia"/>
        </w:rPr>
      </w:pPr>
    </w:p>
    <w:p w14:paraId="434F05D9" w14:textId="77777777" w:rsidR="00F16DB9" w:rsidRPr="00D52BF4" w:rsidRDefault="00F16DB9" w:rsidP="00405CAC">
      <w:pPr>
        <w:pStyle w:val="a5"/>
        <w:ind w:firstLineChars="0" w:firstLine="1"/>
        <w:rPr>
          <w:rFonts w:asciiTheme="minorEastAsia" w:hAnsiTheme="minorEastAsia"/>
        </w:rPr>
      </w:pPr>
      <w:r w:rsidRPr="00D52BF4">
        <w:rPr>
          <w:rFonts w:asciiTheme="minorEastAsia" w:hAnsiTheme="minorEastAsia"/>
        </w:rPr>
        <w:br w:type="page"/>
      </w:r>
    </w:p>
    <w:p w14:paraId="49A03956" w14:textId="7F07B73A" w:rsidR="00587AFB" w:rsidRPr="00D52BF4" w:rsidRDefault="00587AFB" w:rsidP="00587AFB">
      <w:pPr>
        <w:pStyle w:val="ad"/>
        <w:ind w:leftChars="0" w:left="480" w:hanging="480"/>
        <w:outlineLvl w:val="2"/>
        <w:rPr>
          <w:noProof/>
          <w:sz w:val="24"/>
        </w:rPr>
      </w:pPr>
      <w:bookmarkStart w:id="160" w:name="_Toc131018130"/>
      <w:r w:rsidRPr="00D52BF4">
        <w:rPr>
          <w:noProof/>
          <w:sz w:val="24"/>
        </w:rPr>
        <w:t>（２）</w:t>
      </w:r>
      <w:r w:rsidRPr="00D52BF4">
        <w:rPr>
          <w:rFonts w:hint="eastAsia"/>
          <w:noProof/>
          <w:sz w:val="24"/>
        </w:rPr>
        <w:t>障がい</w:t>
      </w:r>
      <w:r w:rsidR="000E343D" w:rsidRPr="00D52BF4">
        <w:rPr>
          <w:rFonts w:hint="eastAsia"/>
          <w:noProof/>
          <w:sz w:val="24"/>
        </w:rPr>
        <w:t>のある人</w:t>
      </w:r>
      <w:r w:rsidRPr="00D52BF4">
        <w:rPr>
          <w:rFonts w:hint="eastAsia"/>
          <w:noProof/>
          <w:sz w:val="24"/>
        </w:rPr>
        <w:t>の就労に必要な条件</w:t>
      </w:r>
      <w:bookmarkEnd w:id="160"/>
    </w:p>
    <w:p w14:paraId="22C47A7A" w14:textId="06B922F6" w:rsidR="006B098E"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13　</w:t>
      </w:r>
      <w:r w:rsidRPr="00D52BF4">
        <w:rPr>
          <w:rFonts w:ascii="BIZ UDゴシック" w:eastAsia="BIZ UDゴシック" w:hAnsi="BIZ UDゴシック"/>
        </w:rPr>
        <w:t>現在</w:t>
      </w:r>
      <w:r w:rsidRPr="00D52BF4">
        <w:rPr>
          <w:rFonts w:ascii="BIZ UDゴシック" w:eastAsia="BIZ UDゴシック" w:hAnsi="BIZ UDゴシック" w:hint="eastAsia"/>
        </w:rPr>
        <w:t>、</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人</w:t>
      </w:r>
      <w:r w:rsidRPr="00D52BF4">
        <w:rPr>
          <w:rFonts w:ascii="BIZ UDゴシック" w:eastAsia="BIZ UDゴシック" w:hAnsi="BIZ UDゴシック" w:hint="eastAsia"/>
        </w:rPr>
        <w:t>への</w:t>
      </w:r>
      <w:r w:rsidRPr="00D52BF4">
        <w:rPr>
          <w:rFonts w:ascii="BIZ UDゴシック" w:eastAsia="BIZ UDゴシック" w:hAnsi="BIZ UDゴシック"/>
        </w:rPr>
        <w:t>就労支援施策</w:t>
      </w:r>
      <w:r w:rsidRPr="00D52BF4">
        <w:rPr>
          <w:rFonts w:ascii="BIZ UDゴシック" w:eastAsia="BIZ UDゴシック" w:hAnsi="BIZ UDゴシック" w:hint="eastAsia"/>
        </w:rPr>
        <w:t>が</w:t>
      </w:r>
      <w:r w:rsidRPr="00D52BF4">
        <w:rPr>
          <w:rFonts w:ascii="BIZ UDゴシック" w:eastAsia="BIZ UDゴシック" w:hAnsi="BIZ UDゴシック"/>
        </w:rPr>
        <w:t>推進</w:t>
      </w:r>
      <w:r w:rsidRPr="00D52BF4">
        <w:rPr>
          <w:rFonts w:ascii="BIZ UDゴシック" w:eastAsia="BIZ UDゴシック" w:hAnsi="BIZ UDゴシック" w:hint="eastAsia"/>
        </w:rPr>
        <w:t>されています。あなたは、</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人</w:t>
      </w:r>
      <w:r w:rsidRPr="00D52BF4">
        <w:rPr>
          <w:rFonts w:ascii="BIZ UDゴシック" w:eastAsia="BIZ UDゴシック" w:hAnsi="BIZ UDゴシック" w:hint="eastAsia"/>
        </w:rPr>
        <w:t>が</w:t>
      </w:r>
      <w:r w:rsidRPr="00D52BF4">
        <w:rPr>
          <w:rFonts w:ascii="BIZ UDゴシック" w:eastAsia="BIZ UDゴシック" w:hAnsi="BIZ UDゴシック"/>
        </w:rPr>
        <w:t>働</w:t>
      </w:r>
      <w:r w:rsidRPr="00D52BF4">
        <w:rPr>
          <w:rFonts w:ascii="BIZ UDゴシック" w:eastAsia="BIZ UDゴシック" w:hAnsi="BIZ UDゴシック" w:hint="eastAsia"/>
        </w:rPr>
        <w:t>くために、どのような</w:t>
      </w:r>
      <w:r w:rsidRPr="00D52BF4">
        <w:rPr>
          <w:rFonts w:ascii="BIZ UDゴシック" w:eastAsia="BIZ UDゴシック" w:hAnsi="BIZ UDゴシック"/>
        </w:rPr>
        <w:t>条件</w:t>
      </w:r>
      <w:r w:rsidRPr="00D52BF4">
        <w:rPr>
          <w:rFonts w:ascii="BIZ UDゴシック" w:eastAsia="BIZ UDゴシック" w:hAnsi="BIZ UDゴシック" w:hint="eastAsia"/>
        </w:rPr>
        <w:t>が</w:t>
      </w:r>
      <w:r w:rsidRPr="00D52BF4">
        <w:rPr>
          <w:rFonts w:ascii="BIZ UDゴシック" w:eastAsia="BIZ UDゴシック" w:hAnsi="BIZ UDゴシック"/>
        </w:rPr>
        <w:t>必要</w:t>
      </w:r>
      <w:r w:rsidRPr="00D52BF4">
        <w:rPr>
          <w:rFonts w:ascii="BIZ UDゴシック" w:eastAsia="BIZ UDゴシック" w:hAnsi="BIZ UDゴシック" w:hint="eastAsia"/>
        </w:rPr>
        <w:t>だと</w:t>
      </w:r>
      <w:r w:rsidRPr="00D52BF4">
        <w:rPr>
          <w:rFonts w:ascii="BIZ UDゴシック" w:eastAsia="BIZ UDゴシック" w:hAnsi="BIZ UDゴシック"/>
        </w:rPr>
        <w:t>思</w:t>
      </w:r>
      <w:r w:rsidRPr="00D52BF4">
        <w:rPr>
          <w:rFonts w:ascii="BIZ UDゴシック" w:eastAsia="BIZ UDゴシック" w:hAnsi="BIZ UDゴシック" w:hint="eastAsia"/>
        </w:rPr>
        <w:t>いますか。（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は３つまで）</w:t>
      </w:r>
    </w:p>
    <w:p w14:paraId="669B52D0" w14:textId="77777777" w:rsidR="006B098E" w:rsidRPr="00D52BF4" w:rsidRDefault="006B098E" w:rsidP="00405CAC">
      <w:pPr>
        <w:pStyle w:val="a5"/>
        <w:ind w:firstLineChars="0" w:firstLine="1"/>
        <w:rPr>
          <w:rFonts w:asciiTheme="minorEastAsia" w:hAnsiTheme="minorEastAsia"/>
        </w:rPr>
      </w:pPr>
    </w:p>
    <w:p w14:paraId="71D5F4B8" w14:textId="787750B7" w:rsidR="00F16DB9" w:rsidRPr="00D52BF4" w:rsidRDefault="00960EDB" w:rsidP="00960EDB">
      <w:pPr>
        <w:pStyle w:val="a5"/>
        <w:ind w:firstLine="220"/>
        <w:rPr>
          <w:rFonts w:asciiTheme="minorEastAsia" w:hAnsiTheme="minorEastAsia"/>
        </w:rPr>
      </w:pPr>
      <w:r w:rsidRPr="00D52BF4">
        <w:rPr>
          <w:rFonts w:asciiTheme="minorEastAsia" w:hAnsiTheme="minorEastAsia"/>
          <w:noProof/>
        </w:rPr>
        <w:drawing>
          <wp:anchor distT="0" distB="0" distL="114300" distR="114300" simplePos="0" relativeHeight="251256580" behindDoc="0" locked="0" layoutInCell="1" allowOverlap="1" wp14:anchorId="355F8029" wp14:editId="623B99D9">
            <wp:simplePos x="0" y="0"/>
            <wp:positionH relativeFrom="margin">
              <wp:align>left</wp:align>
            </wp:positionH>
            <wp:positionV relativeFrom="paragraph">
              <wp:posOffset>642356</wp:posOffset>
            </wp:positionV>
            <wp:extent cx="6188904" cy="2745119"/>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188904" cy="2745119"/>
                    </a:xfrm>
                    <a:prstGeom prst="rect">
                      <a:avLst/>
                    </a:prstGeom>
                    <a:noFill/>
                    <a:ln>
                      <a:noFill/>
                    </a:ln>
                  </pic:spPr>
                </pic:pic>
              </a:graphicData>
            </a:graphic>
            <wp14:sizeRelH relativeFrom="page">
              <wp14:pctWidth>0</wp14:pctWidth>
            </wp14:sizeRelH>
            <wp14:sizeRelV relativeFrom="page">
              <wp14:pctHeight>0</wp14:pctHeight>
            </wp14:sizeRelV>
          </wp:anchor>
        </w:drawing>
      </w:r>
      <w:r w:rsidR="003469B6" w:rsidRPr="00D52BF4">
        <w:rPr>
          <w:rFonts w:asciiTheme="minorEastAsia" w:hAnsiTheme="minorEastAsia" w:hint="eastAsia"/>
        </w:rPr>
        <w:t>障がい</w:t>
      </w:r>
      <w:r w:rsidRPr="00D52BF4">
        <w:rPr>
          <w:rFonts w:asciiTheme="minorEastAsia" w:hAnsiTheme="minorEastAsia" w:hint="eastAsia"/>
        </w:rPr>
        <w:t>のある人</w:t>
      </w:r>
      <w:r w:rsidR="003469B6" w:rsidRPr="00D52BF4">
        <w:rPr>
          <w:rFonts w:asciiTheme="minorEastAsia" w:hAnsiTheme="minorEastAsia" w:hint="eastAsia"/>
        </w:rPr>
        <w:t>の就労に必要な条件は、「事業主や職場の人たちが、障がい者雇用について十分理解していること」が51.2％</w:t>
      </w:r>
      <w:r w:rsidRPr="00D52BF4">
        <w:rPr>
          <w:rFonts w:asciiTheme="minorEastAsia" w:hAnsiTheme="minorEastAsia" w:hint="eastAsia"/>
        </w:rPr>
        <w:t>と最も高く</w:t>
      </w:r>
      <w:r w:rsidR="003469B6" w:rsidRPr="00D52BF4">
        <w:rPr>
          <w:rFonts w:asciiTheme="minorEastAsia" w:hAnsiTheme="minorEastAsia" w:hint="eastAsia"/>
        </w:rPr>
        <w:t>、</w:t>
      </w:r>
      <w:r w:rsidRPr="00D52BF4">
        <w:rPr>
          <w:rFonts w:asciiTheme="minorEastAsia" w:hAnsiTheme="minorEastAsia" w:hint="eastAsia"/>
        </w:rPr>
        <w:t>次いで</w:t>
      </w:r>
      <w:r w:rsidR="003469B6" w:rsidRPr="00D52BF4">
        <w:rPr>
          <w:rFonts w:asciiTheme="minorEastAsia" w:hAnsiTheme="minorEastAsia" w:hint="eastAsia"/>
        </w:rPr>
        <w:t>「障がいがあっても取り組める仕事があること、仕事を切り出せること」が50.6％、「障がいに対する周囲の理解があること」が49.7％と高くなっています。</w:t>
      </w:r>
    </w:p>
    <w:p w14:paraId="381A1E2C" w14:textId="77777777" w:rsidR="00F16DB9" w:rsidRPr="00D52BF4" w:rsidRDefault="00F16DB9" w:rsidP="00405CAC">
      <w:pPr>
        <w:pStyle w:val="a5"/>
        <w:ind w:firstLineChars="0" w:firstLine="1"/>
        <w:rPr>
          <w:rFonts w:asciiTheme="minorEastAsia" w:hAnsiTheme="minorEastAsia"/>
        </w:rPr>
      </w:pPr>
    </w:p>
    <w:p w14:paraId="5D04440A" w14:textId="67B6BF5D" w:rsidR="00F16DB9" w:rsidRPr="00D52BF4" w:rsidRDefault="00F16DB9" w:rsidP="00405CAC">
      <w:pPr>
        <w:pStyle w:val="a5"/>
        <w:ind w:firstLineChars="0" w:firstLine="1"/>
        <w:rPr>
          <w:rFonts w:asciiTheme="minorEastAsia" w:hAnsiTheme="minorEastAsia"/>
        </w:rPr>
      </w:pPr>
    </w:p>
    <w:p w14:paraId="07B32D78" w14:textId="33CBC6F3" w:rsidR="00F16DB9" w:rsidRPr="00D52BF4" w:rsidRDefault="00F16DB9" w:rsidP="00405CAC">
      <w:pPr>
        <w:pStyle w:val="a5"/>
        <w:ind w:firstLineChars="0" w:firstLine="1"/>
        <w:rPr>
          <w:rFonts w:asciiTheme="minorEastAsia" w:hAnsiTheme="minorEastAsia"/>
        </w:rPr>
      </w:pPr>
    </w:p>
    <w:p w14:paraId="7FE41567" w14:textId="2CAC10B3" w:rsidR="00F16DB9" w:rsidRPr="00D52BF4" w:rsidRDefault="00F16DB9" w:rsidP="00405CAC">
      <w:pPr>
        <w:pStyle w:val="a5"/>
        <w:ind w:firstLineChars="0" w:firstLine="1"/>
        <w:rPr>
          <w:rFonts w:asciiTheme="minorEastAsia" w:hAnsiTheme="minorEastAsia"/>
        </w:rPr>
      </w:pPr>
    </w:p>
    <w:p w14:paraId="6C161530" w14:textId="24B6C7CF" w:rsidR="00F16DB9" w:rsidRPr="00D52BF4" w:rsidRDefault="00F16DB9" w:rsidP="00405CAC">
      <w:pPr>
        <w:pStyle w:val="a5"/>
        <w:ind w:firstLineChars="0" w:firstLine="1"/>
        <w:rPr>
          <w:rFonts w:asciiTheme="minorEastAsia" w:hAnsiTheme="minorEastAsia"/>
        </w:rPr>
      </w:pPr>
    </w:p>
    <w:p w14:paraId="2637CD8C" w14:textId="7C53AF6C" w:rsidR="00F16DB9" w:rsidRPr="00D52BF4" w:rsidRDefault="002E657A" w:rsidP="00405CAC">
      <w:pPr>
        <w:pStyle w:val="a5"/>
        <w:ind w:firstLineChars="0" w:firstLine="1"/>
        <w:rPr>
          <w:rFonts w:asciiTheme="minorEastAsia" w:hAnsiTheme="minorEastAsia"/>
        </w:rPr>
      </w:pPr>
      <w:r>
        <w:rPr>
          <w:rFonts w:asciiTheme="minorEastAsia" w:hAnsiTheme="minorEastAsia"/>
          <w:noProof/>
        </w:rPr>
        <mc:AlternateContent>
          <mc:Choice Requires="wps">
            <w:drawing>
              <wp:anchor distT="0" distB="0" distL="114300" distR="114300" simplePos="0" relativeHeight="252336128" behindDoc="0" locked="0" layoutInCell="1" allowOverlap="1" wp14:anchorId="6C4307CA" wp14:editId="3B7BA380">
                <wp:simplePos x="0" y="0"/>
                <wp:positionH relativeFrom="column">
                  <wp:posOffset>190500</wp:posOffset>
                </wp:positionH>
                <wp:positionV relativeFrom="paragraph">
                  <wp:posOffset>208915</wp:posOffset>
                </wp:positionV>
                <wp:extent cx="1409700" cy="1219200"/>
                <wp:effectExtent l="0" t="0" r="19050" b="19050"/>
                <wp:wrapNone/>
                <wp:docPr id="169" name="テキスト ボックス 169"/>
                <wp:cNvGraphicFramePr/>
                <a:graphic xmlns:a="http://schemas.openxmlformats.org/drawingml/2006/main">
                  <a:graphicData uri="http://schemas.microsoft.com/office/word/2010/wordprocessingShape">
                    <wps:wsp>
                      <wps:cNvSpPr txBox="1"/>
                      <wps:spPr>
                        <a:xfrm>
                          <a:off x="0" y="0"/>
                          <a:ext cx="1409700" cy="1219200"/>
                        </a:xfrm>
                        <a:prstGeom prst="rect">
                          <a:avLst/>
                        </a:prstGeom>
                        <a:solidFill>
                          <a:schemeClr val="lt1"/>
                        </a:solidFill>
                        <a:ln w="6350">
                          <a:solidFill>
                            <a:prstClr val="black"/>
                          </a:solidFill>
                        </a:ln>
                      </wps:spPr>
                      <wps:txbx>
                        <w:txbxContent>
                          <w:p w14:paraId="55E29187" w14:textId="77777777" w:rsidR="002E657A" w:rsidRDefault="002E657A" w:rsidP="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307CA" id="テキスト ボックス 169" o:spid="_x0000_s1085" type="#_x0000_t202" style="position:absolute;left:0;text-align:left;margin-left:15pt;margin-top:16.45pt;width:111pt;height:96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" fillcolor="white [3201]" strokeweight=".5pt">
                <v:textbox>
                  <w:txbxContent>
                    <w:p w14:paraId="55E29187" w14:textId="77777777" w:rsidR="002E657A" w:rsidRDefault="002E657A" w:rsidP="002E657A">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txbxContent>
                </v:textbox>
              </v:shape>
            </w:pict>
          </mc:Fallback>
        </mc:AlternateContent>
      </w:r>
    </w:p>
    <w:p w14:paraId="45D5381E" w14:textId="7F0224F2" w:rsidR="00F16DB9" w:rsidRPr="00D52BF4" w:rsidRDefault="00F16DB9" w:rsidP="00405CAC">
      <w:pPr>
        <w:pStyle w:val="a5"/>
        <w:ind w:firstLineChars="0" w:firstLine="1"/>
        <w:rPr>
          <w:rFonts w:asciiTheme="minorEastAsia" w:hAnsiTheme="minorEastAsia"/>
        </w:rPr>
      </w:pPr>
    </w:p>
    <w:p w14:paraId="1FD6C2F3" w14:textId="5A7419BC" w:rsidR="00F16DB9" w:rsidRPr="00D52BF4" w:rsidRDefault="00F16DB9" w:rsidP="00405CAC">
      <w:pPr>
        <w:pStyle w:val="a5"/>
        <w:ind w:firstLineChars="0" w:firstLine="1"/>
        <w:rPr>
          <w:rFonts w:asciiTheme="minorEastAsia" w:hAnsiTheme="minorEastAsia"/>
        </w:rPr>
      </w:pPr>
    </w:p>
    <w:p w14:paraId="0D0194E9" w14:textId="7E295294" w:rsidR="00F16DB9" w:rsidRPr="00D52BF4" w:rsidRDefault="00F16DB9" w:rsidP="00405CAC">
      <w:pPr>
        <w:pStyle w:val="a5"/>
        <w:ind w:firstLineChars="0" w:firstLine="1"/>
        <w:rPr>
          <w:rFonts w:asciiTheme="minorEastAsia" w:hAnsiTheme="minorEastAsia"/>
        </w:rPr>
      </w:pPr>
    </w:p>
    <w:p w14:paraId="10BA5DB4" w14:textId="4B9B09F0" w:rsidR="00F16DB9" w:rsidRPr="00D52BF4" w:rsidRDefault="00F16DB9" w:rsidP="00405CAC">
      <w:pPr>
        <w:pStyle w:val="a5"/>
        <w:ind w:firstLineChars="0" w:firstLine="1"/>
        <w:rPr>
          <w:rFonts w:asciiTheme="minorEastAsia" w:hAnsiTheme="minorEastAsia"/>
        </w:rPr>
      </w:pPr>
    </w:p>
    <w:p w14:paraId="58A97890" w14:textId="6FA48371" w:rsidR="00F16DB9" w:rsidRPr="00D52BF4" w:rsidRDefault="00F16DB9" w:rsidP="00405CAC">
      <w:pPr>
        <w:pStyle w:val="a5"/>
        <w:ind w:firstLineChars="0" w:firstLine="1"/>
        <w:rPr>
          <w:rFonts w:asciiTheme="minorEastAsia" w:hAnsiTheme="minorEastAsia"/>
        </w:rPr>
      </w:pPr>
    </w:p>
    <w:p w14:paraId="788312A9" w14:textId="1F86400B" w:rsidR="00F16DB9" w:rsidRPr="00D52BF4" w:rsidRDefault="00F16DB9" w:rsidP="00405CAC">
      <w:pPr>
        <w:pStyle w:val="a5"/>
        <w:ind w:firstLineChars="0" w:firstLine="1"/>
        <w:rPr>
          <w:rFonts w:asciiTheme="minorEastAsia" w:hAnsiTheme="minorEastAsia"/>
        </w:rPr>
      </w:pPr>
    </w:p>
    <w:p w14:paraId="7C58EE0C" w14:textId="2664AEC2" w:rsidR="002D0379" w:rsidRPr="00D52BF4" w:rsidRDefault="002D0379" w:rsidP="00591FBA">
      <w:pPr>
        <w:pStyle w:val="ad"/>
        <w:ind w:leftChars="0" w:left="560"/>
        <w:rPr>
          <w:noProof/>
        </w:rPr>
      </w:pPr>
      <w:bookmarkStart w:id="161" w:name="_Toc131018131"/>
      <w:r w:rsidRPr="00D52BF4">
        <w:rPr>
          <w:rFonts w:hint="eastAsia"/>
          <w:noProof/>
        </w:rPr>
        <w:t>４</w:t>
      </w:r>
      <w:r w:rsidR="00591FBA" w:rsidRPr="00D52BF4">
        <w:rPr>
          <w:rFonts w:hint="eastAsia"/>
          <w:noProof/>
        </w:rPr>
        <w:t xml:space="preserve">　</w:t>
      </w:r>
      <w:r w:rsidRPr="00D52BF4">
        <w:rPr>
          <w:rFonts w:hint="eastAsia"/>
          <w:noProof/>
        </w:rPr>
        <w:t>障がいのある人に対する理解について</w:t>
      </w:r>
      <w:bookmarkEnd w:id="161"/>
    </w:p>
    <w:p w14:paraId="7AB140AF" w14:textId="1E255777" w:rsidR="00587AFB" w:rsidRPr="00D52BF4" w:rsidRDefault="00587AFB" w:rsidP="00587AFB">
      <w:pPr>
        <w:pStyle w:val="ad"/>
        <w:ind w:leftChars="0" w:left="480" w:hanging="480"/>
        <w:outlineLvl w:val="2"/>
        <w:rPr>
          <w:noProof/>
          <w:sz w:val="24"/>
        </w:rPr>
      </w:pPr>
      <w:bookmarkStart w:id="162" w:name="_Toc131018132"/>
      <w:r w:rsidRPr="00D52BF4">
        <w:rPr>
          <w:noProof/>
          <w:sz w:val="24"/>
        </w:rPr>
        <w:t>（１）</w:t>
      </w:r>
      <w:r w:rsidRPr="00D52BF4">
        <w:rPr>
          <w:rFonts w:hint="eastAsia"/>
          <w:noProof/>
          <w:sz w:val="24"/>
        </w:rPr>
        <w:t>「障害者虐待防止法」の認知度</w:t>
      </w:r>
      <w:bookmarkEnd w:id="162"/>
    </w:p>
    <w:p w14:paraId="7D0B835D" w14:textId="336A6705" w:rsidR="006B098E"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14　</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者</w:t>
      </w:r>
      <w:r w:rsidRPr="00D52BF4">
        <w:rPr>
          <w:rFonts w:ascii="BIZ UDゴシック" w:eastAsia="BIZ UDゴシック" w:hAnsi="BIZ UDゴシック" w:hint="eastAsia"/>
        </w:rPr>
        <w:t>に</w:t>
      </w:r>
      <w:r w:rsidRPr="00D52BF4">
        <w:rPr>
          <w:rFonts w:ascii="BIZ UDゴシック" w:eastAsia="BIZ UDゴシック" w:hAnsi="BIZ UDゴシック"/>
        </w:rPr>
        <w:t>対</w:t>
      </w:r>
      <w:r w:rsidRPr="00D52BF4">
        <w:rPr>
          <w:rFonts w:ascii="BIZ UDゴシック" w:eastAsia="BIZ UDゴシック" w:hAnsi="BIZ UDゴシック" w:hint="eastAsia"/>
        </w:rPr>
        <w:t>する</w:t>
      </w:r>
      <w:r w:rsidRPr="00D52BF4">
        <w:rPr>
          <w:rFonts w:ascii="BIZ UDゴシック" w:eastAsia="BIZ UDゴシック" w:hAnsi="BIZ UDゴシック"/>
        </w:rPr>
        <w:t>虐待</w:t>
      </w:r>
      <w:r w:rsidRPr="00D52BF4">
        <w:rPr>
          <w:rFonts w:ascii="BIZ UDゴシック" w:eastAsia="BIZ UDゴシック" w:hAnsi="BIZ UDゴシック" w:hint="eastAsia"/>
        </w:rPr>
        <w:t>を</w:t>
      </w:r>
      <w:r w:rsidRPr="00D52BF4">
        <w:rPr>
          <w:rFonts w:ascii="BIZ UDゴシック" w:eastAsia="BIZ UDゴシック" w:hAnsi="BIZ UDゴシック"/>
        </w:rPr>
        <w:t>防</w:t>
      </w:r>
      <w:r w:rsidRPr="00D52BF4">
        <w:rPr>
          <w:rFonts w:ascii="BIZ UDゴシック" w:eastAsia="BIZ UDゴシック" w:hAnsi="BIZ UDゴシック" w:hint="eastAsia"/>
        </w:rPr>
        <w:t>ぐため、</w:t>
      </w:r>
      <w:r w:rsidRPr="00D52BF4">
        <w:rPr>
          <w:rFonts w:ascii="BIZ UDゴシック" w:eastAsia="BIZ UDゴシック" w:hAnsi="BIZ UDゴシック"/>
        </w:rPr>
        <w:t>平成</w:t>
      </w:r>
      <w:r w:rsidRPr="00D52BF4">
        <w:rPr>
          <w:rFonts w:ascii="BIZ UDゴシック" w:eastAsia="BIZ UDゴシック" w:hAnsi="BIZ UDゴシック" w:hint="eastAsia"/>
        </w:rPr>
        <w:t>24</w:t>
      </w:r>
      <w:r w:rsidRPr="00D52BF4">
        <w:rPr>
          <w:rFonts w:ascii="BIZ UDゴシック" w:eastAsia="BIZ UDゴシック" w:hAnsi="BIZ UDゴシック"/>
        </w:rPr>
        <w:t>年</w:t>
      </w:r>
      <w:r w:rsidRPr="00D52BF4">
        <w:rPr>
          <w:rFonts w:ascii="BIZ UDゴシック" w:eastAsia="BIZ UDゴシック" w:hAnsi="BIZ UDゴシック" w:hint="eastAsia"/>
        </w:rPr>
        <w:t>10</w:t>
      </w:r>
      <w:r w:rsidRPr="00D52BF4">
        <w:rPr>
          <w:rFonts w:ascii="BIZ UDゴシック" w:eastAsia="BIZ UDゴシック" w:hAnsi="BIZ UDゴシック"/>
        </w:rPr>
        <w:t>月</w:t>
      </w:r>
      <w:r w:rsidRPr="00D52BF4">
        <w:rPr>
          <w:rFonts w:ascii="BIZ UDゴシック" w:eastAsia="BIZ UDゴシック" w:hAnsi="BIZ UDゴシック" w:hint="eastAsia"/>
        </w:rPr>
        <w:t>１</w:t>
      </w:r>
      <w:r w:rsidRPr="00D52BF4">
        <w:rPr>
          <w:rFonts w:ascii="BIZ UDゴシック" w:eastAsia="BIZ UDゴシック" w:hAnsi="BIZ UDゴシック"/>
        </w:rPr>
        <w:t>日</w:t>
      </w:r>
      <w:r w:rsidRPr="00D52BF4">
        <w:rPr>
          <w:rFonts w:ascii="BIZ UDゴシック" w:eastAsia="BIZ UDゴシック" w:hAnsi="BIZ UDゴシック" w:hint="eastAsia"/>
        </w:rPr>
        <w:t>に「</w:t>
      </w:r>
      <w:r w:rsidRPr="00D52BF4">
        <w:rPr>
          <w:rFonts w:ascii="BIZ UDゴシック" w:eastAsia="BIZ UDゴシック" w:hAnsi="BIZ UDゴシック"/>
        </w:rPr>
        <w:t>障害者虐待防止法</w:t>
      </w:r>
      <w:r w:rsidRPr="00D52BF4">
        <w:rPr>
          <w:rFonts w:ascii="BIZ UDゴシック" w:eastAsia="BIZ UDゴシック" w:hAnsi="BIZ UDゴシック" w:hint="eastAsia"/>
        </w:rPr>
        <w:t>」が</w:t>
      </w:r>
      <w:r w:rsidRPr="00D52BF4">
        <w:rPr>
          <w:rFonts w:ascii="BIZ UDゴシック" w:eastAsia="BIZ UDゴシック" w:hAnsi="BIZ UDゴシック"/>
        </w:rPr>
        <w:t>施行</w:t>
      </w:r>
      <w:r w:rsidRPr="00D52BF4">
        <w:rPr>
          <w:rFonts w:ascii="BIZ UDゴシック" w:eastAsia="BIZ UDゴシック" w:hAnsi="BIZ UDゴシック" w:hint="eastAsia"/>
        </w:rPr>
        <w:t>されましたが、このことを</w:t>
      </w:r>
      <w:r w:rsidRPr="00D52BF4">
        <w:rPr>
          <w:rFonts w:ascii="BIZ UDゴシック" w:eastAsia="BIZ UDゴシック" w:hAnsi="BIZ UDゴシック"/>
        </w:rPr>
        <w:t>知</w:t>
      </w:r>
      <w:r w:rsidRPr="00D52BF4">
        <w:rPr>
          <w:rFonts w:ascii="BIZ UDゴシック" w:eastAsia="BIZ UDゴシック" w:hAnsi="BIZ UDゴシック" w:hint="eastAsia"/>
        </w:rPr>
        <w:t>っていますか。（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は１つ）</w:t>
      </w:r>
    </w:p>
    <w:p w14:paraId="3DBB887D" w14:textId="3A943ED9" w:rsidR="006B098E" w:rsidRPr="00D52BF4" w:rsidRDefault="006B098E" w:rsidP="00405CAC">
      <w:pPr>
        <w:pStyle w:val="a5"/>
        <w:ind w:firstLineChars="0" w:firstLine="1"/>
        <w:rPr>
          <w:rFonts w:asciiTheme="minorEastAsia" w:hAnsiTheme="minorEastAsia"/>
        </w:rPr>
      </w:pPr>
    </w:p>
    <w:p w14:paraId="5E6FE712" w14:textId="27D4D122"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障害者虐待防止法</w:t>
      </w:r>
      <w:r w:rsidR="00960EDB" w:rsidRPr="00D52BF4">
        <w:rPr>
          <w:rFonts w:asciiTheme="minorEastAsia" w:hAnsiTheme="minorEastAsia" w:hint="eastAsia"/>
        </w:rPr>
        <w:t>の認知度は、</w:t>
      </w:r>
      <w:r w:rsidR="00DD67EC" w:rsidRPr="00D52BF4">
        <w:rPr>
          <w:rFonts w:asciiTheme="minorEastAsia" w:hAnsiTheme="minorEastAsia" w:hint="eastAsia"/>
        </w:rPr>
        <w:t>「知らない」が58.3％と最も高く、次いで「名前だけ知っている」は29.0％となっています。一方、「目的内容まで、ある程度知っている」は8.9％と低くなっています。</w:t>
      </w:r>
    </w:p>
    <w:p w14:paraId="5B10347C" w14:textId="21D657B1" w:rsidR="00F16DB9" w:rsidRPr="00D52BF4" w:rsidRDefault="00704562" w:rsidP="00405CAC">
      <w:pPr>
        <w:pStyle w:val="a5"/>
        <w:ind w:firstLineChars="0" w:firstLine="1"/>
        <w:rPr>
          <w:rFonts w:asciiTheme="minorEastAsia" w:hAnsiTheme="minorEastAsia"/>
        </w:rPr>
      </w:pPr>
      <w:r w:rsidRPr="00D52BF4">
        <w:rPr>
          <w:noProof/>
        </w:rPr>
        <mc:AlternateContent>
          <mc:Choice Requires="wpg">
            <w:drawing>
              <wp:anchor distT="0" distB="0" distL="114300" distR="114300" simplePos="0" relativeHeight="251957248" behindDoc="0" locked="0" layoutInCell="1" allowOverlap="1" wp14:anchorId="15BFBB86" wp14:editId="238A02E2">
                <wp:simplePos x="0" y="0"/>
                <wp:positionH relativeFrom="column">
                  <wp:posOffset>1600200</wp:posOffset>
                </wp:positionH>
                <wp:positionV relativeFrom="paragraph">
                  <wp:posOffset>66040</wp:posOffset>
                </wp:positionV>
                <wp:extent cx="3216275" cy="133350"/>
                <wp:effectExtent l="0" t="0" r="22225" b="19050"/>
                <wp:wrapNone/>
                <wp:docPr id="1337" name="グループ化 1337"/>
                <wp:cNvGraphicFramePr/>
                <a:graphic xmlns:a="http://schemas.openxmlformats.org/drawingml/2006/main">
                  <a:graphicData uri="http://schemas.microsoft.com/office/word/2010/wordprocessingGroup">
                    <wpg:wgp>
                      <wpg:cNvGrpSpPr/>
                      <wpg:grpSpPr>
                        <a:xfrm>
                          <a:off x="0" y="0"/>
                          <a:ext cx="3216275" cy="133350"/>
                          <a:chOff x="0" y="0"/>
                          <a:chExt cx="3216878" cy="133350"/>
                        </a:xfrm>
                      </wpg:grpSpPr>
                      <wps:wsp>
                        <wps:cNvPr id="1338"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39"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40"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41"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08265EED" id="グループ化 1337" o:spid="_x0000_s1026" style="position:absolute;left:0;text-align:left;margin-left:126pt;margin-top:5.2pt;width:253.25pt;height:10.5pt;z-index:251957248" coordsize="32168,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">
                <v:rect id="Rectangle 3" o:spid="_x0000_s1027"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NhsQA&#10;AADdAAAADwAAAGRycy9kb3ducmV2LnhtbESPQWvDMAyF74P+B6PCLqN1tsIoaZ1QBhm9rl3pVcRq&#10;EhLLwfbSbL9+Ogx2k3hP733al7Mb1EQhdp4NPK8zUMS1tx03Bj7P1WoLKiZki4NnMvBNEcpi8bDH&#10;3Po7f9B0So2SEI45GmhTGnOtY92Sw7j2I7FoNx8cJllDo23Au4S7Qb9k2at22LE0tDjSW0t1f/py&#10;Bi528l39dL6OMYWfvnmvHB8HYx6X82EHKtGc/s1/10cr+JuN4Mo3MoI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YbEAAAA3QAAAA8AAAAAAAAAAAAAAAAAmAIAAGRycy9k&#10;b3ducmV2LnhtbFBLBQYAAAAABAAEAPUAAACJAwAAAAA=&#10;" fillcolor="black" strokeweight="0">
                  <v:fill r:id="rId13" o:title="" type="pattern"/>
                  <v:textbox inset="5.85pt,.7pt,5.85pt,.7pt"/>
                </v:rect>
                <v:rect id="Rectangle 4" o:spid="_x0000_s1028"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aWMYA&#10;AADdAAAADwAAAGRycy9kb3ducmV2LnhtbERPTWvCQBC9F/wPywi9SN3YiG1TVxGhoEUPjYVep9lp&#10;EszOhuw2if56VxC8zeN9znzZm0q01LjSsoLJOAJBnFldcq7g+/Dx9ArCeWSNlWVScCIHy8XgYY6J&#10;th1/UZv6XIQQdgkqKLyvEyldVpBBN7Y1ceD+bGPQB9jkUjfYhXBTyecomkmDJYeGAmtaF5Qd03+j&#10;QE4P+3YUf/50Pt6dp+3+ZbsZ/Sr1OOxX7yA89f4uvrk3OsyP4ze4fhNO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qaWMYAAADdAAAADwAAAAAAAAAAAAAAAACYAgAAZHJz&#10;L2Rvd25yZXYueG1sUEsFBgAAAAAEAAQA9QAAAIsDAAAAAA==&#10;" fillcolor="black" strokeweight="0">
                  <v:fill r:id="rId14" o:title="" type="pattern"/>
                  <v:textbox inset="5.85pt,.7pt,5.85pt,.7pt"/>
                </v:rect>
                <v:rect id="Rectangle 5" o:spid="_x0000_s1029"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MUA&#10;AADdAAAADwAAAGRycy9kb3ducmV2LnhtbESPQU/DMAyF70j7D5GRuLF0gBAqyyY0aYzrykDiZhLT&#10;lDZOlWRb+ff4gMTN1nt+7/NyPYVBnSjlLrKBxbwCRWyj67g1cHjdXj+AygXZ4RCZDPxQhvVqdrHE&#10;2sUz7+nUlFZJCOcaDfhSxlrrbD0FzPM4Eov2FVPAImtqtUt4lvAw6JuqutcBO5YGjyNtPNm+OQYD&#10;9mN4X2z678N+17/5Z4ufDXbJmKvL6ekRVKGp/Jv/rl+c4N/e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P/4xQAAAN0AAAAPAAAAAAAAAAAAAAAAAJgCAABkcnMv&#10;ZG93bnJldi54bWxQSwUGAAAAAAQABAD1AAAAigMAAAAA&#10;" fillcolor="black" strokeweight="0">
                  <v:fill r:id="rId15" o:title="" type="pattern"/>
                  <v:textbox inset="5.85pt,.7pt,5.85pt,.7pt"/>
                </v:rect>
                <v:rect id="Rectangle 8" o:spid="_x0000_s1030"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kMQA&#10;AADdAAAADwAAAGRycy9kb3ducmV2LnhtbESPQYvCMBCF78L+hzALe9O0akW6RhFB8LIHqwjehma2&#10;LTaTkkTb/fcbQfA2w3vvmzerzWBa8SDnG8sK0kkCgri0uuFKwfm0Hy9B+ICssbVMCv7Iw2b9MVph&#10;rm3PR3oUoRIRwj5HBXUIXS6lL2sy6Ce2I47ar3UGQ1xdJbXDPsJNK6dJspAGG44XauxoV1N5K+4m&#10;UjK+7c79cnb5SbMDFX3Gqbsq9fU5bL9BBBrC2/xKH3SsP5un8Pwmj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5JDEAAAA3QAAAA8AAAAAAAAAAAAAAAAAmAIAAGRycy9k&#10;b3ducmV2LnhtbFBLBQYAAAAABAAEAPUAAACJAwAAAAA=&#10;" strokeweight="0">
                  <v:textbox inset="5.85pt,.7pt,5.85pt,.7pt"/>
                </v:rect>
              </v:group>
            </w:pict>
          </mc:Fallback>
        </mc:AlternateContent>
      </w:r>
      <w:r w:rsidRPr="00D52BF4">
        <w:rPr>
          <w:rFonts w:asciiTheme="minorEastAsia" w:hAnsiTheme="minorEastAsia"/>
          <w:noProof/>
        </w:rPr>
        <w:drawing>
          <wp:anchor distT="0" distB="0" distL="114300" distR="114300" simplePos="0" relativeHeight="251585536" behindDoc="0" locked="0" layoutInCell="1" allowOverlap="1" wp14:anchorId="3DEDD966" wp14:editId="009D64E8">
            <wp:simplePos x="0" y="0"/>
            <wp:positionH relativeFrom="margin">
              <wp:posOffset>226060</wp:posOffset>
            </wp:positionH>
            <wp:positionV relativeFrom="paragraph">
              <wp:posOffset>128270</wp:posOffset>
            </wp:positionV>
            <wp:extent cx="5667375" cy="2600325"/>
            <wp:effectExtent l="0" t="0" r="0" b="0"/>
            <wp:wrapNone/>
            <wp:docPr id="938" name="図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6673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A71D6" w14:textId="05C4E7F9" w:rsidR="00F16DB9" w:rsidRPr="00D52BF4" w:rsidRDefault="00F16DB9" w:rsidP="00405CAC">
      <w:pPr>
        <w:pStyle w:val="a5"/>
        <w:ind w:firstLineChars="0" w:firstLine="1"/>
        <w:rPr>
          <w:rFonts w:asciiTheme="minorEastAsia" w:hAnsiTheme="minorEastAsia"/>
        </w:rPr>
      </w:pPr>
    </w:p>
    <w:p w14:paraId="66ADCAB9" w14:textId="6D976040" w:rsidR="00F16DB9" w:rsidRPr="00D52BF4" w:rsidRDefault="00F16DB9" w:rsidP="00405CAC">
      <w:pPr>
        <w:pStyle w:val="a5"/>
        <w:ind w:firstLineChars="0" w:firstLine="1"/>
        <w:rPr>
          <w:rFonts w:asciiTheme="minorEastAsia" w:hAnsiTheme="minorEastAsia"/>
        </w:rPr>
      </w:pPr>
    </w:p>
    <w:p w14:paraId="34470CF3" w14:textId="77777777" w:rsidR="00F16DB9" w:rsidRPr="00D52BF4" w:rsidRDefault="00F16DB9" w:rsidP="00405CAC">
      <w:pPr>
        <w:pStyle w:val="a5"/>
        <w:ind w:firstLineChars="0" w:firstLine="1"/>
        <w:rPr>
          <w:rFonts w:asciiTheme="minorEastAsia" w:hAnsiTheme="minorEastAsia"/>
        </w:rPr>
      </w:pPr>
    </w:p>
    <w:p w14:paraId="24C895C7" w14:textId="77777777" w:rsidR="00F16DB9" w:rsidRPr="00D52BF4" w:rsidRDefault="00F16DB9" w:rsidP="00405CAC">
      <w:pPr>
        <w:pStyle w:val="a5"/>
        <w:ind w:firstLineChars="0" w:firstLine="1"/>
        <w:rPr>
          <w:rFonts w:asciiTheme="minorEastAsia" w:hAnsiTheme="minorEastAsia"/>
        </w:rPr>
      </w:pPr>
    </w:p>
    <w:p w14:paraId="3E26C26B" w14:textId="77777777" w:rsidR="00F16DB9" w:rsidRPr="00D52BF4" w:rsidRDefault="00F16DB9" w:rsidP="00405CAC">
      <w:pPr>
        <w:pStyle w:val="a5"/>
        <w:ind w:firstLineChars="0" w:firstLine="1"/>
        <w:rPr>
          <w:rFonts w:asciiTheme="minorEastAsia" w:hAnsiTheme="minorEastAsia"/>
        </w:rPr>
      </w:pPr>
    </w:p>
    <w:p w14:paraId="34F3FAE3" w14:textId="77777777" w:rsidR="00F16DB9" w:rsidRPr="00D52BF4" w:rsidRDefault="00F16DB9" w:rsidP="00405CAC">
      <w:pPr>
        <w:pStyle w:val="a5"/>
        <w:ind w:firstLineChars="0" w:firstLine="1"/>
        <w:rPr>
          <w:rFonts w:asciiTheme="minorEastAsia" w:hAnsiTheme="minorEastAsia"/>
        </w:rPr>
      </w:pPr>
    </w:p>
    <w:p w14:paraId="0EEC95EF" w14:textId="77777777" w:rsidR="00F16DB9" w:rsidRPr="00D52BF4" w:rsidRDefault="00F16DB9" w:rsidP="00405CAC">
      <w:pPr>
        <w:pStyle w:val="a5"/>
        <w:ind w:firstLineChars="0" w:firstLine="1"/>
        <w:rPr>
          <w:rFonts w:asciiTheme="minorEastAsia" w:hAnsiTheme="minorEastAsia"/>
        </w:rPr>
      </w:pPr>
    </w:p>
    <w:p w14:paraId="25409F88" w14:textId="77777777" w:rsidR="00F16DB9" w:rsidRPr="00D52BF4" w:rsidRDefault="00F16DB9" w:rsidP="00405CAC">
      <w:pPr>
        <w:pStyle w:val="a5"/>
        <w:ind w:firstLineChars="0" w:firstLine="1"/>
        <w:rPr>
          <w:rFonts w:asciiTheme="minorEastAsia" w:hAnsiTheme="minorEastAsia"/>
        </w:rPr>
      </w:pPr>
    </w:p>
    <w:p w14:paraId="3B34F69A" w14:textId="77777777" w:rsidR="00F16DB9" w:rsidRPr="00D52BF4" w:rsidRDefault="00F16DB9" w:rsidP="00405CAC">
      <w:pPr>
        <w:pStyle w:val="a5"/>
        <w:ind w:firstLineChars="0" w:firstLine="1"/>
        <w:rPr>
          <w:rFonts w:asciiTheme="minorEastAsia" w:hAnsiTheme="minorEastAsia"/>
        </w:rPr>
      </w:pPr>
      <w:r w:rsidRPr="00D52BF4">
        <w:rPr>
          <w:rFonts w:asciiTheme="minorEastAsia" w:hAnsiTheme="minorEastAsia"/>
        </w:rPr>
        <w:br w:type="page"/>
      </w:r>
    </w:p>
    <w:p w14:paraId="79E555BF" w14:textId="77777777" w:rsidR="00587AFB" w:rsidRPr="00D52BF4" w:rsidRDefault="00587AFB" w:rsidP="00587AFB">
      <w:pPr>
        <w:pStyle w:val="ad"/>
        <w:ind w:leftChars="0" w:left="480" w:hanging="480"/>
        <w:outlineLvl w:val="2"/>
        <w:rPr>
          <w:noProof/>
          <w:sz w:val="24"/>
        </w:rPr>
      </w:pPr>
      <w:bookmarkStart w:id="163" w:name="_Toc131018133"/>
      <w:r w:rsidRPr="00D52BF4">
        <w:rPr>
          <w:noProof/>
          <w:sz w:val="24"/>
        </w:rPr>
        <w:t>（２）</w:t>
      </w:r>
      <w:r w:rsidRPr="00D52BF4">
        <w:rPr>
          <w:rFonts w:hint="eastAsia"/>
          <w:noProof/>
          <w:sz w:val="24"/>
        </w:rPr>
        <w:t>「障害者差別解消法」の認知度</w:t>
      </w:r>
      <w:bookmarkEnd w:id="163"/>
    </w:p>
    <w:p w14:paraId="6E177E7D" w14:textId="77777777" w:rsidR="006B098E"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w:t>
      </w:r>
      <w:r w:rsidRPr="00D52BF4">
        <w:rPr>
          <w:rFonts w:ascii="BIZ UDゴシック" w:eastAsia="BIZ UDゴシック" w:hAnsi="BIZ UDゴシック" w:hint="eastAsia"/>
        </w:rPr>
        <w:t xml:space="preserve">15　</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方々</w:t>
      </w:r>
      <w:r w:rsidRPr="00D52BF4">
        <w:rPr>
          <w:rFonts w:ascii="BIZ UDゴシック" w:eastAsia="BIZ UDゴシック" w:hAnsi="BIZ UDゴシック" w:hint="eastAsia"/>
        </w:rPr>
        <w:t>への</w:t>
      </w:r>
      <w:r w:rsidRPr="00D52BF4">
        <w:rPr>
          <w:rFonts w:ascii="BIZ UDゴシック" w:eastAsia="BIZ UDゴシック" w:hAnsi="BIZ UDゴシック"/>
        </w:rPr>
        <w:t>差別</w:t>
      </w:r>
      <w:r w:rsidRPr="00D52BF4">
        <w:rPr>
          <w:rFonts w:ascii="BIZ UDゴシック" w:eastAsia="BIZ UDゴシック" w:hAnsi="BIZ UDゴシック" w:hint="eastAsia"/>
        </w:rPr>
        <w:t>をなくすことを</w:t>
      </w:r>
      <w:r w:rsidRPr="00D52BF4">
        <w:rPr>
          <w:rFonts w:ascii="BIZ UDゴシック" w:eastAsia="BIZ UDゴシック" w:hAnsi="BIZ UDゴシック"/>
        </w:rPr>
        <w:t>目的</w:t>
      </w:r>
      <w:r w:rsidRPr="00D52BF4">
        <w:rPr>
          <w:rFonts w:ascii="BIZ UDゴシック" w:eastAsia="BIZ UDゴシック" w:hAnsi="BIZ UDゴシック" w:hint="eastAsia"/>
        </w:rPr>
        <w:t>として、</w:t>
      </w:r>
      <w:r w:rsidRPr="00D52BF4">
        <w:rPr>
          <w:rFonts w:ascii="BIZ UDゴシック" w:eastAsia="BIZ UDゴシック" w:hAnsi="BIZ UDゴシック"/>
        </w:rPr>
        <w:t>平成</w:t>
      </w:r>
      <w:r w:rsidRPr="00D52BF4">
        <w:rPr>
          <w:rFonts w:ascii="BIZ UDゴシック" w:eastAsia="BIZ UDゴシック" w:hAnsi="BIZ UDゴシック" w:hint="eastAsia"/>
        </w:rPr>
        <w:t>28</w:t>
      </w:r>
      <w:r w:rsidRPr="00D52BF4">
        <w:rPr>
          <w:rFonts w:ascii="BIZ UDゴシック" w:eastAsia="BIZ UDゴシック" w:hAnsi="BIZ UDゴシック"/>
        </w:rPr>
        <w:t>年</w:t>
      </w:r>
      <w:r w:rsidRPr="00D52BF4">
        <w:rPr>
          <w:rFonts w:ascii="BIZ UDゴシック" w:eastAsia="BIZ UDゴシック" w:hAnsi="BIZ UDゴシック" w:hint="eastAsia"/>
        </w:rPr>
        <w:t>４</w:t>
      </w:r>
      <w:r w:rsidRPr="00D52BF4">
        <w:rPr>
          <w:rFonts w:ascii="BIZ UDゴシック" w:eastAsia="BIZ UDゴシック" w:hAnsi="BIZ UDゴシック"/>
        </w:rPr>
        <w:t>月</w:t>
      </w:r>
      <w:r w:rsidRPr="00D52BF4">
        <w:rPr>
          <w:rFonts w:ascii="BIZ UDゴシック" w:eastAsia="BIZ UDゴシック" w:hAnsi="BIZ UDゴシック" w:hint="eastAsia"/>
        </w:rPr>
        <w:t>１</w:t>
      </w:r>
      <w:r w:rsidRPr="00D52BF4">
        <w:rPr>
          <w:rFonts w:ascii="BIZ UDゴシック" w:eastAsia="BIZ UDゴシック" w:hAnsi="BIZ UDゴシック"/>
        </w:rPr>
        <w:t>日</w:t>
      </w:r>
      <w:r w:rsidRPr="00D52BF4">
        <w:rPr>
          <w:rFonts w:ascii="BIZ UDゴシック" w:eastAsia="BIZ UDゴシック" w:hAnsi="BIZ UDゴシック" w:hint="eastAsia"/>
        </w:rPr>
        <w:t>に「</w:t>
      </w:r>
      <w:r w:rsidRPr="00D52BF4">
        <w:rPr>
          <w:rFonts w:ascii="BIZ UDゴシック" w:eastAsia="BIZ UDゴシック" w:hAnsi="BIZ UDゴシック"/>
        </w:rPr>
        <w:t>障害者差別解消法</w:t>
      </w:r>
      <w:r w:rsidRPr="00D52BF4">
        <w:rPr>
          <w:rFonts w:ascii="BIZ UDゴシック" w:eastAsia="BIZ UDゴシック" w:hAnsi="BIZ UDゴシック" w:hint="eastAsia"/>
        </w:rPr>
        <w:t>」が</w:t>
      </w:r>
      <w:r w:rsidRPr="00D52BF4">
        <w:rPr>
          <w:rFonts w:ascii="BIZ UDゴシック" w:eastAsia="BIZ UDゴシック" w:hAnsi="BIZ UDゴシック"/>
        </w:rPr>
        <w:t>施行</w:t>
      </w:r>
      <w:r w:rsidRPr="00D52BF4">
        <w:rPr>
          <w:rFonts w:ascii="BIZ UDゴシック" w:eastAsia="BIZ UDゴシック" w:hAnsi="BIZ UDゴシック" w:hint="eastAsia"/>
        </w:rPr>
        <w:t>されましたが、このことを</w:t>
      </w:r>
      <w:r w:rsidRPr="00D52BF4">
        <w:rPr>
          <w:rFonts w:ascii="BIZ UDゴシック" w:eastAsia="BIZ UDゴシック" w:hAnsi="BIZ UDゴシック"/>
        </w:rPr>
        <w:t>知</w:t>
      </w:r>
      <w:r w:rsidRPr="00D52BF4">
        <w:rPr>
          <w:rFonts w:ascii="BIZ UDゴシック" w:eastAsia="BIZ UDゴシック" w:hAnsi="BIZ UDゴシック" w:hint="eastAsia"/>
        </w:rPr>
        <w:t>っていますか。（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は１つ）</w:t>
      </w:r>
    </w:p>
    <w:p w14:paraId="165C763A" w14:textId="77777777" w:rsidR="006B098E" w:rsidRPr="00D52BF4" w:rsidRDefault="006B098E" w:rsidP="00405CAC">
      <w:pPr>
        <w:pStyle w:val="a5"/>
        <w:ind w:firstLineChars="0" w:firstLine="1"/>
        <w:rPr>
          <w:rFonts w:asciiTheme="minorEastAsia" w:hAnsiTheme="minorEastAsia"/>
        </w:rPr>
      </w:pPr>
    </w:p>
    <w:p w14:paraId="7B7E3AA1" w14:textId="49EB018A" w:rsidR="00F16DB9" w:rsidRPr="00D52BF4" w:rsidRDefault="003469B6" w:rsidP="000A3C5F">
      <w:pPr>
        <w:pStyle w:val="a5"/>
        <w:ind w:firstLine="220"/>
        <w:rPr>
          <w:rFonts w:asciiTheme="minorEastAsia" w:hAnsiTheme="minorEastAsia"/>
        </w:rPr>
      </w:pPr>
      <w:r w:rsidRPr="00D52BF4">
        <w:rPr>
          <w:rFonts w:asciiTheme="minorEastAsia" w:hAnsiTheme="minorEastAsia" w:hint="eastAsia"/>
        </w:rPr>
        <w:t>障害者差別解消法</w:t>
      </w:r>
      <w:r w:rsidR="00960EDB" w:rsidRPr="00D52BF4">
        <w:rPr>
          <w:rFonts w:asciiTheme="minorEastAsia" w:hAnsiTheme="minorEastAsia" w:hint="eastAsia"/>
        </w:rPr>
        <w:t>の認知度は、</w:t>
      </w:r>
      <w:r w:rsidR="000A3C5F" w:rsidRPr="00D52BF4">
        <w:rPr>
          <w:rFonts w:asciiTheme="minorEastAsia" w:hAnsiTheme="minorEastAsia" w:hint="eastAsia"/>
        </w:rPr>
        <w:t>「知らない」は67.8％と最も高く、次いで「名前だけ知っている」は21.9％となっています。一方、「目的内容まで、ある程度知っている」は6.2％と低くなっています。</w:t>
      </w:r>
    </w:p>
    <w:p w14:paraId="349C36E3" w14:textId="7ED6231C" w:rsidR="00F16DB9" w:rsidRPr="00D52BF4" w:rsidRDefault="00704562" w:rsidP="00405CAC">
      <w:pPr>
        <w:pStyle w:val="a5"/>
        <w:ind w:firstLineChars="0" w:firstLine="1"/>
        <w:rPr>
          <w:rFonts w:asciiTheme="minorEastAsia" w:hAnsiTheme="minorEastAsia"/>
        </w:rPr>
      </w:pPr>
      <w:r w:rsidRPr="00D52BF4">
        <w:rPr>
          <w:noProof/>
        </w:rPr>
        <mc:AlternateContent>
          <mc:Choice Requires="wpg">
            <w:drawing>
              <wp:anchor distT="0" distB="0" distL="114300" distR="114300" simplePos="0" relativeHeight="251959296" behindDoc="0" locked="0" layoutInCell="1" allowOverlap="1" wp14:anchorId="3A75946D" wp14:editId="3134D2BA">
                <wp:simplePos x="0" y="0"/>
                <wp:positionH relativeFrom="column">
                  <wp:posOffset>1752600</wp:posOffset>
                </wp:positionH>
                <wp:positionV relativeFrom="paragraph">
                  <wp:posOffset>161290</wp:posOffset>
                </wp:positionV>
                <wp:extent cx="3216275" cy="133350"/>
                <wp:effectExtent l="0" t="0" r="22225" b="19050"/>
                <wp:wrapNone/>
                <wp:docPr id="1342" name="グループ化 1342"/>
                <wp:cNvGraphicFramePr/>
                <a:graphic xmlns:a="http://schemas.openxmlformats.org/drawingml/2006/main">
                  <a:graphicData uri="http://schemas.microsoft.com/office/word/2010/wordprocessingGroup">
                    <wpg:wgp>
                      <wpg:cNvGrpSpPr/>
                      <wpg:grpSpPr>
                        <a:xfrm>
                          <a:off x="0" y="0"/>
                          <a:ext cx="3216275" cy="133350"/>
                          <a:chOff x="0" y="0"/>
                          <a:chExt cx="3216878" cy="133350"/>
                        </a:xfrm>
                      </wpg:grpSpPr>
                      <wps:wsp>
                        <wps:cNvPr id="1343"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44"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45"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46"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60CB7196" id="グループ化 1342" o:spid="_x0000_s1026" style="position:absolute;left:0;text-align:left;margin-left:138pt;margin-top:12.7pt;width:253.25pt;height:10.5pt;z-index:251959296" coordsize="32168,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">
                <v:rect id="Rectangle 3" o:spid="_x0000_s1027"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sir8A&#10;AADdAAAADwAAAGRycy9kb3ducmV2LnhtbERPy6rCMBDdX/AfwghuLppeFZFqFLmguPWF26EZ22Iz&#10;KUms1a83guBuDuc582VrKtGQ86VlBX+DBARxZnXJuYLjYd2fgvABWWNlmRQ8yMNy0fmZY6rtnXfU&#10;7EMuYgj7FBUUIdSplD4ryKAf2Jo4chfrDIYIXS61w3sMN5UcJslEGiw5NhRY039B2XV/MwpOurFl&#10;9ns41z645zXfrA1vK6V63XY1AxGoDV/xx73Vcf5oPIL3N/EE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cayKvwAAAN0AAAAPAAAAAAAAAAAAAAAAAJgCAABkcnMvZG93bnJl&#10;di54bWxQSwUGAAAAAAQABAD1AAAAhAMAAAAA&#10;" fillcolor="black" strokeweight="0">
                  <v:fill r:id="rId13" o:title="" type="pattern"/>
                  <v:textbox inset="5.85pt,.7pt,5.85pt,.7pt"/>
                </v:rect>
                <v:rect id="Rectangle 4" o:spid="_x0000_s1028"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Gu8UA&#10;AADdAAAADwAAAGRycy9kb3ducmV2LnhtbERPTWvCQBC9C/6HZYRepG5sgpboKlIoqNRDtdDrmB2T&#10;YHY2ZNck7a/vCgVv83ifs1z3phItNa60rGA6iUAQZ1aXnCv4Or0/v4JwHlljZZkU/JCD9Wo4WGKq&#10;bcef1B59LkIIuxQVFN7XqZQuK8igm9iaOHAX2xj0ATa51A12IdxU8iWKZtJgyaGhwJreCsqux5tR&#10;IJPToR3H++/Oxx+/SXuY77bjs1JPo36zAOGp9w/xv3urw/w4Se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Ua7xQAAAN0AAAAPAAAAAAAAAAAAAAAAAJgCAABkcnMv&#10;ZG93bnJldi54bWxQSwUGAAAAAAQABAD1AAAAigMAAAAA&#10;" fillcolor="black" strokeweight="0">
                  <v:fill r:id="rId14" o:title="" type="pattern"/>
                  <v:textbox inset="5.85pt,.7pt,5.85pt,.7pt"/>
                </v:rect>
                <v:rect id="Rectangle 5" o:spid="_x0000_s1029"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cYMMA&#10;AADdAAAADwAAAGRycy9kb3ducmV2LnhtbERPS2sCMRC+F/wPYQRvNau2RbZGEaGPq1tb8DZNxs26&#10;m8mSpLr9902h0Nt8fM9ZbQbXiQuF2HhWMJsWIIi1Nw3XCg5vT7dLEDEhG+w8k4JvirBZj25WWBp/&#10;5T1dqlSLHMKxRAU2pb6UMmpLDuPU98SZO/ngMGUYamkCXnO46+S8KB6kw4Zzg8WedpZ0W305BfrY&#10;fcx27fmwf2nf7bPGzwqboNRkPGwfQSQa0r/4z/1q8vzF3T38fp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dcYMMAAADdAAAADwAAAAAAAAAAAAAAAACYAgAAZHJzL2Rv&#10;d25yZXYueG1sUEsFBgAAAAAEAAQA9QAAAIgDAAAAAA==&#10;" fillcolor="black" strokeweight="0">
                  <v:fill r:id="rId15" o:title="" type="pattern"/>
                  <v:textbox inset="5.85pt,.7pt,5.85pt,.7pt"/>
                </v:rect>
                <v:rect id="Rectangle 8" o:spid="_x0000_s1030"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85MQA&#10;AADdAAAADwAAAGRycy9kb3ducmV2LnhtbESPQYvCMBCF74L/IYzgTdPqVqRrFBEWvHiwK4K3oZlt&#10;i82kJFlb/70RFvY2w3vvmzeb3WBa8SDnG8sK0nkCgri0uuFKweX7a7YG4QOyxtYyKXiSh912PNpg&#10;rm3PZ3oUoRIRwj5HBXUIXS6lL2sy6Oe2I47aj3UGQ1xdJbXDPsJNKxdJspIGG44XauzoUFN5L35N&#10;pGR8P1z69fJ6SrMjFX3GqbspNZ0M+08QgYbwb/5LH3Wsv/xYwfubOIL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fOTEAAAA3QAAAA8AAAAAAAAAAAAAAAAAmAIAAGRycy9k&#10;b3ducmV2LnhtbFBLBQYAAAAABAAEAPUAAACJAwAAAAA=&#10;" strokeweight="0">
                  <v:textbox inset="5.85pt,.7pt,5.85pt,.7pt"/>
                </v:rect>
              </v:group>
            </w:pict>
          </mc:Fallback>
        </mc:AlternateContent>
      </w:r>
      <w:r w:rsidR="00241082" w:rsidRPr="00D52BF4">
        <w:rPr>
          <w:rFonts w:asciiTheme="minorEastAsia" w:hAnsiTheme="minorEastAsia"/>
          <w:noProof/>
        </w:rPr>
        <w:drawing>
          <wp:anchor distT="0" distB="0" distL="114300" distR="114300" simplePos="0" relativeHeight="251586560" behindDoc="0" locked="0" layoutInCell="1" allowOverlap="1" wp14:anchorId="45D2C851" wp14:editId="5284F71F">
            <wp:simplePos x="0" y="0"/>
            <wp:positionH relativeFrom="margin">
              <wp:posOffset>407035</wp:posOffset>
            </wp:positionH>
            <wp:positionV relativeFrom="paragraph">
              <wp:posOffset>163195</wp:posOffset>
            </wp:positionV>
            <wp:extent cx="5667375" cy="2600325"/>
            <wp:effectExtent l="0" t="0" r="0" b="0"/>
            <wp:wrapNone/>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6673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27ACE" w14:textId="4672E596" w:rsidR="00F16DB9" w:rsidRPr="00D52BF4" w:rsidRDefault="00F16DB9" w:rsidP="00405CAC">
      <w:pPr>
        <w:pStyle w:val="a5"/>
        <w:ind w:firstLineChars="0" w:firstLine="1"/>
        <w:rPr>
          <w:rFonts w:asciiTheme="minorEastAsia" w:hAnsiTheme="minorEastAsia"/>
        </w:rPr>
      </w:pPr>
    </w:p>
    <w:p w14:paraId="5C5E1098" w14:textId="77777777" w:rsidR="00F16DB9" w:rsidRPr="00D52BF4" w:rsidRDefault="00F16DB9" w:rsidP="00405CAC">
      <w:pPr>
        <w:pStyle w:val="a5"/>
        <w:ind w:firstLineChars="0" w:firstLine="1"/>
        <w:rPr>
          <w:rFonts w:asciiTheme="minorEastAsia" w:hAnsiTheme="minorEastAsia"/>
        </w:rPr>
      </w:pPr>
    </w:p>
    <w:p w14:paraId="1FAF764E" w14:textId="0C9C4B8F" w:rsidR="00F16DB9" w:rsidRPr="00D52BF4" w:rsidRDefault="00F16DB9" w:rsidP="00405CAC">
      <w:pPr>
        <w:pStyle w:val="a5"/>
        <w:ind w:firstLineChars="0" w:firstLine="1"/>
        <w:rPr>
          <w:rFonts w:asciiTheme="minorEastAsia" w:hAnsiTheme="minorEastAsia"/>
        </w:rPr>
      </w:pPr>
    </w:p>
    <w:p w14:paraId="295A5512" w14:textId="77777777" w:rsidR="00F16DB9" w:rsidRPr="00D52BF4" w:rsidRDefault="00F16DB9" w:rsidP="00405CAC">
      <w:pPr>
        <w:pStyle w:val="a5"/>
        <w:ind w:firstLineChars="0" w:firstLine="1"/>
        <w:rPr>
          <w:rFonts w:asciiTheme="minorEastAsia" w:hAnsiTheme="minorEastAsia"/>
        </w:rPr>
      </w:pPr>
    </w:p>
    <w:p w14:paraId="097E5900" w14:textId="77777777" w:rsidR="00F16DB9" w:rsidRPr="00D52BF4" w:rsidRDefault="00F16DB9" w:rsidP="00405CAC">
      <w:pPr>
        <w:pStyle w:val="a5"/>
        <w:ind w:firstLineChars="0" w:firstLine="1"/>
        <w:rPr>
          <w:rFonts w:asciiTheme="minorEastAsia" w:hAnsiTheme="minorEastAsia"/>
        </w:rPr>
      </w:pPr>
    </w:p>
    <w:p w14:paraId="4F291716" w14:textId="77777777" w:rsidR="00F16DB9" w:rsidRPr="00D52BF4" w:rsidRDefault="00F16DB9" w:rsidP="00405CAC">
      <w:pPr>
        <w:pStyle w:val="a5"/>
        <w:ind w:firstLineChars="0" w:firstLine="1"/>
        <w:rPr>
          <w:rFonts w:asciiTheme="minorEastAsia" w:hAnsiTheme="minorEastAsia"/>
        </w:rPr>
      </w:pPr>
    </w:p>
    <w:p w14:paraId="766788C5" w14:textId="77777777" w:rsidR="00F16DB9" w:rsidRPr="00D52BF4" w:rsidRDefault="00F16DB9" w:rsidP="00405CAC">
      <w:pPr>
        <w:pStyle w:val="a5"/>
        <w:ind w:firstLineChars="0" w:firstLine="1"/>
        <w:rPr>
          <w:rFonts w:asciiTheme="minorEastAsia" w:hAnsiTheme="minorEastAsia"/>
        </w:rPr>
      </w:pPr>
    </w:p>
    <w:p w14:paraId="7CF6EF57" w14:textId="77777777" w:rsidR="00F16DB9" w:rsidRPr="00D52BF4" w:rsidRDefault="00F16DB9" w:rsidP="00405CAC">
      <w:pPr>
        <w:pStyle w:val="a5"/>
        <w:ind w:firstLineChars="0" w:firstLine="1"/>
        <w:rPr>
          <w:rFonts w:asciiTheme="minorEastAsia" w:hAnsiTheme="minorEastAsia"/>
        </w:rPr>
      </w:pPr>
    </w:p>
    <w:p w14:paraId="2848CD86" w14:textId="497FADB7" w:rsidR="00F16DB9" w:rsidRPr="00D52BF4" w:rsidRDefault="00F16DB9" w:rsidP="00405CAC">
      <w:pPr>
        <w:pStyle w:val="a5"/>
        <w:ind w:firstLineChars="0" w:firstLine="1"/>
        <w:rPr>
          <w:rFonts w:asciiTheme="minorEastAsia" w:hAnsiTheme="minorEastAsia"/>
        </w:rPr>
      </w:pPr>
    </w:p>
    <w:p w14:paraId="1EB38DCE" w14:textId="4CE2A72B" w:rsidR="003469B6" w:rsidRPr="00D52BF4" w:rsidRDefault="003469B6" w:rsidP="00405CAC">
      <w:pPr>
        <w:pStyle w:val="a5"/>
        <w:ind w:firstLineChars="0" w:firstLine="1"/>
        <w:rPr>
          <w:rFonts w:asciiTheme="minorEastAsia" w:hAnsiTheme="minorEastAsia"/>
        </w:rPr>
      </w:pPr>
    </w:p>
    <w:p w14:paraId="64045987" w14:textId="5F5394B6" w:rsidR="003469B6" w:rsidRPr="00D52BF4" w:rsidRDefault="003469B6" w:rsidP="00405CAC">
      <w:pPr>
        <w:pStyle w:val="a5"/>
        <w:ind w:firstLineChars="0" w:firstLine="1"/>
        <w:rPr>
          <w:rFonts w:asciiTheme="minorEastAsia" w:hAnsiTheme="minorEastAsia"/>
        </w:rPr>
      </w:pPr>
    </w:p>
    <w:p w14:paraId="0C015D55" w14:textId="1647822C" w:rsidR="00F16DB9" w:rsidRPr="00D52BF4" w:rsidRDefault="00F16DB9" w:rsidP="00405CAC">
      <w:pPr>
        <w:pStyle w:val="a5"/>
        <w:ind w:firstLineChars="0" w:firstLine="1"/>
        <w:rPr>
          <w:rFonts w:asciiTheme="minorEastAsia" w:hAnsiTheme="minorEastAsia"/>
        </w:rPr>
      </w:pPr>
    </w:p>
    <w:p w14:paraId="627242AA" w14:textId="7737E0CB" w:rsidR="00587AFB" w:rsidRPr="00D52BF4" w:rsidRDefault="00587AFB" w:rsidP="00587AFB">
      <w:pPr>
        <w:pStyle w:val="ad"/>
        <w:ind w:leftChars="0" w:left="480" w:hanging="480"/>
        <w:outlineLvl w:val="2"/>
        <w:rPr>
          <w:noProof/>
          <w:sz w:val="24"/>
        </w:rPr>
      </w:pPr>
      <w:bookmarkStart w:id="164" w:name="_Toc131018134"/>
      <w:r w:rsidRPr="00D52BF4">
        <w:rPr>
          <w:noProof/>
          <w:sz w:val="24"/>
        </w:rPr>
        <w:t>（３）</w:t>
      </w:r>
      <w:r w:rsidRPr="00D52BF4">
        <w:rPr>
          <w:rFonts w:hint="eastAsia"/>
          <w:noProof/>
          <w:sz w:val="24"/>
        </w:rPr>
        <w:t>差別や偏見の見聞きの有無</w:t>
      </w:r>
      <w:bookmarkEnd w:id="164"/>
    </w:p>
    <w:p w14:paraId="547452C4" w14:textId="17DB0DD3" w:rsidR="006B098E"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問16</w:t>
      </w:r>
      <w:r w:rsidRPr="00D52BF4">
        <w:rPr>
          <w:rFonts w:ascii="BIZ UDゴシック" w:eastAsia="BIZ UDゴシック" w:hAnsi="BIZ UDゴシック" w:hint="eastAsia"/>
        </w:rPr>
        <w:t xml:space="preserve">　あなたは、</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人</w:t>
      </w:r>
      <w:r w:rsidRPr="00D52BF4">
        <w:rPr>
          <w:rFonts w:ascii="BIZ UDゴシック" w:eastAsia="BIZ UDゴシック" w:hAnsi="BIZ UDゴシック" w:hint="eastAsia"/>
        </w:rPr>
        <w:t>に</w:t>
      </w:r>
      <w:r w:rsidRPr="00D52BF4">
        <w:rPr>
          <w:rFonts w:ascii="BIZ UDゴシック" w:eastAsia="BIZ UDゴシック" w:hAnsi="BIZ UDゴシック"/>
        </w:rPr>
        <w:t>対</w:t>
      </w:r>
      <w:r w:rsidRPr="00D52BF4">
        <w:rPr>
          <w:rFonts w:ascii="BIZ UDゴシック" w:eastAsia="BIZ UDゴシック" w:hAnsi="BIZ UDゴシック" w:hint="eastAsia"/>
        </w:rPr>
        <w:t>する、</w:t>
      </w:r>
      <w:r w:rsidRPr="00D52BF4">
        <w:rPr>
          <w:rFonts w:ascii="BIZ UDゴシック" w:eastAsia="BIZ UDゴシック" w:hAnsi="BIZ UDゴシック"/>
        </w:rPr>
        <w:t>障</w:t>
      </w:r>
      <w:r w:rsidRPr="00D52BF4">
        <w:rPr>
          <w:rFonts w:ascii="BIZ UDゴシック" w:eastAsia="BIZ UDゴシック" w:hAnsi="BIZ UDゴシック" w:hint="eastAsia"/>
        </w:rPr>
        <w:t>がいを</w:t>
      </w:r>
      <w:r w:rsidRPr="00D52BF4">
        <w:rPr>
          <w:rFonts w:ascii="BIZ UDゴシック" w:eastAsia="BIZ UDゴシック" w:hAnsi="BIZ UDゴシック"/>
        </w:rPr>
        <w:t>理由</w:t>
      </w:r>
      <w:r w:rsidRPr="00D52BF4">
        <w:rPr>
          <w:rFonts w:ascii="BIZ UDゴシック" w:eastAsia="BIZ UDゴシック" w:hAnsi="BIZ UDゴシック" w:hint="eastAsia"/>
        </w:rPr>
        <w:t>とする</w:t>
      </w:r>
      <w:r w:rsidRPr="00D52BF4">
        <w:rPr>
          <w:rFonts w:ascii="BIZ UDゴシック" w:eastAsia="BIZ UDゴシック" w:hAnsi="BIZ UDゴシック"/>
        </w:rPr>
        <w:t>差別</w:t>
      </w:r>
      <w:r w:rsidRPr="00D52BF4">
        <w:rPr>
          <w:rFonts w:ascii="BIZ UDゴシック" w:eastAsia="BIZ UDゴシック" w:hAnsi="BIZ UDゴシック" w:hint="eastAsia"/>
        </w:rPr>
        <w:t>や</w:t>
      </w:r>
      <w:r w:rsidRPr="00D52BF4">
        <w:rPr>
          <w:rFonts w:ascii="BIZ UDゴシック" w:eastAsia="BIZ UDゴシック" w:hAnsi="BIZ UDゴシック"/>
        </w:rPr>
        <w:t>偏見</w:t>
      </w:r>
      <w:r w:rsidRPr="00D52BF4">
        <w:rPr>
          <w:rFonts w:ascii="BIZ UDゴシック" w:eastAsia="BIZ UDゴシック" w:hAnsi="BIZ UDゴシック" w:hint="eastAsia"/>
        </w:rPr>
        <w:t>を</w:t>
      </w:r>
      <w:r w:rsidRPr="00D52BF4">
        <w:rPr>
          <w:rFonts w:ascii="BIZ UDゴシック" w:eastAsia="BIZ UDゴシック" w:hAnsi="BIZ UDゴシック"/>
        </w:rPr>
        <w:t>直接見聞</w:t>
      </w:r>
      <w:r w:rsidRPr="00D52BF4">
        <w:rPr>
          <w:rFonts w:ascii="BIZ UDゴシック" w:eastAsia="BIZ UDゴシック" w:hAnsi="BIZ UDゴシック" w:hint="eastAsia"/>
        </w:rPr>
        <w:t>きしたことがありますか。（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は１つ）</w:t>
      </w:r>
    </w:p>
    <w:p w14:paraId="0D980F55" w14:textId="2FB198CB" w:rsidR="002D0379" w:rsidRPr="00D52BF4" w:rsidRDefault="002D0379" w:rsidP="00405CAC">
      <w:pPr>
        <w:pStyle w:val="a5"/>
        <w:ind w:firstLineChars="0" w:firstLine="1"/>
        <w:rPr>
          <w:rFonts w:asciiTheme="minorEastAsia" w:hAnsiTheme="minorEastAsia"/>
        </w:rPr>
      </w:pPr>
    </w:p>
    <w:p w14:paraId="1D90F976" w14:textId="6E4AA336"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差別や偏見</w:t>
      </w:r>
      <w:r w:rsidR="0093586C" w:rsidRPr="00D52BF4">
        <w:rPr>
          <w:rFonts w:asciiTheme="minorEastAsia" w:hAnsiTheme="minorEastAsia" w:hint="eastAsia"/>
        </w:rPr>
        <w:t>を</w:t>
      </w:r>
      <w:r w:rsidRPr="00D52BF4">
        <w:rPr>
          <w:rFonts w:asciiTheme="minorEastAsia" w:hAnsiTheme="minorEastAsia" w:hint="eastAsia"/>
        </w:rPr>
        <w:t>見聞きした経験が「よくある」</w:t>
      </w:r>
      <w:r w:rsidR="0093586C" w:rsidRPr="00D52BF4">
        <w:rPr>
          <w:rFonts w:asciiTheme="minorEastAsia" w:hAnsiTheme="minorEastAsia" w:hint="eastAsia"/>
        </w:rPr>
        <w:t>（</w:t>
      </w:r>
      <w:r w:rsidRPr="00D52BF4">
        <w:rPr>
          <w:rFonts w:asciiTheme="minorEastAsia" w:hAnsiTheme="minorEastAsia" w:hint="eastAsia"/>
        </w:rPr>
        <w:t>8.0％</w:t>
      </w:r>
      <w:r w:rsidR="0093586C" w:rsidRPr="00D52BF4">
        <w:rPr>
          <w:rFonts w:asciiTheme="minorEastAsia" w:hAnsiTheme="minorEastAsia" w:hint="eastAsia"/>
        </w:rPr>
        <w:t>）</w:t>
      </w:r>
      <w:r w:rsidRPr="00D52BF4">
        <w:rPr>
          <w:rFonts w:asciiTheme="minorEastAsia" w:hAnsiTheme="minorEastAsia" w:hint="eastAsia"/>
        </w:rPr>
        <w:t>、「少しある」</w:t>
      </w:r>
      <w:r w:rsidR="0093586C" w:rsidRPr="00D52BF4">
        <w:rPr>
          <w:rFonts w:asciiTheme="minorEastAsia" w:hAnsiTheme="minorEastAsia" w:hint="eastAsia"/>
        </w:rPr>
        <w:t>（</w:t>
      </w:r>
      <w:r w:rsidRPr="00D52BF4">
        <w:rPr>
          <w:rFonts w:asciiTheme="minorEastAsia" w:hAnsiTheme="minorEastAsia" w:hint="eastAsia"/>
        </w:rPr>
        <w:t>41.4％</w:t>
      </w:r>
      <w:r w:rsidR="0093586C" w:rsidRPr="00D52BF4">
        <w:rPr>
          <w:rFonts w:asciiTheme="minorEastAsia" w:hAnsiTheme="minorEastAsia" w:hint="eastAsia"/>
        </w:rPr>
        <w:t>）</w:t>
      </w:r>
      <w:r w:rsidRPr="00D52BF4">
        <w:rPr>
          <w:rFonts w:asciiTheme="minorEastAsia" w:hAnsiTheme="minorEastAsia" w:hint="eastAsia"/>
        </w:rPr>
        <w:t>を合わせた</w:t>
      </w:r>
      <w:r w:rsidR="0093586C" w:rsidRPr="00D52BF4">
        <w:rPr>
          <w:rFonts w:asciiTheme="minorEastAsia" w:hAnsiTheme="minorEastAsia" w:hint="eastAsia"/>
        </w:rPr>
        <w:t>「</w:t>
      </w:r>
      <w:r w:rsidRPr="00D52BF4">
        <w:rPr>
          <w:rFonts w:asciiTheme="minorEastAsia" w:hAnsiTheme="minorEastAsia" w:hint="eastAsia"/>
        </w:rPr>
        <w:t>見聞きした経験あり</w:t>
      </w:r>
      <w:r w:rsidR="0093586C" w:rsidRPr="00D52BF4">
        <w:rPr>
          <w:rFonts w:asciiTheme="minorEastAsia" w:hAnsiTheme="minorEastAsia" w:hint="eastAsia"/>
        </w:rPr>
        <w:t>」</w:t>
      </w:r>
      <w:r w:rsidRPr="00D52BF4">
        <w:rPr>
          <w:rFonts w:asciiTheme="minorEastAsia" w:hAnsiTheme="minorEastAsia" w:hint="eastAsia"/>
        </w:rPr>
        <w:t>は49.4％となっています。一方、見聞きの経験が「ない」と答えた人は46.2％となっています。</w:t>
      </w:r>
    </w:p>
    <w:p w14:paraId="7F7A4411" w14:textId="11DFE16B" w:rsidR="00F16DB9" w:rsidRPr="00D52BF4" w:rsidRDefault="00704562" w:rsidP="00405CAC">
      <w:pPr>
        <w:pStyle w:val="a5"/>
        <w:ind w:firstLineChars="0" w:firstLine="1"/>
        <w:rPr>
          <w:rFonts w:asciiTheme="minorEastAsia" w:hAnsiTheme="minorEastAsia"/>
        </w:rPr>
      </w:pPr>
      <w:r w:rsidRPr="00D52BF4">
        <w:rPr>
          <w:noProof/>
        </w:rPr>
        <mc:AlternateContent>
          <mc:Choice Requires="wpg">
            <w:drawing>
              <wp:anchor distT="0" distB="0" distL="114300" distR="114300" simplePos="0" relativeHeight="251961344" behindDoc="0" locked="0" layoutInCell="1" allowOverlap="1" wp14:anchorId="326E7286" wp14:editId="52094587">
                <wp:simplePos x="0" y="0"/>
                <wp:positionH relativeFrom="column">
                  <wp:posOffset>1547685</wp:posOffset>
                </wp:positionH>
                <wp:positionV relativeFrom="paragraph">
                  <wp:posOffset>170815</wp:posOffset>
                </wp:positionV>
                <wp:extent cx="3216275" cy="133350"/>
                <wp:effectExtent l="0" t="0" r="22225" b="19050"/>
                <wp:wrapNone/>
                <wp:docPr id="1347" name="グループ化 1347"/>
                <wp:cNvGraphicFramePr/>
                <a:graphic xmlns:a="http://schemas.openxmlformats.org/drawingml/2006/main">
                  <a:graphicData uri="http://schemas.microsoft.com/office/word/2010/wordprocessingGroup">
                    <wpg:wgp>
                      <wpg:cNvGrpSpPr/>
                      <wpg:grpSpPr>
                        <a:xfrm>
                          <a:off x="0" y="0"/>
                          <a:ext cx="3216275" cy="133350"/>
                          <a:chOff x="0" y="0"/>
                          <a:chExt cx="3216878" cy="133350"/>
                        </a:xfrm>
                      </wpg:grpSpPr>
                      <wps:wsp>
                        <wps:cNvPr id="1348"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49"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50"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51"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wgp>
                  </a:graphicData>
                </a:graphic>
              </wp:anchor>
            </w:drawing>
          </mc:Choice>
          <mc:Fallback>
            <w:pict>
              <v:group w14:anchorId="4657B21E" id="グループ化 1347" o:spid="_x0000_s1026" style="position:absolute;left:0;text-align:left;margin-left:121.85pt;margin-top:13.45pt;width:253.25pt;height:10.5pt;z-index:251961344" coordsize="32168,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">
                <v:rect id="Rectangle 3" o:spid="_x0000_s1027"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8QA&#10;AADdAAAADwAAAGRycy9kb3ducmV2LnhtbESPT2vDMAzF74N+B6NCL6N11o1S0rilDDp6Xf/Qq4jV&#10;JCSWg+2l2T79dBjsJvGe3vup2I2uUwOF2Hg28LLIQBGX3jZcGbicD/M1qJiQLXaeycA3RdhtJ08F&#10;5tY/+JOGU6qUhHDM0UCdUp9rHcuaHMaF74lFu/vgMMkaKm0DPiTcdXqZZSvtsGFpqLGn95rK9vTl&#10;DFzt4Jvy+XzrYwo/bfVxcHzsjJlNx/0GVKIx/Zv/ro9W8F/fBF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PvvEAAAA3QAAAA8AAAAAAAAAAAAAAAAAmAIAAGRycy9k&#10;b3ducmV2LnhtbFBLBQYAAAAABAAEAPUAAACJAwAAAAA=&#10;" fillcolor="black" strokeweight="0">
                  <v:fill r:id="rId13" o:title="" type="pattern"/>
                  <v:textbox inset="5.85pt,.7pt,5.85pt,.7pt"/>
                </v:rect>
                <v:rect id="Rectangle 4" o:spid="_x0000_s1028"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pJcYA&#10;AADdAAAADwAAAGRycy9kb3ducmV2LnhtbERPS2vCQBC+C/6HZYReRDc2odrUVUQoWNGDD/A6zU6T&#10;YHY2ZLdJ2l/fLRR6m4/vOct1byrRUuNKywpm0wgEcWZ1ybmC6+V1sgDhPLLGyjIp+CIH69VwsMRU&#10;245P1J59LkIIuxQVFN7XqZQuK8igm9qaOHAftjHoA2xyqRvsQrip5GMUPUmDJYeGAmvaFpTdz59G&#10;gUwux3Yc72+djw/fSXucv+3G70o9jPrNCwhPvf8X/7l3OsyPk2f4/Sa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pJcYAAADdAAAADwAAAAAAAAAAAAAAAACYAgAAZHJz&#10;L2Rvd25yZXYueG1sUEsFBgAAAAAEAAQA9QAAAIsDAAAAAA==&#10;" fillcolor="black" strokeweight="0">
                  <v:fill r:id="rId14" o:title="" type="pattern"/>
                  <v:textbox inset="5.85pt,.7pt,5.85pt,.7pt"/>
                </v:rect>
                <v:rect id="Rectangle 5" o:spid="_x0000_s1029"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pJcUA&#10;AADdAAAADwAAAGRycy9kb3ducmV2LnhtbESPQU/DMAyF70j7D5GRuLF0IBAqyyY0aYzrykDiZhLT&#10;lDZOlWRb+ff4gMTN1nt+7/NyPYVBnSjlLrKBxbwCRWyj67g1cHjdXj+AygXZ4RCZDPxQhvVqdrHE&#10;2sUz7+nUlFZJCOcaDfhSxlrrbD0FzPM4Eov2FVPAImtqtUt4lvAw6JuqutcBO5YGjyNtPNm+OQYD&#10;9mN4X2z678N+17/5Z4ufDXbJmKvL6ekRVKGp/Jv/rl+c4N/e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WklxQAAAN0AAAAPAAAAAAAAAAAAAAAAAJgCAABkcnMv&#10;ZG93bnJldi54bWxQSwUGAAAAAAQABAD1AAAAigMAAAAA&#10;" fillcolor="black" strokeweight="0">
                  <v:fill r:id="rId15" o:title="" type="pattern"/>
                  <v:textbox inset="5.85pt,.7pt,5.85pt,.7pt"/>
                </v:rect>
                <v:rect id="Rectangle 8" o:spid="_x0000_s1030"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yTcQA&#10;AADdAAAADwAAAGRycy9kb3ducmV2LnhtbESPQYvCMBCF7wv+hzAL3rZplYp0jbIIghcPVhG8Dc1s&#10;W2wmJYm2/nsjLOxthvfeN29Wm9F04kHOt5YVZEkKgriyuuVawfm0+1qC8AFZY2eZFDzJw2Y9+Vhh&#10;oe3AR3qUoRYRwr5ABU0IfSGlrxoy6BPbE0ft1zqDIa6ultrhEOGmk7M0XUiDLccLDfa0bai6lXcT&#10;KTnftudhOb8csnxP5ZBz5q5KTT/Hn28Qgcbwb/5L73WsP88zeH8TR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ck3EAAAA3QAAAA8AAAAAAAAAAAAAAAAAmAIAAGRycy9k&#10;b3ducmV2LnhtbFBLBQYAAAAABAAEAPUAAACJAwAAAAA=&#10;" strokeweight="0">
                  <v:textbox inset="5.85pt,.7pt,5.85pt,.7pt"/>
                </v:rect>
              </v:group>
            </w:pict>
          </mc:Fallback>
        </mc:AlternateContent>
      </w:r>
    </w:p>
    <w:p w14:paraId="10923032" w14:textId="54D778E5" w:rsidR="00F16DB9" w:rsidRPr="00D52BF4" w:rsidRDefault="000A3C5F" w:rsidP="00405CAC">
      <w:pPr>
        <w:pStyle w:val="a5"/>
        <w:ind w:firstLineChars="0" w:firstLine="1"/>
        <w:rPr>
          <w:rFonts w:asciiTheme="minorEastAsia" w:hAnsiTheme="minorEastAsia"/>
        </w:rPr>
      </w:pPr>
      <w:r w:rsidRPr="00D52BF4">
        <w:rPr>
          <w:noProof/>
        </w:rPr>
        <mc:AlternateContent>
          <mc:Choice Requires="wpg">
            <w:drawing>
              <wp:anchor distT="0" distB="0" distL="114300" distR="114300" simplePos="0" relativeHeight="252015616" behindDoc="0" locked="0" layoutInCell="1" allowOverlap="1" wp14:anchorId="5EE69170" wp14:editId="1FE20896">
                <wp:simplePos x="0" y="0"/>
                <wp:positionH relativeFrom="margin">
                  <wp:align>center</wp:align>
                </wp:positionH>
                <wp:positionV relativeFrom="paragraph">
                  <wp:posOffset>75994</wp:posOffset>
                </wp:positionV>
                <wp:extent cx="5667375" cy="2600325"/>
                <wp:effectExtent l="0" t="0" r="0" b="0"/>
                <wp:wrapNone/>
                <wp:docPr id="146" name="グループ化 146"/>
                <wp:cNvGraphicFramePr/>
                <a:graphic xmlns:a="http://schemas.openxmlformats.org/drawingml/2006/main">
                  <a:graphicData uri="http://schemas.microsoft.com/office/word/2010/wordprocessingGroup">
                    <wpg:wgp>
                      <wpg:cNvGrpSpPr/>
                      <wpg:grpSpPr>
                        <a:xfrm>
                          <a:off x="0" y="0"/>
                          <a:ext cx="5667375" cy="2600325"/>
                          <a:chOff x="0" y="0"/>
                          <a:chExt cx="5667375" cy="2600325"/>
                        </a:xfrm>
                      </wpg:grpSpPr>
                      <pic:pic xmlns:pic="http://schemas.openxmlformats.org/drawingml/2006/picture">
                        <pic:nvPicPr>
                          <pic:cNvPr id="940" name="図 940"/>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667375" cy="2600325"/>
                          </a:xfrm>
                          <a:prstGeom prst="rect">
                            <a:avLst/>
                          </a:prstGeom>
                          <a:noFill/>
                          <a:ln>
                            <a:noFill/>
                          </a:ln>
                        </pic:spPr>
                      </pic:pic>
                      <wps:wsp>
                        <wps:cNvPr id="145" name="左大かっこ 145"/>
                        <wps:cNvSpPr>
                          <a:spLocks/>
                        </wps:cNvSpPr>
                        <wps:spPr bwMode="auto">
                          <a:xfrm rot="5400000">
                            <a:off x="1826383" y="-530866"/>
                            <a:ext cx="148439" cy="2124581"/>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w14:anchorId="7E6F895F" id="グループ化 146" o:spid="_x0000_s1026" style="position:absolute;left:0;text-align:left;margin-left:0;margin-top:6pt;width:446.25pt;height:204.75pt;z-index:252015616;mso-position-horizontal:center;mso-position-horizontal-relative:margin" coordsize="56673,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">
                <v:shape id="図 940" o:spid="_x0000_s1027" type="#_x0000_t75" style="position:absolute;width:56673;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KafCAAAA3AAAAA8AAABkcnMvZG93bnJldi54bWxET0tLw0AQvgv9D8sUvEi7qURpY7dFFCX0&#10;In2BxyE7ZoPZ2ZAd2/Tfdw8Fjx/fe7kefKtO1McmsIHZNANFXAXbcG3gsP+YzEFFQbbYBiYDF4qw&#10;Xo3ulljYcOYtnXZSqxTCsUADTqQrtI6VI49xGjrixP2E3qMk2Nfa9nhO4b7Vj1n2rD02nBocdvTm&#10;qPrd/XkD8v2ut19OHj67ONs0+VN59GVuzP14eH0BJTTIv/jmLq2BRZ7mpzPpCO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mymnwgAAANwAAAAPAAAAAAAAAAAAAAAAAJ8C&#10;AABkcnMvZG93bnJldi54bWxQSwUGAAAAAAQABAD3AAAAjgMAAAAA&#10;">
                  <v:imagedata r:id="rId220" o:title=""/>
                  <v:path arrowok="t"/>
                </v:shape>
                <v:shape id="左大かっこ 145" o:spid="_x0000_s1028" type="#_x0000_t85" style="position:absolute;left:18264;top:-5309;width:1484;height:21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qDMMA&#10;AADcAAAADwAAAGRycy9kb3ducmV2LnhtbERPS2sCMRC+F/wPYQQvpWYVX2yNomKhxZMPisfpZkwW&#10;N5NlE3X775tCobf5+J4zX7auEndqQulZwaCfgSAuvC7ZKDgd315mIEJE1lh5JgXfFGC56DzNMdf+&#10;wXu6H6IRKYRDjgpsjHUuZSgsOQx9XxMn7uIbhzHBxkjd4COFu0oOs2wiHZacGizWtLFUXA83p+Bz&#10;NLbPX9s1rtbX82Z2Pk2N+dgp1eu2q1cQkdr4L/5zv+s0fzSG32fS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XqDMMAAADcAAAADwAAAAAAAAAAAAAAAACYAgAAZHJzL2Rv&#10;d25yZXYueG1sUEsFBgAAAAAEAAQA9QAAAIgDAAAAAA==&#10;" adj="1406" strokeweight="0">
                  <v:textbox inset="5.85pt,.7pt,5.85pt,.7pt"/>
                </v:shape>
                <w10:wrap anchorx="margin"/>
              </v:group>
            </w:pict>
          </mc:Fallback>
        </mc:AlternateContent>
      </w:r>
    </w:p>
    <w:p w14:paraId="534FB6EB" w14:textId="67BF10F7" w:rsidR="00F16DB9" w:rsidRPr="00D52BF4" w:rsidRDefault="000A3C5F" w:rsidP="000A3C5F">
      <w:pPr>
        <w:pStyle w:val="a5"/>
        <w:ind w:firstLineChars="1000" w:firstLine="2200"/>
        <w:rPr>
          <w:rFonts w:asciiTheme="minorEastAsia" w:hAnsiTheme="minorEastAsia"/>
        </w:rPr>
      </w:pPr>
      <w:r w:rsidRPr="00D52BF4">
        <w:rPr>
          <w:rFonts w:asciiTheme="minorEastAsia" w:hAnsiTheme="minorEastAsia"/>
        </w:rPr>
        <w:t>《</w:t>
      </w:r>
      <w:r w:rsidRPr="00D52BF4">
        <w:rPr>
          <w:rFonts w:asciiTheme="minorEastAsia" w:hAnsiTheme="minorEastAsia" w:hint="eastAsia"/>
        </w:rPr>
        <w:t>見聞きした経験あり</w:t>
      </w:r>
      <w:r w:rsidRPr="00D52BF4">
        <w:rPr>
          <w:rFonts w:asciiTheme="minorEastAsia" w:hAnsiTheme="minorEastAsia"/>
        </w:rPr>
        <w:t>》</w:t>
      </w:r>
    </w:p>
    <w:p w14:paraId="34293D86" w14:textId="595B06A5" w:rsidR="00F16DB9" w:rsidRPr="00D52BF4" w:rsidRDefault="00F16DB9" w:rsidP="00405CAC">
      <w:pPr>
        <w:pStyle w:val="a5"/>
        <w:ind w:firstLineChars="0" w:firstLine="1"/>
        <w:rPr>
          <w:rFonts w:asciiTheme="minorEastAsia" w:hAnsiTheme="minorEastAsia"/>
        </w:rPr>
      </w:pPr>
    </w:p>
    <w:p w14:paraId="2D2A0397" w14:textId="77777777" w:rsidR="00F16DB9" w:rsidRPr="00D52BF4" w:rsidRDefault="00F16DB9" w:rsidP="00405CAC">
      <w:pPr>
        <w:pStyle w:val="a5"/>
        <w:ind w:firstLineChars="0" w:firstLine="1"/>
        <w:rPr>
          <w:rFonts w:asciiTheme="minorEastAsia" w:hAnsiTheme="minorEastAsia"/>
        </w:rPr>
      </w:pPr>
    </w:p>
    <w:p w14:paraId="1DC3A1C4" w14:textId="77777777" w:rsidR="00F16DB9" w:rsidRPr="00D52BF4" w:rsidRDefault="00F16DB9" w:rsidP="00405CAC">
      <w:pPr>
        <w:pStyle w:val="a5"/>
        <w:ind w:firstLineChars="0" w:firstLine="1"/>
        <w:rPr>
          <w:rFonts w:asciiTheme="minorEastAsia" w:hAnsiTheme="minorEastAsia"/>
        </w:rPr>
      </w:pPr>
    </w:p>
    <w:p w14:paraId="75218EED" w14:textId="77777777" w:rsidR="00F16DB9" w:rsidRPr="00D52BF4" w:rsidRDefault="00F16DB9" w:rsidP="00405CAC">
      <w:pPr>
        <w:pStyle w:val="a5"/>
        <w:ind w:firstLineChars="0" w:firstLine="1"/>
        <w:rPr>
          <w:rFonts w:asciiTheme="minorEastAsia" w:hAnsiTheme="minorEastAsia"/>
        </w:rPr>
      </w:pPr>
    </w:p>
    <w:p w14:paraId="2375192E" w14:textId="77777777" w:rsidR="00F16DB9" w:rsidRPr="00D52BF4" w:rsidRDefault="00F16DB9" w:rsidP="00405CAC">
      <w:pPr>
        <w:pStyle w:val="a5"/>
        <w:ind w:firstLineChars="0" w:firstLine="1"/>
        <w:rPr>
          <w:rFonts w:asciiTheme="minorEastAsia" w:hAnsiTheme="minorEastAsia"/>
        </w:rPr>
      </w:pPr>
    </w:p>
    <w:p w14:paraId="5E53AF95" w14:textId="77777777" w:rsidR="00F16DB9" w:rsidRPr="00D52BF4" w:rsidRDefault="00F16DB9" w:rsidP="00405CAC">
      <w:pPr>
        <w:pStyle w:val="a5"/>
        <w:ind w:firstLineChars="0" w:firstLine="1"/>
        <w:rPr>
          <w:rFonts w:asciiTheme="minorEastAsia" w:hAnsiTheme="minorEastAsia"/>
        </w:rPr>
      </w:pPr>
      <w:r w:rsidRPr="00D52BF4">
        <w:rPr>
          <w:rFonts w:asciiTheme="minorEastAsia" w:hAnsiTheme="minorEastAsia"/>
        </w:rPr>
        <w:br w:type="page"/>
      </w:r>
    </w:p>
    <w:p w14:paraId="4B83D7F8" w14:textId="660D2860" w:rsidR="00587AFB" w:rsidRPr="00D52BF4" w:rsidRDefault="00587AFB" w:rsidP="00587AFB">
      <w:pPr>
        <w:pStyle w:val="ad"/>
        <w:ind w:leftChars="0" w:left="480" w:hanging="480"/>
        <w:outlineLvl w:val="2"/>
        <w:rPr>
          <w:noProof/>
          <w:sz w:val="24"/>
        </w:rPr>
      </w:pPr>
      <w:bookmarkStart w:id="165" w:name="_Toc131018135"/>
      <w:r w:rsidRPr="00D52BF4">
        <w:rPr>
          <w:noProof/>
          <w:sz w:val="24"/>
        </w:rPr>
        <w:t>（４）</w:t>
      </w:r>
      <w:r w:rsidR="000D71E7" w:rsidRPr="00D52BF4">
        <w:rPr>
          <w:rFonts w:hint="eastAsia"/>
          <w:noProof/>
          <w:sz w:val="24"/>
        </w:rPr>
        <w:t>障がい</w:t>
      </w:r>
      <w:r w:rsidR="000E343D" w:rsidRPr="00D52BF4">
        <w:rPr>
          <w:rFonts w:hint="eastAsia"/>
          <w:noProof/>
          <w:sz w:val="24"/>
        </w:rPr>
        <w:t>のある人</w:t>
      </w:r>
      <w:r w:rsidR="000D71E7" w:rsidRPr="00D52BF4">
        <w:rPr>
          <w:rFonts w:hint="eastAsia"/>
          <w:noProof/>
          <w:sz w:val="24"/>
        </w:rPr>
        <w:t>への区民・地域の対応や理解度</w:t>
      </w:r>
      <w:bookmarkEnd w:id="165"/>
    </w:p>
    <w:p w14:paraId="1C013411" w14:textId="77777777" w:rsidR="006B098E"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問17</w:t>
      </w:r>
      <w:r w:rsidRPr="00D52BF4">
        <w:rPr>
          <w:rFonts w:ascii="BIZ UDゴシック" w:eastAsia="BIZ UDゴシック" w:hAnsi="BIZ UDゴシック" w:hint="eastAsia"/>
        </w:rPr>
        <w:t xml:space="preserve">　あなたは、</w:t>
      </w:r>
      <w:r w:rsidRPr="00D52BF4">
        <w:rPr>
          <w:rFonts w:ascii="BIZ UDゴシック" w:eastAsia="BIZ UDゴシック" w:hAnsi="BIZ UDゴシック"/>
        </w:rPr>
        <w:t>区民</w:t>
      </w:r>
      <w:r w:rsidRPr="00D52BF4">
        <w:rPr>
          <w:rFonts w:ascii="BIZ UDゴシック" w:eastAsia="BIZ UDゴシック" w:hAnsi="BIZ UDゴシック" w:hint="eastAsia"/>
        </w:rPr>
        <w:t>や</w:t>
      </w:r>
      <w:r w:rsidRPr="00D52BF4">
        <w:rPr>
          <w:rFonts w:ascii="BIZ UDゴシック" w:eastAsia="BIZ UDゴシック" w:hAnsi="BIZ UDゴシック"/>
        </w:rPr>
        <w:t>地域</w:t>
      </w:r>
      <w:r w:rsidRPr="00D52BF4">
        <w:rPr>
          <w:rFonts w:ascii="BIZ UDゴシック" w:eastAsia="BIZ UDゴシック" w:hAnsi="BIZ UDゴシック" w:hint="eastAsia"/>
        </w:rPr>
        <w:t>の、</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人</w:t>
      </w:r>
      <w:r w:rsidRPr="00D52BF4">
        <w:rPr>
          <w:rFonts w:ascii="BIZ UDゴシック" w:eastAsia="BIZ UDゴシック" w:hAnsi="BIZ UDゴシック" w:hint="eastAsia"/>
        </w:rPr>
        <w:t>への</w:t>
      </w:r>
      <w:r w:rsidRPr="00D52BF4">
        <w:rPr>
          <w:rFonts w:ascii="BIZ UDゴシック" w:eastAsia="BIZ UDゴシック" w:hAnsi="BIZ UDゴシック"/>
        </w:rPr>
        <w:t>対応</w:t>
      </w:r>
      <w:r w:rsidRPr="00D52BF4">
        <w:rPr>
          <w:rFonts w:ascii="BIZ UDゴシック" w:eastAsia="BIZ UDゴシック" w:hAnsi="BIZ UDゴシック" w:hint="eastAsia"/>
        </w:rPr>
        <w:t>や</w:t>
      </w:r>
      <w:r w:rsidRPr="00D52BF4">
        <w:rPr>
          <w:rFonts w:ascii="BIZ UDゴシック" w:eastAsia="BIZ UDゴシック" w:hAnsi="BIZ UDゴシック"/>
        </w:rPr>
        <w:t>理解</w:t>
      </w:r>
      <w:r w:rsidRPr="00D52BF4">
        <w:rPr>
          <w:rFonts w:ascii="BIZ UDゴシック" w:eastAsia="BIZ UDゴシック" w:hAnsi="BIZ UDゴシック" w:hint="eastAsia"/>
        </w:rPr>
        <w:t>が</w:t>
      </w:r>
      <w:r w:rsidRPr="00D52BF4">
        <w:rPr>
          <w:rFonts w:ascii="BIZ UDゴシック" w:eastAsia="BIZ UDゴシック" w:hAnsi="BIZ UDゴシック"/>
        </w:rPr>
        <w:t>足</w:t>
      </w:r>
      <w:r w:rsidRPr="00D52BF4">
        <w:rPr>
          <w:rFonts w:ascii="BIZ UDゴシック" w:eastAsia="BIZ UDゴシック" w:hAnsi="BIZ UDゴシック" w:hint="eastAsia"/>
        </w:rPr>
        <w:t>りていると</w:t>
      </w:r>
      <w:r w:rsidRPr="00D52BF4">
        <w:rPr>
          <w:rFonts w:ascii="BIZ UDゴシック" w:eastAsia="BIZ UDゴシック" w:hAnsi="BIZ UDゴシック"/>
        </w:rPr>
        <w:t>思</w:t>
      </w:r>
      <w:r w:rsidRPr="00D52BF4">
        <w:rPr>
          <w:rFonts w:ascii="BIZ UDゴシック" w:eastAsia="BIZ UDゴシック" w:hAnsi="BIZ UDゴシック" w:hint="eastAsia"/>
        </w:rPr>
        <w:t>いますか。</w:t>
      </w:r>
      <w:r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は１つ）</w:t>
      </w:r>
    </w:p>
    <w:p w14:paraId="75372406" w14:textId="77777777" w:rsidR="006B098E" w:rsidRPr="00D52BF4" w:rsidRDefault="006B098E" w:rsidP="00405CAC">
      <w:pPr>
        <w:pStyle w:val="a5"/>
        <w:ind w:firstLineChars="0" w:firstLine="1"/>
        <w:rPr>
          <w:rFonts w:asciiTheme="minorEastAsia" w:hAnsiTheme="minorEastAsia"/>
        </w:rPr>
      </w:pPr>
    </w:p>
    <w:p w14:paraId="5F6DEEB1" w14:textId="4C22FFD5" w:rsidR="00F16DB9" w:rsidRPr="00D52BF4" w:rsidRDefault="00241082" w:rsidP="003469B6">
      <w:pPr>
        <w:pStyle w:val="a5"/>
        <w:ind w:firstLine="220"/>
        <w:rPr>
          <w:rFonts w:asciiTheme="minorEastAsia" w:hAnsiTheme="minorEastAsia"/>
        </w:rPr>
      </w:pPr>
      <w:r w:rsidRPr="00D52BF4">
        <w:rPr>
          <w:rFonts w:asciiTheme="minorEastAsia" w:hAnsiTheme="minorEastAsia" w:hint="eastAsia"/>
        </w:rPr>
        <w:t>障がい</w:t>
      </w:r>
      <w:r w:rsidR="0093586C" w:rsidRPr="00D52BF4">
        <w:rPr>
          <w:rFonts w:asciiTheme="minorEastAsia" w:hAnsiTheme="minorEastAsia" w:hint="eastAsia"/>
        </w:rPr>
        <w:t>のある人</w:t>
      </w:r>
      <w:r w:rsidRPr="00D52BF4">
        <w:rPr>
          <w:rFonts w:asciiTheme="minorEastAsia" w:hAnsiTheme="minorEastAsia" w:hint="eastAsia"/>
        </w:rPr>
        <w:t>への区民</w:t>
      </w:r>
      <w:r w:rsidR="00D24867" w:rsidRPr="003D6BE4">
        <w:rPr>
          <w:rFonts w:asciiTheme="minorEastAsia" w:hAnsiTheme="minorEastAsia" w:hint="eastAsia"/>
          <w:color w:val="000000" w:themeColor="text1"/>
        </w:rPr>
        <w:t>・地域</w:t>
      </w:r>
      <w:r w:rsidRPr="003D6BE4">
        <w:rPr>
          <w:rFonts w:asciiTheme="minorEastAsia" w:hAnsiTheme="minorEastAsia" w:hint="eastAsia"/>
          <w:color w:val="000000" w:themeColor="text1"/>
        </w:rPr>
        <w:t>の</w:t>
      </w:r>
      <w:r w:rsidRPr="00D52BF4">
        <w:rPr>
          <w:rFonts w:asciiTheme="minorEastAsia" w:hAnsiTheme="minorEastAsia" w:hint="eastAsia"/>
        </w:rPr>
        <w:t>対応や理解度</w:t>
      </w:r>
      <w:r w:rsidR="003469B6" w:rsidRPr="00D52BF4">
        <w:rPr>
          <w:rFonts w:asciiTheme="minorEastAsia" w:hAnsiTheme="minorEastAsia" w:hint="eastAsia"/>
        </w:rPr>
        <w:t>が「少し足りていないと思う」</w:t>
      </w:r>
      <w:r w:rsidR="0093586C" w:rsidRPr="00D52BF4">
        <w:rPr>
          <w:rFonts w:asciiTheme="minorEastAsia" w:hAnsiTheme="minorEastAsia" w:hint="eastAsia"/>
        </w:rPr>
        <w:t>（</w:t>
      </w:r>
      <w:r w:rsidR="003469B6" w:rsidRPr="00D52BF4">
        <w:rPr>
          <w:rFonts w:asciiTheme="minorEastAsia" w:hAnsiTheme="minorEastAsia" w:hint="eastAsia"/>
        </w:rPr>
        <w:t>25.4％</w:t>
      </w:r>
      <w:r w:rsidR="0093586C" w:rsidRPr="00D52BF4">
        <w:rPr>
          <w:rFonts w:asciiTheme="minorEastAsia" w:hAnsiTheme="minorEastAsia" w:hint="eastAsia"/>
        </w:rPr>
        <w:t>）</w:t>
      </w:r>
      <w:r w:rsidR="003469B6" w:rsidRPr="00D52BF4">
        <w:rPr>
          <w:rFonts w:asciiTheme="minorEastAsia" w:hAnsiTheme="minorEastAsia" w:hint="eastAsia"/>
        </w:rPr>
        <w:t>、「全然足りていないと思う」</w:t>
      </w:r>
      <w:r w:rsidR="0093586C" w:rsidRPr="00D52BF4">
        <w:rPr>
          <w:rFonts w:asciiTheme="minorEastAsia" w:hAnsiTheme="minorEastAsia" w:hint="eastAsia"/>
        </w:rPr>
        <w:t>（</w:t>
      </w:r>
      <w:r w:rsidR="003469B6" w:rsidRPr="00D52BF4">
        <w:rPr>
          <w:rFonts w:asciiTheme="minorEastAsia" w:hAnsiTheme="minorEastAsia" w:hint="eastAsia"/>
        </w:rPr>
        <w:t>25.7％</w:t>
      </w:r>
      <w:r w:rsidR="0093586C" w:rsidRPr="00D52BF4">
        <w:rPr>
          <w:rFonts w:asciiTheme="minorEastAsia" w:hAnsiTheme="minorEastAsia" w:hint="eastAsia"/>
        </w:rPr>
        <w:t>）</w:t>
      </w:r>
      <w:r w:rsidR="003469B6" w:rsidRPr="00D52BF4">
        <w:rPr>
          <w:rFonts w:asciiTheme="minorEastAsia" w:hAnsiTheme="minorEastAsia" w:hint="eastAsia"/>
        </w:rPr>
        <w:t>を合わせた</w:t>
      </w:r>
      <w:r w:rsidR="0093586C" w:rsidRPr="00D52BF4">
        <w:rPr>
          <w:rFonts w:asciiTheme="minorEastAsia" w:hAnsiTheme="minorEastAsia" w:hint="eastAsia"/>
        </w:rPr>
        <w:t>「</w:t>
      </w:r>
      <w:r w:rsidR="003469B6" w:rsidRPr="00D52BF4">
        <w:rPr>
          <w:rFonts w:asciiTheme="minorEastAsia" w:hAnsiTheme="minorEastAsia" w:hint="eastAsia"/>
        </w:rPr>
        <w:t>足りていない</w:t>
      </w:r>
      <w:r w:rsidR="0093586C" w:rsidRPr="00D52BF4">
        <w:rPr>
          <w:rFonts w:asciiTheme="minorEastAsia" w:hAnsiTheme="minorEastAsia" w:hint="eastAsia"/>
        </w:rPr>
        <w:t>」</w:t>
      </w:r>
      <w:r w:rsidR="003469B6" w:rsidRPr="00D52BF4">
        <w:rPr>
          <w:rFonts w:asciiTheme="minorEastAsia" w:hAnsiTheme="minorEastAsia" w:hint="eastAsia"/>
        </w:rPr>
        <w:t>（51.1％）は過半数となっています。</w:t>
      </w:r>
      <w:r w:rsidR="0093586C" w:rsidRPr="00D52BF4">
        <w:rPr>
          <w:rFonts w:asciiTheme="minorEastAsia" w:hAnsiTheme="minorEastAsia" w:hint="eastAsia"/>
        </w:rPr>
        <w:t>一方、「足りていると思う」と答えた人は5</w:t>
      </w:r>
      <w:r w:rsidR="0093586C" w:rsidRPr="00D52BF4">
        <w:rPr>
          <w:rFonts w:asciiTheme="minorEastAsia" w:hAnsiTheme="minorEastAsia"/>
        </w:rPr>
        <w:t>.0</w:t>
      </w:r>
      <w:r w:rsidR="0093586C" w:rsidRPr="00D52BF4">
        <w:rPr>
          <w:rFonts w:asciiTheme="minorEastAsia" w:hAnsiTheme="minorEastAsia" w:hint="eastAsia"/>
        </w:rPr>
        <w:t>％と低くなっています。</w:t>
      </w:r>
    </w:p>
    <w:p w14:paraId="07157608" w14:textId="746F3D83" w:rsidR="000A3C5F" w:rsidRPr="00D52BF4" w:rsidRDefault="000A3C5F" w:rsidP="00405CAC">
      <w:pPr>
        <w:pStyle w:val="a5"/>
        <w:ind w:firstLineChars="0" w:firstLine="1"/>
        <w:rPr>
          <w:rFonts w:asciiTheme="minorEastAsia" w:hAnsiTheme="minorEastAsia"/>
        </w:rPr>
      </w:pPr>
    </w:p>
    <w:p w14:paraId="7B40D6BE" w14:textId="6FD2B091" w:rsidR="00F16DB9" w:rsidRPr="00D52BF4" w:rsidRDefault="004200AF"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64416" behindDoc="0" locked="0" layoutInCell="1" allowOverlap="1" wp14:anchorId="03F3F490" wp14:editId="317B5D9C">
                <wp:simplePos x="0" y="0"/>
                <wp:positionH relativeFrom="margin">
                  <wp:posOffset>223520</wp:posOffset>
                </wp:positionH>
                <wp:positionV relativeFrom="paragraph">
                  <wp:posOffset>126365</wp:posOffset>
                </wp:positionV>
                <wp:extent cx="5667375" cy="2867660"/>
                <wp:effectExtent l="0" t="0" r="0" b="0"/>
                <wp:wrapNone/>
                <wp:docPr id="142" name="グループ化 142"/>
                <wp:cNvGraphicFramePr/>
                <a:graphic xmlns:a="http://schemas.openxmlformats.org/drawingml/2006/main">
                  <a:graphicData uri="http://schemas.microsoft.com/office/word/2010/wordprocessingGroup">
                    <wpg:wgp>
                      <wpg:cNvGrpSpPr/>
                      <wpg:grpSpPr>
                        <a:xfrm>
                          <a:off x="0" y="0"/>
                          <a:ext cx="5667375" cy="2867660"/>
                          <a:chOff x="77191" y="344385"/>
                          <a:chExt cx="5667375" cy="2869003"/>
                        </a:xfrm>
                      </wpg:grpSpPr>
                      <pic:pic xmlns:pic="http://schemas.openxmlformats.org/drawingml/2006/picture">
                        <pic:nvPicPr>
                          <pic:cNvPr id="941" name="図 941"/>
                          <pic:cNvPicPr>
                            <a:picLocks noChangeAspect="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77191" y="955963"/>
                            <a:ext cx="5667375" cy="2257425"/>
                          </a:xfrm>
                          <a:prstGeom prst="rect">
                            <a:avLst/>
                          </a:prstGeom>
                          <a:noFill/>
                          <a:ln>
                            <a:noFill/>
                          </a:ln>
                        </pic:spPr>
                      </pic:pic>
                      <wpg:grpSp>
                        <wpg:cNvPr id="1352" name="グループ化 1352"/>
                        <wpg:cNvGrpSpPr/>
                        <wpg:grpSpPr>
                          <a:xfrm>
                            <a:off x="1270660" y="344385"/>
                            <a:ext cx="3434081" cy="133350"/>
                            <a:chOff x="11877" y="344385"/>
                            <a:chExt cx="3434490" cy="133350"/>
                          </a:xfrm>
                        </wpg:grpSpPr>
                        <wps:wsp>
                          <wps:cNvPr id="1353" name="Rectangle 3" descr="50%"/>
                          <wps:cNvSpPr>
                            <a:spLocks noChangeArrowheads="1"/>
                          </wps:cNvSpPr>
                          <wps:spPr bwMode="auto">
                            <a:xfrm>
                              <a:off x="11877" y="344385"/>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54" name="Rectangle 4" descr="右下がり対角線"/>
                          <wps:cNvSpPr>
                            <a:spLocks noChangeArrowheads="1"/>
                          </wps:cNvSpPr>
                          <wps:spPr bwMode="auto">
                            <a:xfrm>
                              <a:off x="841037" y="344385"/>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55" name="Rectangle 5" descr="20%"/>
                          <wps:cNvSpPr>
                            <a:spLocks noChangeArrowheads="1"/>
                          </wps:cNvSpPr>
                          <wps:spPr bwMode="auto">
                            <a:xfrm>
                              <a:off x="1662447" y="344385"/>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56" name="Rectangle 6" descr="5%"/>
                          <wps:cNvSpPr>
                            <a:spLocks noChangeArrowheads="1"/>
                          </wps:cNvSpPr>
                          <wps:spPr bwMode="auto">
                            <a:xfrm>
                              <a:off x="2491607" y="344385"/>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57" name="Rectangle 8"/>
                          <wps:cNvSpPr>
                            <a:spLocks noChangeArrowheads="1"/>
                          </wps:cNvSpPr>
                          <wps:spPr bwMode="auto">
                            <a:xfrm>
                              <a:off x="3313017" y="344385"/>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14:sizeRelV relativeFrom="margin">
                  <wp14:pctHeight>0</wp14:pctHeight>
                </wp14:sizeRelV>
              </wp:anchor>
            </w:drawing>
          </mc:Choice>
          <mc:Fallback>
            <w:pict>
              <v:group w14:anchorId="1FC7FB3A" id="グループ化 142" o:spid="_x0000_s1026" style="position:absolute;left:0;text-align:left;margin-left:17.6pt;margin-top:9.95pt;width:446.25pt;height:225.8pt;z-index:251964416;mso-position-horizontal-relative:margin;mso-height-relative:margin" coordorigin="771,3443" coordsize="56673,286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">
                <v:shape id="図 941" o:spid="_x0000_s1027" type="#_x0000_t75" style="position:absolute;left:771;top:9559;width:56674;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5mYTFAAAA3AAAAA8AAABkcnMvZG93bnJldi54bWxEj8FqwzAQRO+F/IPYQG61HMeU2okS0pBA&#10;e+ghbj5gsTaWibUylprYf18VCj0Os/NmZ7MbbSfuNPjWsYJlkoIgrp1uuVFw+To9v4LwAVlj55gU&#10;TORht509bbDU7sFnulehERHCvkQFJoS+lNLXhiz6xPXE0bu6wWKIcmikHvAR4baTWZq+SIstxwaD&#10;PR0M1bfq28Y3PvNrWxWrKbOO9ce5Or5l5qjUYj7u1yACjeH/+C/9rhUU+RJ+x0QC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ZmExQAAANwAAAAPAAAAAAAAAAAAAAAA&#10;AJ8CAABkcnMvZG93bnJldi54bWxQSwUGAAAAAAQABAD3AAAAkQMAAAAA&#10;">
                  <v:imagedata r:id="rId222" o:title=""/>
                  <v:path arrowok="t"/>
                </v:shape>
                <v:group id="グループ化 1352" o:spid="_x0000_s1028" style="position:absolute;left:12706;top:3443;width:34341;height:1334" coordorigin="118,3443" coordsize="34344,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rect id="Rectangle 3" o:spid="_x0000_s1029" alt="50%" style="position:absolute;left:118;top:3443;width:133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6V78A&#10;AADdAAAADwAAAGRycy9kb3ducmV2LnhtbERPy6rCMBDdX/AfwghuLppeRZFqFLmguPWF26EZ22Iz&#10;KUms1a83guBuDuc582VrKtGQ86VlBX+DBARxZnXJuYLjYd2fgvABWWNlmRQ8yMNy0fmZY6rtnXfU&#10;7EMuYgj7FBUUIdSplD4ryKAf2Jo4chfrDIYIXS61w3sMN5UcJslEGiw5NhRY039B2XV/MwpOurFl&#10;9ns41z645zXfrA1vK6V63XY1AxGoDV/xx73Vcf5oPIL3N/EE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qDpXvwAAAN0AAAAPAAAAAAAAAAAAAAAAAJgCAABkcnMvZG93bnJl&#10;di54bWxQSwUGAAAAAAQABAD1AAAAhAMAAAAA&#10;" fillcolor="black" strokeweight="0">
                    <v:fill r:id="rId167" o:title="" type="pattern"/>
                    <v:textbox inset="5.85pt,.7pt,5.85pt,.7pt"/>
                  </v:rect>
                  <v:rect id="Rectangle 4" o:spid="_x0000_s1030" alt="右下がり対角線" style="position:absolute;left:8410;top:3443;width:133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QZsYA&#10;AADdAAAADwAAAGRycy9kb3ducmV2LnhtbERPS2vCQBC+C/6HZYReRDc2qZbUVUQoWNGDD/A6zU6T&#10;YHY2ZLdJ2l/fLRR6m4/vOct1byrRUuNKywpm0wgEcWZ1ybmC6+V18gzCeWSNlWVS8EUO1qvhYImp&#10;th2fqD37XIQQdikqKLyvUyldVpBBN7U1ceA+bGPQB9jkUjfYhXBTyccomkuDJYeGAmvaFpTdz59G&#10;gUwux3Yc72+djw/fSXtcvO3G70o9jPrNCwhPvf8X/7l3OsyPnxL4/Sa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TQZsYAAADdAAAADwAAAAAAAAAAAAAAAACYAgAAZHJz&#10;L2Rvd25yZXYueG1sUEsFBgAAAAAEAAQA9QAAAIsDAAAAAA==&#10;" fillcolor="black" strokeweight="0">
                    <v:fill r:id="rId168" o:title="" type="pattern"/>
                    <v:textbox inset="5.85pt,.7pt,5.85pt,.7pt"/>
                  </v:rect>
                  <v:rect id="Rectangle 5" o:spid="_x0000_s1031" alt="20%" style="position:absolute;left:16624;top:3443;width:133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7KvcIA&#10;AADdAAAADwAAAGRycy9kb3ducmV2LnhtbERPS2sCMRC+F/ofwhR6q1lbLGU1igh9XN3agrcxGTfr&#10;biZLkur6740g9DYf33Nmi8F14kghNp4VjEcFCGLtTcO1gs33+9MbiJiQDXaeScGZIizm93czLI0/&#10;8ZqOVapFDuFYogKbUl9KGbUlh3Hke+LM7X1wmDIMtTQBTzncdfK5KF6lw4Zzg8WeVpZ0W/05BXrb&#10;/Y5X7WGz/mx/7IfGXYVNUOrxYVhOQSQa0r/45v4yef7LZALXb/IJ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sq9wgAAAN0AAAAPAAAAAAAAAAAAAAAAAJgCAABkcnMvZG93&#10;bnJldi54bWxQSwUGAAAAAAQABAD1AAAAhwMAAAAA&#10;" fillcolor="black" strokeweight="0">
                    <v:fill r:id="rId169" o:title="" type="pattern"/>
                    <v:textbox inset="5.85pt,.7pt,5.85pt,.7pt"/>
                  </v:rect>
                  <v:rect id="Rectangle 6" o:spid="_x0000_s1032" alt="5%" style="position:absolute;left:24916;top:3443;width:133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nMMA&#10;AADdAAAADwAAAGRycy9kb3ducmV2LnhtbERPS4vCMBC+C/6HMIIX0XR9sXSN4hYE9SD4OOxxaGbb&#10;YjMpTar13xtB8DYf33MWq9aU4ka1Kywr+BpFIIhTqwvOFFzOm+E3COeRNZaWScGDHKyW3c4CY23v&#10;fKTbyWcihLCLUUHufRVL6dKcDLqRrYgD929rgz7AOpO6xnsIN6UcR9FcGiw4NORYUZJTej01RsFx&#10;uz/8Heic/D6qdJzsps1lN2iU6vfa9Q8IT63/iN/urQ7zJ7M5vL4JJ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HnMMAAADdAAAADwAAAAAAAAAAAAAAAACYAgAAZHJzL2Rv&#10;d25yZXYueG1sUEsFBgAAAAAEAAQA9QAAAIgDAAAAAA==&#10;" fillcolor="black" strokeweight="0">
                    <v:fill r:id="rId170" o:title="" type="pattern"/>
                    <v:textbox inset="5.85pt,.7pt,5.85pt,.7pt"/>
                  </v:rect>
                  <v:rect id="Rectangle 8" o:spid="_x0000_s1033" style="position:absolute;left:33130;top:3443;width:133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PosQA&#10;AADdAAAADwAAAGRycy9kb3ducmV2LnhtbESPQYvCMBCF78L+hzALe9O0SlW6RhFB8LIHqwjehma2&#10;LTaTkkTb/fcbQfA2w3vvmzerzWBa8SDnG8sK0kkCgri0uuFKwfm0Hy9B+ICssbVMCv7Iw2b9MVph&#10;rm3PR3oUoRIRwj5HBXUIXS6lL2sy6Ce2I47ar3UGQ1xdJbXDPsJNK6dJMpcGG44XauxoV1N5K+4m&#10;UjK+7c79cnb5SbMDFX3Gqbsq9fU5bL9BBBrC2/xKH3SsP8sW8Pwmj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T6LEAAAA3QAAAA8AAAAAAAAAAAAAAAAAmAIAAGRycy9k&#10;b3ducmV2LnhtbFBLBQYAAAAABAAEAPUAAACJAwAAAAA=&#10;" strokeweight="0">
                    <v:textbox inset="5.85pt,.7pt,5.85pt,.7pt"/>
                  </v:rect>
                </v:group>
                <w10:wrap anchorx="margin"/>
              </v:group>
            </w:pict>
          </mc:Fallback>
        </mc:AlternateContent>
      </w:r>
      <w:r w:rsidRPr="00D52BF4">
        <w:rPr>
          <w:rFonts w:asciiTheme="minorEastAsia" w:hAnsiTheme="minorEastAsia"/>
          <w:noProof/>
        </w:rPr>
        <mc:AlternateContent>
          <mc:Choice Requires="wps">
            <w:drawing>
              <wp:anchor distT="0" distB="0" distL="114300" distR="114300" simplePos="0" relativeHeight="251577344" behindDoc="0" locked="0" layoutInCell="1" allowOverlap="1" wp14:anchorId="6FBBA669" wp14:editId="00CC8EEF">
                <wp:simplePos x="0" y="0"/>
                <wp:positionH relativeFrom="column">
                  <wp:posOffset>2696481</wp:posOffset>
                </wp:positionH>
                <wp:positionV relativeFrom="paragraph">
                  <wp:posOffset>87803</wp:posOffset>
                </wp:positionV>
                <wp:extent cx="113879" cy="1687195"/>
                <wp:effectExtent l="0" t="5715" r="13970" b="13970"/>
                <wp:wrapNone/>
                <wp:docPr id="58" name="左大かっこ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879" cy="1687195"/>
                        </a:xfrm>
                        <a:prstGeom prst="leftBracket">
                          <a:avLst>
                            <a:gd name="adj" fmla="val 93133"/>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677C9EED" id="左大かっこ 58" o:spid="_x0000_s1026" type="#_x0000_t85" style="position:absolute;left:0;text-align:left;margin-left:212.3pt;margin-top:6.9pt;width:8.95pt;height:132.85pt;rotation:90;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" adj="1358" strokeweight="0">
                <v:textbox inset="5.85pt,.7pt,5.85pt,.7pt"/>
              </v:shape>
            </w:pict>
          </mc:Fallback>
        </mc:AlternateContent>
      </w:r>
    </w:p>
    <w:p w14:paraId="39D782C2" w14:textId="4ADBA47C" w:rsidR="00315B3F" w:rsidRPr="00D52BF4" w:rsidRDefault="00315B3F" w:rsidP="00315B3F">
      <w:pPr>
        <w:pStyle w:val="a5"/>
        <w:ind w:firstLineChars="0" w:firstLine="1"/>
        <w:rPr>
          <w:rFonts w:asciiTheme="minorEastAsia" w:hAnsiTheme="minorEastAsia"/>
        </w:rPr>
      </w:pPr>
    </w:p>
    <w:p w14:paraId="017B39C7" w14:textId="18A9A1ED" w:rsidR="00F16DB9" w:rsidRPr="00D52BF4" w:rsidRDefault="00315B3F" w:rsidP="00315B3F">
      <w:pPr>
        <w:pStyle w:val="a5"/>
        <w:ind w:firstLineChars="1600" w:firstLine="3520"/>
        <w:rPr>
          <w:rFonts w:asciiTheme="minorEastAsia" w:hAnsiTheme="minorEastAsia"/>
        </w:rPr>
      </w:pPr>
      <w:r w:rsidRPr="00D52BF4">
        <w:rPr>
          <w:rFonts w:asciiTheme="minorEastAsia" w:hAnsiTheme="minorEastAsia"/>
        </w:rPr>
        <w:t>《足りていない》</w:t>
      </w:r>
    </w:p>
    <w:p w14:paraId="6F64396B" w14:textId="32197496" w:rsidR="00F16DB9" w:rsidRPr="00D52BF4" w:rsidRDefault="00F16DB9" w:rsidP="00405CAC">
      <w:pPr>
        <w:pStyle w:val="a5"/>
        <w:ind w:firstLineChars="0" w:firstLine="1"/>
        <w:rPr>
          <w:rFonts w:asciiTheme="minorEastAsia" w:hAnsiTheme="minorEastAsia"/>
        </w:rPr>
      </w:pPr>
    </w:p>
    <w:p w14:paraId="72FBAB91" w14:textId="77777777" w:rsidR="00F16DB9" w:rsidRPr="00D52BF4" w:rsidRDefault="00F16DB9" w:rsidP="00405CAC">
      <w:pPr>
        <w:pStyle w:val="a5"/>
        <w:ind w:firstLineChars="0" w:firstLine="1"/>
        <w:rPr>
          <w:rFonts w:asciiTheme="minorEastAsia" w:hAnsiTheme="minorEastAsia"/>
        </w:rPr>
      </w:pPr>
    </w:p>
    <w:p w14:paraId="3BF1BC0F" w14:textId="77777777" w:rsidR="00F16DB9" w:rsidRPr="00D52BF4" w:rsidRDefault="00F16DB9" w:rsidP="00405CAC">
      <w:pPr>
        <w:pStyle w:val="a5"/>
        <w:ind w:firstLineChars="0" w:firstLine="1"/>
        <w:rPr>
          <w:rFonts w:asciiTheme="minorEastAsia" w:hAnsiTheme="minorEastAsia"/>
        </w:rPr>
      </w:pPr>
    </w:p>
    <w:p w14:paraId="43C851F5" w14:textId="77777777" w:rsidR="00F16DB9" w:rsidRPr="00D52BF4" w:rsidRDefault="00F16DB9" w:rsidP="00405CAC">
      <w:pPr>
        <w:pStyle w:val="a5"/>
        <w:ind w:firstLineChars="0" w:firstLine="1"/>
        <w:rPr>
          <w:rFonts w:asciiTheme="minorEastAsia" w:hAnsiTheme="minorEastAsia"/>
        </w:rPr>
      </w:pPr>
    </w:p>
    <w:p w14:paraId="76FCFAEB" w14:textId="77777777" w:rsidR="00F16DB9" w:rsidRPr="00D52BF4" w:rsidRDefault="00F16DB9" w:rsidP="00405CAC">
      <w:pPr>
        <w:pStyle w:val="a5"/>
        <w:ind w:firstLineChars="0" w:firstLine="1"/>
        <w:rPr>
          <w:rFonts w:asciiTheme="minorEastAsia" w:hAnsiTheme="minorEastAsia"/>
        </w:rPr>
      </w:pPr>
    </w:p>
    <w:p w14:paraId="6232FE2F" w14:textId="77777777" w:rsidR="00F16DB9" w:rsidRPr="00D52BF4" w:rsidRDefault="00F16DB9" w:rsidP="00405CAC">
      <w:pPr>
        <w:pStyle w:val="a5"/>
        <w:ind w:firstLineChars="0" w:firstLine="1"/>
        <w:rPr>
          <w:rFonts w:asciiTheme="minorEastAsia" w:hAnsiTheme="minorEastAsia"/>
        </w:rPr>
      </w:pPr>
    </w:p>
    <w:p w14:paraId="594E31CE" w14:textId="77777777" w:rsidR="00F16DB9" w:rsidRPr="00D52BF4" w:rsidRDefault="00F16DB9" w:rsidP="00405CAC">
      <w:pPr>
        <w:pStyle w:val="a5"/>
        <w:ind w:firstLineChars="0" w:firstLine="1"/>
        <w:rPr>
          <w:rFonts w:asciiTheme="minorEastAsia" w:hAnsiTheme="minorEastAsia"/>
        </w:rPr>
      </w:pPr>
    </w:p>
    <w:p w14:paraId="27D998C9" w14:textId="19DEF97E" w:rsidR="00315B3F" w:rsidRPr="00D52BF4" w:rsidRDefault="00315B3F">
      <w:pPr>
        <w:widowControl/>
        <w:topLinePunct w:val="0"/>
        <w:autoSpaceDE/>
        <w:autoSpaceDN/>
        <w:jc w:val="left"/>
        <w:rPr>
          <w:rFonts w:hAnsiTheme="minorEastAsia"/>
        </w:rPr>
      </w:pPr>
      <w:r w:rsidRPr="00D52BF4">
        <w:rPr>
          <w:rFonts w:hAnsiTheme="minorEastAsia"/>
        </w:rPr>
        <w:br w:type="page"/>
      </w:r>
    </w:p>
    <w:p w14:paraId="0C099309" w14:textId="7B672B98" w:rsidR="00587AFB" w:rsidRPr="00D52BF4" w:rsidRDefault="00587AFB" w:rsidP="00587AFB">
      <w:pPr>
        <w:pStyle w:val="ad"/>
        <w:ind w:leftChars="0" w:left="480" w:hanging="480"/>
        <w:outlineLvl w:val="2"/>
        <w:rPr>
          <w:noProof/>
          <w:sz w:val="24"/>
        </w:rPr>
      </w:pPr>
      <w:bookmarkStart w:id="166" w:name="_Toc131018136"/>
      <w:r w:rsidRPr="00D52BF4">
        <w:rPr>
          <w:noProof/>
          <w:sz w:val="24"/>
        </w:rPr>
        <w:t>（５）</w:t>
      </w:r>
      <w:r w:rsidRPr="00D52BF4">
        <w:rPr>
          <w:rFonts w:hint="eastAsia"/>
          <w:noProof/>
          <w:sz w:val="24"/>
        </w:rPr>
        <w:t>障がいなどに関する法律</w:t>
      </w:r>
      <w:r w:rsidR="004D0EE6" w:rsidRPr="00D52BF4">
        <w:rPr>
          <w:rFonts w:hint="eastAsia"/>
          <w:noProof/>
          <w:sz w:val="24"/>
        </w:rPr>
        <w:t>や条例</w:t>
      </w:r>
      <w:r w:rsidRPr="00D52BF4">
        <w:rPr>
          <w:rFonts w:hint="eastAsia"/>
          <w:noProof/>
          <w:sz w:val="24"/>
        </w:rPr>
        <w:t>の認知度</w:t>
      </w:r>
      <w:bookmarkEnd w:id="166"/>
    </w:p>
    <w:p w14:paraId="665A674E" w14:textId="77777777" w:rsidR="006B098E" w:rsidRPr="00D52BF4" w:rsidRDefault="006B098E" w:rsidP="00B25234">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問18</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障</w:t>
      </w:r>
      <w:r w:rsidRPr="00D52BF4">
        <w:rPr>
          <w:rFonts w:ascii="BIZ UDゴシック" w:eastAsia="BIZ UDゴシック" w:hAnsi="BIZ UDゴシック" w:hint="eastAsia"/>
        </w:rPr>
        <w:t>がいなどに</w:t>
      </w:r>
      <w:r w:rsidRPr="00D52BF4">
        <w:rPr>
          <w:rFonts w:ascii="BIZ UDゴシック" w:eastAsia="BIZ UDゴシック" w:hAnsi="BIZ UDゴシック"/>
        </w:rPr>
        <w:t>関</w:t>
      </w:r>
      <w:r w:rsidRPr="00D52BF4">
        <w:rPr>
          <w:rFonts w:ascii="BIZ UDゴシック" w:eastAsia="BIZ UDゴシック" w:hAnsi="BIZ UDゴシック" w:hint="eastAsia"/>
        </w:rPr>
        <w:t>する</w:t>
      </w:r>
      <w:r w:rsidRPr="00D52BF4">
        <w:rPr>
          <w:rFonts w:ascii="BIZ UDゴシック" w:eastAsia="BIZ UDゴシック" w:hAnsi="BIZ UDゴシック"/>
        </w:rPr>
        <w:t>次</w:t>
      </w:r>
      <w:r w:rsidRPr="00D52BF4">
        <w:rPr>
          <w:rFonts w:ascii="BIZ UDゴシック" w:eastAsia="BIZ UDゴシック" w:hAnsi="BIZ UDゴシック" w:hint="eastAsia"/>
        </w:rPr>
        <w:t>の</w:t>
      </w:r>
      <w:r w:rsidRPr="00D52BF4">
        <w:rPr>
          <w:rFonts w:ascii="BIZ UDゴシック" w:eastAsia="BIZ UDゴシック" w:hAnsi="BIZ UDゴシック"/>
        </w:rPr>
        <w:t>法律</w:t>
      </w:r>
      <w:r w:rsidRPr="00D52BF4">
        <w:rPr>
          <w:rFonts w:ascii="BIZ UDゴシック" w:eastAsia="BIZ UDゴシック" w:hAnsi="BIZ UDゴシック" w:hint="eastAsia"/>
        </w:rPr>
        <w:t>や</w:t>
      </w:r>
      <w:r w:rsidRPr="00D52BF4">
        <w:rPr>
          <w:rFonts w:ascii="BIZ UDゴシック" w:eastAsia="BIZ UDゴシック" w:hAnsi="BIZ UDゴシック"/>
        </w:rPr>
        <w:t>条例</w:t>
      </w:r>
      <w:r w:rsidRPr="00D52BF4">
        <w:rPr>
          <w:rFonts w:ascii="BIZ UDゴシック" w:eastAsia="BIZ UDゴシック" w:hAnsi="BIZ UDゴシック" w:hint="eastAsia"/>
        </w:rPr>
        <w:t>を</w:t>
      </w:r>
      <w:r w:rsidRPr="00D52BF4">
        <w:rPr>
          <w:rFonts w:ascii="BIZ UDゴシック" w:eastAsia="BIZ UDゴシック" w:hAnsi="BIZ UDゴシック"/>
        </w:rPr>
        <w:t>知</w:t>
      </w:r>
      <w:r w:rsidRPr="00D52BF4">
        <w:rPr>
          <w:rFonts w:ascii="BIZ UDゴシック" w:eastAsia="BIZ UDゴシック" w:hAnsi="BIZ UDゴシック" w:hint="eastAsia"/>
        </w:rPr>
        <w:t>っていますか。（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はそれぞれ１つ）</w:t>
      </w:r>
    </w:p>
    <w:p w14:paraId="353A0D87" w14:textId="77777777" w:rsidR="006B098E" w:rsidRPr="00D52BF4" w:rsidRDefault="006B098E" w:rsidP="00405CAC">
      <w:pPr>
        <w:pStyle w:val="a5"/>
        <w:ind w:firstLineChars="0" w:firstLine="1"/>
        <w:rPr>
          <w:rFonts w:asciiTheme="minorEastAsia" w:hAnsiTheme="minorEastAsia"/>
        </w:rPr>
      </w:pPr>
    </w:p>
    <w:p w14:paraId="291A0531" w14:textId="0D31ECBB" w:rsidR="00D54572" w:rsidRPr="00D52BF4" w:rsidRDefault="00D54572" w:rsidP="00D54572">
      <w:pPr>
        <w:pStyle w:val="a5"/>
        <w:ind w:firstLine="220"/>
        <w:rPr>
          <w:rFonts w:asciiTheme="minorEastAsia" w:hAnsiTheme="minorEastAsia"/>
        </w:rPr>
      </w:pPr>
      <w:r w:rsidRPr="00D52BF4">
        <w:rPr>
          <w:rFonts w:asciiTheme="minorEastAsia" w:hAnsiTheme="minorEastAsia" w:hint="eastAsia"/>
        </w:rPr>
        <w:t>障がいなどに関する法律</w:t>
      </w:r>
      <w:r w:rsidR="004D0EE6" w:rsidRPr="00D52BF4">
        <w:rPr>
          <w:rFonts w:asciiTheme="minorEastAsia" w:hAnsiTheme="minorEastAsia" w:hint="eastAsia"/>
        </w:rPr>
        <w:t>や条例</w:t>
      </w:r>
      <w:r w:rsidRPr="00D52BF4">
        <w:rPr>
          <w:rFonts w:asciiTheme="minorEastAsia" w:hAnsiTheme="minorEastAsia" w:hint="eastAsia"/>
        </w:rPr>
        <w:t>の認知度は、「内容まで知っている」はいずれの項目も１割を下回っています。「名前だけ知っている」は①障害者基本法が32.0％、②東京都板橋区ユニバーサルデザイン推進条例が12.4％となっています。</w:t>
      </w:r>
    </w:p>
    <w:p w14:paraId="0F25C6FE" w14:textId="219F64DC" w:rsidR="00F16DB9" w:rsidRPr="00D52BF4" w:rsidRDefault="000A3C5F"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67488" behindDoc="0" locked="0" layoutInCell="1" allowOverlap="1" wp14:anchorId="38D85B81" wp14:editId="41A75798">
                <wp:simplePos x="0" y="0"/>
                <wp:positionH relativeFrom="page">
                  <wp:align>left</wp:align>
                </wp:positionH>
                <wp:positionV relativeFrom="paragraph">
                  <wp:posOffset>334389</wp:posOffset>
                </wp:positionV>
                <wp:extent cx="7587615" cy="3278505"/>
                <wp:effectExtent l="0" t="0" r="0" b="0"/>
                <wp:wrapNone/>
                <wp:docPr id="140" name="グループ化 140"/>
                <wp:cNvGraphicFramePr/>
                <a:graphic xmlns:a="http://schemas.openxmlformats.org/drawingml/2006/main">
                  <a:graphicData uri="http://schemas.microsoft.com/office/word/2010/wordprocessingGroup">
                    <wpg:wgp>
                      <wpg:cNvGrpSpPr/>
                      <wpg:grpSpPr>
                        <a:xfrm>
                          <a:off x="0" y="0"/>
                          <a:ext cx="7587615" cy="3278505"/>
                          <a:chOff x="0" y="0"/>
                          <a:chExt cx="7587615" cy="3278505"/>
                        </a:xfrm>
                      </wpg:grpSpPr>
                      <pic:pic xmlns:pic="http://schemas.openxmlformats.org/drawingml/2006/picture">
                        <pic:nvPicPr>
                          <pic:cNvPr id="129" name="図 129"/>
                          <pic:cNvPicPr>
                            <a:picLocks noChangeAspect="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7587615" cy="3278505"/>
                          </a:xfrm>
                          <a:prstGeom prst="rect">
                            <a:avLst/>
                          </a:prstGeom>
                          <a:noFill/>
                          <a:ln>
                            <a:noFill/>
                          </a:ln>
                        </pic:spPr>
                      </pic:pic>
                      <wpg:grpSp>
                        <wpg:cNvPr id="1358" name="グループ化 1358"/>
                        <wpg:cNvGrpSpPr/>
                        <wpg:grpSpPr>
                          <a:xfrm>
                            <a:off x="2731325" y="0"/>
                            <a:ext cx="3216275" cy="133350"/>
                            <a:chOff x="0" y="0"/>
                            <a:chExt cx="3216878" cy="133350"/>
                          </a:xfrm>
                        </wpg:grpSpPr>
                        <wps:wsp>
                          <wps:cNvPr id="1359" name="Rectangle 3" descr="50%"/>
                          <wps:cNvSpPr>
                            <a:spLocks noChangeArrowheads="1"/>
                          </wps:cNvSpPr>
                          <wps:spPr bwMode="auto">
                            <a:xfrm>
                              <a:off x="0"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60"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61"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62" name="Rectangle 8"/>
                          <wps:cNvSpPr>
                            <a:spLocks noChangeArrowheads="1"/>
                          </wps:cNvSpPr>
                          <wps:spPr bwMode="auto">
                            <a:xfrm>
                              <a:off x="3084163"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6CF16FB8" id="グループ化 140" o:spid="_x0000_s1026" style="position:absolute;left:0;text-align:left;margin-left:0;margin-top:26.35pt;width:597.45pt;height:258.15pt;z-index:251967488;mso-position-horizontal:left;mso-position-horizontal-relative:page" coordsize="75876,32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">
                <v:shape id="図 129" o:spid="_x0000_s1027" type="#_x0000_t75" style="position:absolute;width:75876;height:32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z6ITDAAAA3AAAAA8AAABkcnMvZG93bnJldi54bWxET81qAjEQvgu+QxjBi9SkW5R2NYpVWrxo&#10;qe0DTDfjZnEzWTZRt2/fFARv8/H9znzZuVpcqA2VZw2PYwWCuPCm4lLD99fbwzOIEJEN1p5Jwy8F&#10;WC76vTnmxl/5ky6HWIoUwiFHDTbGJpcyFJYchrFviBN39K3DmGBbStPiNYW7WmZKTaXDilODxYbW&#10;lorT4ew0/GRWfUx32SR0Xr2/1pvRk9rttR4OutUMRKQu3sU399ak+dkL/D+TL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PohMMAAADcAAAADwAAAAAAAAAAAAAAAACf&#10;AgAAZHJzL2Rvd25yZXYueG1sUEsFBgAAAAAEAAQA9wAAAI8DAAAAAA==&#10;">
                  <v:imagedata r:id="rId224" o:title=""/>
                  <v:path arrowok="t"/>
                </v:shape>
                <v:group id="グループ化 1358" o:spid="_x0000_s1028" style="position:absolute;left:27313;width:32163;height:1333" coordsize="3216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rect id="Rectangle 3" o:spid="_x0000_s1029" alt="50%" style="position:absolute;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NvcIA&#10;AADdAAAADwAAAGRycy9kb3ducmV2LnhtbERPS2vCQBC+F/wPywi9FN1YaampaxAhkquP0uuQnSbB&#10;7GzYXZPYX98VhN7m43vOOhtNK3pyvrGsYDFPQBCXVjdcKTif8tkHCB+QNbaWScGNPGSbydMaU20H&#10;PlB/DJWIIexTVFCH0KVS+rImg35uO+LI/VhnMEToKqkdDjHctPI1Sd6lwYZjQ40d7WoqL8erUfCl&#10;e9uUL6fvzgf3e6n2ueGiVep5Om4/QQQaw7/44S50nL98W8H9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29wgAAAN0AAAAPAAAAAAAAAAAAAAAAAJgCAABkcnMvZG93&#10;bnJldi54bWxQSwUGAAAAAAQABAD1AAAAhwM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c2MgA&#10;AADdAAAADwAAAGRycy9kb3ducmV2LnhtbESPQWvCQBCF74X+h2UKXqRu2oiV6CqlULBSD1XB65gd&#10;k9DsbMiuSeqv7xwKvc3w3rz3zXI9uFp11IbKs4GnSQKKOPe24sLA8fD+OAcVIrLF2jMZ+KEA69X9&#10;3RIz63v+om4fCyUhHDI0UMbYZFqHvCSHYeIbYtEuvnUYZW0LbVvsJdzV+jlJZtphxdJQYkNvJeXf&#10;+6szoKeHXTdOt6c+pp+3abd7+diMz8aMHobXBahIQ/w3/11vrOCnM+GXb2QE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xzYyAAAAN0AAAAPAAAAAAAAAAAAAAAAAJgCAABk&#10;cnMvZG93bnJldi54bWxQSwUGAAAAAAQABAD1AAAAjQ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GA8IA&#10;AADdAAAADwAAAGRycy9kb3ducmV2LnhtbERPTWsCMRC9F/wPYYTeanYrSNkaRQRbr25V8DZNppvt&#10;biZLkur23zeFQm/zeJ+zXI+uF1cKsfWsoJwVIIi1Ny03Co5vu4cnEDEhG+w9k4JvirBeTe6WWBl/&#10;4wNd69SIHMKxQgU2paGSMmpLDuPMD8SZ+/DBYcowNNIEvOVw18vHolhIhy3nBosDbS3prv5yCvSl&#10;P5fb7vN4eO1O9kXje41tUOp+Om6eQSQa07/4z703ef58UcL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QYDwgAAAN0AAAAPAAAAAAAAAAAAAAAAAJgCAABkcnMvZG93&#10;bnJldi54bWxQSwUGAAAAAAQABAD1AAAAhwMAAAAA&#10;" fillcolor="black" strokeweight="0">
                    <v:fill r:id="rId15" o:title="" type="pattern"/>
                    <v:textbox inset="5.85pt,.7pt,5.85pt,.7pt"/>
                  </v:rect>
                  <v:rect id="Rectangle 8" o:spid="_x0000_s1032" style="position:absolute;left:3084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mh8MA&#10;AADdAAAADwAAAGRycy9kb3ducmV2LnhtbESPQYvCMBCF74L/IYzgTdMqFalGEWHBiwerLOxtaMa2&#10;2ExKEm3335uFBW8zvPe+ebPdD6YVL3K+sawgnScgiEurG64U3K5fszUIH5A1tpZJwS952O/Goy3m&#10;2vZ8oVcRKhEh7HNUUIfQ5VL6siaDfm474qjdrTMY4uoqqR32EW5auUiSlTTYcLxQY0fHmspH8TSR&#10;kvHjeOvXy+9zmp2o6DNO3Y9S08lw2IAINISP+T990rH+crWAv2/iCHL3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Mmh8MAAADdAAAADwAAAAAAAAAAAAAAAACYAgAAZHJzL2Rv&#10;d25yZXYueG1sUEsFBgAAAAAEAAQA9QAAAIgDAAAAAA==&#10;" strokeweight="0">
                    <v:textbox inset="5.85pt,.7pt,5.85pt,.7pt"/>
                  </v:rect>
                </v:group>
                <w10:wrap anchorx="page"/>
              </v:group>
            </w:pict>
          </mc:Fallback>
        </mc:AlternateContent>
      </w:r>
    </w:p>
    <w:p w14:paraId="374FB4AC" w14:textId="34545075" w:rsidR="00F16DB9" w:rsidRPr="00D52BF4" w:rsidRDefault="00F16DB9" w:rsidP="00405CAC">
      <w:pPr>
        <w:pStyle w:val="a5"/>
        <w:ind w:firstLineChars="0" w:firstLine="1"/>
        <w:rPr>
          <w:rFonts w:asciiTheme="minorEastAsia" w:hAnsiTheme="minorEastAsia"/>
        </w:rPr>
      </w:pPr>
    </w:p>
    <w:p w14:paraId="07D2FF62" w14:textId="524D938B" w:rsidR="00F16DB9" w:rsidRPr="00D52BF4" w:rsidRDefault="00F16DB9" w:rsidP="00405CAC">
      <w:pPr>
        <w:pStyle w:val="a5"/>
        <w:ind w:firstLineChars="0" w:firstLine="1"/>
        <w:rPr>
          <w:rFonts w:asciiTheme="minorEastAsia" w:hAnsiTheme="minorEastAsia"/>
        </w:rPr>
      </w:pPr>
    </w:p>
    <w:p w14:paraId="449BFE5C" w14:textId="424B2731" w:rsidR="00F16DB9" w:rsidRPr="00D52BF4" w:rsidRDefault="00F16DB9" w:rsidP="00405CAC">
      <w:pPr>
        <w:pStyle w:val="a5"/>
        <w:ind w:firstLineChars="0" w:firstLine="1"/>
        <w:rPr>
          <w:rFonts w:asciiTheme="minorEastAsia" w:hAnsiTheme="minorEastAsia"/>
        </w:rPr>
      </w:pPr>
    </w:p>
    <w:p w14:paraId="2F79EC42" w14:textId="4B91ED96" w:rsidR="00F16DB9" w:rsidRPr="00D52BF4" w:rsidRDefault="00F16DB9" w:rsidP="00405CAC">
      <w:pPr>
        <w:pStyle w:val="a5"/>
        <w:ind w:firstLineChars="0" w:firstLine="1"/>
        <w:rPr>
          <w:rFonts w:asciiTheme="minorEastAsia" w:hAnsiTheme="minorEastAsia"/>
        </w:rPr>
      </w:pPr>
    </w:p>
    <w:p w14:paraId="73697BD6" w14:textId="77777777" w:rsidR="00F16DB9" w:rsidRPr="00D52BF4" w:rsidRDefault="00F16DB9" w:rsidP="00405CAC">
      <w:pPr>
        <w:pStyle w:val="a5"/>
        <w:ind w:firstLineChars="0" w:firstLine="1"/>
        <w:rPr>
          <w:rFonts w:asciiTheme="minorEastAsia" w:hAnsiTheme="minorEastAsia"/>
        </w:rPr>
      </w:pPr>
    </w:p>
    <w:p w14:paraId="30C0B51B" w14:textId="77777777" w:rsidR="00F16DB9" w:rsidRPr="00D52BF4" w:rsidRDefault="00F16DB9" w:rsidP="00405CAC">
      <w:pPr>
        <w:pStyle w:val="a5"/>
        <w:ind w:firstLineChars="0" w:firstLine="1"/>
        <w:rPr>
          <w:rFonts w:asciiTheme="minorEastAsia" w:hAnsiTheme="minorEastAsia"/>
        </w:rPr>
      </w:pPr>
    </w:p>
    <w:p w14:paraId="6BF0AA18" w14:textId="77777777" w:rsidR="00F16DB9" w:rsidRPr="00D52BF4" w:rsidRDefault="00F16DB9" w:rsidP="00405CAC">
      <w:pPr>
        <w:pStyle w:val="a5"/>
        <w:ind w:firstLineChars="0" w:firstLine="1"/>
        <w:rPr>
          <w:rFonts w:asciiTheme="minorEastAsia" w:hAnsiTheme="minorEastAsia"/>
        </w:rPr>
      </w:pPr>
    </w:p>
    <w:p w14:paraId="0ABA3A08" w14:textId="77777777" w:rsidR="00F16DB9" w:rsidRPr="00D52BF4" w:rsidRDefault="00F16DB9" w:rsidP="00405CAC">
      <w:pPr>
        <w:pStyle w:val="a5"/>
        <w:ind w:firstLineChars="0" w:firstLine="1"/>
        <w:rPr>
          <w:rFonts w:asciiTheme="minorEastAsia" w:hAnsiTheme="minorEastAsia"/>
        </w:rPr>
      </w:pPr>
    </w:p>
    <w:p w14:paraId="2550FA2F" w14:textId="77777777" w:rsidR="00F16DB9" w:rsidRPr="00D52BF4" w:rsidRDefault="00F16DB9" w:rsidP="00405CAC">
      <w:pPr>
        <w:pStyle w:val="a5"/>
        <w:ind w:firstLineChars="0" w:firstLine="1"/>
        <w:rPr>
          <w:rFonts w:asciiTheme="minorEastAsia" w:hAnsiTheme="minorEastAsia"/>
        </w:rPr>
      </w:pPr>
    </w:p>
    <w:p w14:paraId="2E9A962C" w14:textId="77777777" w:rsidR="00F16DB9" w:rsidRPr="00D52BF4" w:rsidRDefault="00F16DB9" w:rsidP="00405CAC">
      <w:pPr>
        <w:pStyle w:val="a5"/>
        <w:ind w:firstLineChars="0" w:firstLine="1"/>
        <w:rPr>
          <w:rFonts w:asciiTheme="minorEastAsia" w:hAnsiTheme="minorEastAsia"/>
        </w:rPr>
      </w:pPr>
    </w:p>
    <w:p w14:paraId="7B7FD931" w14:textId="77777777" w:rsidR="00F16DB9" w:rsidRPr="00D52BF4" w:rsidRDefault="00F16DB9" w:rsidP="00405CAC">
      <w:pPr>
        <w:pStyle w:val="a5"/>
        <w:ind w:firstLineChars="0" w:firstLine="1"/>
        <w:rPr>
          <w:rFonts w:asciiTheme="minorEastAsia" w:hAnsiTheme="minorEastAsia"/>
        </w:rPr>
      </w:pPr>
    </w:p>
    <w:p w14:paraId="72BC2A61" w14:textId="77777777" w:rsidR="00F16DB9" w:rsidRPr="00D52BF4" w:rsidRDefault="00F16DB9" w:rsidP="00405CAC">
      <w:pPr>
        <w:pStyle w:val="a5"/>
        <w:ind w:firstLineChars="0" w:firstLine="1"/>
        <w:rPr>
          <w:rFonts w:asciiTheme="minorEastAsia" w:hAnsiTheme="minorEastAsia"/>
        </w:rPr>
      </w:pPr>
    </w:p>
    <w:p w14:paraId="47163F49" w14:textId="77777777" w:rsidR="00B97555" w:rsidRPr="00D52BF4" w:rsidRDefault="00B97555" w:rsidP="00405CAC">
      <w:pPr>
        <w:pStyle w:val="a5"/>
        <w:ind w:firstLineChars="0" w:firstLine="1"/>
        <w:rPr>
          <w:rFonts w:asciiTheme="minorEastAsia" w:hAnsiTheme="minorEastAsia"/>
        </w:rPr>
      </w:pPr>
    </w:p>
    <w:p w14:paraId="3B869E73" w14:textId="77777777" w:rsidR="00B97555" w:rsidRPr="00D52BF4" w:rsidRDefault="00B97555" w:rsidP="00405CAC">
      <w:pPr>
        <w:pStyle w:val="a5"/>
        <w:ind w:firstLineChars="0" w:firstLine="1"/>
        <w:rPr>
          <w:rFonts w:asciiTheme="minorEastAsia" w:hAnsiTheme="minorEastAsia"/>
        </w:rPr>
      </w:pPr>
    </w:p>
    <w:p w14:paraId="25C18889" w14:textId="77777777" w:rsidR="00315B3F" w:rsidRPr="00D52BF4" w:rsidRDefault="00315B3F" w:rsidP="00405CAC">
      <w:pPr>
        <w:pStyle w:val="a5"/>
        <w:ind w:firstLineChars="0" w:firstLine="1"/>
        <w:rPr>
          <w:rFonts w:asciiTheme="minorEastAsia" w:hAnsiTheme="minorEastAsia"/>
        </w:rPr>
      </w:pPr>
    </w:p>
    <w:p w14:paraId="6B7745DD" w14:textId="77777777" w:rsidR="00587AFB" w:rsidRPr="00D52BF4" w:rsidRDefault="00587AFB" w:rsidP="00587AFB">
      <w:pPr>
        <w:pStyle w:val="ad"/>
        <w:ind w:leftChars="0" w:left="480" w:hanging="480"/>
        <w:outlineLvl w:val="2"/>
        <w:rPr>
          <w:noProof/>
          <w:sz w:val="24"/>
        </w:rPr>
      </w:pPr>
      <w:bookmarkStart w:id="167" w:name="_Toc131018137"/>
      <w:r w:rsidRPr="00D52BF4">
        <w:rPr>
          <w:noProof/>
          <w:sz w:val="24"/>
        </w:rPr>
        <w:t>（６）</w:t>
      </w:r>
      <w:r w:rsidRPr="00D52BF4">
        <w:rPr>
          <w:rFonts w:hint="eastAsia"/>
          <w:noProof/>
          <w:sz w:val="24"/>
        </w:rPr>
        <w:t>手話を学ぶ意欲の有無</w:t>
      </w:r>
      <w:bookmarkEnd w:id="167"/>
    </w:p>
    <w:p w14:paraId="59C0260C" w14:textId="77777777" w:rsidR="006B098E" w:rsidRPr="00D52BF4" w:rsidRDefault="006B098E" w:rsidP="000D1C97">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問19</w:t>
      </w:r>
      <w:r w:rsidRPr="00D52BF4">
        <w:rPr>
          <w:rFonts w:ascii="BIZ UDゴシック" w:eastAsia="BIZ UDゴシック" w:hAnsi="BIZ UDゴシック" w:hint="eastAsia"/>
        </w:rPr>
        <w:t xml:space="preserve">　あなたは、</w:t>
      </w:r>
      <w:r w:rsidRPr="00D52BF4">
        <w:rPr>
          <w:rFonts w:ascii="BIZ UDゴシック" w:eastAsia="BIZ UDゴシック" w:hAnsi="BIZ UDゴシック"/>
        </w:rPr>
        <w:t>手話</w:t>
      </w:r>
      <w:r w:rsidRPr="00D52BF4">
        <w:rPr>
          <w:rFonts w:ascii="BIZ UDゴシック" w:eastAsia="BIZ UDゴシック" w:hAnsi="BIZ UDゴシック" w:hint="eastAsia"/>
        </w:rPr>
        <w:t>を</w:t>
      </w:r>
      <w:r w:rsidRPr="00D52BF4">
        <w:rPr>
          <w:rFonts w:ascii="BIZ UDゴシック" w:eastAsia="BIZ UDゴシック" w:hAnsi="BIZ UDゴシック"/>
        </w:rPr>
        <w:t>学</w:t>
      </w:r>
      <w:r w:rsidRPr="00D52BF4">
        <w:rPr>
          <w:rFonts w:ascii="BIZ UDゴシック" w:eastAsia="BIZ UDゴシック" w:hAnsi="BIZ UDゴシック" w:hint="eastAsia"/>
        </w:rPr>
        <w:t>んでみたいと</w:t>
      </w:r>
      <w:r w:rsidRPr="00D52BF4">
        <w:rPr>
          <w:rFonts w:ascii="BIZ UDゴシック" w:eastAsia="BIZ UDゴシック" w:hAnsi="BIZ UDゴシック"/>
        </w:rPr>
        <w:t>思</w:t>
      </w:r>
      <w:r w:rsidRPr="00D52BF4">
        <w:rPr>
          <w:rFonts w:ascii="BIZ UDゴシック" w:eastAsia="BIZ UDゴシック" w:hAnsi="BIZ UDゴシック" w:hint="eastAsia"/>
        </w:rPr>
        <w:t>いますか。（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は１つ）</w:t>
      </w:r>
    </w:p>
    <w:p w14:paraId="3B807074" w14:textId="77777777" w:rsidR="000D1C97" w:rsidRPr="00D52BF4" w:rsidRDefault="000D1C97" w:rsidP="00405CAC">
      <w:pPr>
        <w:pStyle w:val="a5"/>
        <w:ind w:firstLineChars="0" w:firstLine="1"/>
        <w:rPr>
          <w:rFonts w:asciiTheme="minorEastAsia" w:hAnsiTheme="minorEastAsia"/>
        </w:rPr>
      </w:pPr>
    </w:p>
    <w:p w14:paraId="4966E0AA" w14:textId="17938AFC"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手話を学ぶことについて、「学んだことはないが興味があ</w:t>
      </w:r>
      <w:r w:rsidRPr="003D6BE4">
        <w:rPr>
          <w:rFonts w:asciiTheme="minorEastAsia" w:hAnsiTheme="minorEastAsia" w:hint="eastAsia"/>
          <w:color w:val="000000" w:themeColor="text1"/>
        </w:rPr>
        <w:t>る」</w:t>
      </w:r>
      <w:r w:rsidR="00D24867" w:rsidRPr="003D6BE4">
        <w:rPr>
          <w:rFonts w:asciiTheme="minorEastAsia" w:hAnsiTheme="minorEastAsia" w:hint="eastAsia"/>
          <w:color w:val="000000" w:themeColor="text1"/>
        </w:rPr>
        <w:t>が5</w:t>
      </w:r>
      <w:r w:rsidR="00D24867" w:rsidRPr="003D6BE4">
        <w:rPr>
          <w:rFonts w:asciiTheme="minorEastAsia" w:hAnsiTheme="minorEastAsia"/>
          <w:color w:val="000000" w:themeColor="text1"/>
        </w:rPr>
        <w:t>0.3</w:t>
      </w:r>
      <w:r w:rsidR="00D24867" w:rsidRPr="003D6BE4">
        <w:rPr>
          <w:rFonts w:asciiTheme="minorEastAsia" w:hAnsiTheme="minorEastAsia" w:hint="eastAsia"/>
          <w:color w:val="000000" w:themeColor="text1"/>
        </w:rPr>
        <w:t>％と</w:t>
      </w:r>
      <w:r w:rsidR="00371C50" w:rsidRPr="003D6BE4">
        <w:rPr>
          <w:rFonts w:asciiTheme="minorEastAsia" w:hAnsiTheme="minorEastAsia" w:hint="eastAsia"/>
          <w:color w:val="000000" w:themeColor="text1"/>
        </w:rPr>
        <w:t>最</w:t>
      </w:r>
      <w:r w:rsidR="00371C50" w:rsidRPr="00D52BF4">
        <w:rPr>
          <w:rFonts w:asciiTheme="minorEastAsia" w:hAnsiTheme="minorEastAsia" w:hint="eastAsia"/>
        </w:rPr>
        <w:t>も高く、</w:t>
      </w:r>
      <w:r w:rsidRPr="00D52BF4">
        <w:rPr>
          <w:rFonts w:asciiTheme="minorEastAsia" w:hAnsiTheme="minorEastAsia" w:hint="eastAsia"/>
        </w:rPr>
        <w:t>過半数となっています。一方、「学びたいとは思わない」は38.2％となっています。</w:t>
      </w:r>
    </w:p>
    <w:p w14:paraId="0AC5C163" w14:textId="2432CD08" w:rsidR="00F16DB9" w:rsidRPr="00D52BF4" w:rsidRDefault="00F16DB9" w:rsidP="00405CAC">
      <w:pPr>
        <w:pStyle w:val="a5"/>
        <w:ind w:firstLineChars="0" w:firstLine="1"/>
        <w:rPr>
          <w:rFonts w:asciiTheme="minorEastAsia" w:hAnsiTheme="minorEastAsia"/>
        </w:rPr>
      </w:pPr>
    </w:p>
    <w:p w14:paraId="5F98AE75" w14:textId="41C5ABBF" w:rsidR="00F16DB9" w:rsidRPr="00D52BF4" w:rsidRDefault="000A3C5F"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70560" behindDoc="0" locked="0" layoutInCell="1" allowOverlap="1" wp14:anchorId="575AA3EA" wp14:editId="4BD8469F">
                <wp:simplePos x="0" y="0"/>
                <wp:positionH relativeFrom="column">
                  <wp:posOffset>289313</wp:posOffset>
                </wp:positionH>
                <wp:positionV relativeFrom="paragraph">
                  <wp:posOffset>14300</wp:posOffset>
                </wp:positionV>
                <wp:extent cx="5667375" cy="2388053"/>
                <wp:effectExtent l="0" t="0" r="0" b="0"/>
                <wp:wrapNone/>
                <wp:docPr id="123" name="グループ化 123"/>
                <wp:cNvGraphicFramePr/>
                <a:graphic xmlns:a="http://schemas.openxmlformats.org/drawingml/2006/main">
                  <a:graphicData uri="http://schemas.microsoft.com/office/word/2010/wordprocessingGroup">
                    <wpg:wgp>
                      <wpg:cNvGrpSpPr/>
                      <wpg:grpSpPr>
                        <a:xfrm>
                          <a:off x="0" y="0"/>
                          <a:ext cx="5667375" cy="2388053"/>
                          <a:chOff x="0" y="0"/>
                          <a:chExt cx="5667375" cy="2388053"/>
                        </a:xfrm>
                      </wpg:grpSpPr>
                      <pic:pic xmlns:pic="http://schemas.openxmlformats.org/drawingml/2006/picture">
                        <pic:nvPicPr>
                          <pic:cNvPr id="942" name="図 942"/>
                          <pic:cNvPicPr>
                            <a:picLocks noChangeAspect="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130628"/>
                            <a:ext cx="5667375" cy="2257425"/>
                          </a:xfrm>
                          <a:prstGeom prst="rect">
                            <a:avLst/>
                          </a:prstGeom>
                          <a:noFill/>
                          <a:ln>
                            <a:noFill/>
                          </a:ln>
                        </pic:spPr>
                      </pic:pic>
                      <wpg:grpSp>
                        <wpg:cNvPr id="1363" name="グループ化 1363"/>
                        <wpg:cNvGrpSpPr/>
                        <wpg:grpSpPr>
                          <a:xfrm>
                            <a:off x="1306285" y="0"/>
                            <a:ext cx="3282950" cy="133350"/>
                            <a:chOff x="-38108" y="0"/>
                            <a:chExt cx="3283567" cy="133350"/>
                          </a:xfrm>
                        </wpg:grpSpPr>
                        <wps:wsp>
                          <wps:cNvPr id="1364" name="Rectangle 3" descr="50%"/>
                          <wps:cNvSpPr>
                            <a:spLocks noChangeArrowheads="1"/>
                          </wps:cNvSpPr>
                          <wps:spPr bwMode="auto">
                            <a:xfrm>
                              <a:off x="-38108" y="0"/>
                              <a:ext cx="132715"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65" name="Rectangle 4" descr="右下がり対角線"/>
                          <wps:cNvSpPr>
                            <a:spLocks noChangeArrowheads="1"/>
                          </wps:cNvSpPr>
                          <wps:spPr bwMode="auto">
                            <a:xfrm>
                              <a:off x="1030638" y="0"/>
                              <a:ext cx="132715"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66" name="Rectangle 5" descr="20%"/>
                          <wps:cNvSpPr>
                            <a:spLocks noChangeArrowheads="1"/>
                          </wps:cNvSpPr>
                          <wps:spPr bwMode="auto">
                            <a:xfrm>
                              <a:off x="2053526" y="0"/>
                              <a:ext cx="132715"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67" name="Rectangle 8"/>
                          <wps:cNvSpPr>
                            <a:spLocks noChangeArrowheads="1"/>
                          </wps:cNvSpPr>
                          <wps:spPr bwMode="auto">
                            <a:xfrm>
                              <a:off x="3112744" y="0"/>
                              <a:ext cx="132715"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3EB4322E" id="グループ化 123" o:spid="_x0000_s1026" style="position:absolute;left:0;text-align:left;margin-left:22.8pt;margin-top:1.15pt;width:446.25pt;height:188.05pt;z-index:251970560" coordsize="56673,238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">
                <v:shape id="図 942" o:spid="_x0000_s1027" type="#_x0000_t75" style="position:absolute;top:1306;width:56673;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G+m3EAAAA3AAAAA8AAABkcnMvZG93bnJldi54bWxEj0FrwkAUhO+C/2F5gre6UaQ1qauItlD0&#10;IMbS8yP7mixm34bs1qT/3hUEj8PMfMMs172txZVabxwrmE4SEMSF04ZLBd/nz5cFCB+QNdaOScE/&#10;eVivhoMlZtp1fKJrHkoRIewzVFCF0GRS+qIii37iGuLo/brWYoiyLaVusYtwW8tZkrxKi4bjQoUN&#10;bSsqLvmfVWD04Wdnj2n30exPJn3Ly405dEqNR/3mHUSgPjzDj/aXVpDOZ3A/E4+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G+m3EAAAA3AAAAA8AAAAAAAAAAAAAAAAA&#10;nwIAAGRycy9kb3ducmV2LnhtbFBLBQYAAAAABAAEAPcAAACQAwAAAAA=&#10;">
                  <v:imagedata r:id="rId226" o:title=""/>
                  <v:path arrowok="t"/>
                </v:shape>
                <v:group id="グループ化 1363" o:spid="_x0000_s1028" style="position:absolute;left:13062;width:32830;height:1333" coordorigin="-381" coordsize="3283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rect id="Rectangle 3" o:spid="_x0000_s1029" alt="50%" style="position:absolute;left:-381;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onsIA&#10;AADdAAAADwAAAGRycy9kb3ducmV2LnhtbERPyWrDMBC9B/oPYgq9hFrugimOlRACKb7WSch1sCa2&#10;sTUykuq4+fqoUOhtHm+dYjObQUzkfGdZwUuSgiCure64UXA87J8/QPiArHGwTAp+yMNm/bAoMNf2&#10;yl80VaERMYR9jgraEMZcSl+3ZNAndiSO3MU6gyFC10jt8BrDzSBf0zSTBjuODS2OtGup7qtvo+Ck&#10;J9vVy8N59MHd+uZzb7gclHp6nLcrEIHm8C/+c5c6zn/L3uH3m3i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WiewgAAAN0AAAAPAAAAAAAAAAAAAAAAAJgCAABkcnMvZG93&#10;bnJldi54bWxQSwUGAAAAAAQABAD1AAAAhwMAAAAA&#10;" fillcolor="black" strokeweight="0">
                    <v:fill r:id="rId13" o:title="" type="pattern"/>
                    <v:textbox inset="5.85pt,.7pt,5.85pt,.7pt"/>
                  </v:rect>
                  <v:rect id="Rectangle 4" o:spid="_x0000_s1030" alt="右下がり対角線" style="position:absolute;left:10306;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QMUA&#10;AADdAAAADwAAAGRycy9kb3ducmV2LnhtbERPTWvCQBC9C/6HZQQvUjcatRJdRYSClXpQC72O2TEJ&#10;ZmdDdpuk/fXdQqG3ebzPWW87U4qGaldYVjAZRyCIU6sLzhS8X1+eliCcR9ZYWiYFX+Rgu+n31pho&#10;2/KZmovPRAhhl6CC3PsqkdKlORl0Y1sRB+5ua4M+wDqTusY2hJtSTqNoIQ0WHBpyrGifU/q4fBoF&#10;cnY9NaP4+NH6+O171pyeXw+jm1LDQbdbgfDU+X/xn/ugw/x4MYffb8IJ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L9AxQAAAN0AAAAPAAAAAAAAAAAAAAAAAJgCAABkcnMv&#10;ZG93bnJldi54bWxQSwUGAAAAAAQABAD1AAAAigMAAAAA&#10;" fillcolor="black" strokeweight="0">
                    <v:fill r:id="rId14" o:title="" type="pattern"/>
                    <v:textbox inset="5.85pt,.7pt,5.85pt,.7pt"/>
                  </v:rect>
                  <v:rect id="Rectangle 5" o:spid="_x0000_s1031" alt="20%" style="position:absolute;left:20535;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ed8IA&#10;AADdAAAADwAAAGRycy9kb3ducmV2LnhtbERPTWsCMRC9F/wPYYTeatYKS9kaRQRbr25V8DZNppvt&#10;biZLkur23zeFQm/zeJ+zXI+uF1cKsfWsYD4rQBBrb1puFBzfdg9PIGJCNth7JgXfFGG9mtwtsTL+&#10;xge61qkROYRjhQpsSkMlZdSWHMaZH4gz9+GDw5RhaKQJeMvhrpePRVFKhy3nBosDbS3prv5yCvSl&#10;P8+33efx8Nqd7IvG9xrboNT9dNw8g0g0pn/xn3tv8vxFWcL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J53wgAAAN0AAAAPAAAAAAAAAAAAAAAAAJgCAABkcnMvZG93&#10;bnJldi54bWxQSwUGAAAAAAQABAD1AAAAhwMAAAAA&#10;" fillcolor="black" strokeweight="0">
                    <v:fill r:id="rId15" o:title="" type="pattern"/>
                    <v:textbox inset="5.85pt,.7pt,5.85pt,.7pt"/>
                  </v:rect>
                  <v:rect id="Rectangle 8" o:spid="_x0000_s1032" style="position:absolute;left:31127;width:132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FH8QA&#10;AADdAAAADwAAAGRycy9kb3ducmV2LnhtbESPQYvCMBCF78L+hzCCN02rVKUaZREELx7sirC3oZlt&#10;i82kJNF2//1GEPY2w3vvmzfb/WBa8STnG8sK0lkCgri0uuFKwfXrOF2D8AFZY2uZFPySh/3uY7TF&#10;XNueL/QsQiUihH2OCuoQulxKX9Zk0M9sRxy1H+sMhri6SmqHfYSbVs6TZCkNNhwv1NjRoabyXjxM&#10;pGR8P1z79eJ2TrMTFX3GqftWajIePjcgAg3h3/xOn3Ssv1iu4PVNHEH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hR/EAAAA3QAAAA8AAAAAAAAAAAAAAAAAmAIAAGRycy9k&#10;b3ducmV2LnhtbFBLBQYAAAAABAAEAPUAAACJAwAAAAA=&#10;" strokeweight="0">
                    <v:textbox inset="5.85pt,.7pt,5.85pt,.7pt"/>
                  </v:rect>
                </v:group>
              </v:group>
            </w:pict>
          </mc:Fallback>
        </mc:AlternateContent>
      </w:r>
    </w:p>
    <w:p w14:paraId="7F69A0E2" w14:textId="77777777" w:rsidR="00F16DB9" w:rsidRPr="00D52BF4" w:rsidRDefault="00F16DB9" w:rsidP="00405CAC">
      <w:pPr>
        <w:pStyle w:val="a5"/>
        <w:ind w:firstLineChars="0" w:firstLine="1"/>
        <w:rPr>
          <w:rFonts w:asciiTheme="minorEastAsia" w:hAnsiTheme="minorEastAsia"/>
        </w:rPr>
      </w:pPr>
    </w:p>
    <w:p w14:paraId="124DEAE7" w14:textId="5EDCFFD9" w:rsidR="00F16DB9" w:rsidRPr="00D52BF4" w:rsidRDefault="00F16DB9" w:rsidP="00405CAC">
      <w:pPr>
        <w:pStyle w:val="a5"/>
        <w:ind w:firstLineChars="0" w:firstLine="1"/>
        <w:rPr>
          <w:rFonts w:asciiTheme="minorEastAsia" w:hAnsiTheme="minorEastAsia"/>
        </w:rPr>
      </w:pPr>
    </w:p>
    <w:p w14:paraId="52394981" w14:textId="77777777" w:rsidR="00F16DB9" w:rsidRPr="00D52BF4" w:rsidRDefault="00F16DB9" w:rsidP="00405CAC">
      <w:pPr>
        <w:pStyle w:val="a5"/>
        <w:ind w:firstLineChars="0" w:firstLine="1"/>
        <w:rPr>
          <w:rFonts w:asciiTheme="minorEastAsia" w:hAnsiTheme="minorEastAsia"/>
        </w:rPr>
      </w:pPr>
    </w:p>
    <w:p w14:paraId="7AC5AC6E" w14:textId="56041CC0" w:rsidR="00F16DB9" w:rsidRPr="00D52BF4" w:rsidRDefault="00F16DB9" w:rsidP="00405CAC">
      <w:pPr>
        <w:pStyle w:val="a5"/>
        <w:ind w:firstLineChars="0" w:firstLine="1"/>
        <w:rPr>
          <w:rFonts w:asciiTheme="minorEastAsia" w:hAnsiTheme="minorEastAsia"/>
        </w:rPr>
      </w:pPr>
    </w:p>
    <w:p w14:paraId="7F5869E1" w14:textId="77777777" w:rsidR="00F16DB9" w:rsidRPr="00D52BF4" w:rsidRDefault="00F16DB9" w:rsidP="00405CAC">
      <w:pPr>
        <w:pStyle w:val="a5"/>
        <w:ind w:firstLineChars="0" w:firstLine="1"/>
        <w:rPr>
          <w:rFonts w:asciiTheme="minorEastAsia" w:hAnsiTheme="minorEastAsia"/>
        </w:rPr>
      </w:pPr>
    </w:p>
    <w:p w14:paraId="7DE2DA51" w14:textId="77777777" w:rsidR="00F16DB9" w:rsidRPr="00D52BF4" w:rsidRDefault="00F16DB9" w:rsidP="00405CAC">
      <w:pPr>
        <w:pStyle w:val="a5"/>
        <w:ind w:firstLineChars="0" w:firstLine="1"/>
        <w:rPr>
          <w:rFonts w:asciiTheme="minorEastAsia" w:hAnsiTheme="minorEastAsia"/>
        </w:rPr>
      </w:pPr>
    </w:p>
    <w:p w14:paraId="02DE3FC1" w14:textId="77777777" w:rsidR="00F16DB9" w:rsidRPr="00D52BF4" w:rsidRDefault="00F16DB9" w:rsidP="00405CAC">
      <w:pPr>
        <w:pStyle w:val="a5"/>
        <w:ind w:firstLineChars="0" w:firstLine="1"/>
        <w:rPr>
          <w:rFonts w:asciiTheme="minorEastAsia" w:hAnsiTheme="minorEastAsia"/>
        </w:rPr>
      </w:pPr>
    </w:p>
    <w:p w14:paraId="23407900" w14:textId="77777777" w:rsidR="00F16DB9" w:rsidRPr="00D52BF4" w:rsidRDefault="00F16DB9" w:rsidP="00405CAC">
      <w:pPr>
        <w:pStyle w:val="a5"/>
        <w:ind w:firstLineChars="0" w:firstLine="1"/>
        <w:rPr>
          <w:rFonts w:asciiTheme="minorEastAsia" w:hAnsiTheme="minorEastAsia"/>
        </w:rPr>
      </w:pPr>
    </w:p>
    <w:p w14:paraId="7B6EBD14" w14:textId="4ABF1A35" w:rsidR="00315B3F" w:rsidRPr="00D52BF4" w:rsidRDefault="00315B3F">
      <w:pPr>
        <w:widowControl/>
        <w:topLinePunct w:val="0"/>
        <w:autoSpaceDE/>
        <w:autoSpaceDN/>
        <w:jc w:val="left"/>
        <w:rPr>
          <w:rFonts w:hAnsiTheme="minorEastAsia"/>
        </w:rPr>
      </w:pPr>
      <w:r w:rsidRPr="00D52BF4">
        <w:rPr>
          <w:rFonts w:hAnsiTheme="minorEastAsia"/>
        </w:rPr>
        <w:br w:type="page"/>
      </w:r>
    </w:p>
    <w:p w14:paraId="68C5905F" w14:textId="77777777" w:rsidR="00587AFB" w:rsidRPr="00D52BF4" w:rsidRDefault="00587AFB" w:rsidP="00587AFB">
      <w:pPr>
        <w:pStyle w:val="ad"/>
        <w:ind w:leftChars="0" w:left="480" w:hanging="480"/>
        <w:outlineLvl w:val="2"/>
        <w:rPr>
          <w:noProof/>
          <w:sz w:val="24"/>
        </w:rPr>
      </w:pPr>
      <w:bookmarkStart w:id="168" w:name="_Toc131018138"/>
      <w:r w:rsidRPr="00D52BF4">
        <w:rPr>
          <w:noProof/>
          <w:sz w:val="24"/>
        </w:rPr>
        <w:t>（７）</w:t>
      </w:r>
      <w:r w:rsidRPr="00D52BF4">
        <w:rPr>
          <w:rFonts w:hint="eastAsia"/>
          <w:noProof/>
          <w:sz w:val="24"/>
        </w:rPr>
        <w:t>手話の学習方法</w:t>
      </w:r>
      <w:bookmarkEnd w:id="168"/>
    </w:p>
    <w:p w14:paraId="7E4087D7" w14:textId="12479A13" w:rsidR="000D1C97" w:rsidRPr="00D52BF4" w:rsidRDefault="000D1C97" w:rsidP="000D1C97">
      <w:pPr>
        <w:pBdr>
          <w:top w:val="single" w:sz="4" w:space="1" w:color="auto"/>
          <w:left w:val="single" w:sz="4" w:space="4" w:color="auto"/>
          <w:bottom w:val="single" w:sz="4" w:space="1" w:color="auto"/>
          <w:right w:val="single" w:sz="4" w:space="4" w:color="auto"/>
        </w:pBdr>
        <w:ind w:leftChars="50" w:left="110"/>
        <w:rPr>
          <w:rFonts w:ascii="BIZ UDゴシック" w:eastAsia="BIZ UDゴシック" w:hAnsi="BIZ UDゴシック"/>
          <w:shd w:val="pct15" w:color="auto" w:fill="FFFFFF"/>
        </w:rPr>
      </w:pPr>
      <w:r w:rsidRPr="00D52BF4">
        <w:rPr>
          <w:rFonts w:ascii="BIZ UDゴシック" w:eastAsia="BIZ UDゴシック" w:hAnsi="BIZ UDゴシック"/>
          <w:shd w:val="pct15" w:color="auto" w:fill="FFFFFF"/>
        </w:rPr>
        <w:t>【問</w:t>
      </w:r>
      <w:r w:rsidRPr="00D52BF4">
        <w:rPr>
          <w:rFonts w:ascii="BIZ UDゴシック" w:eastAsia="BIZ UDゴシック" w:hAnsi="BIZ UDゴシック" w:hint="eastAsia"/>
          <w:shd w:val="pct15" w:color="auto" w:fill="FFFFFF"/>
        </w:rPr>
        <w:t>1</w:t>
      </w:r>
      <w:r w:rsidRPr="00D52BF4">
        <w:rPr>
          <w:rFonts w:ascii="BIZ UDゴシック" w:eastAsia="BIZ UDゴシック" w:hAnsi="BIZ UDゴシック"/>
          <w:shd w:val="pct15" w:color="auto" w:fill="FFFFFF"/>
        </w:rPr>
        <w:t>9</w:t>
      </w:r>
      <w:r w:rsidRPr="00D52BF4">
        <w:rPr>
          <w:rFonts w:ascii="BIZ UDゴシック" w:eastAsia="BIZ UDゴシック" w:hAnsi="BIZ UDゴシック" w:hint="eastAsia"/>
          <w:shd w:val="pct15" w:color="auto" w:fill="FFFFFF"/>
        </w:rPr>
        <w:t>で「すでに</w:t>
      </w:r>
      <w:r w:rsidRPr="00D52BF4">
        <w:rPr>
          <w:rFonts w:ascii="BIZ UDゴシック" w:eastAsia="BIZ UDゴシック" w:hAnsi="BIZ UDゴシック"/>
          <w:shd w:val="pct15" w:color="auto" w:fill="FFFFFF"/>
        </w:rPr>
        <w:t>学</w:t>
      </w:r>
      <w:r w:rsidRPr="00D52BF4">
        <w:rPr>
          <w:rFonts w:ascii="BIZ UDゴシック" w:eastAsia="BIZ UDゴシック" w:hAnsi="BIZ UDゴシック" w:hint="eastAsia"/>
          <w:shd w:val="pct15" w:color="auto" w:fill="FFFFFF"/>
        </w:rPr>
        <w:t>んでいる」</w:t>
      </w:r>
      <w:r w:rsidRPr="00D52BF4">
        <w:rPr>
          <w:rFonts w:ascii="BIZ UDゴシック" w:eastAsia="BIZ UDゴシック" w:hAnsi="BIZ UDゴシック"/>
          <w:shd w:val="pct15" w:color="auto" w:fill="FFFFFF"/>
        </w:rPr>
        <w:t>又</w:t>
      </w:r>
      <w:r w:rsidRPr="00D52BF4">
        <w:rPr>
          <w:rFonts w:ascii="BIZ UDゴシック" w:eastAsia="BIZ UDゴシック" w:hAnsi="BIZ UDゴシック" w:hint="eastAsia"/>
          <w:shd w:val="pct15" w:color="auto" w:fill="FFFFFF"/>
        </w:rPr>
        <w:t>は「</w:t>
      </w:r>
      <w:r w:rsidRPr="00D52BF4">
        <w:rPr>
          <w:rFonts w:ascii="BIZ UDゴシック" w:eastAsia="BIZ UDゴシック" w:hAnsi="BIZ UDゴシック"/>
          <w:shd w:val="pct15" w:color="auto" w:fill="FFFFFF"/>
        </w:rPr>
        <w:t>学</w:t>
      </w:r>
      <w:r w:rsidRPr="00D52BF4">
        <w:rPr>
          <w:rFonts w:ascii="BIZ UDゴシック" w:eastAsia="BIZ UDゴシック" w:hAnsi="BIZ UDゴシック" w:hint="eastAsia"/>
          <w:shd w:val="pct15" w:color="auto" w:fill="FFFFFF"/>
        </w:rPr>
        <w:t>んだことはないが</w:t>
      </w:r>
      <w:r w:rsidRPr="00D52BF4">
        <w:rPr>
          <w:rFonts w:ascii="BIZ UDゴシック" w:eastAsia="BIZ UDゴシック" w:hAnsi="BIZ UDゴシック"/>
          <w:shd w:val="pct15" w:color="auto" w:fill="FFFFFF"/>
        </w:rPr>
        <w:t>興味</w:t>
      </w:r>
      <w:r w:rsidRPr="00D52BF4">
        <w:rPr>
          <w:rFonts w:ascii="BIZ UDゴシック" w:eastAsia="BIZ UDゴシック" w:hAnsi="BIZ UDゴシック" w:hint="eastAsia"/>
          <w:shd w:val="pct15" w:color="auto" w:fill="FFFFFF"/>
        </w:rPr>
        <w:t>がある」と</w:t>
      </w:r>
      <w:r w:rsidRPr="00D52BF4">
        <w:rPr>
          <w:rFonts w:ascii="BIZ UDゴシック" w:eastAsia="BIZ UDゴシック" w:hAnsi="BIZ UDゴシック"/>
          <w:shd w:val="pct15" w:color="auto" w:fill="FFFFFF"/>
        </w:rPr>
        <w:t>答</w:t>
      </w:r>
      <w:r w:rsidRPr="00D52BF4">
        <w:rPr>
          <w:rFonts w:ascii="BIZ UDゴシック" w:eastAsia="BIZ UDゴシック" w:hAnsi="BIZ UDゴシック" w:hint="eastAsia"/>
          <w:shd w:val="pct15" w:color="auto" w:fill="FFFFFF"/>
        </w:rPr>
        <w:t>えた</w:t>
      </w:r>
      <w:r w:rsidRPr="00D52BF4">
        <w:rPr>
          <w:rFonts w:ascii="BIZ UDゴシック" w:eastAsia="BIZ UDゴシック" w:hAnsi="BIZ UDゴシック"/>
          <w:shd w:val="pct15" w:color="auto" w:fill="FFFFFF"/>
        </w:rPr>
        <w:t>方</w:t>
      </w:r>
      <w:r w:rsidRPr="00D52BF4">
        <w:rPr>
          <w:rFonts w:ascii="BIZ UDゴシック" w:eastAsia="BIZ UDゴシック" w:hAnsi="BIZ UDゴシック" w:hint="eastAsia"/>
          <w:shd w:val="pct15" w:color="auto" w:fill="FFFFFF"/>
        </w:rPr>
        <w:t>におうかがいします。】</w:t>
      </w:r>
    </w:p>
    <w:p w14:paraId="0CA84290" w14:textId="77777777" w:rsidR="000D1C97" w:rsidRPr="00D52BF4" w:rsidRDefault="000D1C97" w:rsidP="000D1C97">
      <w:pPr>
        <w:pStyle w:val="a9"/>
        <w:pBdr>
          <w:top w:val="single" w:sz="4" w:space="1" w:color="auto"/>
          <w:left w:val="single" w:sz="4" w:space="4" w:color="auto"/>
          <w:bottom w:val="single" w:sz="4" w:space="1" w:color="auto"/>
          <w:right w:val="single" w:sz="4" w:space="4" w:color="auto"/>
        </w:pBdr>
        <w:ind w:left="110" w:firstLineChars="0" w:firstLine="0"/>
        <w:rPr>
          <w:rFonts w:ascii="BIZ UDゴシック" w:eastAsia="BIZ UDゴシック" w:hAnsi="BIZ UDゴシック"/>
        </w:rPr>
      </w:pPr>
      <w:r w:rsidRPr="00D52BF4">
        <w:rPr>
          <w:rFonts w:ascii="BIZ UDゴシック" w:eastAsia="BIZ UDゴシック" w:hAnsi="BIZ UDゴシック"/>
        </w:rPr>
        <w:t>問20</w:t>
      </w:r>
      <w:r w:rsidRPr="00D52BF4">
        <w:rPr>
          <w:rFonts w:ascii="BIZ UDゴシック" w:eastAsia="BIZ UDゴシック" w:hAnsi="BIZ UDゴシック" w:hint="eastAsia"/>
        </w:rPr>
        <w:t xml:space="preserve">　どのような</w:t>
      </w:r>
      <w:r w:rsidRPr="00D52BF4">
        <w:rPr>
          <w:rFonts w:ascii="BIZ UDゴシック" w:eastAsia="BIZ UDゴシック" w:hAnsi="BIZ UDゴシック"/>
        </w:rPr>
        <w:t>方法</w:t>
      </w:r>
      <w:r w:rsidRPr="00D52BF4">
        <w:rPr>
          <w:rFonts w:ascii="BIZ UDゴシック" w:eastAsia="BIZ UDゴシック" w:hAnsi="BIZ UDゴシック" w:hint="eastAsia"/>
        </w:rPr>
        <w:t>で</w:t>
      </w:r>
      <w:r w:rsidRPr="00D52BF4">
        <w:rPr>
          <w:rFonts w:ascii="BIZ UDゴシック" w:eastAsia="BIZ UDゴシック" w:hAnsi="BIZ UDゴシック"/>
        </w:rPr>
        <w:t>学</w:t>
      </w:r>
      <w:r w:rsidRPr="00D52BF4">
        <w:rPr>
          <w:rFonts w:ascii="BIZ UDゴシック" w:eastAsia="BIZ UDゴシック" w:hAnsi="BIZ UDゴシック" w:hint="eastAsia"/>
        </w:rPr>
        <w:t>んでいますか、または</w:t>
      </w:r>
      <w:r w:rsidRPr="00D52BF4">
        <w:rPr>
          <w:rFonts w:ascii="BIZ UDゴシック" w:eastAsia="BIZ UDゴシック" w:hAnsi="BIZ UDゴシック"/>
        </w:rPr>
        <w:t>学</w:t>
      </w:r>
      <w:r w:rsidRPr="00D52BF4">
        <w:rPr>
          <w:rFonts w:ascii="BIZ UDゴシック" w:eastAsia="BIZ UDゴシック" w:hAnsi="BIZ UDゴシック" w:hint="eastAsia"/>
        </w:rPr>
        <w:t>びたいですか。（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は１つ）</w:t>
      </w:r>
    </w:p>
    <w:p w14:paraId="2E0E40BE" w14:textId="77777777" w:rsidR="000D1C97" w:rsidRPr="00D52BF4" w:rsidRDefault="000D1C97" w:rsidP="00405CAC">
      <w:pPr>
        <w:pStyle w:val="a5"/>
        <w:ind w:firstLineChars="0" w:firstLine="1"/>
        <w:rPr>
          <w:rFonts w:asciiTheme="minorEastAsia" w:hAnsiTheme="minorEastAsia"/>
        </w:rPr>
      </w:pPr>
    </w:p>
    <w:p w14:paraId="73D675DD" w14:textId="5FEE8B0A"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手話の学習方法は、「手話講習会、手話サーク</w:t>
      </w:r>
      <w:r w:rsidRPr="003D6BE4">
        <w:rPr>
          <w:rFonts w:asciiTheme="minorEastAsia" w:hAnsiTheme="minorEastAsia" w:hint="eastAsia"/>
          <w:color w:val="000000" w:themeColor="text1"/>
        </w:rPr>
        <w:t>ル」</w:t>
      </w:r>
      <w:r w:rsidR="00D24867" w:rsidRPr="003D6BE4">
        <w:rPr>
          <w:rFonts w:asciiTheme="minorEastAsia" w:hAnsiTheme="minorEastAsia" w:hint="eastAsia"/>
          <w:color w:val="000000" w:themeColor="text1"/>
        </w:rPr>
        <w:t>が</w:t>
      </w:r>
      <w:r w:rsidRPr="003D6BE4">
        <w:rPr>
          <w:rFonts w:asciiTheme="minorEastAsia" w:hAnsiTheme="minorEastAsia" w:hint="eastAsia"/>
          <w:color w:val="000000" w:themeColor="text1"/>
        </w:rPr>
        <w:t>41</w:t>
      </w:r>
      <w:r w:rsidRPr="00D52BF4">
        <w:rPr>
          <w:rFonts w:asciiTheme="minorEastAsia" w:hAnsiTheme="minorEastAsia" w:hint="eastAsia"/>
        </w:rPr>
        <w:t>.5％と最も高く、次いで「動画などによる自宅学習」が34.2％、「学校の授業」が16.1％となっています。</w:t>
      </w:r>
    </w:p>
    <w:p w14:paraId="05748C03" w14:textId="1596136D" w:rsidR="00F16DB9" w:rsidRPr="00D52BF4" w:rsidRDefault="00F16DB9" w:rsidP="00405CAC">
      <w:pPr>
        <w:pStyle w:val="a5"/>
        <w:ind w:firstLineChars="0" w:firstLine="1"/>
        <w:rPr>
          <w:rFonts w:asciiTheme="minorEastAsia" w:hAnsiTheme="minorEastAsia"/>
        </w:rPr>
      </w:pPr>
    </w:p>
    <w:p w14:paraId="632BF1C8" w14:textId="08C2052C" w:rsidR="00F16DB9" w:rsidRPr="00D52BF4" w:rsidRDefault="000A3C5F"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73632" behindDoc="0" locked="0" layoutInCell="1" allowOverlap="1" wp14:anchorId="164D120C" wp14:editId="431A2AE3">
                <wp:simplePos x="0" y="0"/>
                <wp:positionH relativeFrom="column">
                  <wp:posOffset>348689</wp:posOffset>
                </wp:positionH>
                <wp:positionV relativeFrom="paragraph">
                  <wp:posOffset>20073</wp:posOffset>
                </wp:positionV>
                <wp:extent cx="5667375" cy="2304926"/>
                <wp:effectExtent l="0" t="0" r="0" b="0"/>
                <wp:wrapNone/>
                <wp:docPr id="104" name="グループ化 104"/>
                <wp:cNvGraphicFramePr/>
                <a:graphic xmlns:a="http://schemas.openxmlformats.org/drawingml/2006/main">
                  <a:graphicData uri="http://schemas.microsoft.com/office/word/2010/wordprocessingGroup">
                    <wpg:wgp>
                      <wpg:cNvGrpSpPr/>
                      <wpg:grpSpPr>
                        <a:xfrm>
                          <a:off x="0" y="0"/>
                          <a:ext cx="5667375" cy="2304926"/>
                          <a:chOff x="0" y="0"/>
                          <a:chExt cx="5667375" cy="2304926"/>
                        </a:xfrm>
                      </wpg:grpSpPr>
                      <pic:pic xmlns:pic="http://schemas.openxmlformats.org/drawingml/2006/picture">
                        <pic:nvPicPr>
                          <pic:cNvPr id="943" name="図 943"/>
                          <pic:cNvPicPr>
                            <a:picLocks noChangeAspect="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47501"/>
                            <a:ext cx="5667375" cy="2257425"/>
                          </a:xfrm>
                          <a:prstGeom prst="rect">
                            <a:avLst/>
                          </a:prstGeom>
                          <a:noFill/>
                          <a:ln>
                            <a:noFill/>
                          </a:ln>
                        </pic:spPr>
                      </pic:pic>
                      <wpg:grpSp>
                        <wpg:cNvPr id="1368" name="グループ化 1368"/>
                        <wpg:cNvGrpSpPr/>
                        <wpg:grpSpPr>
                          <a:xfrm>
                            <a:off x="1199408" y="0"/>
                            <a:ext cx="3510280" cy="133350"/>
                            <a:chOff x="-28578" y="0"/>
                            <a:chExt cx="3510697" cy="133350"/>
                          </a:xfrm>
                        </wpg:grpSpPr>
                        <wps:wsp>
                          <wps:cNvPr id="1369" name="Rectangle 3" descr="50%"/>
                          <wps:cNvSpPr>
                            <a:spLocks noChangeArrowheads="1"/>
                          </wps:cNvSpPr>
                          <wps:spPr bwMode="auto">
                            <a:xfrm>
                              <a:off x="-28578"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70" name="Rectangle 4" descr="右下がり対角線"/>
                          <wps:cNvSpPr>
                            <a:spLocks noChangeArrowheads="1"/>
                          </wps:cNvSpPr>
                          <wps:spPr bwMode="auto">
                            <a:xfrm>
                              <a:off x="829160"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71"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72" name="Rectangle 6" descr="5%"/>
                          <wps:cNvSpPr>
                            <a:spLocks noChangeArrowheads="1"/>
                          </wps:cNvSpPr>
                          <wps:spPr bwMode="auto">
                            <a:xfrm>
                              <a:off x="2508308"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73" name="Rectangle 8"/>
                          <wps:cNvSpPr>
                            <a:spLocks noChangeArrowheads="1"/>
                          </wps:cNvSpPr>
                          <wps:spPr bwMode="auto">
                            <a:xfrm>
                              <a:off x="334876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2553B983" id="グループ化 104" o:spid="_x0000_s1026" style="position:absolute;left:0;text-align:left;margin-left:27.45pt;margin-top:1.6pt;width:446.25pt;height:181.5pt;z-index:251973632" coordsize="56673,23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">
                <v:shape id="図 943" o:spid="_x0000_s1027" type="#_x0000_t75" style="position:absolute;top:475;width:56673;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CrjFAAAA3AAAAA8AAABkcnMvZG93bnJldi54bWxEj0FrwkAUhO8F/8PyhF6KbqxSNbpKWxDq&#10;0VRBb4/dZxKSfRuy25j++25B8DjMzDfMetvbWnTU+tKxgsk4AUGsnSk5V3D83o0WIHxANlg7JgW/&#10;5GG7GTytMTXuxgfqspCLCGGfooIihCaV0uuCLPqxa4ijd3WtxRBlm0vT4i3CbS1fk+RNWiw5LhTY&#10;0GdBusp+rILSy5ePs55X3Ulfq9khuywm3V6p52H/vgIRqA+P8L39ZRQsZ1P4PxOP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Ugq4xQAAANwAAAAPAAAAAAAAAAAAAAAA&#10;AJ8CAABkcnMvZG93bnJldi54bWxQSwUGAAAAAAQABAD3AAAAkQMAAAAA&#10;">
                  <v:imagedata r:id="rId228" o:title=""/>
                  <v:path arrowok="t"/>
                </v:shape>
                <v:group id="グループ化 1368" o:spid="_x0000_s1028" style="position:absolute;left:11994;width:35102;height:1333" coordorigin="-285" coordsize="35106,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rect id="Rectangle 3" o:spid="_x0000_s1029" alt="50%" style="position:absolute;left:-285;width:1332;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HAL8A&#10;AADdAAAADwAAAGRycy9kb3ducmV2LnhtbERPy6rCMBDdX/AfwghuLppeBdFqFLmguPWF26EZ22Iz&#10;KUms1a83guBuDuc582VrKtGQ86VlBX+DBARxZnXJuYLjYd2fgPABWWNlmRQ8yMNy0fmZY6rtnXfU&#10;7EMuYgj7FBUUIdSplD4ryKAf2Jo4chfrDIYIXS61w3sMN5UcJslYGiw5NhRY039B2XV/MwpOurFl&#10;9ns41z645zXfrA1vK6V63XY1AxGoDV/xx73Vcf5oPIX3N/EE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LMcAvwAAAN0AAAAPAAAAAAAAAAAAAAAAAJgCAABkcnMvZG93bnJl&#10;di54bWxQSwUGAAAAAAQABAD1AAAAhAMAAAAA&#10;" fillcolor="black" strokeweight="0">
                    <v:fill r:id="rId13" o:title="" type="pattern"/>
                    <v:textbox inset="5.85pt,.7pt,5.85pt,.7pt"/>
                  </v:rect>
                  <v:rect id="Rectangle 4" o:spid="_x0000_s1030" alt="右下がり対角線" style="position:absolute;left:8291;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KBcgA&#10;AADdAAAADwAAAGRycy9kb3ducmV2LnhtbESPQWvCQBCF74X+h2UKXqRu2kiV6CqlULBSD1XB65gd&#10;k9DsbMiuSeqv7xwKvc3w3rz3zXI9uFp11IbKs4GnSQKKOPe24sLA8fD+OAcVIrLF2jMZ+KEA69X9&#10;3RIz63v+om4fCyUhHDI0UMbYZFqHvCSHYeIbYtEuvnUYZW0LbVvsJdzV+jlJXrTDiqWhxIbeSsq/&#10;91dnQE8Pu26cbk99TD9v0243+9iMz8aMHobXBahIQ/w3/11vrOCnM+GXb2QE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ooFyAAAAN0AAAAPAAAAAAAAAAAAAAAAAJgCAABk&#10;cnMvZG93bnJldi54bWxQSwUGAAAAAAQABAD1AAAAjQMAAAAA&#10;" fillcolor="black" strokeweight="0">
                    <v:fill r:id="rId14" o:title="" type="pattern"/>
                    <v:textbox inset="5.85pt,.7pt,5.85pt,.7pt"/>
                  </v:rect>
                  <v:rect id="Rectangle 5" o:spid="_x0000_s1031"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Q3sIA&#10;AADdAAAADwAAAGRycy9kb3ducmV2LnhtbERP30vDMBB+F/wfwgm+ubQKKnVpkYG619Up+HYmZ1Pb&#10;XEoSt+6/N4PB3u7j+3nLZnaj2FGIvWcF5aIAQay96blTsH1/uXkEEROywdEzKThQhKa+vFhiZfye&#10;N7RrUydyCMcKFdiUpkrKqC05jAs/EWfuxweHKcPQSRNwn8PdKG+L4l467Dk3WJxoZUkP7Z9ToL/G&#10;z3I1/G43b8OHfdX43WIflLq+mp+fQCSa01l8cq9Nnn/3UMLxm3yCr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JDewgAAAN0AAAAPAAAAAAAAAAAAAAAAAJgCAABkcnMvZG93&#10;bnJldi54bWxQSwUGAAAAAAQABAD1AAAAhwMAAAAA&#10;" fillcolor="black" strokeweight="0">
                    <v:fill r:id="rId15" o:title="" type="pattern"/>
                    <v:textbox inset="5.85pt,.7pt,5.85pt,.7pt"/>
                  </v:rect>
                  <v:rect id="Rectangle 6" o:spid="_x0000_s1032" alt="5%" style="position:absolute;left:25083;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d/8QA&#10;AADdAAAADwAAAGRycy9kb3ducmV2LnhtbERPS4vCMBC+C/6HMIIX0dSurEvXKFoQ1IPg47DHoZlt&#10;i82kNKnWf78RhL3Nx/ecxaozlbhT40rLCqaTCARxZnXJuYLrZTv+AuE8ssbKMil4koPVst9bYKLt&#10;g090P/tchBB2CSoovK8TKV1WkEE3sTVx4H5tY9AH2ORSN/gI4aaScRR9SoMlh4YCa0oLym7n1ig4&#10;7Q7HnyNd0s2zzuJ0P2uv+1Gr1HDQrb9BeOr8v/jt3ukw/2Mew+u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nf/EAAAA3QAAAA8AAAAAAAAAAAAAAAAAmAIAAGRycy9k&#10;b3ducmV2LnhtbFBLBQYAAAAABAAEAPUAAACJAwAAAAA=&#10;" fillcolor="black" strokeweight="0">
                    <v:fill r:id="rId16" o:title="" type="pattern"/>
                    <v:textbox inset="5.85pt,.7pt,5.85pt,.7pt"/>
                  </v:rect>
                  <v:rect id="Rectangle 8" o:spid="_x0000_s1033" style="position:absolute;left:33487;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VwcUA&#10;AADdAAAADwAAAGRycy9kb3ducmV2LnhtbESPQWvCQBCF70L/wzIFb7pJQ6ykrlKEghcPxiD0NmSn&#10;STA7G3a3Jv57Vyj0NsN775s3m91kenEj5zvLCtJlAoK4trrjRkF1/lqsQfiArLG3TAru5GG3fZlt&#10;sNB25BPdytCICGFfoII2hKGQ0tctGfRLOxBH7cc6gyGurpHa4RjhppdvSbKSBjuOF1ocaN9SfS1/&#10;TaTkfN1X4zq7HNP8QOWYc+q+lZq/Tp8fIAJN4d/8lz7oWD97z+D5TRxB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hXBxQAAAN0AAAAPAAAAAAAAAAAAAAAAAJgCAABkcnMv&#10;ZG93bnJldi54bWxQSwUGAAAAAAQABAD1AAAAigMAAAAA&#10;" strokeweight="0">
                    <v:textbox inset="5.85pt,.7pt,5.85pt,.7pt"/>
                  </v:rect>
                </v:group>
              </v:group>
            </w:pict>
          </mc:Fallback>
        </mc:AlternateContent>
      </w:r>
    </w:p>
    <w:p w14:paraId="27E76352" w14:textId="6AAD2F77" w:rsidR="00F16DB9" w:rsidRPr="00D52BF4" w:rsidRDefault="00F16DB9" w:rsidP="00405CAC">
      <w:pPr>
        <w:pStyle w:val="a5"/>
        <w:ind w:firstLineChars="0" w:firstLine="1"/>
        <w:rPr>
          <w:rFonts w:asciiTheme="minorEastAsia" w:hAnsiTheme="minorEastAsia"/>
        </w:rPr>
      </w:pPr>
    </w:p>
    <w:p w14:paraId="72D9F636" w14:textId="77777777" w:rsidR="00F16DB9" w:rsidRPr="00D52BF4" w:rsidRDefault="00F16DB9" w:rsidP="00405CAC">
      <w:pPr>
        <w:pStyle w:val="a5"/>
        <w:ind w:firstLineChars="0" w:firstLine="1"/>
        <w:rPr>
          <w:rFonts w:asciiTheme="minorEastAsia" w:hAnsiTheme="minorEastAsia"/>
        </w:rPr>
      </w:pPr>
    </w:p>
    <w:p w14:paraId="2EC76304" w14:textId="2C9206DB" w:rsidR="00F16DB9" w:rsidRPr="00D52BF4" w:rsidRDefault="00F16DB9" w:rsidP="00405CAC">
      <w:pPr>
        <w:pStyle w:val="a5"/>
        <w:ind w:firstLineChars="0" w:firstLine="1"/>
        <w:rPr>
          <w:rFonts w:asciiTheme="minorEastAsia" w:hAnsiTheme="minorEastAsia"/>
        </w:rPr>
      </w:pPr>
    </w:p>
    <w:p w14:paraId="322E4B6C" w14:textId="77777777" w:rsidR="00F16DB9" w:rsidRPr="00D52BF4" w:rsidRDefault="00F16DB9" w:rsidP="00405CAC">
      <w:pPr>
        <w:pStyle w:val="a5"/>
        <w:ind w:firstLineChars="0" w:firstLine="1"/>
        <w:rPr>
          <w:rFonts w:asciiTheme="minorEastAsia" w:hAnsiTheme="minorEastAsia"/>
        </w:rPr>
      </w:pPr>
    </w:p>
    <w:p w14:paraId="651FD386" w14:textId="77777777" w:rsidR="00F16DB9" w:rsidRPr="00D52BF4" w:rsidRDefault="00F16DB9" w:rsidP="00405CAC">
      <w:pPr>
        <w:pStyle w:val="a5"/>
        <w:ind w:firstLineChars="0" w:firstLine="1"/>
        <w:rPr>
          <w:rFonts w:asciiTheme="minorEastAsia" w:hAnsiTheme="minorEastAsia"/>
        </w:rPr>
      </w:pPr>
    </w:p>
    <w:p w14:paraId="1102A6E8" w14:textId="77777777" w:rsidR="00F16DB9" w:rsidRPr="00D52BF4" w:rsidRDefault="00F16DB9" w:rsidP="00405CAC">
      <w:pPr>
        <w:pStyle w:val="a5"/>
        <w:ind w:firstLineChars="0" w:firstLine="1"/>
        <w:rPr>
          <w:rFonts w:asciiTheme="minorEastAsia" w:hAnsiTheme="minorEastAsia"/>
        </w:rPr>
      </w:pPr>
    </w:p>
    <w:p w14:paraId="2DC9C2FC" w14:textId="77777777" w:rsidR="00F16DB9" w:rsidRPr="00D52BF4" w:rsidRDefault="00F16DB9" w:rsidP="00405CAC">
      <w:pPr>
        <w:pStyle w:val="a5"/>
        <w:ind w:firstLineChars="0" w:firstLine="1"/>
        <w:rPr>
          <w:rFonts w:asciiTheme="minorEastAsia" w:hAnsiTheme="minorEastAsia"/>
        </w:rPr>
      </w:pPr>
    </w:p>
    <w:p w14:paraId="304A19EF" w14:textId="77777777" w:rsidR="00F16DB9" w:rsidRPr="00D52BF4" w:rsidRDefault="00F16DB9" w:rsidP="00405CAC">
      <w:pPr>
        <w:pStyle w:val="a5"/>
        <w:ind w:firstLineChars="0" w:firstLine="1"/>
        <w:rPr>
          <w:rFonts w:asciiTheme="minorEastAsia" w:hAnsiTheme="minorEastAsia"/>
        </w:rPr>
      </w:pPr>
    </w:p>
    <w:p w14:paraId="25D1BE3E" w14:textId="77777777" w:rsidR="00F16DB9" w:rsidRPr="00D52BF4" w:rsidRDefault="00F16DB9" w:rsidP="00405CAC">
      <w:pPr>
        <w:pStyle w:val="a5"/>
        <w:ind w:firstLineChars="0" w:firstLine="1"/>
        <w:rPr>
          <w:rFonts w:asciiTheme="minorEastAsia" w:hAnsiTheme="minorEastAsia"/>
        </w:rPr>
      </w:pPr>
    </w:p>
    <w:p w14:paraId="7A7C10E2" w14:textId="44FEC3D1" w:rsidR="00F16DB9" w:rsidRPr="00D52BF4" w:rsidRDefault="00F16DB9" w:rsidP="00405CAC">
      <w:pPr>
        <w:pStyle w:val="a5"/>
        <w:ind w:firstLineChars="0" w:firstLine="1"/>
      </w:pPr>
    </w:p>
    <w:p w14:paraId="04A0AF6F" w14:textId="2FCB5B64" w:rsidR="00587AFB" w:rsidRPr="00D52BF4" w:rsidRDefault="00587AFB" w:rsidP="00587AFB">
      <w:pPr>
        <w:pStyle w:val="ad"/>
        <w:ind w:leftChars="0" w:left="480" w:hanging="480"/>
        <w:outlineLvl w:val="2"/>
        <w:rPr>
          <w:noProof/>
          <w:sz w:val="24"/>
        </w:rPr>
      </w:pPr>
      <w:bookmarkStart w:id="169" w:name="_Toc131018139"/>
      <w:r w:rsidRPr="00D52BF4">
        <w:rPr>
          <w:noProof/>
          <w:sz w:val="24"/>
        </w:rPr>
        <w:t>（８）</w:t>
      </w:r>
      <w:r w:rsidRPr="00D52BF4">
        <w:rPr>
          <w:rFonts w:hint="eastAsia"/>
          <w:noProof/>
          <w:sz w:val="24"/>
        </w:rPr>
        <w:t>手話</w:t>
      </w:r>
      <w:r w:rsidR="00371C50" w:rsidRPr="00D52BF4">
        <w:rPr>
          <w:rFonts w:hint="eastAsia"/>
          <w:noProof/>
          <w:sz w:val="24"/>
        </w:rPr>
        <w:t>を</w:t>
      </w:r>
      <w:r w:rsidRPr="00D52BF4">
        <w:rPr>
          <w:rFonts w:hint="eastAsia"/>
          <w:noProof/>
          <w:sz w:val="24"/>
        </w:rPr>
        <w:t>学</w:t>
      </w:r>
      <w:r w:rsidR="000E343D" w:rsidRPr="00D52BF4">
        <w:rPr>
          <w:rFonts w:hint="eastAsia"/>
          <w:noProof/>
          <w:sz w:val="24"/>
        </w:rPr>
        <w:t>び</w:t>
      </w:r>
      <w:r w:rsidR="00BB3AA4" w:rsidRPr="00D52BF4">
        <w:rPr>
          <w:rFonts w:hint="eastAsia"/>
          <w:noProof/>
          <w:sz w:val="24"/>
        </w:rPr>
        <w:t>たいと思わない</w:t>
      </w:r>
      <w:r w:rsidRPr="00D52BF4">
        <w:rPr>
          <w:rFonts w:hint="eastAsia"/>
          <w:noProof/>
          <w:sz w:val="24"/>
        </w:rPr>
        <w:t>理由</w:t>
      </w:r>
      <w:bookmarkEnd w:id="169"/>
    </w:p>
    <w:p w14:paraId="2376D638" w14:textId="5D58EB0D" w:rsidR="006B098E" w:rsidRPr="00D52BF4" w:rsidRDefault="006B098E" w:rsidP="000D1C97">
      <w:pPr>
        <w:pBdr>
          <w:top w:val="single" w:sz="4" w:space="1" w:color="auto"/>
          <w:left w:val="single" w:sz="4" w:space="4" w:color="auto"/>
          <w:bottom w:val="single" w:sz="4" w:space="3" w:color="auto"/>
          <w:right w:val="single" w:sz="4" w:space="4" w:color="auto"/>
        </w:pBdr>
        <w:ind w:leftChars="50" w:left="110"/>
        <w:rPr>
          <w:rFonts w:ascii="BIZ UDゴシック" w:eastAsia="BIZ UDゴシック" w:hAnsi="BIZ UDゴシック"/>
          <w:shd w:val="pct15" w:color="auto" w:fill="FFFFFF"/>
        </w:rPr>
      </w:pPr>
      <w:r w:rsidRPr="00D52BF4">
        <w:rPr>
          <w:rFonts w:ascii="BIZ UDゴシック" w:eastAsia="BIZ UDゴシック" w:hAnsi="BIZ UDゴシック"/>
          <w:shd w:val="pct15" w:color="auto" w:fill="FFFFFF"/>
        </w:rPr>
        <w:t>【問</w:t>
      </w:r>
      <w:r w:rsidRPr="00D52BF4">
        <w:rPr>
          <w:rFonts w:ascii="BIZ UDゴシック" w:eastAsia="BIZ UDゴシック" w:hAnsi="BIZ UDゴシック" w:hint="eastAsia"/>
          <w:shd w:val="pct15" w:color="auto" w:fill="FFFFFF"/>
        </w:rPr>
        <w:t>1</w:t>
      </w:r>
      <w:r w:rsidRPr="00D52BF4">
        <w:rPr>
          <w:rFonts w:ascii="BIZ UDゴシック" w:eastAsia="BIZ UDゴシック" w:hAnsi="BIZ UDゴシック"/>
          <w:shd w:val="pct15" w:color="auto" w:fill="FFFFFF"/>
        </w:rPr>
        <w:t>9</w:t>
      </w:r>
      <w:r w:rsidRPr="00D52BF4">
        <w:rPr>
          <w:rFonts w:ascii="BIZ UDゴシック" w:eastAsia="BIZ UDゴシック" w:hAnsi="BIZ UDゴシック" w:hint="eastAsia"/>
          <w:shd w:val="pct15" w:color="auto" w:fill="FFFFFF"/>
        </w:rPr>
        <w:t>で「</w:t>
      </w:r>
      <w:r w:rsidRPr="00D52BF4">
        <w:rPr>
          <w:rFonts w:ascii="BIZ UDゴシック" w:eastAsia="BIZ UDゴシック" w:hAnsi="BIZ UDゴシック"/>
          <w:shd w:val="pct15" w:color="auto" w:fill="FFFFFF"/>
        </w:rPr>
        <w:t>学</w:t>
      </w:r>
      <w:r w:rsidRPr="00D52BF4">
        <w:rPr>
          <w:rFonts w:ascii="BIZ UDゴシック" w:eastAsia="BIZ UDゴシック" w:hAnsi="BIZ UDゴシック" w:hint="eastAsia"/>
          <w:shd w:val="pct15" w:color="auto" w:fill="FFFFFF"/>
        </w:rPr>
        <w:t>びたいとは</w:t>
      </w:r>
      <w:r w:rsidRPr="00D52BF4">
        <w:rPr>
          <w:rFonts w:ascii="BIZ UDゴシック" w:eastAsia="BIZ UDゴシック" w:hAnsi="BIZ UDゴシック"/>
          <w:shd w:val="pct15" w:color="auto" w:fill="FFFFFF"/>
        </w:rPr>
        <w:t>思</w:t>
      </w:r>
      <w:r w:rsidRPr="00D52BF4">
        <w:rPr>
          <w:rFonts w:ascii="BIZ UDゴシック" w:eastAsia="BIZ UDゴシック" w:hAnsi="BIZ UDゴシック" w:hint="eastAsia"/>
          <w:shd w:val="pct15" w:color="auto" w:fill="FFFFFF"/>
        </w:rPr>
        <w:t>わない」と</w:t>
      </w:r>
      <w:r w:rsidRPr="00D52BF4">
        <w:rPr>
          <w:rFonts w:ascii="BIZ UDゴシック" w:eastAsia="BIZ UDゴシック" w:hAnsi="BIZ UDゴシック"/>
          <w:shd w:val="pct15" w:color="auto" w:fill="FFFFFF"/>
        </w:rPr>
        <w:t>答</w:t>
      </w:r>
      <w:r w:rsidRPr="00D52BF4">
        <w:rPr>
          <w:rFonts w:ascii="BIZ UDゴシック" w:eastAsia="BIZ UDゴシック" w:hAnsi="BIZ UDゴシック" w:hint="eastAsia"/>
          <w:shd w:val="pct15" w:color="auto" w:fill="FFFFFF"/>
        </w:rPr>
        <w:t>えた</w:t>
      </w:r>
      <w:r w:rsidRPr="00D52BF4">
        <w:rPr>
          <w:rFonts w:ascii="BIZ UDゴシック" w:eastAsia="BIZ UDゴシック" w:hAnsi="BIZ UDゴシック"/>
          <w:shd w:val="pct15" w:color="auto" w:fill="FFFFFF"/>
        </w:rPr>
        <w:t>方</w:t>
      </w:r>
      <w:r w:rsidRPr="00D52BF4">
        <w:rPr>
          <w:rFonts w:ascii="BIZ UDゴシック" w:eastAsia="BIZ UDゴシック" w:hAnsi="BIZ UDゴシック" w:hint="eastAsia"/>
          <w:shd w:val="pct15" w:color="auto" w:fill="FFFFFF"/>
        </w:rPr>
        <w:t>におうかがいします。】</w:t>
      </w:r>
    </w:p>
    <w:p w14:paraId="2104F238" w14:textId="77777777" w:rsidR="006B098E" w:rsidRPr="00D52BF4" w:rsidRDefault="006B098E" w:rsidP="00BB3AA4">
      <w:pPr>
        <w:pStyle w:val="a9"/>
        <w:pBdr>
          <w:top w:val="single" w:sz="4" w:space="1" w:color="auto"/>
          <w:left w:val="single" w:sz="4" w:space="4" w:color="auto"/>
          <w:bottom w:val="single" w:sz="4" w:space="3"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問21</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手話</w:t>
      </w:r>
      <w:r w:rsidRPr="00D52BF4">
        <w:rPr>
          <w:rFonts w:ascii="BIZ UDゴシック" w:eastAsia="BIZ UDゴシック" w:hAnsi="BIZ UDゴシック" w:hint="eastAsia"/>
        </w:rPr>
        <w:t>を</w:t>
      </w:r>
      <w:r w:rsidRPr="00D52BF4">
        <w:rPr>
          <w:rFonts w:ascii="BIZ UDゴシック" w:eastAsia="BIZ UDゴシック" w:hAnsi="BIZ UDゴシック"/>
        </w:rPr>
        <w:t>学</w:t>
      </w:r>
      <w:r w:rsidRPr="00D52BF4">
        <w:rPr>
          <w:rFonts w:ascii="BIZ UDゴシック" w:eastAsia="BIZ UDゴシック" w:hAnsi="BIZ UDゴシック" w:hint="eastAsia"/>
        </w:rPr>
        <w:t>びたいと</w:t>
      </w:r>
      <w:r w:rsidRPr="00D52BF4">
        <w:rPr>
          <w:rFonts w:ascii="BIZ UDゴシック" w:eastAsia="BIZ UDゴシック" w:hAnsi="BIZ UDゴシック"/>
        </w:rPr>
        <w:t>思</w:t>
      </w:r>
      <w:r w:rsidRPr="00D52BF4">
        <w:rPr>
          <w:rFonts w:ascii="BIZ UDゴシック" w:eastAsia="BIZ UDゴシック" w:hAnsi="BIZ UDゴシック" w:hint="eastAsia"/>
        </w:rPr>
        <w:t>わない</w:t>
      </w:r>
      <w:r w:rsidRPr="00D52BF4">
        <w:rPr>
          <w:rFonts w:ascii="BIZ UDゴシック" w:eastAsia="BIZ UDゴシック" w:hAnsi="BIZ UDゴシック"/>
        </w:rPr>
        <w:t>理由</w:t>
      </w:r>
      <w:r w:rsidRPr="00D52BF4">
        <w:rPr>
          <w:rFonts w:ascii="BIZ UDゴシック" w:eastAsia="BIZ UDゴシック" w:hAnsi="BIZ UDゴシック" w:hint="eastAsia"/>
        </w:rPr>
        <w:t>として、もっともあてはまるのはどれですか。</w:t>
      </w:r>
      <w:r w:rsidR="00BB3AA4" w:rsidRPr="00D52BF4">
        <w:rPr>
          <w:rFonts w:ascii="BIZ UDゴシック" w:eastAsia="BIZ UDゴシック" w:hAnsi="BIZ UDゴシック"/>
        </w:rPr>
        <w:br/>
      </w:r>
      <w:r w:rsidRPr="00D52BF4">
        <w:rPr>
          <w:rFonts w:ascii="BIZ UDゴシック" w:eastAsia="BIZ UDゴシック" w:hAnsi="BIZ UDゴシック" w:hint="eastAsia"/>
        </w:rPr>
        <w:t>（</w:t>
      </w:r>
      <w:r w:rsidRPr="00D52BF4">
        <w:rPr>
          <w:rFonts w:ascii="BIZ UDゴシック" w:eastAsia="BIZ UDゴシック" w:hAnsi="BIZ UDゴシック"/>
          <w:szCs w:val="22"/>
        </w:rPr>
        <w:t>○</w:t>
      </w:r>
      <w:r w:rsidRPr="00D52BF4">
        <w:rPr>
          <w:rFonts w:ascii="BIZ UDゴシック" w:eastAsia="BIZ UDゴシック" w:hAnsi="BIZ UDゴシック" w:hint="eastAsia"/>
        </w:rPr>
        <w:t>は１つ）</w:t>
      </w:r>
    </w:p>
    <w:p w14:paraId="55CD19F2" w14:textId="77777777" w:rsidR="00F16DB9" w:rsidRPr="00D52BF4" w:rsidRDefault="00F16DB9" w:rsidP="00405CAC">
      <w:pPr>
        <w:pStyle w:val="a5"/>
        <w:ind w:firstLineChars="0" w:firstLine="1"/>
        <w:rPr>
          <w:rFonts w:asciiTheme="minorEastAsia" w:hAnsiTheme="minorEastAsia"/>
        </w:rPr>
      </w:pPr>
    </w:p>
    <w:p w14:paraId="38693D52" w14:textId="50ACF7E0"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手話</w:t>
      </w:r>
      <w:r w:rsidR="000E343D" w:rsidRPr="00D52BF4">
        <w:rPr>
          <w:rFonts w:asciiTheme="minorEastAsia" w:hAnsiTheme="minorEastAsia" w:hint="eastAsia"/>
        </w:rPr>
        <w:t>を学びた</w:t>
      </w:r>
      <w:r w:rsidR="00371C50" w:rsidRPr="00D52BF4">
        <w:rPr>
          <w:rFonts w:asciiTheme="minorEastAsia" w:hAnsiTheme="minorEastAsia" w:hint="eastAsia"/>
        </w:rPr>
        <w:t>いと思わ</w:t>
      </w:r>
      <w:r w:rsidRPr="00D52BF4">
        <w:rPr>
          <w:rFonts w:asciiTheme="minorEastAsia" w:hAnsiTheme="minorEastAsia" w:hint="eastAsia"/>
        </w:rPr>
        <w:t>ない理由は、「手話を学んでも使うことがないから」が29.5％</w:t>
      </w:r>
      <w:r w:rsidR="00371C50" w:rsidRPr="00D52BF4">
        <w:rPr>
          <w:rFonts w:asciiTheme="minorEastAsia" w:hAnsiTheme="minorEastAsia" w:hint="eastAsia"/>
        </w:rPr>
        <w:t>と最も高く</w:t>
      </w:r>
      <w:r w:rsidRPr="00D52BF4">
        <w:rPr>
          <w:rFonts w:asciiTheme="minorEastAsia" w:hAnsiTheme="minorEastAsia" w:hint="eastAsia"/>
        </w:rPr>
        <w:t>、</w:t>
      </w:r>
      <w:r w:rsidR="00371C50" w:rsidRPr="00D52BF4">
        <w:rPr>
          <w:rFonts w:asciiTheme="minorEastAsia" w:hAnsiTheme="minorEastAsia" w:hint="eastAsia"/>
        </w:rPr>
        <w:t>次いで</w:t>
      </w:r>
      <w:r w:rsidRPr="00D52BF4">
        <w:rPr>
          <w:rFonts w:asciiTheme="minorEastAsia" w:hAnsiTheme="minorEastAsia" w:hint="eastAsia"/>
        </w:rPr>
        <w:t>「難しそうだから」が28.7％、「手話を学ぶ時間がないから」が26.4％となっています。</w:t>
      </w:r>
    </w:p>
    <w:p w14:paraId="3862358D" w14:textId="0E94EAED" w:rsidR="00F16DB9" w:rsidRPr="00D52BF4" w:rsidRDefault="000A3C5F" w:rsidP="00405CAC">
      <w:pPr>
        <w:pStyle w:val="a5"/>
        <w:ind w:firstLineChars="0" w:firstLine="1"/>
        <w:rPr>
          <w:rFonts w:asciiTheme="minorEastAsia" w:hAnsiTheme="minorEastAsia"/>
        </w:rPr>
      </w:pPr>
      <w:r w:rsidRPr="00D52BF4">
        <w:rPr>
          <w:rFonts w:asciiTheme="minorEastAsia" w:hAnsiTheme="minorEastAsia"/>
          <w:noProof/>
        </w:rPr>
        <mc:AlternateContent>
          <mc:Choice Requires="wpg">
            <w:drawing>
              <wp:anchor distT="0" distB="0" distL="114300" distR="114300" simplePos="0" relativeHeight="251976704" behindDoc="0" locked="0" layoutInCell="1" allowOverlap="1" wp14:anchorId="02053349" wp14:editId="5DEC1A3C">
                <wp:simplePos x="0" y="0"/>
                <wp:positionH relativeFrom="column">
                  <wp:posOffset>348689</wp:posOffset>
                </wp:positionH>
                <wp:positionV relativeFrom="paragraph">
                  <wp:posOffset>196718</wp:posOffset>
                </wp:positionV>
                <wp:extent cx="5666740" cy="2293686"/>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5666740" cy="2293686"/>
                          <a:chOff x="0" y="0"/>
                          <a:chExt cx="5666740" cy="2293686"/>
                        </a:xfrm>
                      </wpg:grpSpPr>
                      <pic:pic xmlns:pic="http://schemas.openxmlformats.org/drawingml/2006/picture">
                        <pic:nvPicPr>
                          <pic:cNvPr id="130" name="図 130"/>
                          <pic:cNvPicPr>
                            <a:picLocks noChangeAspect="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35626"/>
                            <a:ext cx="5666740" cy="2258060"/>
                          </a:xfrm>
                          <a:prstGeom prst="rect">
                            <a:avLst/>
                          </a:prstGeom>
                          <a:noFill/>
                          <a:ln>
                            <a:noFill/>
                          </a:ln>
                        </pic:spPr>
                      </pic:pic>
                      <wpg:grpSp>
                        <wpg:cNvPr id="1374" name="グループ化 1374"/>
                        <wpg:cNvGrpSpPr/>
                        <wpg:grpSpPr>
                          <a:xfrm>
                            <a:off x="1235034" y="0"/>
                            <a:ext cx="3472180" cy="133350"/>
                            <a:chOff x="-38104" y="0"/>
                            <a:chExt cx="3472593" cy="133350"/>
                          </a:xfrm>
                        </wpg:grpSpPr>
                        <wps:wsp>
                          <wps:cNvPr id="1375" name="Rectangle 3" descr="50%"/>
                          <wps:cNvSpPr>
                            <a:spLocks noChangeArrowheads="1"/>
                          </wps:cNvSpPr>
                          <wps:spPr bwMode="auto">
                            <a:xfrm>
                              <a:off x="-38104" y="0"/>
                              <a:ext cx="133350" cy="133350"/>
                            </a:xfrm>
                            <a:prstGeom prst="rect">
                              <a:avLst/>
                            </a:prstGeom>
                            <a:pattFill prst="pct5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76" name="Rectangle 4" descr="右下がり対角線"/>
                          <wps:cNvSpPr>
                            <a:spLocks noChangeArrowheads="1"/>
                          </wps:cNvSpPr>
                          <wps:spPr bwMode="auto">
                            <a:xfrm>
                              <a:off x="752951" y="0"/>
                              <a:ext cx="133350" cy="133350"/>
                            </a:xfrm>
                            <a:prstGeom prst="rect">
                              <a:avLst/>
                            </a:prstGeom>
                            <a:pattFill prst="ltDnDiag">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77" name="Rectangle 5" descr="20%"/>
                          <wps:cNvSpPr>
                            <a:spLocks noChangeArrowheads="1"/>
                          </wps:cNvSpPr>
                          <wps:spPr bwMode="auto">
                            <a:xfrm>
                              <a:off x="1650570" y="0"/>
                              <a:ext cx="133350" cy="133350"/>
                            </a:xfrm>
                            <a:prstGeom prst="rect">
                              <a:avLst/>
                            </a:prstGeom>
                            <a:pattFill prst="pct20">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78" name="Rectangle 6" descr="5%"/>
                          <wps:cNvSpPr>
                            <a:spLocks noChangeArrowheads="1"/>
                          </wps:cNvSpPr>
                          <wps:spPr bwMode="auto">
                            <a:xfrm>
                              <a:off x="2479729" y="0"/>
                              <a:ext cx="133350" cy="133350"/>
                            </a:xfrm>
                            <a:prstGeom prst="rect">
                              <a:avLst/>
                            </a:prstGeom>
                            <a:pattFill prst="pct5">
                              <a:fgClr>
                                <a:srgbClr val="000000"/>
                              </a:fgClr>
                              <a:bgClr>
                                <a:srgbClr val="FFFFFF"/>
                              </a:bgClr>
                            </a:pattFill>
                            <a:ln w="0">
                              <a:solidFill>
                                <a:srgbClr val="000000"/>
                              </a:solidFill>
                              <a:miter lim="800000"/>
                              <a:headEnd/>
                              <a:tailEnd/>
                            </a:ln>
                          </wps:spPr>
                          <wps:bodyPr rot="0" vert="horz" wrap="square" lIns="74295" tIns="8890" rIns="74295" bIns="8890" anchor="t" anchorCtr="0" upright="1">
                            <a:noAutofit/>
                          </wps:bodyPr>
                        </wps:wsp>
                        <wps:wsp>
                          <wps:cNvPr id="1379" name="Rectangle 8"/>
                          <wps:cNvSpPr>
                            <a:spLocks noChangeArrowheads="1"/>
                          </wps:cNvSpPr>
                          <wps:spPr bwMode="auto">
                            <a:xfrm>
                              <a:off x="3301139" y="0"/>
                              <a:ext cx="133350" cy="133350"/>
                            </a:xfrm>
                            <a:prstGeom prst="rect">
                              <a:avLst/>
                            </a:prstGeom>
                            <a:solidFill>
                              <a:srgbClr val="FFFFFF"/>
                            </a:solidFill>
                            <a:ln w="0">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66EC4CA6" id="グループ化 103" o:spid="_x0000_s1026" style="position:absolute;left:0;text-align:left;margin-left:27.45pt;margin-top:15.5pt;width:446.2pt;height:180.6pt;z-index:251976704" coordsize="56667,229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">
                <v:shape id="図 130" o:spid="_x0000_s1027" type="#_x0000_t75" style="position:absolute;top:356;width:56667;height:2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1tmXDAAAA3AAAAA8AAABkcnMvZG93bnJldi54bWxEj01rwkAQhu+C/2EZoTfd1RYpqZtQBaXY&#10;U60evA3ZaRKanQ3Z1aT/vnMo9DbDvB/PbIrRt+pOfWwCW1guDCjiMriGKwvnz/38GVRMyA7bwGTh&#10;hyIU+XSywcyFgT/ofkqVkhCOGVqoU+oyrWNZk8e4CB2x3L5C7zHJ2lfa9ThIuG/1ypi19tiwNNTY&#10;0a6m8vt081JSxffLthmO3RMdrrwzx4vRa2sfZuPrC6hEY/oX/7nfnOA/Cr48IxPo/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W2ZcMAAADcAAAADwAAAAAAAAAAAAAAAACf&#10;AgAAZHJzL2Rvd25yZXYueG1sUEsFBgAAAAAEAAQA9wAAAI8DAAAAAA==&#10;">
                  <v:imagedata r:id="rId230" o:title=""/>
                  <v:path arrowok="t"/>
                </v:shape>
                <v:group id="グループ化 1374" o:spid="_x0000_s1028" style="position:absolute;left:12350;width:34722;height:1333" coordorigin="-381" coordsize="3472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rect id="Rectangle 3" o:spid="_x0000_s1029" alt="50%" style="position:absolute;left:-38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b2MIA&#10;AADdAAAADwAAAGRycy9kb3ducmV2LnhtbERPS2vCQBC+F/wPywi9FN1YaSupaxAhkquP0uuQnSbB&#10;7GzYXZPYX98VhN7m43vOOhtNK3pyvrGsYDFPQBCXVjdcKTif8tkKhA/IGlvLpOBGHrLN5GmNqbYD&#10;H6g/hkrEEPYpKqhD6FIpfVmTQT+3HXHkfqwzGCJ0ldQOhxhuWvmaJO/SYMOxocaOdjWVl+PVKPjS&#10;vW3Kl9N354P7vVT73HDRKvU8HbefIAKN4V/8cBc6zl9+vMH9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FvYwgAAAN0AAAAPAAAAAAAAAAAAAAAAAJgCAABkcnMvZG93&#10;bnJldi54bWxQSwUGAAAAAAQABAD1AAAAhwMAAAAA&#10;" fillcolor="black" strokeweight="0">
                    <v:fill r:id="rId13" o:title="" type="pattern"/>
                    <v:textbox inset="5.85pt,.7pt,5.85pt,.7pt"/>
                  </v:rect>
                  <v:rect id="Rectangle 4" o:spid="_x0000_s1030" alt="右下がり対角線" style="position:absolute;left:7529;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6sYA&#10;AADdAAAADwAAAGRycy9kb3ducmV2LnhtbERPTWvCQBC9C/0PyxS8SN20ES0xGymFgooeqoVep9kx&#10;Cc3OhuyaRH+9KxR6m8f7nHQ1mFp01LrKsoLnaQSCOLe64kLB1/Hj6RWE88gaa8uk4EIOVtnDKMVE&#10;254/qTv4QoQQdgkqKL1vEildXpJBN7UNceBOtjXoA2wLqVvsQ7ip5UsUzaXBikNDiQ29l5T/Hs5G&#10;gZwd990k3n73Pt5dZ91+sVlPfpQaPw5vSxCeBv8v/nOvdZgfL+Zw/yac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36sYAAADdAAAADwAAAAAAAAAAAAAAAACYAgAAZHJz&#10;L2Rvd25yZXYueG1sUEsFBgAAAAAEAAQA9QAAAIsDAAAAAA==&#10;" fillcolor="black" strokeweight="0">
                    <v:fill r:id="rId14" o:title="" type="pattern"/>
                    <v:textbox inset="5.85pt,.7pt,5.85pt,.7pt"/>
                  </v:rect>
                  <v:rect id="Rectangle 5" o:spid="_x0000_s1031" alt="20%" style="position:absolute;left:16505;width:133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tMcIA&#10;AADdAAAADwAAAGRycy9kb3ducmV2LnhtbERPS2sCMRC+F/ofwhR6q1lb0LIaRYQ+rq624G1Mxs26&#10;m8mSpLr++6Yg9DYf33Pmy8F14kwhNp4VjEcFCGLtTcO1gt327ekVREzIBjvPpOBKEZaL+7s5lsZf&#10;eEPnKtUih3AsUYFNqS+ljNqSwzjyPXHmjj44TBmGWpqAlxzuOvlcFBPpsOHcYLGntSXdVj9Ogd53&#10;3+N1e9ptPtov+67xUGETlHp8GFYzEImG9C++uT9Nnv8yncL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a0xwgAAAN0AAAAPAAAAAAAAAAAAAAAAAJgCAABkcnMvZG93&#10;bnJldi54bWxQSwUGAAAAAAQABAD1AAAAhwMAAAAA&#10;" fillcolor="black" strokeweight="0">
                    <v:fill r:id="rId15" o:title="" type="pattern"/>
                    <v:textbox inset="5.85pt,.7pt,5.85pt,.7pt"/>
                  </v:rect>
                  <v:rect id="Rectangle 6" o:spid="_x0000_s1032" alt="5%" style="position:absolute;left:24797;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qFcgA&#10;AADdAAAADwAAAGRycy9kb3ducmV2LnhtbESPQWvCQBCF74X+h2WEXorZ1BaV1FXaQEF7ENQcPA7Z&#10;aRLMzobsRuO/7xwKvc3w3rz3zWozulZdqQ+NZwMvSQqKuPS24cpAcfqaLkGFiGyx9UwG7hRgs358&#10;WGFm/Y0PdD3GSkkIhwwN1DF2mdahrMlhSHxHLNqP7x1GWftK2x5vEu5aPUvTuXbYsDTU2FFeU3k5&#10;Ds7AYfu9P+/plH/eu3KW796GYvc8GPM0GT/eQUUa47/573prBf91Ibj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aoVyAAAAN0AAAAPAAAAAAAAAAAAAAAAAJgCAABk&#10;cnMvZG93bnJldi54bWxQSwUGAAAAAAQABAD1AAAAjQMAAAAA&#10;" fillcolor="black" strokeweight="0">
                    <v:fill r:id="rId16" o:title="" type="pattern"/>
                    <v:textbox inset="5.85pt,.7pt,5.85pt,.7pt"/>
                  </v:rect>
                  <v:rect id="Rectangle 8" o:spid="_x0000_s1033" style="position:absolute;left:33011;width:133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K8UA&#10;AADdAAAADwAAAGRycy9kb3ducmV2LnhtbESPQWvCQBCF7wX/wzKCt7pJJa1GVxFB8OLBVARvQ3ZM&#10;gtnZsLs16b/vCkJvM7z3vnmz2gymFQ9yvrGsIJ0mIIhLqxuuFJy/9+9zED4ga2wtk4Jf8rBZj95W&#10;mGvb84keRahEhLDPUUEdQpdL6cuaDPqp7YijdrPOYIirq6R22Ee4aeVHknxKgw3HCzV2tKupvBc/&#10;JlIyvu/O/Xx2OabZgYo+49RdlZqMh+0SRKAh/Jtf6YOO9WdfC3h+E0e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IrxQAAAN0AAAAPAAAAAAAAAAAAAAAAAJgCAABkcnMv&#10;ZG93bnJldi54bWxQSwUGAAAAAAQABAD1AAAAigMAAAAA&#10;" strokeweight="0">
                    <v:textbox inset="5.85pt,.7pt,5.85pt,.7pt"/>
                  </v:rect>
                </v:group>
              </v:group>
            </w:pict>
          </mc:Fallback>
        </mc:AlternateContent>
      </w:r>
    </w:p>
    <w:p w14:paraId="2AAD35FE" w14:textId="3FC988E3" w:rsidR="00F16DB9" w:rsidRPr="00D52BF4" w:rsidRDefault="00F16DB9" w:rsidP="00405CAC">
      <w:pPr>
        <w:pStyle w:val="a5"/>
        <w:ind w:firstLineChars="0" w:firstLine="1"/>
        <w:rPr>
          <w:rFonts w:asciiTheme="minorEastAsia" w:hAnsiTheme="minorEastAsia"/>
        </w:rPr>
      </w:pPr>
    </w:p>
    <w:p w14:paraId="51FD2DF5" w14:textId="3EC14DCA" w:rsidR="00783162" w:rsidRPr="00D52BF4" w:rsidRDefault="00783162" w:rsidP="00405CAC">
      <w:pPr>
        <w:pStyle w:val="a5"/>
        <w:ind w:firstLineChars="0" w:firstLine="1"/>
        <w:rPr>
          <w:rFonts w:asciiTheme="minorEastAsia" w:hAnsiTheme="minorEastAsia"/>
        </w:rPr>
      </w:pPr>
    </w:p>
    <w:p w14:paraId="78D9044A" w14:textId="77777777" w:rsidR="00783162" w:rsidRPr="00D52BF4" w:rsidRDefault="00783162" w:rsidP="00405CAC">
      <w:pPr>
        <w:pStyle w:val="a5"/>
        <w:ind w:firstLineChars="0" w:firstLine="1"/>
        <w:rPr>
          <w:rFonts w:asciiTheme="minorEastAsia" w:hAnsiTheme="minorEastAsia"/>
        </w:rPr>
      </w:pPr>
    </w:p>
    <w:p w14:paraId="3886877D" w14:textId="2F48A6D3" w:rsidR="00783162" w:rsidRPr="00D52BF4" w:rsidRDefault="00783162" w:rsidP="00405CAC">
      <w:pPr>
        <w:pStyle w:val="a5"/>
        <w:ind w:firstLineChars="0" w:firstLine="1"/>
        <w:rPr>
          <w:rFonts w:asciiTheme="minorEastAsia" w:hAnsiTheme="minorEastAsia"/>
        </w:rPr>
      </w:pPr>
    </w:p>
    <w:p w14:paraId="1C08A2F3" w14:textId="77777777" w:rsidR="00783162" w:rsidRPr="00D52BF4" w:rsidRDefault="00783162" w:rsidP="00405CAC">
      <w:pPr>
        <w:pStyle w:val="a5"/>
        <w:ind w:firstLineChars="0" w:firstLine="1"/>
        <w:rPr>
          <w:rFonts w:asciiTheme="minorEastAsia" w:hAnsiTheme="minorEastAsia"/>
        </w:rPr>
      </w:pPr>
    </w:p>
    <w:p w14:paraId="12600445" w14:textId="41925AE0" w:rsidR="00783162" w:rsidRPr="00D52BF4" w:rsidRDefault="00783162" w:rsidP="00405CAC">
      <w:pPr>
        <w:pStyle w:val="a5"/>
        <w:ind w:firstLineChars="0" w:firstLine="1"/>
        <w:rPr>
          <w:rFonts w:asciiTheme="minorEastAsia" w:hAnsiTheme="minorEastAsia"/>
        </w:rPr>
      </w:pPr>
    </w:p>
    <w:p w14:paraId="08908331" w14:textId="77777777" w:rsidR="00783162" w:rsidRPr="00D52BF4" w:rsidRDefault="00783162" w:rsidP="00405CAC">
      <w:pPr>
        <w:pStyle w:val="a5"/>
        <w:ind w:firstLineChars="0" w:firstLine="1"/>
        <w:rPr>
          <w:rFonts w:asciiTheme="minorEastAsia" w:hAnsiTheme="minorEastAsia"/>
        </w:rPr>
      </w:pPr>
    </w:p>
    <w:p w14:paraId="03AEE556" w14:textId="77777777" w:rsidR="00F16DB9" w:rsidRPr="00D52BF4" w:rsidRDefault="00F16DB9" w:rsidP="00405CAC">
      <w:pPr>
        <w:pStyle w:val="a5"/>
        <w:ind w:firstLineChars="0" w:firstLine="1"/>
        <w:rPr>
          <w:rFonts w:asciiTheme="minorEastAsia" w:hAnsiTheme="minorEastAsia"/>
        </w:rPr>
      </w:pPr>
    </w:p>
    <w:p w14:paraId="67A0CFA9" w14:textId="77777777" w:rsidR="00F16DB9" w:rsidRPr="00D52BF4" w:rsidRDefault="00F16DB9" w:rsidP="00405CAC">
      <w:pPr>
        <w:pStyle w:val="a5"/>
        <w:ind w:firstLineChars="0" w:firstLine="1"/>
        <w:rPr>
          <w:rFonts w:asciiTheme="minorEastAsia" w:hAnsiTheme="minorEastAsia"/>
        </w:rPr>
      </w:pPr>
    </w:p>
    <w:p w14:paraId="1F4B61CF" w14:textId="77777777" w:rsidR="006B098E" w:rsidRPr="00D52BF4" w:rsidRDefault="006B098E" w:rsidP="00405CAC">
      <w:pPr>
        <w:pStyle w:val="a5"/>
        <w:ind w:firstLineChars="0" w:firstLine="1"/>
        <w:rPr>
          <w:rFonts w:asciiTheme="minorEastAsia" w:hAnsiTheme="minorEastAsia"/>
        </w:rPr>
      </w:pPr>
      <w:r w:rsidRPr="00D52BF4">
        <w:rPr>
          <w:rFonts w:asciiTheme="minorEastAsia" w:hAnsiTheme="minorEastAsia"/>
        </w:rPr>
        <w:br w:type="page"/>
      </w:r>
    </w:p>
    <w:p w14:paraId="29F40CC1" w14:textId="77777777" w:rsidR="002D0379" w:rsidRPr="00D52BF4" w:rsidRDefault="002D0379" w:rsidP="00591FBA">
      <w:pPr>
        <w:pStyle w:val="ad"/>
        <w:ind w:leftChars="0" w:left="560"/>
        <w:rPr>
          <w:noProof/>
        </w:rPr>
      </w:pPr>
      <w:bookmarkStart w:id="170" w:name="_Toc131018140"/>
      <w:r w:rsidRPr="00D52BF4">
        <w:rPr>
          <w:rFonts w:hint="eastAsia"/>
          <w:noProof/>
        </w:rPr>
        <w:t>５</w:t>
      </w:r>
      <w:r w:rsidR="00591FBA" w:rsidRPr="00D52BF4">
        <w:rPr>
          <w:rFonts w:hint="eastAsia"/>
          <w:noProof/>
        </w:rPr>
        <w:t xml:space="preserve">　</w:t>
      </w:r>
      <w:r w:rsidRPr="00D52BF4">
        <w:rPr>
          <w:rFonts w:hint="eastAsia"/>
          <w:noProof/>
        </w:rPr>
        <w:t>まちの環境や福祉施策について</w:t>
      </w:r>
      <w:bookmarkEnd w:id="170"/>
    </w:p>
    <w:p w14:paraId="129A17B1" w14:textId="77777777" w:rsidR="00BB3AA4" w:rsidRPr="00D52BF4" w:rsidRDefault="00BB3AA4" w:rsidP="00BB3AA4">
      <w:pPr>
        <w:pStyle w:val="ad"/>
        <w:ind w:leftChars="0" w:left="480" w:hanging="480"/>
        <w:outlineLvl w:val="2"/>
        <w:rPr>
          <w:noProof/>
          <w:sz w:val="24"/>
        </w:rPr>
      </w:pPr>
      <w:bookmarkStart w:id="171" w:name="_Toc131018141"/>
      <w:r w:rsidRPr="00D52BF4">
        <w:rPr>
          <w:noProof/>
          <w:sz w:val="24"/>
        </w:rPr>
        <w:t>（１）</w:t>
      </w:r>
      <w:r w:rsidRPr="00D52BF4">
        <w:rPr>
          <w:rFonts w:hint="eastAsia"/>
          <w:noProof/>
          <w:sz w:val="24"/>
        </w:rPr>
        <w:t>障がい者施策において区に求めること</w:t>
      </w:r>
      <w:bookmarkEnd w:id="171"/>
    </w:p>
    <w:p w14:paraId="3C8B9108" w14:textId="77777777" w:rsidR="006B098E"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問22</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今後</w:t>
      </w:r>
      <w:r w:rsidRPr="00D52BF4">
        <w:rPr>
          <w:rFonts w:ascii="BIZ UDゴシック" w:eastAsia="BIZ UDゴシック" w:hAnsi="BIZ UDゴシック" w:hint="eastAsia"/>
        </w:rPr>
        <w:t>、</w:t>
      </w:r>
      <w:r w:rsidRPr="00D52BF4">
        <w:rPr>
          <w:rFonts w:ascii="BIZ UDゴシック" w:eastAsia="BIZ UDゴシック" w:hAnsi="BIZ UDゴシック"/>
        </w:rPr>
        <w:t>障</w:t>
      </w:r>
      <w:r w:rsidRPr="00D52BF4">
        <w:rPr>
          <w:rFonts w:ascii="BIZ UDゴシック" w:eastAsia="BIZ UDゴシック" w:hAnsi="BIZ UDゴシック" w:hint="eastAsia"/>
        </w:rPr>
        <w:t>がい</w:t>
      </w:r>
      <w:r w:rsidRPr="00D52BF4">
        <w:rPr>
          <w:rFonts w:ascii="BIZ UDゴシック" w:eastAsia="BIZ UDゴシック" w:hAnsi="BIZ UDゴシック"/>
        </w:rPr>
        <w:t>者施策</w:t>
      </w:r>
      <w:r w:rsidRPr="00D52BF4">
        <w:rPr>
          <w:rFonts w:ascii="BIZ UDゴシック" w:eastAsia="BIZ UDゴシック" w:hAnsi="BIZ UDゴシック" w:hint="eastAsia"/>
        </w:rPr>
        <w:t>を</w:t>
      </w:r>
      <w:r w:rsidRPr="00D52BF4">
        <w:rPr>
          <w:rFonts w:ascii="BIZ UDゴシック" w:eastAsia="BIZ UDゴシック" w:hAnsi="BIZ UDゴシック"/>
        </w:rPr>
        <w:t>進</w:t>
      </w:r>
      <w:r w:rsidRPr="00D52BF4">
        <w:rPr>
          <w:rFonts w:ascii="BIZ UDゴシック" w:eastAsia="BIZ UDゴシック" w:hAnsi="BIZ UDゴシック" w:hint="eastAsia"/>
        </w:rPr>
        <w:t>めていくにあたって、</w:t>
      </w:r>
      <w:r w:rsidRPr="00D52BF4">
        <w:rPr>
          <w:rFonts w:ascii="BIZ UDゴシック" w:eastAsia="BIZ UDゴシック" w:hAnsi="BIZ UDゴシック"/>
        </w:rPr>
        <w:t>区</w:t>
      </w:r>
      <w:r w:rsidRPr="00D52BF4">
        <w:rPr>
          <w:rFonts w:ascii="BIZ UDゴシック" w:eastAsia="BIZ UDゴシック" w:hAnsi="BIZ UDゴシック" w:hint="eastAsia"/>
        </w:rPr>
        <w:t>は</w:t>
      </w:r>
      <w:r w:rsidRPr="00D52BF4">
        <w:rPr>
          <w:rFonts w:ascii="BIZ UDゴシック" w:eastAsia="BIZ UDゴシック" w:hAnsi="BIZ UDゴシック"/>
        </w:rPr>
        <w:t>特</w:t>
      </w:r>
      <w:r w:rsidRPr="00D52BF4">
        <w:rPr>
          <w:rFonts w:ascii="BIZ UDゴシック" w:eastAsia="BIZ UDゴシック" w:hAnsi="BIZ UDゴシック" w:hint="eastAsia"/>
        </w:rPr>
        <w:t>にどのようなことを</w:t>
      </w:r>
      <w:r w:rsidRPr="00D52BF4">
        <w:rPr>
          <w:rFonts w:ascii="BIZ UDゴシック" w:eastAsia="BIZ UDゴシック" w:hAnsi="BIZ UDゴシック"/>
        </w:rPr>
        <w:t>充実</w:t>
      </w:r>
      <w:r w:rsidRPr="00D52BF4">
        <w:rPr>
          <w:rFonts w:ascii="BIZ UDゴシック" w:eastAsia="BIZ UDゴシック" w:hAnsi="BIZ UDゴシック" w:hint="eastAsia"/>
        </w:rPr>
        <w:t>させていけばよいと</w:t>
      </w:r>
      <w:r w:rsidRPr="00D52BF4">
        <w:rPr>
          <w:rFonts w:ascii="BIZ UDゴシック" w:eastAsia="BIZ UDゴシック" w:hAnsi="BIZ UDゴシック"/>
        </w:rPr>
        <w:t>思</w:t>
      </w:r>
      <w:r w:rsidRPr="00D52BF4">
        <w:rPr>
          <w:rFonts w:ascii="BIZ UDゴシック" w:eastAsia="BIZ UDゴシック" w:hAnsi="BIZ UDゴシック" w:hint="eastAsia"/>
        </w:rPr>
        <w:t>いますか。（</w:t>
      </w:r>
      <w:r w:rsidRPr="00D52BF4">
        <w:rPr>
          <w:rFonts w:ascii="BIZ UDゴシック" w:eastAsia="BIZ UDゴシック" w:hAnsi="BIZ UDゴシック"/>
          <w:szCs w:val="22"/>
        </w:rPr>
        <w:t>○</w:t>
      </w:r>
      <w:r w:rsidRPr="00D52BF4">
        <w:rPr>
          <w:rFonts w:ascii="BIZ UDゴシック" w:eastAsia="BIZ UDゴシック" w:hAnsi="BIZ UDゴシック" w:hint="eastAsia"/>
        </w:rPr>
        <w:t>はいくつでも）</w:t>
      </w:r>
    </w:p>
    <w:p w14:paraId="5147AE6E" w14:textId="77777777" w:rsidR="006B098E" w:rsidRPr="00D52BF4" w:rsidRDefault="006B098E" w:rsidP="002D0379">
      <w:pPr>
        <w:pStyle w:val="a5"/>
        <w:ind w:firstLineChars="0" w:firstLine="1"/>
        <w:rPr>
          <w:rFonts w:asciiTheme="minorEastAsia" w:hAnsiTheme="minorEastAsia"/>
        </w:rPr>
      </w:pPr>
    </w:p>
    <w:p w14:paraId="45FB9996" w14:textId="5BB0B040" w:rsidR="00F16DB9" w:rsidRPr="00D52BF4" w:rsidRDefault="003469B6" w:rsidP="003469B6">
      <w:pPr>
        <w:pStyle w:val="a5"/>
        <w:ind w:firstLine="220"/>
        <w:rPr>
          <w:rFonts w:asciiTheme="minorEastAsia" w:hAnsiTheme="minorEastAsia"/>
        </w:rPr>
      </w:pPr>
      <w:r w:rsidRPr="00D52BF4">
        <w:rPr>
          <w:rFonts w:asciiTheme="minorEastAsia" w:hAnsiTheme="minorEastAsia" w:hint="eastAsia"/>
        </w:rPr>
        <w:t>障がい者施策において区に求めることは、「障がいのある人の働く場の確保や就労の定着を図ること」が62.1％と</w:t>
      </w:r>
      <w:r w:rsidR="00371C50" w:rsidRPr="00D52BF4">
        <w:rPr>
          <w:rFonts w:asciiTheme="minorEastAsia" w:hAnsiTheme="minorEastAsia" w:hint="eastAsia"/>
        </w:rPr>
        <w:t>最も</w:t>
      </w:r>
      <w:r w:rsidRPr="00D52BF4">
        <w:rPr>
          <w:rFonts w:asciiTheme="minorEastAsia" w:hAnsiTheme="minorEastAsia" w:hint="eastAsia"/>
        </w:rPr>
        <w:t>高く、次いで「障がいのある子どもたちの可能性を伸ばす教育を進めること」が58.3％、「早期発見を支援し、早い段階での適切な対応に努めること」が47.0％となっています。</w:t>
      </w:r>
    </w:p>
    <w:p w14:paraId="603FF159" w14:textId="505C1E03" w:rsidR="00F16DB9" w:rsidRPr="00D52BF4" w:rsidRDefault="003D6BE4" w:rsidP="002D0379">
      <w:pPr>
        <w:pStyle w:val="a5"/>
        <w:ind w:firstLineChars="0" w:firstLine="1"/>
        <w:rPr>
          <w:rFonts w:asciiTheme="minorEastAsia" w:hAnsiTheme="minorEastAsia"/>
        </w:rPr>
      </w:pPr>
      <w:r w:rsidRPr="00D52BF4">
        <w:rPr>
          <w:rFonts w:asciiTheme="minorEastAsia" w:hAnsiTheme="minorEastAsia"/>
          <w:noProof/>
        </w:rPr>
        <w:drawing>
          <wp:anchor distT="0" distB="0" distL="114300" distR="114300" simplePos="0" relativeHeight="251255555" behindDoc="0" locked="0" layoutInCell="1" allowOverlap="1" wp14:anchorId="34079C9E" wp14:editId="45B74C7C">
            <wp:simplePos x="0" y="0"/>
            <wp:positionH relativeFrom="margin">
              <wp:posOffset>-219385</wp:posOffset>
            </wp:positionH>
            <wp:positionV relativeFrom="paragraph">
              <wp:posOffset>279031</wp:posOffset>
            </wp:positionV>
            <wp:extent cx="6188904" cy="4543172"/>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188904" cy="4543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AC5B7" w14:textId="1BC78593" w:rsidR="00F16DB9" w:rsidRPr="00D52BF4" w:rsidRDefault="00F16DB9" w:rsidP="002D0379">
      <w:pPr>
        <w:pStyle w:val="a5"/>
        <w:ind w:firstLineChars="0" w:firstLine="1"/>
        <w:rPr>
          <w:rFonts w:asciiTheme="minorEastAsia" w:hAnsiTheme="minorEastAsia"/>
        </w:rPr>
      </w:pPr>
    </w:p>
    <w:p w14:paraId="6E1FC3E9" w14:textId="768D8719" w:rsidR="00F16DB9" w:rsidRPr="00D52BF4" w:rsidRDefault="00F16DB9" w:rsidP="002D0379">
      <w:pPr>
        <w:pStyle w:val="a5"/>
        <w:ind w:firstLineChars="0" w:firstLine="1"/>
        <w:rPr>
          <w:rFonts w:asciiTheme="minorEastAsia" w:hAnsiTheme="minorEastAsia"/>
        </w:rPr>
      </w:pPr>
    </w:p>
    <w:p w14:paraId="53ABB7F5" w14:textId="5D2FE1DC" w:rsidR="00F16DB9" w:rsidRPr="00D52BF4" w:rsidRDefault="00F16DB9" w:rsidP="002D0379">
      <w:pPr>
        <w:pStyle w:val="a5"/>
        <w:ind w:firstLineChars="0" w:firstLine="1"/>
        <w:rPr>
          <w:rFonts w:asciiTheme="minorEastAsia" w:hAnsiTheme="minorEastAsia"/>
        </w:rPr>
      </w:pPr>
    </w:p>
    <w:p w14:paraId="7DBD04A5" w14:textId="7CCF4428" w:rsidR="00F16DB9" w:rsidRPr="00D52BF4" w:rsidRDefault="00F16DB9" w:rsidP="002D0379">
      <w:pPr>
        <w:pStyle w:val="a5"/>
        <w:ind w:firstLineChars="0" w:firstLine="1"/>
        <w:rPr>
          <w:rFonts w:asciiTheme="minorEastAsia" w:hAnsiTheme="minorEastAsia"/>
        </w:rPr>
      </w:pPr>
    </w:p>
    <w:p w14:paraId="57683B8E" w14:textId="7CA4E7A2" w:rsidR="00F16DB9" w:rsidRPr="00D52BF4" w:rsidRDefault="00F16DB9" w:rsidP="002D0379">
      <w:pPr>
        <w:pStyle w:val="a5"/>
        <w:ind w:firstLineChars="0" w:firstLine="1"/>
        <w:rPr>
          <w:rFonts w:asciiTheme="minorEastAsia" w:hAnsiTheme="minorEastAsia"/>
        </w:rPr>
      </w:pPr>
    </w:p>
    <w:p w14:paraId="54C19C1D" w14:textId="2A695273" w:rsidR="00F16DB9" w:rsidRPr="00D52BF4" w:rsidRDefault="00F16DB9" w:rsidP="002D0379">
      <w:pPr>
        <w:pStyle w:val="a5"/>
        <w:ind w:firstLineChars="0" w:firstLine="1"/>
        <w:rPr>
          <w:rFonts w:asciiTheme="minorEastAsia" w:hAnsiTheme="minorEastAsia"/>
        </w:rPr>
      </w:pPr>
    </w:p>
    <w:p w14:paraId="228EE319" w14:textId="77777777" w:rsidR="00F16DB9" w:rsidRPr="00D52BF4" w:rsidRDefault="00F16DB9" w:rsidP="002D0379">
      <w:pPr>
        <w:pStyle w:val="a5"/>
        <w:ind w:firstLineChars="0" w:firstLine="1"/>
        <w:rPr>
          <w:rFonts w:asciiTheme="minorEastAsia" w:hAnsiTheme="minorEastAsia"/>
        </w:rPr>
      </w:pPr>
    </w:p>
    <w:p w14:paraId="5EAAF266" w14:textId="77777777" w:rsidR="00F16DB9" w:rsidRPr="00D52BF4" w:rsidRDefault="00F16DB9" w:rsidP="002D0379">
      <w:pPr>
        <w:pStyle w:val="a5"/>
        <w:ind w:firstLineChars="0" w:firstLine="1"/>
        <w:rPr>
          <w:rFonts w:asciiTheme="minorEastAsia" w:hAnsiTheme="minorEastAsia"/>
        </w:rPr>
      </w:pPr>
    </w:p>
    <w:p w14:paraId="5F22155C" w14:textId="77777777" w:rsidR="00F16DB9" w:rsidRPr="00D52BF4" w:rsidRDefault="00F16DB9" w:rsidP="002D0379">
      <w:pPr>
        <w:pStyle w:val="a5"/>
        <w:ind w:firstLineChars="0" w:firstLine="1"/>
        <w:rPr>
          <w:rFonts w:asciiTheme="minorEastAsia" w:hAnsiTheme="minorEastAsia"/>
        </w:rPr>
      </w:pPr>
    </w:p>
    <w:p w14:paraId="399A5040" w14:textId="77777777" w:rsidR="00F16DB9" w:rsidRPr="00D52BF4" w:rsidRDefault="00F16DB9" w:rsidP="002D0379">
      <w:pPr>
        <w:pStyle w:val="a5"/>
        <w:ind w:firstLineChars="0" w:firstLine="1"/>
        <w:rPr>
          <w:rFonts w:asciiTheme="minorEastAsia" w:hAnsiTheme="minorEastAsia"/>
        </w:rPr>
      </w:pPr>
    </w:p>
    <w:p w14:paraId="70057B51" w14:textId="77777777" w:rsidR="00F16DB9" w:rsidRPr="00D52BF4" w:rsidRDefault="00F16DB9" w:rsidP="002D0379">
      <w:pPr>
        <w:pStyle w:val="a5"/>
        <w:ind w:firstLineChars="0" w:firstLine="1"/>
        <w:rPr>
          <w:rFonts w:asciiTheme="minorEastAsia" w:hAnsiTheme="minorEastAsia"/>
        </w:rPr>
      </w:pPr>
    </w:p>
    <w:p w14:paraId="1D58CAFD" w14:textId="77777777" w:rsidR="00F16DB9" w:rsidRPr="00D52BF4" w:rsidRDefault="00F16DB9" w:rsidP="002D0379">
      <w:pPr>
        <w:pStyle w:val="a5"/>
        <w:ind w:firstLineChars="0" w:firstLine="1"/>
        <w:rPr>
          <w:rFonts w:asciiTheme="minorEastAsia" w:hAnsiTheme="minorEastAsia"/>
        </w:rPr>
      </w:pPr>
    </w:p>
    <w:p w14:paraId="7270096C" w14:textId="77777777" w:rsidR="00783162" w:rsidRPr="00D52BF4" w:rsidRDefault="00783162" w:rsidP="002D0379">
      <w:pPr>
        <w:pStyle w:val="a5"/>
        <w:ind w:firstLineChars="0" w:firstLine="1"/>
        <w:rPr>
          <w:rFonts w:asciiTheme="minorEastAsia" w:hAnsiTheme="minorEastAsia"/>
        </w:rPr>
      </w:pPr>
    </w:p>
    <w:p w14:paraId="4F26794E" w14:textId="77777777" w:rsidR="00783162" w:rsidRPr="00D52BF4" w:rsidRDefault="00783162" w:rsidP="002D0379">
      <w:pPr>
        <w:pStyle w:val="a5"/>
        <w:ind w:firstLineChars="0" w:firstLine="1"/>
        <w:rPr>
          <w:rFonts w:asciiTheme="minorEastAsia" w:hAnsiTheme="minorEastAsia"/>
        </w:rPr>
      </w:pPr>
    </w:p>
    <w:p w14:paraId="120895F5" w14:textId="77777777" w:rsidR="00783162" w:rsidRPr="00D52BF4" w:rsidRDefault="00783162" w:rsidP="002D0379">
      <w:pPr>
        <w:pStyle w:val="a5"/>
        <w:ind w:firstLineChars="0" w:firstLine="1"/>
        <w:rPr>
          <w:rFonts w:asciiTheme="minorEastAsia" w:hAnsiTheme="minorEastAsia"/>
        </w:rPr>
      </w:pPr>
    </w:p>
    <w:p w14:paraId="6E6D8BB4" w14:textId="77777777" w:rsidR="00783162" w:rsidRPr="00D52BF4" w:rsidRDefault="00783162" w:rsidP="002D0379">
      <w:pPr>
        <w:pStyle w:val="a5"/>
        <w:ind w:firstLineChars="0" w:firstLine="1"/>
        <w:rPr>
          <w:rFonts w:asciiTheme="minorEastAsia" w:hAnsiTheme="minorEastAsia"/>
        </w:rPr>
      </w:pPr>
    </w:p>
    <w:p w14:paraId="7B955EF7" w14:textId="77777777" w:rsidR="00783162" w:rsidRPr="00D52BF4" w:rsidRDefault="00783162" w:rsidP="002D0379">
      <w:pPr>
        <w:pStyle w:val="a5"/>
        <w:ind w:firstLineChars="0" w:firstLine="1"/>
        <w:rPr>
          <w:rFonts w:asciiTheme="minorEastAsia" w:hAnsiTheme="minorEastAsia"/>
        </w:rPr>
      </w:pPr>
    </w:p>
    <w:p w14:paraId="2C691D32" w14:textId="77777777" w:rsidR="00783162" w:rsidRPr="00D52BF4" w:rsidRDefault="00783162" w:rsidP="002D0379">
      <w:pPr>
        <w:pStyle w:val="a5"/>
        <w:ind w:firstLineChars="0" w:firstLine="1"/>
        <w:rPr>
          <w:rFonts w:asciiTheme="minorEastAsia" w:hAnsiTheme="minorEastAsia"/>
        </w:rPr>
      </w:pPr>
    </w:p>
    <w:p w14:paraId="5791DD8E" w14:textId="77777777" w:rsidR="00783162" w:rsidRPr="00D52BF4" w:rsidRDefault="00783162" w:rsidP="002D0379">
      <w:pPr>
        <w:pStyle w:val="a5"/>
        <w:ind w:firstLineChars="0" w:firstLine="1"/>
        <w:rPr>
          <w:rFonts w:asciiTheme="minorEastAsia" w:hAnsiTheme="minorEastAsia"/>
        </w:rPr>
      </w:pPr>
    </w:p>
    <w:p w14:paraId="11ED7AFD" w14:textId="77777777" w:rsidR="00783162" w:rsidRPr="00D52BF4" w:rsidRDefault="00783162" w:rsidP="002D0379">
      <w:pPr>
        <w:pStyle w:val="a5"/>
        <w:ind w:firstLineChars="0" w:firstLine="1"/>
        <w:rPr>
          <w:rFonts w:asciiTheme="minorEastAsia" w:hAnsiTheme="minorEastAsia"/>
        </w:rPr>
      </w:pPr>
    </w:p>
    <w:p w14:paraId="5E93ECB0" w14:textId="77777777" w:rsidR="00783162" w:rsidRPr="00D52BF4" w:rsidRDefault="00783162" w:rsidP="002D0379">
      <w:pPr>
        <w:pStyle w:val="a5"/>
        <w:ind w:firstLineChars="0" w:firstLine="1"/>
        <w:rPr>
          <w:rFonts w:asciiTheme="minorEastAsia" w:hAnsiTheme="minorEastAsia"/>
        </w:rPr>
      </w:pPr>
    </w:p>
    <w:p w14:paraId="65ABB88B" w14:textId="77777777" w:rsidR="002373E5" w:rsidRDefault="002373E5" w:rsidP="002373E5">
      <w:r w:rsidRPr="008C142F">
        <w:rPr>
          <w:rFonts w:hAnsiTheme="minorEastAsia" w:hint="eastAsia"/>
          <w:sz w:val="21"/>
          <w:szCs w:val="21"/>
        </w:rPr>
        <w:t>※</w:t>
      </w:r>
      <w:r>
        <w:rPr>
          <w:rFonts w:hAnsiTheme="minorEastAsia" w:hint="eastAsia"/>
          <w:sz w:val="21"/>
          <w:szCs w:val="21"/>
        </w:rPr>
        <w:t>この問は、回答を複数選択できるため、各回答の割合を足し上げても100％にはなりません。</w:t>
      </w:r>
    </w:p>
    <w:p w14:paraId="3DF3F94F" w14:textId="6D377BE1" w:rsidR="00F16DB9" w:rsidRPr="002373E5" w:rsidRDefault="00F16DB9" w:rsidP="002D0379">
      <w:pPr>
        <w:pStyle w:val="a5"/>
        <w:ind w:firstLineChars="0" w:firstLine="1"/>
        <w:rPr>
          <w:rFonts w:asciiTheme="minorEastAsia" w:hAnsiTheme="minorEastAsia"/>
        </w:rPr>
      </w:pPr>
    </w:p>
    <w:p w14:paraId="53B02A1C" w14:textId="77777777" w:rsidR="00F16DB9" w:rsidRPr="00D52BF4" w:rsidRDefault="00F16DB9" w:rsidP="002D0379">
      <w:pPr>
        <w:pStyle w:val="a5"/>
        <w:ind w:firstLineChars="0" w:firstLine="1"/>
        <w:rPr>
          <w:rFonts w:asciiTheme="minorEastAsia" w:hAnsiTheme="minorEastAsia"/>
        </w:rPr>
      </w:pPr>
    </w:p>
    <w:p w14:paraId="284C48EB" w14:textId="77777777" w:rsidR="00F16DB9" w:rsidRPr="00D52BF4" w:rsidRDefault="00F16DB9" w:rsidP="002D0379">
      <w:pPr>
        <w:pStyle w:val="a5"/>
        <w:ind w:firstLineChars="0" w:firstLine="1"/>
        <w:rPr>
          <w:rFonts w:asciiTheme="minorEastAsia" w:hAnsiTheme="minorEastAsia"/>
        </w:rPr>
      </w:pPr>
    </w:p>
    <w:p w14:paraId="1196238F" w14:textId="77777777" w:rsidR="00F16DB9" w:rsidRPr="00D52BF4" w:rsidRDefault="00F16DB9" w:rsidP="002D0379">
      <w:pPr>
        <w:pStyle w:val="a5"/>
        <w:ind w:firstLineChars="0" w:firstLine="1"/>
        <w:rPr>
          <w:rFonts w:asciiTheme="minorEastAsia" w:hAnsiTheme="minorEastAsia"/>
        </w:rPr>
      </w:pPr>
    </w:p>
    <w:p w14:paraId="47DEE3AA" w14:textId="77777777" w:rsidR="00F16DB9" w:rsidRPr="00D52BF4" w:rsidRDefault="00F16DB9" w:rsidP="00405CAC">
      <w:pPr>
        <w:pStyle w:val="a5"/>
        <w:ind w:firstLineChars="0" w:firstLine="1"/>
        <w:rPr>
          <w:rFonts w:asciiTheme="minorEastAsia" w:hAnsiTheme="minorEastAsia"/>
        </w:rPr>
      </w:pPr>
      <w:r w:rsidRPr="00D52BF4">
        <w:rPr>
          <w:rFonts w:asciiTheme="minorEastAsia" w:hAnsiTheme="minorEastAsia"/>
        </w:rPr>
        <w:br w:type="page"/>
      </w:r>
    </w:p>
    <w:p w14:paraId="4CD0CBDF" w14:textId="77777777" w:rsidR="00BB3AA4" w:rsidRPr="00D52BF4" w:rsidRDefault="00BB3AA4" w:rsidP="00BB3AA4">
      <w:pPr>
        <w:pStyle w:val="ad"/>
        <w:ind w:leftChars="0" w:left="480" w:hanging="480"/>
        <w:outlineLvl w:val="2"/>
        <w:rPr>
          <w:noProof/>
          <w:sz w:val="24"/>
        </w:rPr>
      </w:pPr>
      <w:bookmarkStart w:id="172" w:name="_Toc131018142"/>
      <w:r w:rsidRPr="00D52BF4">
        <w:rPr>
          <w:noProof/>
          <w:sz w:val="24"/>
        </w:rPr>
        <w:t>（２）</w:t>
      </w:r>
      <w:r w:rsidRPr="00D52BF4">
        <w:rPr>
          <w:rFonts w:hint="eastAsia"/>
          <w:noProof/>
          <w:sz w:val="24"/>
        </w:rPr>
        <w:t>自由意見</w:t>
      </w:r>
      <w:bookmarkEnd w:id="172"/>
    </w:p>
    <w:p w14:paraId="0129FF0F" w14:textId="77777777" w:rsidR="006B098E" w:rsidRPr="00D52BF4" w:rsidRDefault="006B098E" w:rsidP="00BB3AA4">
      <w:pPr>
        <w:pStyle w:val="a9"/>
        <w:pBdr>
          <w:top w:val="single" w:sz="4" w:space="1" w:color="auto"/>
          <w:left w:val="single" w:sz="4" w:space="4" w:color="auto"/>
          <w:bottom w:val="single" w:sz="4" w:space="1" w:color="auto"/>
          <w:right w:val="single" w:sz="4" w:space="4" w:color="auto"/>
        </w:pBdr>
        <w:ind w:left="550" w:hanging="440"/>
        <w:rPr>
          <w:rFonts w:ascii="BIZ UDゴシック" w:eastAsia="BIZ UDゴシック" w:hAnsi="BIZ UDゴシック"/>
        </w:rPr>
      </w:pPr>
      <w:r w:rsidRPr="00D52BF4">
        <w:rPr>
          <w:rFonts w:ascii="BIZ UDゴシック" w:eastAsia="BIZ UDゴシック" w:hAnsi="BIZ UDゴシック"/>
        </w:rPr>
        <w:t>問23</w:t>
      </w:r>
      <w:r w:rsidRPr="00D52BF4">
        <w:rPr>
          <w:rFonts w:ascii="BIZ UDゴシック" w:eastAsia="BIZ UDゴシック" w:hAnsi="BIZ UDゴシック" w:hint="eastAsia"/>
        </w:rPr>
        <w:t xml:space="preserve">　</w:t>
      </w:r>
      <w:r w:rsidRPr="00D52BF4">
        <w:rPr>
          <w:rFonts w:ascii="BIZ UDゴシック" w:eastAsia="BIZ UDゴシック" w:hAnsi="BIZ UDゴシック"/>
        </w:rPr>
        <w:t>最後</w:t>
      </w:r>
      <w:r w:rsidRPr="00D52BF4">
        <w:rPr>
          <w:rFonts w:ascii="BIZ UDゴシック" w:eastAsia="BIZ UDゴシック" w:hAnsi="BIZ UDゴシック" w:hint="eastAsia"/>
        </w:rPr>
        <w:t>に、</w:t>
      </w:r>
      <w:r w:rsidRPr="00D52BF4">
        <w:rPr>
          <w:rFonts w:ascii="BIZ UDゴシック" w:eastAsia="BIZ UDゴシック" w:hAnsi="BIZ UDゴシック"/>
        </w:rPr>
        <w:t>区</w:t>
      </w:r>
      <w:r w:rsidRPr="00D52BF4">
        <w:rPr>
          <w:rFonts w:ascii="BIZ UDゴシック" w:eastAsia="BIZ UDゴシック" w:hAnsi="BIZ UDゴシック" w:hint="eastAsia"/>
        </w:rPr>
        <w:t>の</w:t>
      </w:r>
      <w:r w:rsidRPr="00D52BF4">
        <w:rPr>
          <w:rFonts w:ascii="BIZ UDゴシック" w:eastAsia="BIZ UDゴシック" w:hAnsi="BIZ UDゴシック"/>
        </w:rPr>
        <w:t>障</w:t>
      </w:r>
      <w:r w:rsidRPr="00D52BF4">
        <w:rPr>
          <w:rFonts w:ascii="BIZ UDゴシック" w:eastAsia="BIZ UDゴシック" w:hAnsi="BIZ UDゴシック" w:hint="eastAsia"/>
        </w:rPr>
        <w:t>がいのある</w:t>
      </w:r>
      <w:r w:rsidRPr="00D52BF4">
        <w:rPr>
          <w:rFonts w:ascii="BIZ UDゴシック" w:eastAsia="BIZ UDゴシック" w:hAnsi="BIZ UDゴシック"/>
        </w:rPr>
        <w:t>人</w:t>
      </w:r>
      <w:r w:rsidRPr="00D52BF4">
        <w:rPr>
          <w:rFonts w:ascii="BIZ UDゴシック" w:eastAsia="BIZ UDゴシック" w:hAnsi="BIZ UDゴシック" w:hint="eastAsia"/>
        </w:rPr>
        <w:t>への</w:t>
      </w:r>
      <w:r w:rsidRPr="00D52BF4">
        <w:rPr>
          <w:rFonts w:ascii="BIZ UDゴシック" w:eastAsia="BIZ UDゴシック" w:hAnsi="BIZ UDゴシック"/>
        </w:rPr>
        <w:t>福祉施策</w:t>
      </w:r>
      <w:r w:rsidRPr="00D52BF4">
        <w:rPr>
          <w:rFonts w:ascii="BIZ UDゴシック" w:eastAsia="BIZ UDゴシック" w:hAnsi="BIZ UDゴシック" w:hint="eastAsia"/>
        </w:rPr>
        <w:t>について、ご</w:t>
      </w:r>
      <w:r w:rsidRPr="00D52BF4">
        <w:rPr>
          <w:rFonts w:ascii="BIZ UDゴシック" w:eastAsia="BIZ UDゴシック" w:hAnsi="BIZ UDゴシック"/>
        </w:rPr>
        <w:t>意見</w:t>
      </w:r>
      <w:r w:rsidRPr="00D52BF4">
        <w:rPr>
          <w:rFonts w:ascii="BIZ UDゴシック" w:eastAsia="BIZ UDゴシック" w:hAnsi="BIZ UDゴシック" w:hint="eastAsia"/>
        </w:rPr>
        <w:t>やご</w:t>
      </w:r>
      <w:r w:rsidRPr="00D52BF4">
        <w:rPr>
          <w:rFonts w:ascii="BIZ UDゴシック" w:eastAsia="BIZ UDゴシック" w:hAnsi="BIZ UDゴシック"/>
        </w:rPr>
        <w:t>提案</w:t>
      </w:r>
      <w:r w:rsidRPr="00D52BF4">
        <w:rPr>
          <w:rFonts w:ascii="BIZ UDゴシック" w:eastAsia="BIZ UDゴシック" w:hAnsi="BIZ UDゴシック" w:hint="eastAsia"/>
        </w:rPr>
        <w:t>などがありましたら、ご</w:t>
      </w:r>
      <w:r w:rsidRPr="00D52BF4">
        <w:rPr>
          <w:rFonts w:ascii="BIZ UDゴシック" w:eastAsia="BIZ UDゴシック" w:hAnsi="BIZ UDゴシック"/>
        </w:rPr>
        <w:t>自由</w:t>
      </w:r>
      <w:r w:rsidRPr="00D52BF4">
        <w:rPr>
          <w:rFonts w:ascii="BIZ UDゴシック" w:eastAsia="BIZ UDゴシック" w:hAnsi="BIZ UDゴシック" w:hint="eastAsia"/>
        </w:rPr>
        <w:t>にお</w:t>
      </w:r>
      <w:r w:rsidRPr="00D52BF4">
        <w:rPr>
          <w:rFonts w:ascii="BIZ UDゴシック" w:eastAsia="BIZ UDゴシック" w:hAnsi="BIZ UDゴシック"/>
        </w:rPr>
        <w:t>書</w:t>
      </w:r>
      <w:r w:rsidRPr="00D52BF4">
        <w:rPr>
          <w:rFonts w:ascii="BIZ UDゴシック" w:eastAsia="BIZ UDゴシック" w:hAnsi="BIZ UDゴシック" w:hint="eastAsia"/>
        </w:rPr>
        <w:t>きください。（</w:t>
      </w:r>
      <w:r w:rsidRPr="00D52BF4">
        <w:rPr>
          <w:rFonts w:ascii="BIZ UDゴシック" w:eastAsia="BIZ UDゴシック" w:hAnsi="BIZ UDゴシック"/>
        </w:rPr>
        <w:t>形式自由</w:t>
      </w:r>
      <w:r w:rsidRPr="00D52BF4">
        <w:rPr>
          <w:rFonts w:ascii="BIZ UDゴシック" w:eastAsia="BIZ UDゴシック" w:hAnsi="BIZ UDゴシック" w:hint="eastAsia"/>
        </w:rPr>
        <w:t>）</w:t>
      </w:r>
    </w:p>
    <w:p w14:paraId="432A9C25" w14:textId="77777777" w:rsidR="002D0379" w:rsidRPr="00D52BF4" w:rsidRDefault="002D0379" w:rsidP="002D0379">
      <w:pPr>
        <w:pStyle w:val="a5"/>
        <w:ind w:firstLineChars="0" w:firstLine="1"/>
        <w:rPr>
          <w:rFonts w:asciiTheme="minorEastAsia" w:hAnsiTheme="minorEastAsia"/>
        </w:rPr>
      </w:pPr>
    </w:p>
    <w:p w14:paraId="64AB7300" w14:textId="1F4F39FF" w:rsidR="00D71682" w:rsidRPr="00E27188" w:rsidRDefault="00072CCB" w:rsidP="00D71682">
      <w:pPr>
        <w:pStyle w:val="a5"/>
        <w:ind w:firstLine="220"/>
        <w:rPr>
          <w:rFonts w:asciiTheme="minorEastAsia" w:hAnsiTheme="minorEastAsia"/>
          <w:color w:val="000000" w:themeColor="text1"/>
        </w:rPr>
      </w:pPr>
      <w:r w:rsidRPr="00634816">
        <w:rPr>
          <w:rFonts w:asciiTheme="minorEastAsia" w:hAnsiTheme="minorEastAsia" w:hint="eastAsia"/>
        </w:rPr>
        <w:t>自由意見としては、「</w:t>
      </w:r>
      <w:r w:rsidRPr="00843F9A">
        <w:rPr>
          <w:rFonts w:asciiTheme="minorEastAsia" w:hAnsiTheme="minorEastAsia" w:hint="eastAsia"/>
        </w:rPr>
        <w:t>支援の充実・あり方に</w:t>
      </w:r>
      <w:r w:rsidR="00D71682">
        <w:rPr>
          <w:rFonts w:asciiTheme="minorEastAsia" w:hAnsiTheme="minorEastAsia" w:hint="eastAsia"/>
        </w:rPr>
        <w:t>関して</w:t>
      </w:r>
      <w:r w:rsidRPr="00634816">
        <w:rPr>
          <w:rFonts w:asciiTheme="minorEastAsia" w:hAnsiTheme="minorEastAsia" w:hint="eastAsia"/>
        </w:rPr>
        <w:t>」が最も多く</w:t>
      </w:r>
      <w:r>
        <w:rPr>
          <w:rFonts w:asciiTheme="minorEastAsia" w:hAnsiTheme="minorEastAsia" w:hint="eastAsia"/>
        </w:rPr>
        <w:t>31</w:t>
      </w:r>
      <w:r w:rsidRPr="00634816">
        <w:rPr>
          <w:rFonts w:asciiTheme="minorEastAsia" w:hAnsiTheme="minorEastAsia" w:hint="eastAsia"/>
        </w:rPr>
        <w:t>件、</w:t>
      </w:r>
      <w:r>
        <w:rPr>
          <w:rFonts w:asciiTheme="minorEastAsia" w:hAnsiTheme="minorEastAsia" w:hint="eastAsia"/>
        </w:rPr>
        <w:t>次いで</w:t>
      </w:r>
      <w:r w:rsidRPr="00634816">
        <w:rPr>
          <w:rFonts w:asciiTheme="minorEastAsia" w:hAnsiTheme="minorEastAsia" w:hint="eastAsia"/>
        </w:rPr>
        <w:t>「</w:t>
      </w:r>
      <w:r w:rsidRPr="00843F9A">
        <w:rPr>
          <w:rFonts w:asciiTheme="minorEastAsia" w:hAnsiTheme="minorEastAsia" w:hint="eastAsia"/>
        </w:rPr>
        <w:t>障がい者の理解に</w:t>
      </w:r>
      <w:r w:rsidR="00D71682">
        <w:rPr>
          <w:rFonts w:asciiTheme="minorEastAsia" w:hAnsiTheme="minorEastAsia" w:hint="eastAsia"/>
        </w:rPr>
        <w:t>関して</w:t>
      </w:r>
      <w:r w:rsidRPr="00634816">
        <w:rPr>
          <w:rFonts w:asciiTheme="minorEastAsia" w:hAnsiTheme="minorEastAsia" w:hint="eastAsia"/>
        </w:rPr>
        <w:t>」が</w:t>
      </w:r>
      <w:r>
        <w:rPr>
          <w:rFonts w:asciiTheme="minorEastAsia" w:hAnsiTheme="minorEastAsia" w:hint="eastAsia"/>
        </w:rPr>
        <w:t>21</w:t>
      </w:r>
      <w:r w:rsidRPr="00634816">
        <w:rPr>
          <w:rFonts w:asciiTheme="minorEastAsia" w:hAnsiTheme="minorEastAsia" w:hint="eastAsia"/>
        </w:rPr>
        <w:t>件、「</w:t>
      </w:r>
      <w:r w:rsidRPr="00843F9A">
        <w:rPr>
          <w:rFonts w:asciiTheme="minorEastAsia" w:hAnsiTheme="minorEastAsia" w:hint="eastAsia"/>
        </w:rPr>
        <w:t>療育・教育に関して</w:t>
      </w:r>
      <w:r w:rsidRPr="00634816">
        <w:rPr>
          <w:rFonts w:asciiTheme="minorEastAsia" w:hAnsiTheme="minorEastAsia" w:hint="eastAsia"/>
        </w:rPr>
        <w:t>」が</w:t>
      </w:r>
      <w:r>
        <w:rPr>
          <w:rFonts w:asciiTheme="minorEastAsia" w:hAnsiTheme="minorEastAsia" w:hint="eastAsia"/>
        </w:rPr>
        <w:t>1</w:t>
      </w:r>
      <w:r w:rsidRPr="00E27188">
        <w:rPr>
          <w:rFonts w:asciiTheme="minorEastAsia" w:hAnsiTheme="minorEastAsia" w:hint="eastAsia"/>
          <w:color w:val="000000" w:themeColor="text1"/>
        </w:rPr>
        <w:t>7件と</w:t>
      </w:r>
      <w:r w:rsidR="00B44982" w:rsidRPr="00E27188">
        <w:rPr>
          <w:rFonts w:asciiTheme="minorEastAsia" w:hAnsiTheme="minorEastAsia" w:hint="eastAsia"/>
          <w:color w:val="000000" w:themeColor="text1"/>
        </w:rPr>
        <w:t>なっています</w:t>
      </w:r>
      <w:r w:rsidR="00D71682" w:rsidRPr="00E27188">
        <w:rPr>
          <w:rFonts w:asciiTheme="minorEastAsia" w:hAnsiTheme="minorEastAsia" w:hint="eastAsia"/>
          <w:color w:val="000000" w:themeColor="text1"/>
        </w:rPr>
        <w:t>。</w:t>
      </w:r>
    </w:p>
    <w:p w14:paraId="2067B6F2" w14:textId="77777777" w:rsidR="00D71682" w:rsidRPr="00E27188" w:rsidRDefault="00D71682" w:rsidP="00D71682">
      <w:pPr>
        <w:pStyle w:val="a5"/>
        <w:ind w:firstLine="220"/>
        <w:rPr>
          <w:rFonts w:asciiTheme="minorEastAsia" w:hAnsiTheme="minorEastAsia"/>
          <w:color w:val="000000" w:themeColor="text1"/>
        </w:rPr>
      </w:pPr>
    </w:p>
    <w:p w14:paraId="45E223A0" w14:textId="50F37B46" w:rsidR="00D71682" w:rsidRPr="00E27188" w:rsidRDefault="00D71682" w:rsidP="00D71682">
      <w:pPr>
        <w:pStyle w:val="a5"/>
        <w:ind w:firstLine="220"/>
        <w:rPr>
          <w:rFonts w:asciiTheme="minorEastAsia" w:hAnsiTheme="minorEastAsia"/>
          <w:color w:val="000000" w:themeColor="text1"/>
        </w:rPr>
      </w:pPr>
      <w:r w:rsidRPr="00E27188">
        <w:rPr>
          <w:rFonts w:asciiTheme="minorEastAsia" w:hAnsiTheme="minorEastAsia" w:hint="eastAsia"/>
          <w:color w:val="000000" w:themeColor="text1"/>
        </w:rPr>
        <w:t>以下、寄せられた回答の中からご意見を抜粋し</w:t>
      </w:r>
      <w:r w:rsidR="00B44982" w:rsidRPr="00E27188">
        <w:rPr>
          <w:rFonts w:asciiTheme="minorEastAsia" w:hAnsiTheme="minorEastAsia" w:hint="eastAsia"/>
          <w:color w:val="000000" w:themeColor="text1"/>
        </w:rPr>
        <w:t>まし</w:t>
      </w:r>
      <w:r w:rsidRPr="00E27188">
        <w:rPr>
          <w:rFonts w:asciiTheme="minorEastAsia" w:hAnsiTheme="minorEastAsia" w:hint="eastAsia"/>
          <w:color w:val="000000" w:themeColor="text1"/>
        </w:rPr>
        <w:t>た。</w:t>
      </w:r>
    </w:p>
    <w:p w14:paraId="61E38AAE" w14:textId="77777777" w:rsidR="00072CCB" w:rsidRPr="00E27188" w:rsidRDefault="00072CCB" w:rsidP="00072CCB">
      <w:pPr>
        <w:pStyle w:val="a5"/>
        <w:ind w:firstLineChars="0" w:firstLine="1"/>
        <w:rPr>
          <w:rFonts w:asciiTheme="minorEastAsia" w:hAnsiTheme="minorEastAsia"/>
          <w:color w:val="000000" w:themeColor="text1"/>
        </w:rPr>
      </w:pPr>
    </w:p>
    <w:p w14:paraId="714C20A8" w14:textId="70FC745A" w:rsidR="00072CCB" w:rsidRPr="00E27188" w:rsidRDefault="00072CCB" w:rsidP="00072CCB">
      <w:pPr>
        <w:widowControl/>
        <w:tabs>
          <w:tab w:val="right" w:pos="9639"/>
        </w:tabs>
        <w:autoSpaceDE/>
        <w:autoSpaceDN/>
        <w:jc w:val="left"/>
        <w:rPr>
          <w:rFonts w:ascii="BIZ UDゴシック" w:eastAsia="BIZ UDゴシック" w:hAnsi="BIZ UDゴシック" w:cs="ＭＳ Ｐゴシック"/>
          <w:b/>
          <w:color w:val="000000" w:themeColor="text1"/>
          <w:kern w:val="0"/>
          <w:sz w:val="24"/>
        </w:rPr>
      </w:pPr>
      <w:r w:rsidRPr="00E27188">
        <w:rPr>
          <w:rFonts w:ascii="BIZ UDゴシック" w:eastAsia="BIZ UDゴシック" w:hAnsi="BIZ UDゴシック" w:cs="ＭＳ Ｐゴシック" w:hint="eastAsia"/>
          <w:b/>
          <w:color w:val="000000" w:themeColor="text1"/>
          <w:kern w:val="0"/>
          <w:sz w:val="24"/>
        </w:rPr>
        <w:t>■支援の充実・あり方</w:t>
      </w:r>
      <w:r w:rsidR="00D71682" w:rsidRPr="00E27188">
        <w:rPr>
          <w:rFonts w:ascii="BIZ UDゴシック" w:eastAsia="BIZ UDゴシック" w:hAnsi="BIZ UDゴシック" w:cs="ＭＳ Ｐゴシック" w:hint="eastAsia"/>
          <w:b/>
          <w:color w:val="000000" w:themeColor="text1"/>
          <w:kern w:val="0"/>
          <w:sz w:val="24"/>
        </w:rPr>
        <w:t>に関して</w:t>
      </w:r>
      <w:r w:rsidRPr="00E27188">
        <w:rPr>
          <w:rFonts w:ascii="BIZ UDゴシック" w:eastAsia="BIZ UDゴシック" w:hAnsi="BIZ UDゴシック" w:cs="ＭＳ Ｐゴシック" w:hint="eastAsia"/>
          <w:b/>
          <w:color w:val="000000" w:themeColor="text1"/>
          <w:kern w:val="0"/>
          <w:sz w:val="24"/>
        </w:rPr>
        <w:t>（31件）</w:t>
      </w:r>
    </w:p>
    <w:tbl>
      <w:tblPr>
        <w:tblStyle w:val="affa"/>
        <w:tblW w:w="0" w:type="auto"/>
        <w:tblInd w:w="-5" w:type="dxa"/>
        <w:tblLook w:val="04A0" w:firstRow="1" w:lastRow="0" w:firstColumn="1" w:lastColumn="0" w:noHBand="0" w:noVBand="1"/>
      </w:tblPr>
      <w:tblGrid>
        <w:gridCol w:w="9633"/>
      </w:tblGrid>
      <w:tr w:rsidR="00072CCB" w:rsidRPr="00E27188" w14:paraId="5D86F0EA" w14:textId="77777777" w:rsidTr="0038533E">
        <w:tc>
          <w:tcPr>
            <w:tcW w:w="9633" w:type="dxa"/>
          </w:tcPr>
          <w:p w14:paraId="108DB902" w14:textId="77777777" w:rsidR="00072CCB" w:rsidRPr="00E27188" w:rsidRDefault="00072CCB" w:rsidP="0038533E">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hint="eastAsia"/>
                <w:color w:val="000000" w:themeColor="text1"/>
                <w:kern w:val="0"/>
                <w:szCs w:val="21"/>
              </w:rPr>
              <w:t>・どこまでも障がい者本人の希望に添った援助のあり方が必要だと思います。</w:t>
            </w:r>
          </w:p>
          <w:p w14:paraId="27FF2B77" w14:textId="77777777" w:rsidR="00072CCB" w:rsidRPr="00E27188" w:rsidRDefault="00072CCB" w:rsidP="0038533E">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現在、私の伯父の面倒を見ていますが、幸い特別養護老人ホームに入れて、助かっていますが、色々の手続をするのに成年後見制度の手続が無いと書類関係などがめんどうで、大変でした。５年間も面倒を見て、その後特養に入れたので良かったですが、血のつながりのない伯父なので、これからもいろいろありそうです。</w:t>
            </w:r>
          </w:p>
          <w:p w14:paraId="03332E61" w14:textId="6BE17B0D" w:rsidR="00072CCB" w:rsidRPr="00E27188" w:rsidRDefault="00072CCB" w:rsidP="0038533E">
            <w:pPr>
              <w:widowControl/>
              <w:autoSpaceDE/>
              <w:spacing w:before="60"/>
              <w:ind w:left="220" w:hangingChars="100" w:hanging="220"/>
              <w:rPr>
                <w:rFonts w:hAnsi="ＭＳ 明朝" w:cs="ＭＳ Ｐゴシック"/>
                <w:color w:val="000000" w:themeColor="text1"/>
                <w:kern w:val="0"/>
                <w:szCs w:val="21"/>
              </w:rPr>
            </w:pPr>
            <w:r w:rsidRPr="00E27188">
              <w:rPr>
                <w:rFonts w:hAnsi="ＭＳ 明朝" w:cs="ＭＳ Ｐゴシック"/>
                <w:color w:val="000000" w:themeColor="text1"/>
                <w:kern w:val="0"/>
                <w:szCs w:val="21"/>
              </w:rPr>
              <w:t>・</w:t>
            </w:r>
            <w:r w:rsidRPr="00E27188">
              <w:rPr>
                <w:rFonts w:hAnsi="ＭＳ 明朝" w:cs="ＭＳ Ｐゴシック" w:hint="eastAsia"/>
                <w:color w:val="000000" w:themeColor="text1"/>
                <w:kern w:val="0"/>
                <w:szCs w:val="21"/>
              </w:rPr>
              <w:t>理想は第一に自立（自助）第二に族助（家族・親族ｅｔｃからの助け）第三に公助（区や都ｅｔｃからの助け）の順であって欲しいと考えています。本人が負い目を感じることなく生活できるにこしたことはありません</w:t>
            </w:r>
            <w:r w:rsidR="00B44982" w:rsidRPr="00E27188">
              <w:rPr>
                <w:rFonts w:hAnsi="ＭＳ 明朝" w:cs="ＭＳ Ｐゴシック" w:hint="eastAsia"/>
                <w:color w:val="000000" w:themeColor="text1"/>
                <w:kern w:val="0"/>
                <w:szCs w:val="21"/>
              </w:rPr>
              <w:t>。</w:t>
            </w:r>
            <w:r w:rsidRPr="00E27188">
              <w:rPr>
                <w:rFonts w:hAnsi="ＭＳ 明朝" w:cs="ＭＳ Ｐゴシック" w:hint="eastAsia"/>
                <w:color w:val="000000" w:themeColor="text1"/>
                <w:kern w:val="0"/>
                <w:szCs w:val="21"/>
              </w:rPr>
              <w:t>公からの支援は重要で欠かせないものと思いますが、最終的には自立につながる大きな広い視点に立ったものであって欲しいと思います。</w:t>
            </w:r>
          </w:p>
        </w:tc>
      </w:tr>
    </w:tbl>
    <w:p w14:paraId="1CD52B43" w14:textId="77777777" w:rsidR="00072CCB" w:rsidRDefault="00072CCB" w:rsidP="00072CCB">
      <w:pPr>
        <w:pStyle w:val="a5"/>
        <w:ind w:firstLine="220"/>
        <w:rPr>
          <w:rFonts w:hAnsi="BIZ UD明朝 Medium"/>
        </w:rPr>
      </w:pPr>
    </w:p>
    <w:p w14:paraId="38E9632F" w14:textId="27DBAFF8" w:rsidR="00072CCB" w:rsidRPr="00BD1656" w:rsidRDefault="00072CCB" w:rsidP="00072CC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843F9A">
        <w:rPr>
          <w:rFonts w:ascii="BIZ UDゴシック" w:eastAsia="BIZ UDゴシック" w:hAnsi="BIZ UDゴシック" w:cs="ＭＳ Ｐゴシック" w:hint="eastAsia"/>
          <w:b/>
          <w:kern w:val="0"/>
          <w:sz w:val="24"/>
        </w:rPr>
        <w:t>障がい者の理解</w:t>
      </w:r>
      <w:r w:rsidR="00D71682" w:rsidRPr="00843F9A">
        <w:rPr>
          <w:rFonts w:ascii="BIZ UDゴシック" w:eastAsia="BIZ UDゴシック" w:hAnsi="BIZ UDゴシック" w:cs="ＭＳ Ｐゴシック" w:hint="eastAsia"/>
          <w:b/>
          <w:kern w:val="0"/>
          <w:sz w:val="24"/>
        </w:rPr>
        <w:t>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21</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072CCB" w14:paraId="493E6E6F" w14:textId="77777777" w:rsidTr="0038533E">
        <w:tc>
          <w:tcPr>
            <w:tcW w:w="9633" w:type="dxa"/>
          </w:tcPr>
          <w:p w14:paraId="6C8EE49A"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・障がい</w:t>
            </w:r>
            <w:r w:rsidRPr="00843F9A">
              <w:rPr>
                <w:rFonts w:hAnsi="ＭＳ 明朝" w:cs="ＭＳ Ｐゴシック" w:hint="eastAsia"/>
                <w:kern w:val="0"/>
                <w:szCs w:val="21"/>
              </w:rPr>
              <w:t>者でも高齢者でも、何の差別をもっていない小さいころから自然と触れあえることが大切と思う。触れ合う中で、自然と受け入れられていくことが多いと思う。特別視をしない社会になる様な工夫をして欲しい。</w:t>
            </w:r>
          </w:p>
          <w:p w14:paraId="40E4E2AE"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毎朝、車いすで駅まで通勤されている方を見かけますが、お声かけしたい時もありますがなかなか話す勇気がありません。地域の人たちが障がいについて理解を深められ、交流が上手に出来ていけたらいいなと思って</w:t>
            </w:r>
            <w:r>
              <w:rPr>
                <w:rFonts w:hAnsi="ＭＳ 明朝" w:cs="ＭＳ Ｐゴシック" w:hint="eastAsia"/>
                <w:kern w:val="0"/>
                <w:szCs w:val="21"/>
              </w:rPr>
              <w:t>い</w:t>
            </w:r>
            <w:r w:rsidRPr="00D75C4C">
              <w:rPr>
                <w:rFonts w:hAnsi="ＭＳ 明朝" w:cs="ＭＳ Ｐゴシック" w:hint="eastAsia"/>
                <w:kern w:val="0"/>
                <w:szCs w:val="21"/>
              </w:rPr>
              <w:t>ます。</w:t>
            </w:r>
          </w:p>
          <w:p w14:paraId="27D8F512" w14:textId="77777777" w:rsidR="00072CCB" w:rsidRPr="00F44436"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障がいのある・なしに関わらず、全ての人に 「自分とは違う人がいる」「自分にもできないことがある」「自分のできることを伸ばしていく」「人のできないことを補う」「いずれ自分もできないことが増える（障がいを持つ）可能性がある」ということなどを啓発していってほしいと思います。</w:t>
            </w:r>
          </w:p>
        </w:tc>
      </w:tr>
    </w:tbl>
    <w:p w14:paraId="7B1F6952" w14:textId="77777777" w:rsidR="00072CCB" w:rsidRPr="00843F9A" w:rsidRDefault="00072CCB" w:rsidP="00072CCB">
      <w:pPr>
        <w:pStyle w:val="a5"/>
        <w:ind w:firstLineChars="0" w:firstLine="1"/>
        <w:rPr>
          <w:rFonts w:asciiTheme="minorEastAsia" w:hAnsiTheme="minorEastAsia"/>
        </w:rPr>
      </w:pPr>
    </w:p>
    <w:p w14:paraId="7F185630" w14:textId="7F55D5CA" w:rsidR="00072CCB" w:rsidRPr="00BD1656" w:rsidRDefault="00072CCB" w:rsidP="00072CC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843F9A">
        <w:rPr>
          <w:rFonts w:ascii="BIZ UDゴシック" w:eastAsia="BIZ UDゴシック" w:hAnsi="BIZ UDゴシック" w:cs="ＭＳ Ｐゴシック" w:hint="eastAsia"/>
          <w:b/>
          <w:kern w:val="0"/>
          <w:sz w:val="24"/>
        </w:rPr>
        <w:t>療育・教育</w:t>
      </w:r>
      <w:r w:rsidR="00D71682" w:rsidRPr="00843F9A">
        <w:rPr>
          <w:rFonts w:ascii="BIZ UDゴシック" w:eastAsia="BIZ UDゴシック" w:hAnsi="BIZ UDゴシック" w:cs="ＭＳ Ｐゴシック" w:hint="eastAsia"/>
          <w:b/>
          <w:kern w:val="0"/>
          <w:sz w:val="24"/>
        </w:rPr>
        <w:t>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17</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072CCB" w14:paraId="42FF10D1" w14:textId="77777777" w:rsidTr="0038533E">
        <w:tc>
          <w:tcPr>
            <w:tcW w:w="9633" w:type="dxa"/>
          </w:tcPr>
          <w:p w14:paraId="63AF62C0"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D75C4C">
              <w:rPr>
                <w:rFonts w:hAnsi="ＭＳ 明朝" w:cs="ＭＳ Ｐゴシック" w:hint="eastAsia"/>
                <w:kern w:val="0"/>
                <w:szCs w:val="21"/>
              </w:rPr>
              <w:t>私もそうですが、あまり障がいについて知らないので、学生も理解できるような区になるために、学校で学べたらいいのではないかなと思います。</w:t>
            </w:r>
          </w:p>
          <w:p w14:paraId="5A6C4E91"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先日、小学５年生の息子が「今日、学校に耳がきこえなくて目が見えない人が来て、お話して楽しかった」と嬉しそうに話していました。普段、交流する機会がほとんど無いので、大変かとは思いますが、息子の小学校に年に数回お越しいただきたいです。１年生の時は同学年の車椅子の子が来て会話させていただいたそうです。「あの子、元気かな？また会いたいな…」と申しております。交流の機会を増やしていただきたいです。</w:t>
            </w:r>
          </w:p>
          <w:p w14:paraId="080F0352" w14:textId="77777777" w:rsidR="00072CCB" w:rsidRPr="00F44436"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福祉施策についての理解が自身不足している為意見がまとまりませんが、教育が大事で親も子も学んで欲しいと思います。本人に会う機会はとても大切だと思っていて、地域の中で声がかけ合えるような板橋区だと幸せです。いろいろ行なっているのだろうけれど知られていないのではないだろうか？町会に１人担当を決めるなどピラミッドの底の部分を広げたいですよね。手話などは学校の中でも充分学べる時間があるのではないだろうか手話ソングとかから入って行けば楽しく学べる。工夫はいっぱいできる、やるか、やらないかですかね。</w:t>
            </w:r>
          </w:p>
        </w:tc>
      </w:tr>
    </w:tbl>
    <w:p w14:paraId="4E350C53" w14:textId="77777777" w:rsidR="00072CCB" w:rsidRPr="00D52BF4" w:rsidRDefault="00072CCB" w:rsidP="00072CCB">
      <w:pPr>
        <w:pStyle w:val="a5"/>
        <w:ind w:firstLineChars="0" w:firstLine="1"/>
        <w:rPr>
          <w:rFonts w:asciiTheme="minorEastAsia" w:hAnsiTheme="minorEastAsia"/>
        </w:rPr>
      </w:pPr>
    </w:p>
    <w:p w14:paraId="6426A34B" w14:textId="249C8EED" w:rsidR="00072CCB" w:rsidRPr="00BD1656" w:rsidRDefault="00072CCB" w:rsidP="00072CC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843F9A">
        <w:rPr>
          <w:rFonts w:ascii="BIZ UDゴシック" w:eastAsia="BIZ UDゴシック" w:hAnsi="BIZ UDゴシック" w:cs="ＭＳ Ｐゴシック" w:hint="eastAsia"/>
          <w:b/>
          <w:kern w:val="0"/>
          <w:sz w:val="24"/>
        </w:rPr>
        <w:t>バリアフリー</w:t>
      </w:r>
      <w:r w:rsidR="00D71682" w:rsidRPr="00843F9A">
        <w:rPr>
          <w:rFonts w:ascii="BIZ UDゴシック" w:eastAsia="BIZ UDゴシック" w:hAnsi="BIZ UDゴシック" w:cs="ＭＳ Ｐゴシック" w:hint="eastAsia"/>
          <w:b/>
          <w:kern w:val="0"/>
          <w:sz w:val="24"/>
        </w:rPr>
        <w:t>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13</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072CCB" w14:paraId="10CCBBC9" w14:textId="77777777" w:rsidTr="0038533E">
        <w:tc>
          <w:tcPr>
            <w:tcW w:w="9633" w:type="dxa"/>
          </w:tcPr>
          <w:p w14:paraId="3953579A" w14:textId="547E2434"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D75C4C">
              <w:rPr>
                <w:rFonts w:hAnsi="ＭＳ 明朝" w:cs="ＭＳ Ｐゴシック" w:hint="eastAsia"/>
                <w:kern w:val="0"/>
                <w:szCs w:val="21"/>
              </w:rPr>
              <w:t>障がい者だけでなく、認知症や難病や長</w:t>
            </w:r>
            <w:r w:rsidR="00B44982" w:rsidRPr="00E27188">
              <w:rPr>
                <w:rFonts w:hAnsi="ＭＳ 明朝" w:cs="ＭＳ Ｐゴシック" w:hint="eastAsia"/>
                <w:color w:val="000000" w:themeColor="text1"/>
                <w:kern w:val="0"/>
                <w:szCs w:val="21"/>
              </w:rPr>
              <w:t>い</w:t>
            </w:r>
            <w:r w:rsidRPr="00D75C4C">
              <w:rPr>
                <w:rFonts w:hAnsi="ＭＳ 明朝" w:cs="ＭＳ Ｐゴシック" w:hint="eastAsia"/>
                <w:kern w:val="0"/>
                <w:szCs w:val="21"/>
              </w:rPr>
              <w:t>間病気の親たちの介護をしている家族によりそう体制をはやく構築し、家族の健全を大切にすることが大事です。家族の孤立化をふせいでほしいです。だれにもやさしい福祉の街づくりを願っています。（どんな障がいがあっても行動できる、道路などの整備は早急です）</w:t>
            </w:r>
          </w:p>
          <w:p w14:paraId="4D54833D"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公共交通機関のバリアフリー化が進んでほしい。各企業によるサービスなので難しいことはわかるが、鉄道やバスに車いすでも１人で乗れるような環境になればいいのにと思う。近くの大山駅に出入口が狭かったり線路をわたる手段が歩道橋や地下にもぐる通路だったり、車いすやベビーカーはかなり不便だろうと感じる。</w:t>
            </w:r>
          </w:p>
          <w:p w14:paraId="3E3BA243" w14:textId="77777777" w:rsidR="00072CCB" w:rsidRPr="00F44436"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障がいがある人への配慮の一つとして、自転車のマナー違反をもっとしっかりやるべき。それと特に駅周辺は人も多いので電柱の地下への移設をしっかりとして歩道を確保。そもそも、踏切も無くすべきでこのことだけでも事故はかなり無くせる。近年、交通事故死は減らせているようだが、事故に寄る障がい者はむしろ増えていると聞く。事故での障</w:t>
            </w:r>
            <w:r>
              <w:rPr>
                <w:rFonts w:hAnsi="ＭＳ 明朝" w:cs="ＭＳ Ｐゴシック" w:hint="eastAsia"/>
                <w:kern w:val="0"/>
                <w:szCs w:val="21"/>
              </w:rPr>
              <w:t>がい</w:t>
            </w:r>
            <w:r w:rsidRPr="00D75C4C">
              <w:rPr>
                <w:rFonts w:hAnsi="ＭＳ 明朝" w:cs="ＭＳ Ｐゴシック" w:hint="eastAsia"/>
                <w:kern w:val="0"/>
                <w:szCs w:val="21"/>
              </w:rPr>
              <w:t>を負うことは誰しもあることを普段から認識していくべき。</w:t>
            </w:r>
          </w:p>
        </w:tc>
      </w:tr>
    </w:tbl>
    <w:p w14:paraId="194CC086" w14:textId="77777777" w:rsidR="00072CCB" w:rsidRPr="00D52BF4" w:rsidRDefault="00072CCB" w:rsidP="00072CCB">
      <w:pPr>
        <w:pStyle w:val="a5"/>
        <w:ind w:firstLineChars="0" w:firstLine="1"/>
        <w:rPr>
          <w:rFonts w:asciiTheme="minorEastAsia" w:hAnsiTheme="minorEastAsia"/>
        </w:rPr>
      </w:pPr>
    </w:p>
    <w:p w14:paraId="3082987E" w14:textId="5B38EEDE" w:rsidR="00072CCB" w:rsidRPr="00BD1656" w:rsidRDefault="00072CCB" w:rsidP="00072CC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843F9A">
        <w:rPr>
          <w:rFonts w:ascii="BIZ UDゴシック" w:eastAsia="BIZ UDゴシック" w:hAnsi="BIZ UDゴシック" w:cs="ＭＳ Ｐゴシック" w:hint="eastAsia"/>
          <w:b/>
          <w:kern w:val="0"/>
          <w:sz w:val="24"/>
        </w:rPr>
        <w:t>アンケート調査</w:t>
      </w:r>
      <w:r w:rsidR="00D71682" w:rsidRPr="00843F9A">
        <w:rPr>
          <w:rFonts w:ascii="BIZ UDゴシック" w:eastAsia="BIZ UDゴシック" w:hAnsi="BIZ UDゴシック" w:cs="ＭＳ Ｐゴシック" w:hint="eastAsia"/>
          <w:b/>
          <w:kern w:val="0"/>
          <w:sz w:val="24"/>
        </w:rPr>
        <w:t>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８</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072CCB" w14:paraId="3DA4F5CC" w14:textId="77777777" w:rsidTr="0038533E">
        <w:tc>
          <w:tcPr>
            <w:tcW w:w="9633" w:type="dxa"/>
          </w:tcPr>
          <w:p w14:paraId="1D20DC03"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D75C4C">
              <w:rPr>
                <w:rFonts w:hAnsi="ＭＳ 明朝" w:cs="ＭＳ Ｐゴシック" w:hint="eastAsia"/>
                <w:kern w:val="0"/>
                <w:szCs w:val="21"/>
              </w:rPr>
              <w:t>身近に障がいを持つ人がいないので、区の福祉施策について深く考えたことはありませんでしたがこのように区民にアンケートを取ってよりよくしようとする取り組みは素晴らしいと思います。頑張ってください！</w:t>
            </w:r>
          </w:p>
          <w:p w14:paraId="10A52873"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学生時代に障がい者について少し学びましたので、理解や知識は、ある程度あると思っていますが、現実的に今何かできている訳ではないので、今回のアンケートは考えるきっかけを作っていただいたと思い、今後何か出来ることはないかと考えたいと思いました。</w:t>
            </w:r>
          </w:p>
          <w:p w14:paraId="2B0D7096" w14:textId="39A55C4E" w:rsidR="00072CCB" w:rsidRPr="00F44436"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このアンケートの「障がいのある人」が、どの年齢帯の人達を指しているのかがよく分からなかった。学齢期の人達と高齢者では答えは違ってくる。 対象は若年層と捉えて、回答した。</w:t>
            </w:r>
          </w:p>
        </w:tc>
      </w:tr>
    </w:tbl>
    <w:p w14:paraId="7C765BA3" w14:textId="77C86A88" w:rsidR="00E27188" w:rsidRDefault="00E27188" w:rsidP="00072CCB">
      <w:pPr>
        <w:pStyle w:val="a5"/>
        <w:ind w:firstLineChars="0" w:firstLine="1"/>
        <w:rPr>
          <w:rFonts w:asciiTheme="minorEastAsia" w:hAnsiTheme="minorEastAsia"/>
        </w:rPr>
      </w:pPr>
    </w:p>
    <w:p w14:paraId="5EABCB68" w14:textId="77777777" w:rsidR="00E27188" w:rsidRDefault="00E27188">
      <w:pPr>
        <w:widowControl/>
        <w:topLinePunct w:val="0"/>
        <w:autoSpaceDE/>
        <w:autoSpaceDN/>
        <w:jc w:val="left"/>
        <w:rPr>
          <w:rFonts w:hAnsiTheme="minorEastAsia"/>
        </w:rPr>
      </w:pPr>
      <w:r>
        <w:rPr>
          <w:rFonts w:hAnsiTheme="minorEastAsia"/>
        </w:rPr>
        <w:br w:type="page"/>
      </w:r>
    </w:p>
    <w:p w14:paraId="63A675D2" w14:textId="43BE5E36" w:rsidR="00072CCB" w:rsidRPr="00BD1656" w:rsidRDefault="00072CCB" w:rsidP="00072CC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843F9A">
        <w:rPr>
          <w:rFonts w:ascii="BIZ UDゴシック" w:eastAsia="BIZ UDゴシック" w:hAnsi="BIZ UDゴシック" w:cs="ＭＳ Ｐゴシック" w:hint="eastAsia"/>
          <w:b/>
          <w:kern w:val="0"/>
          <w:sz w:val="24"/>
        </w:rPr>
        <w:t>情報提供・相談支援体制</w:t>
      </w:r>
      <w:r w:rsidR="00D71682" w:rsidRPr="00843F9A">
        <w:rPr>
          <w:rFonts w:ascii="BIZ UDゴシック" w:eastAsia="BIZ UDゴシック" w:hAnsi="BIZ UDゴシック" w:cs="ＭＳ Ｐゴシック" w:hint="eastAsia"/>
          <w:b/>
          <w:kern w:val="0"/>
          <w:sz w:val="24"/>
        </w:rPr>
        <w:t>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７</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072CCB" w14:paraId="7E3136C8" w14:textId="77777777" w:rsidTr="0038533E">
        <w:tc>
          <w:tcPr>
            <w:tcW w:w="9633" w:type="dxa"/>
          </w:tcPr>
          <w:p w14:paraId="0402F201"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D75C4C">
              <w:rPr>
                <w:rFonts w:hAnsi="ＭＳ 明朝" w:cs="ＭＳ Ｐゴシック" w:hint="eastAsia"/>
                <w:kern w:val="0"/>
                <w:szCs w:val="21"/>
              </w:rPr>
              <w:t>障がいのある人のいる家庭では区の施策や、障がい者への理解が深いのに、いない家庭では、家族、地域で障がいのある人への対応も何も、知らない、考えた事がない、という人がほとんどだと思う。もっと、１人１人が障がいなどについて、考える啓蒙運動を区で推進するべきでは。とくに幼児から教育。（障がいを身近に感じる大切）</w:t>
            </w:r>
          </w:p>
          <w:p w14:paraId="000AB562"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様々な障がいに対して、（特に精神発達）、区は学校や地域での正しい知識の普及・啓発の為の講演会を、開催すべきだと、考えます。</w:t>
            </w:r>
          </w:p>
          <w:p w14:paraId="35DD19BD" w14:textId="77777777" w:rsidR="00072CCB" w:rsidRPr="00F44436"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障がいのある方に対する協力をしたい気持ちはあるのですが、出会いの機会や、ニーズを知ることができません。マッチングするしくみを区で運営できないものでしょうか？ボランティアに参加する人のハードルを下げるため、匿名での参加ができるようにする（ただし運営側は参加者の個人情報は掌握する）とより参加者が増えると思います。</w:t>
            </w:r>
          </w:p>
        </w:tc>
      </w:tr>
    </w:tbl>
    <w:p w14:paraId="410F9D4D" w14:textId="77777777" w:rsidR="00072CCB" w:rsidRPr="00D52BF4" w:rsidRDefault="00072CCB" w:rsidP="00072CCB">
      <w:pPr>
        <w:pStyle w:val="a5"/>
        <w:ind w:firstLineChars="0" w:firstLine="1"/>
        <w:rPr>
          <w:rFonts w:asciiTheme="minorEastAsia" w:hAnsiTheme="minorEastAsia"/>
        </w:rPr>
      </w:pPr>
    </w:p>
    <w:p w14:paraId="0F127C8D" w14:textId="77777777" w:rsidR="00072CCB" w:rsidRPr="00BD1656" w:rsidRDefault="00072CCB" w:rsidP="00072CC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w:t>
      </w:r>
      <w:r w:rsidRPr="00843F9A">
        <w:rPr>
          <w:rFonts w:ascii="BIZ UDゴシック" w:eastAsia="BIZ UDゴシック" w:hAnsi="BIZ UDゴシック" w:cs="ＭＳ Ｐゴシック" w:hint="eastAsia"/>
          <w:b/>
          <w:kern w:val="0"/>
          <w:sz w:val="24"/>
        </w:rPr>
        <w:t>就労に関して</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６</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072CCB" w14:paraId="4A178026" w14:textId="77777777" w:rsidTr="0038533E">
        <w:tc>
          <w:tcPr>
            <w:tcW w:w="9633" w:type="dxa"/>
          </w:tcPr>
          <w:p w14:paraId="5340DE13"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D75C4C">
              <w:rPr>
                <w:rFonts w:hAnsi="ＭＳ 明朝" w:cs="ＭＳ Ｐゴシック" w:hint="eastAsia"/>
                <w:kern w:val="0"/>
                <w:szCs w:val="21"/>
              </w:rPr>
              <w:t>就労支援についてはハローワークと積極的に協力し、それを外に発信することが重要</w:t>
            </w:r>
            <w:r>
              <w:rPr>
                <w:rFonts w:hAnsi="ＭＳ 明朝" w:cs="ＭＳ Ｐゴシック" w:hint="eastAsia"/>
                <w:kern w:val="0"/>
                <w:szCs w:val="21"/>
              </w:rPr>
              <w:t>。</w:t>
            </w:r>
            <w:r w:rsidRPr="00D75C4C">
              <w:rPr>
                <w:rFonts w:hAnsi="ＭＳ 明朝" w:cs="ＭＳ Ｐゴシック" w:hint="eastAsia"/>
                <w:kern w:val="0"/>
                <w:szCs w:val="21"/>
              </w:rPr>
              <w:t>一般企業就労でどうしても難しい方は、区の福祉施設を充実させ、自宅で何もしていない方をなくしていくこと。</w:t>
            </w:r>
          </w:p>
          <w:p w14:paraId="7A946939"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D75C4C">
              <w:rPr>
                <w:rFonts w:hAnsi="ＭＳ 明朝" w:cs="ＭＳ Ｐゴシック" w:hint="eastAsia"/>
                <w:kern w:val="0"/>
                <w:szCs w:val="21"/>
              </w:rPr>
              <w:t>学生の時は勉強に重点</w:t>
            </w:r>
            <w:r>
              <w:rPr>
                <w:rFonts w:hAnsi="ＭＳ 明朝" w:cs="ＭＳ Ｐゴシック" w:hint="eastAsia"/>
                <w:kern w:val="0"/>
                <w:szCs w:val="21"/>
              </w:rPr>
              <w:t>を置きますが、長い人生、本人が生きている間、一番長く過ごすのは</w:t>
            </w:r>
            <w:r w:rsidRPr="00D75C4C">
              <w:rPr>
                <w:rFonts w:hAnsi="ＭＳ 明朝" w:cs="ＭＳ Ｐゴシック" w:hint="eastAsia"/>
                <w:kern w:val="0"/>
                <w:szCs w:val="21"/>
              </w:rPr>
              <w:t>就労</w:t>
            </w:r>
            <w:r>
              <w:rPr>
                <w:rFonts w:hAnsi="ＭＳ 明朝" w:cs="ＭＳ Ｐゴシック" w:hint="eastAsia"/>
                <w:kern w:val="0"/>
                <w:szCs w:val="21"/>
              </w:rPr>
              <w:t>。学生の時のサポートは</w:t>
            </w:r>
            <w:r w:rsidRPr="00D75C4C">
              <w:rPr>
                <w:rFonts w:hAnsi="ＭＳ 明朝" w:cs="ＭＳ Ｐゴシック" w:hint="eastAsia"/>
                <w:kern w:val="0"/>
                <w:szCs w:val="21"/>
              </w:rPr>
              <w:t>身近にありますが</w:t>
            </w:r>
            <w:r>
              <w:rPr>
                <w:rFonts w:hAnsi="ＭＳ 明朝" w:cs="ＭＳ Ｐゴシック" w:hint="eastAsia"/>
                <w:kern w:val="0"/>
                <w:szCs w:val="21"/>
              </w:rPr>
              <w:t>、その後（学生終ってから）サポートの場所、障がい</w:t>
            </w:r>
            <w:r w:rsidRPr="00D75C4C">
              <w:rPr>
                <w:rFonts w:hAnsi="ＭＳ 明朝" w:cs="ＭＳ Ｐゴシック" w:hint="eastAsia"/>
                <w:kern w:val="0"/>
                <w:szCs w:val="21"/>
              </w:rPr>
              <w:t>を持つ人の回りの人のサポートの仕方を教えて頂きたいです。</w:t>
            </w:r>
          </w:p>
          <w:p w14:paraId="2A95A63F" w14:textId="77777777" w:rsidR="00072CCB" w:rsidRPr="00F44436"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072CCB">
              <w:rPr>
                <w:rFonts w:hAnsi="ＭＳ 明朝" w:cs="ＭＳ Ｐゴシック" w:hint="eastAsia"/>
                <w:kern w:val="0"/>
                <w:szCs w:val="21"/>
              </w:rPr>
              <w:t>企業の積極的な障がい者雇用、作業場などで働く方の賃金見直し(アップ)、企業で途中で障がい者になった方も継続して雇用すること</w:t>
            </w:r>
            <w:r>
              <w:rPr>
                <w:rFonts w:hAnsi="ＭＳ 明朝" w:cs="ＭＳ Ｐゴシック" w:hint="eastAsia"/>
                <w:kern w:val="0"/>
                <w:szCs w:val="21"/>
              </w:rPr>
              <w:t>。</w:t>
            </w:r>
            <w:r w:rsidRPr="00072CCB">
              <w:rPr>
                <w:rFonts w:hAnsi="ＭＳ 明朝" w:cs="ＭＳ Ｐゴシック" w:hint="eastAsia"/>
                <w:kern w:val="0"/>
                <w:szCs w:val="21"/>
              </w:rPr>
              <w:t>私は職場も板橋区です。職場の障がい者の方と接することがあります。 区として、後押ししていただきたいです。</w:t>
            </w:r>
          </w:p>
        </w:tc>
      </w:tr>
    </w:tbl>
    <w:p w14:paraId="029C13AA" w14:textId="77777777" w:rsidR="00072CCB" w:rsidRPr="00D52BF4" w:rsidRDefault="00072CCB" w:rsidP="00072CCB">
      <w:pPr>
        <w:pStyle w:val="a5"/>
        <w:ind w:firstLineChars="0" w:firstLine="1"/>
        <w:rPr>
          <w:rFonts w:asciiTheme="minorEastAsia" w:hAnsiTheme="minorEastAsia"/>
        </w:rPr>
      </w:pPr>
    </w:p>
    <w:p w14:paraId="38AB1CC7" w14:textId="77777777" w:rsidR="00072CCB" w:rsidRPr="00BD1656" w:rsidRDefault="00072CCB" w:rsidP="00072CCB">
      <w:pPr>
        <w:widowControl/>
        <w:tabs>
          <w:tab w:val="right" w:pos="9639"/>
        </w:tabs>
        <w:autoSpaceDE/>
        <w:autoSpaceDN/>
        <w:jc w:val="left"/>
        <w:rPr>
          <w:rFonts w:ascii="BIZ UDゴシック" w:eastAsia="BIZ UDゴシック" w:hAnsi="BIZ UDゴシック" w:cs="ＭＳ Ｐゴシック"/>
          <w:b/>
          <w:kern w:val="0"/>
          <w:sz w:val="24"/>
        </w:rPr>
      </w:pPr>
      <w:r>
        <w:rPr>
          <w:rFonts w:ascii="BIZ UDゴシック" w:eastAsia="BIZ UDゴシック" w:hAnsi="BIZ UDゴシック" w:cs="ＭＳ Ｐゴシック" w:hint="eastAsia"/>
          <w:b/>
          <w:kern w:val="0"/>
          <w:sz w:val="24"/>
        </w:rPr>
        <w:t>■その他</w:t>
      </w:r>
      <w:r w:rsidRPr="00BD1656">
        <w:rPr>
          <w:rFonts w:ascii="BIZ UDゴシック" w:eastAsia="BIZ UDゴシック" w:hAnsi="BIZ UDゴシック" w:cs="ＭＳ Ｐゴシック" w:hint="eastAsia"/>
          <w:b/>
          <w:kern w:val="0"/>
          <w:sz w:val="24"/>
        </w:rPr>
        <w:t>（</w:t>
      </w:r>
      <w:r>
        <w:rPr>
          <w:rFonts w:ascii="BIZ UDゴシック" w:eastAsia="BIZ UDゴシック" w:hAnsi="BIZ UDゴシック" w:cs="ＭＳ Ｐゴシック" w:hint="eastAsia"/>
          <w:b/>
          <w:kern w:val="0"/>
          <w:sz w:val="24"/>
        </w:rPr>
        <w:t>16</w:t>
      </w:r>
      <w:r w:rsidRPr="00BD1656">
        <w:rPr>
          <w:rFonts w:ascii="BIZ UDゴシック" w:eastAsia="BIZ UDゴシック" w:hAnsi="BIZ UDゴシック" w:cs="ＭＳ Ｐゴシック" w:hint="eastAsia"/>
          <w:b/>
          <w:kern w:val="0"/>
          <w:sz w:val="24"/>
        </w:rPr>
        <w:t>件）</w:t>
      </w:r>
    </w:p>
    <w:tbl>
      <w:tblPr>
        <w:tblStyle w:val="affa"/>
        <w:tblW w:w="0" w:type="auto"/>
        <w:tblInd w:w="-5" w:type="dxa"/>
        <w:tblLook w:val="04A0" w:firstRow="1" w:lastRow="0" w:firstColumn="1" w:lastColumn="0" w:noHBand="0" w:noVBand="1"/>
      </w:tblPr>
      <w:tblGrid>
        <w:gridCol w:w="9633"/>
      </w:tblGrid>
      <w:tr w:rsidR="00072CCB" w14:paraId="256FD124" w14:textId="77777777" w:rsidTr="0038533E">
        <w:tc>
          <w:tcPr>
            <w:tcW w:w="9633" w:type="dxa"/>
          </w:tcPr>
          <w:p w14:paraId="177BC4BB"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hint="eastAsia"/>
                <w:kern w:val="0"/>
                <w:szCs w:val="21"/>
              </w:rPr>
              <w:t>・</w:t>
            </w:r>
            <w:r w:rsidRPr="00072CCB">
              <w:rPr>
                <w:rFonts w:hAnsi="ＭＳ 明朝" w:cs="ＭＳ Ｐゴシック" w:hint="eastAsia"/>
                <w:kern w:val="0"/>
                <w:szCs w:val="21"/>
              </w:rPr>
              <w:t>今日初めて、資料いただいたので意見はありませんが、少しでも興味をもって、考えたいと思います。</w:t>
            </w:r>
          </w:p>
          <w:p w14:paraId="0236FA87"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072CCB">
              <w:rPr>
                <w:rFonts w:hAnsi="ＭＳ 明朝" w:cs="ＭＳ Ｐゴシック" w:hint="eastAsia"/>
                <w:kern w:val="0"/>
                <w:szCs w:val="21"/>
              </w:rPr>
              <w:t>障がいがあるないにかかわらず、皆んなが楽しく日々の生活が出来るような、社会地域になってほしい</w:t>
            </w:r>
            <w:r>
              <w:rPr>
                <w:rFonts w:hAnsi="ＭＳ 明朝" w:cs="ＭＳ Ｐゴシック" w:hint="eastAsia"/>
                <w:kern w:val="0"/>
                <w:szCs w:val="21"/>
              </w:rPr>
              <w:t>。</w:t>
            </w:r>
          </w:p>
          <w:p w14:paraId="1235B030" w14:textId="77777777" w:rsidR="00072CCB" w:rsidRDefault="00072CCB" w:rsidP="0038533E">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072CCB">
              <w:rPr>
                <w:rFonts w:hAnsi="ＭＳ 明朝" w:cs="ＭＳ Ｐゴシック" w:hint="eastAsia"/>
                <w:kern w:val="0"/>
                <w:szCs w:val="21"/>
              </w:rPr>
              <w:t>他力本願というわけではありませんが、プロにお任せします。親が福祉関係の仕事をしていたので、大変さがわかります、ご苦労様です。</w:t>
            </w:r>
          </w:p>
          <w:p w14:paraId="30B4DC2F" w14:textId="1132A56E" w:rsidR="00072CCB" w:rsidRPr="00F44436" w:rsidRDefault="00072CCB" w:rsidP="00E27188">
            <w:pPr>
              <w:widowControl/>
              <w:autoSpaceDE/>
              <w:spacing w:before="60"/>
              <w:ind w:left="220" w:hangingChars="100" w:hanging="220"/>
              <w:rPr>
                <w:rFonts w:hAnsi="ＭＳ 明朝" w:cs="ＭＳ Ｐゴシック"/>
                <w:kern w:val="0"/>
                <w:szCs w:val="21"/>
              </w:rPr>
            </w:pPr>
            <w:r>
              <w:rPr>
                <w:rFonts w:hAnsi="ＭＳ 明朝" w:cs="ＭＳ Ｐゴシック"/>
                <w:kern w:val="0"/>
                <w:szCs w:val="21"/>
              </w:rPr>
              <w:t>・</w:t>
            </w:r>
            <w:r w:rsidRPr="00072CCB">
              <w:rPr>
                <w:rFonts w:hAnsi="ＭＳ 明朝" w:cs="ＭＳ Ｐゴシック" w:hint="eastAsia"/>
                <w:kern w:val="0"/>
                <w:szCs w:val="21"/>
              </w:rPr>
              <w:t>一般の人だと交流する機会があまりないと思われますので、区役所の皆さんが、一人でも多くの方に前向</w:t>
            </w:r>
            <w:r w:rsidR="00B44982" w:rsidRPr="00E27188">
              <w:rPr>
                <w:rFonts w:hAnsi="ＭＳ 明朝" w:cs="ＭＳ Ｐゴシック" w:hint="eastAsia"/>
                <w:color w:val="000000" w:themeColor="text1"/>
                <w:kern w:val="0"/>
                <w:szCs w:val="21"/>
              </w:rPr>
              <w:t>きに</w:t>
            </w:r>
            <w:r w:rsidRPr="00072CCB">
              <w:rPr>
                <w:rFonts w:hAnsi="ＭＳ 明朝" w:cs="ＭＳ Ｐゴシック" w:hint="eastAsia"/>
                <w:kern w:val="0"/>
                <w:szCs w:val="21"/>
              </w:rPr>
              <w:t>、なれるよう触れ合ってくださればと存じます。</w:t>
            </w:r>
          </w:p>
        </w:tc>
      </w:tr>
    </w:tbl>
    <w:p w14:paraId="4DB7124B" w14:textId="77777777" w:rsidR="00072CCB" w:rsidRPr="00D52BF4" w:rsidRDefault="00072CCB" w:rsidP="00072CCB">
      <w:pPr>
        <w:pStyle w:val="a5"/>
        <w:ind w:firstLineChars="0" w:firstLine="1"/>
        <w:rPr>
          <w:rFonts w:asciiTheme="minorEastAsia" w:hAnsiTheme="minorEastAsia"/>
        </w:rPr>
      </w:pPr>
    </w:p>
    <w:p w14:paraId="43CE89D9" w14:textId="77777777" w:rsidR="00072CCB" w:rsidRPr="00D52BF4" w:rsidRDefault="00072CCB" w:rsidP="00072CCB">
      <w:pPr>
        <w:pStyle w:val="a5"/>
        <w:ind w:firstLineChars="0" w:firstLine="1"/>
        <w:rPr>
          <w:rFonts w:asciiTheme="minorEastAsia" w:hAnsiTheme="minorEastAsia"/>
        </w:rPr>
      </w:pPr>
    </w:p>
    <w:p w14:paraId="3789710B" w14:textId="77777777" w:rsidR="00783162" w:rsidRPr="00E27188" w:rsidRDefault="00783162" w:rsidP="002D0379">
      <w:pPr>
        <w:pStyle w:val="a5"/>
        <w:ind w:firstLineChars="0" w:firstLine="1"/>
        <w:rPr>
          <w:rFonts w:asciiTheme="minorEastAsia" w:hAnsiTheme="minorEastAsia"/>
          <w:color w:val="000000" w:themeColor="text1"/>
        </w:rPr>
      </w:pPr>
    </w:p>
    <w:p w14:paraId="2EC29408" w14:textId="25EA50E7" w:rsidR="0002752C" w:rsidRDefault="0002752C">
      <w:pPr>
        <w:widowControl/>
        <w:topLinePunct w:val="0"/>
        <w:autoSpaceDE/>
        <w:autoSpaceDN/>
        <w:jc w:val="left"/>
        <w:rPr>
          <w:rFonts w:hAnsiTheme="minorEastAsia"/>
        </w:rPr>
      </w:pPr>
      <w:r>
        <w:rPr>
          <w:rFonts w:hAnsiTheme="minorEastAsia"/>
        </w:rPr>
        <w:br w:type="page"/>
      </w:r>
    </w:p>
    <w:p w14:paraId="292E7BFF" w14:textId="0E8473FD" w:rsidR="0002752C" w:rsidRDefault="0002752C">
      <w:pPr>
        <w:widowControl/>
        <w:topLinePunct w:val="0"/>
        <w:autoSpaceDE/>
        <w:autoSpaceDN/>
        <w:jc w:val="left"/>
        <w:rPr>
          <w:rFonts w:hAnsiTheme="minorEastAsia"/>
        </w:rPr>
      </w:pPr>
      <w:r>
        <w:rPr>
          <w:rFonts w:hint="eastAsia"/>
          <w:noProof/>
        </w:rPr>
        <mc:AlternateContent>
          <mc:Choice Requires="wpg">
            <w:drawing>
              <wp:anchor distT="0" distB="0" distL="114300" distR="114300" simplePos="0" relativeHeight="252294144" behindDoc="0" locked="0" layoutInCell="1" allowOverlap="1" wp14:anchorId="55928B8D" wp14:editId="23FDFEF9">
                <wp:simplePos x="0" y="0"/>
                <wp:positionH relativeFrom="margin">
                  <wp:posOffset>-499730</wp:posOffset>
                </wp:positionH>
                <wp:positionV relativeFrom="page">
                  <wp:posOffset>245893</wp:posOffset>
                </wp:positionV>
                <wp:extent cx="7067550" cy="10248900"/>
                <wp:effectExtent l="0" t="0" r="0" b="0"/>
                <wp:wrapNone/>
                <wp:docPr id="41"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43" name="Rectangle 1766"/>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5" name="Rectangle 1767"/>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6F8AC" id="Group 1765" o:spid="_x0000_s1026" style="position:absolute;left:0;text-align:left;margin-left:-39.35pt;margin-top:19.35pt;width:556.5pt;height:807pt;z-index:252294144;mso-position-horizontal-relative:margin;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">
                <v:rect id="Rectangle 1766" o:spid="_x0000_s1027" style="position:absolute;left:525;top:435;width:111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WlMgA&#10;AADbAAAADwAAAGRycy9kb3ducmV2LnhtbESP3WoCMRSE7wu+QzhCb0STqohujdJKW9qCivYHenfY&#10;nO4ubk6WJNVtn74pCL0cZuYbZr5sbS2O5EPlWMPVQIEgzp2puNDw+nLfn4IIEdlg7Zg0fFOA5aJz&#10;McfMuBPv6LiPhUgQDhlqKGNsMilDXpLFMHANcfI+nbcYk/SFNB5PCW5rOVRqIi1WnBZKbGhVUn7Y&#10;f1kNm3Xvbfsxfn+2fjR7eJK3d+rnoLS+7LY31yAitfE/fG4/Gg3jEfx9ST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JaUyAAAANsAAAAPAAAAAAAAAAAAAAAAAJgCAABk&#10;cnMvZG93bnJldi54bWxQSwUGAAAAAAQABAD1AAAAjQMAAAAA&#10;" stroked="f">
                  <v:textbox inset="5.85pt,.7pt,5.85pt,.7pt"/>
                </v:rect>
                <v:rect id="Rectangle 1767" o:spid="_x0000_s1028" style="position:absolute;left:525;top:15765;width:111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re8gA&#10;AADbAAAADwAAAGRycy9kb3ducmV2LnhtbESPUUsCQRSF34P+w3ADX0JnMhVbHaWiogSVLAXfLju3&#10;3cWdO8vMpFu/vgmCHg/nnO9wpvPW1uJIPlSONVz1FAji3JmKCw3vb4/dMYgQkQ3WjknDFwWYz87P&#10;ppgZd+JXOm5iIRKEQ4YayhibTMqQl2Qx9FxDnLwP5y3GJH0hjcdTgtta9pUaSYsVp4USG7ovKT9s&#10;Pq2G1fJyu94Pdgvrr2+eXuTdg/o+KK07F+3tBESkNv6H/9rPRsNgCL9f0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Hat7yAAAANsAAAAPAAAAAAAAAAAAAAAAAJgCAABk&#10;cnMvZG93bnJldi54bWxQSwUGAAAAAAQABAD1AAAAjQMAAAAA&#10;" stroked="f">
                  <v:textbox inset="5.85pt,.7pt,5.85pt,.7pt"/>
                </v:rect>
                <w10:wrap anchorx="margin" anchory="page"/>
              </v:group>
            </w:pict>
          </mc:Fallback>
        </mc:AlternateContent>
      </w:r>
    </w:p>
    <w:p w14:paraId="2324ED83" w14:textId="4A5E0D09" w:rsidR="00C1323A" w:rsidRPr="00D52BF4" w:rsidRDefault="00A143D2" w:rsidP="00405CAC">
      <w:pPr>
        <w:pStyle w:val="a5"/>
        <w:ind w:firstLineChars="0" w:firstLine="1"/>
        <w:rPr>
          <w:rFonts w:asciiTheme="minorEastAsia" w:hAnsiTheme="minorEastAsia"/>
        </w:rPr>
      </w:pPr>
      <w:r>
        <w:rPr>
          <w:rFonts w:hint="eastAsia"/>
          <w:noProof/>
        </w:rPr>
        <mc:AlternateContent>
          <mc:Choice Requires="wps">
            <w:drawing>
              <wp:anchor distT="0" distB="0" distL="114300" distR="114300" simplePos="0" relativeHeight="252321792" behindDoc="0" locked="0" layoutInCell="1" allowOverlap="1" wp14:anchorId="1526F8C6" wp14:editId="3B7A29A5">
                <wp:simplePos x="0" y="0"/>
                <wp:positionH relativeFrom="column">
                  <wp:posOffset>4715510</wp:posOffset>
                </wp:positionH>
                <wp:positionV relativeFrom="paragraph">
                  <wp:posOffset>6478270</wp:posOffset>
                </wp:positionV>
                <wp:extent cx="838200" cy="0"/>
                <wp:effectExtent l="0" t="0" r="19050" b="19050"/>
                <wp:wrapNone/>
                <wp:docPr id="109" name="直線コネクタ 109"/>
                <wp:cNvGraphicFramePr/>
                <a:graphic xmlns:a="http://schemas.openxmlformats.org/drawingml/2006/main">
                  <a:graphicData uri="http://schemas.microsoft.com/office/word/2010/wordprocessingShape">
                    <wps:wsp>
                      <wps:cNvCnPr/>
                      <wps:spPr>
                        <a:xfrm>
                          <a:off x="0" y="0"/>
                          <a:ext cx="8382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447372" id="直線コネクタ 109" o:spid="_x0000_s1026" style="position:absolute;left:0;text-align:left;z-index:252321792;visibility:visible;mso-wrap-style:square;mso-wrap-distance-left:9pt;mso-wrap-distance-top:0;mso-wrap-distance-right:9pt;mso-wrap-distance-bottom:0;mso-position-horizontal:absolute;mso-position-horizontal-relative:text;mso-position-vertical:absolute;mso-position-vertical-relative:text" from="371.3pt,510.1pt" to="437.3pt,5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" strokecolor="black [3040]" strokeweight=".5pt"/>
            </w:pict>
          </mc:Fallback>
        </mc:AlternateContent>
      </w:r>
      <w:r>
        <w:rPr>
          <w:rFonts w:hint="eastAsia"/>
          <w:noProof/>
        </w:rPr>
        <mc:AlternateContent>
          <mc:Choice Requires="wps">
            <w:drawing>
              <wp:anchor distT="0" distB="0" distL="114300" distR="114300" simplePos="0" relativeHeight="252320768" behindDoc="0" locked="0" layoutInCell="1" allowOverlap="1" wp14:anchorId="72B74725" wp14:editId="5BEBB156">
                <wp:simplePos x="0" y="0"/>
                <wp:positionH relativeFrom="column">
                  <wp:posOffset>4715510</wp:posOffset>
                </wp:positionH>
                <wp:positionV relativeFrom="paragraph">
                  <wp:posOffset>6236970</wp:posOffset>
                </wp:positionV>
                <wp:extent cx="838200" cy="49530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838200" cy="495300"/>
                        </a:xfrm>
                        <a:prstGeom prst="rect">
                          <a:avLst/>
                        </a:prstGeom>
                        <a:solidFill>
                          <a:schemeClr val="lt1"/>
                        </a:solidFill>
                        <a:ln w="6350">
                          <a:solidFill>
                            <a:prstClr val="black"/>
                          </a:solidFill>
                        </a:ln>
                      </wps:spPr>
                      <wps:txbx>
                        <w:txbxContent>
                          <w:p w14:paraId="00CDF8C9" w14:textId="7CE61B7B" w:rsidR="00E5536F" w:rsidRDefault="00E5536F" w:rsidP="00A143D2">
                            <w:pPr>
                              <w:spacing w:line="240" w:lineRule="exact"/>
                              <w:jc w:val="center"/>
                              <w:rPr>
                                <w:rFonts w:hAnsiTheme="minorEastAsia"/>
                                <w:sz w:val="20"/>
                                <w:szCs w:val="20"/>
                              </w:rPr>
                            </w:pPr>
                            <w:r w:rsidRPr="00A143D2">
                              <w:rPr>
                                <w:rFonts w:hAnsiTheme="minorEastAsia" w:hint="eastAsia"/>
                                <w:sz w:val="20"/>
                                <w:szCs w:val="20"/>
                              </w:rPr>
                              <w:t>刊行物</w:t>
                            </w:r>
                            <w:r w:rsidRPr="00A143D2">
                              <w:rPr>
                                <w:rFonts w:hAnsiTheme="minorEastAsia"/>
                                <w:sz w:val="20"/>
                                <w:szCs w:val="20"/>
                              </w:rPr>
                              <w:t>番号</w:t>
                            </w:r>
                          </w:p>
                          <w:p w14:paraId="22B92B3B" w14:textId="41DC95E4" w:rsidR="00E5536F" w:rsidRPr="00A143D2" w:rsidRDefault="00E5536F" w:rsidP="00A143D2">
                            <w:pPr>
                              <w:spacing w:line="440" w:lineRule="exact"/>
                              <w:jc w:val="center"/>
                              <w:rPr>
                                <w:rFonts w:hAnsiTheme="minorEastAsia"/>
                                <w:sz w:val="20"/>
                                <w:szCs w:val="20"/>
                              </w:rPr>
                            </w:pPr>
                            <w:r>
                              <w:rPr>
                                <w:rFonts w:hAnsiTheme="minorEastAsia" w:hint="eastAsia"/>
                                <w:sz w:val="20"/>
                                <w:szCs w:val="20"/>
                              </w:rPr>
                              <w:t>R</w:t>
                            </w:r>
                            <w:r>
                              <w:rPr>
                                <w:rFonts w:hAnsiTheme="minorEastAsia"/>
                                <w:sz w:val="20"/>
                                <w:szCs w:val="20"/>
                              </w:rPr>
                              <w:t>04-164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4725" id="テキスト ボックス 27" o:spid="_x0000_s1086" type="#_x0000_t202" style="position:absolute;left:0;text-align:left;margin-left:371.3pt;margin-top:491.1pt;width:66pt;height:39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" fillcolor="white [3201]" strokeweight=".5pt">
                <v:textbox>
                  <w:txbxContent>
                    <w:p w14:paraId="00CDF8C9" w14:textId="7CE61B7B" w:rsidR="00E5536F" w:rsidRDefault="00E5536F" w:rsidP="00A143D2">
                      <w:pPr>
                        <w:spacing w:line="240" w:lineRule="exact"/>
                        <w:jc w:val="center"/>
                        <w:rPr>
                          <w:rFonts w:hAnsiTheme="minorEastAsia"/>
                          <w:sz w:val="20"/>
                          <w:szCs w:val="20"/>
                        </w:rPr>
                      </w:pPr>
                      <w:r w:rsidRPr="00A143D2">
                        <w:rPr>
                          <w:rFonts w:hAnsiTheme="minorEastAsia" w:hint="eastAsia"/>
                          <w:sz w:val="20"/>
                          <w:szCs w:val="20"/>
                        </w:rPr>
                        <w:t>刊行物</w:t>
                      </w:r>
                      <w:r w:rsidRPr="00A143D2">
                        <w:rPr>
                          <w:rFonts w:hAnsiTheme="minorEastAsia"/>
                          <w:sz w:val="20"/>
                          <w:szCs w:val="20"/>
                        </w:rPr>
                        <w:t>番号</w:t>
                      </w:r>
                    </w:p>
                    <w:p w14:paraId="22B92B3B" w14:textId="41DC95E4" w:rsidR="00E5536F" w:rsidRPr="00A143D2" w:rsidRDefault="00E5536F" w:rsidP="00A143D2">
                      <w:pPr>
                        <w:spacing w:line="440" w:lineRule="exact"/>
                        <w:jc w:val="center"/>
                        <w:rPr>
                          <w:rFonts w:hAnsiTheme="minorEastAsia"/>
                          <w:sz w:val="20"/>
                          <w:szCs w:val="20"/>
                        </w:rPr>
                      </w:pPr>
                      <w:r>
                        <w:rPr>
                          <w:rFonts w:hAnsiTheme="minorEastAsia" w:hint="eastAsia"/>
                          <w:sz w:val="20"/>
                          <w:szCs w:val="20"/>
                        </w:rPr>
                        <w:t>R</w:t>
                      </w:r>
                      <w:r>
                        <w:rPr>
                          <w:rFonts w:hAnsiTheme="minorEastAsia"/>
                          <w:sz w:val="20"/>
                          <w:szCs w:val="20"/>
                        </w:rPr>
                        <w:t>04-164</w:t>
                      </w:r>
                    </w:p>
                  </w:txbxContent>
                </v:textbox>
              </v:shape>
            </w:pict>
          </mc:Fallback>
        </mc:AlternateContent>
      </w:r>
      <w:r w:rsidR="0002752C">
        <w:rPr>
          <w:rFonts w:hint="eastAsia"/>
          <w:noProof/>
        </w:rPr>
        <mc:AlternateContent>
          <mc:Choice Requires="wps">
            <w:drawing>
              <wp:anchor distT="0" distB="0" distL="114300" distR="114300" simplePos="0" relativeHeight="252296192" behindDoc="0" locked="0" layoutInCell="1" allowOverlap="1" wp14:anchorId="2C3863B4" wp14:editId="622B6CB3">
                <wp:simplePos x="0" y="0"/>
                <wp:positionH relativeFrom="margin">
                  <wp:align>center</wp:align>
                </wp:positionH>
                <wp:positionV relativeFrom="paragraph">
                  <wp:posOffset>6026475</wp:posOffset>
                </wp:positionV>
                <wp:extent cx="5174069" cy="2788285"/>
                <wp:effectExtent l="0" t="0" r="26670" b="1206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069" cy="2788285"/>
                        </a:xfrm>
                        <a:prstGeom prst="rect">
                          <a:avLst/>
                        </a:prstGeom>
                        <a:noFill/>
                        <a:ln w="9525">
                          <a:solidFill>
                            <a:srgbClr val="000000"/>
                          </a:solidFill>
                          <a:miter lim="800000"/>
                          <a:headEn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F6FB93" w14:textId="77777777" w:rsidR="00E5536F" w:rsidRDefault="00E5536F" w:rsidP="0002752C">
                            <w:pPr>
                              <w:spacing w:before="240"/>
                              <w:jc w:val="center"/>
                              <w:rPr>
                                <w:sz w:val="36"/>
                              </w:rPr>
                            </w:pPr>
                            <w:r w:rsidRPr="0002752C">
                              <w:rPr>
                                <w:rFonts w:hint="eastAsia"/>
                                <w:sz w:val="36"/>
                              </w:rPr>
                              <w:t>板橋区障がい者実態調査</w:t>
                            </w:r>
                          </w:p>
                          <w:p w14:paraId="5B1E2897" w14:textId="77777777" w:rsidR="00E5536F" w:rsidRDefault="00E5536F" w:rsidP="0002752C">
                            <w:pPr>
                              <w:jc w:val="center"/>
                              <w:rPr>
                                <w:sz w:val="36"/>
                              </w:rPr>
                            </w:pPr>
                            <w:r>
                              <w:rPr>
                                <w:rFonts w:hint="eastAsia"/>
                                <w:sz w:val="36"/>
                              </w:rPr>
                              <w:t>調査報告書</w:t>
                            </w:r>
                          </w:p>
                          <w:p w14:paraId="2F08222A" w14:textId="77777777" w:rsidR="00E5536F" w:rsidRPr="00E7705F" w:rsidRDefault="00E5536F" w:rsidP="00072CCB">
                            <w:pPr>
                              <w:spacing w:line="360" w:lineRule="exact"/>
                              <w:rPr>
                                <w:rFonts w:hAnsi="ＭＳ 明朝"/>
                                <w:sz w:val="24"/>
                              </w:rPr>
                            </w:pPr>
                          </w:p>
                          <w:p w14:paraId="66138204" w14:textId="77777777" w:rsidR="00E5536F" w:rsidRPr="006C42FD" w:rsidRDefault="00E5536F" w:rsidP="0002752C">
                            <w:pPr>
                              <w:jc w:val="center"/>
                              <w:rPr>
                                <w:sz w:val="24"/>
                              </w:rPr>
                            </w:pPr>
                            <w:r>
                              <w:rPr>
                                <w:rFonts w:hint="eastAsia"/>
                                <w:sz w:val="24"/>
                              </w:rPr>
                              <w:t>令和５</w:t>
                            </w:r>
                            <w:r w:rsidRPr="006C42FD">
                              <w:rPr>
                                <w:rFonts w:hint="eastAsia"/>
                                <w:sz w:val="24"/>
                              </w:rPr>
                              <w:t>年</w:t>
                            </w:r>
                            <w:r w:rsidRPr="006C42FD">
                              <w:rPr>
                                <w:rFonts w:hAnsi="ＭＳ 明朝" w:hint="eastAsia"/>
                                <w:sz w:val="24"/>
                              </w:rPr>
                              <w:t>３</w:t>
                            </w:r>
                            <w:r w:rsidRPr="006C42FD">
                              <w:rPr>
                                <w:rFonts w:hint="eastAsia"/>
                                <w:sz w:val="24"/>
                              </w:rPr>
                              <w:t>月</w:t>
                            </w:r>
                          </w:p>
                          <w:p w14:paraId="156FCEB7" w14:textId="77777777" w:rsidR="00E5536F" w:rsidRDefault="00E5536F" w:rsidP="00072CCB">
                            <w:pPr>
                              <w:spacing w:line="300" w:lineRule="exact"/>
                              <w:rPr>
                                <w:rFonts w:ascii="ＭＳ ゴシック" w:eastAsia="ＭＳ ゴシック"/>
                              </w:rPr>
                            </w:pPr>
                          </w:p>
                          <w:p w14:paraId="7D59EE3C" w14:textId="77777777" w:rsidR="00E5536F" w:rsidRPr="0002752C" w:rsidRDefault="00E5536F" w:rsidP="0002752C">
                            <w:pPr>
                              <w:spacing w:line="360" w:lineRule="exact"/>
                              <w:ind w:leftChars="200" w:left="440" w:firstLine="755"/>
                              <w:rPr>
                                <w:rFonts w:hAnsi="ＭＳ 明朝"/>
                                <w:sz w:val="24"/>
                              </w:rPr>
                            </w:pPr>
                            <w:r>
                              <w:rPr>
                                <w:rFonts w:hAnsi="ＭＳ 明朝" w:hint="eastAsia"/>
                                <w:sz w:val="24"/>
                              </w:rPr>
                              <w:t>【編集・発行】</w:t>
                            </w:r>
                            <w:r w:rsidRPr="0002752C">
                              <w:rPr>
                                <w:rFonts w:hAnsi="ＭＳ 明朝" w:hint="eastAsia"/>
                                <w:sz w:val="24"/>
                              </w:rPr>
                              <w:t>〒173-8501 板橋区板橋二丁目66番１号</w:t>
                            </w:r>
                          </w:p>
                          <w:p w14:paraId="7E1576FE" w14:textId="77777777" w:rsidR="00E5536F" w:rsidRPr="0002752C" w:rsidRDefault="00E5536F" w:rsidP="0002752C">
                            <w:pPr>
                              <w:spacing w:line="360" w:lineRule="exact"/>
                              <w:ind w:leftChars="180" w:left="396" w:firstLineChars="1000" w:firstLine="2400"/>
                              <w:rPr>
                                <w:rFonts w:hAnsi="ＭＳ 明朝"/>
                                <w:sz w:val="24"/>
                              </w:rPr>
                            </w:pPr>
                            <w:r w:rsidRPr="0002752C">
                              <w:rPr>
                                <w:rFonts w:hAnsi="ＭＳ 明朝" w:hint="eastAsia"/>
                                <w:sz w:val="24"/>
                              </w:rPr>
                              <w:t>TEL 03-3579-2361　FAX 03-3579-4159</w:t>
                            </w:r>
                          </w:p>
                          <w:p w14:paraId="1882F094" w14:textId="77777777" w:rsidR="00E5536F" w:rsidRPr="00E27188" w:rsidRDefault="00E5536F" w:rsidP="0002752C">
                            <w:pPr>
                              <w:spacing w:line="360" w:lineRule="exact"/>
                              <w:ind w:leftChars="180" w:left="396" w:firstLineChars="1000" w:firstLine="2400"/>
                              <w:rPr>
                                <w:color w:val="000000" w:themeColor="text1"/>
                              </w:rPr>
                            </w:pPr>
                            <w:r w:rsidRPr="0002752C">
                              <w:rPr>
                                <w:rFonts w:hAnsi="ＭＳ 明朝"/>
                                <w:sz w:val="24"/>
                              </w:rPr>
                              <w:t>f-keikaku@city.itabashi.tokyo.jp</w:t>
                            </w:r>
                          </w:p>
                          <w:p w14:paraId="72540C71" w14:textId="77777777" w:rsidR="00E5536F" w:rsidRDefault="00E5536F" w:rsidP="00027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863B4" id="正方形/長方形 47" o:spid="_x0000_s1087" style="position:absolute;left:0;text-align:left;margin-left:0;margin-top:474.55pt;width:407.4pt;height:219.55pt;z-index:25229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" filled="f">
                <v:stroke endarrowwidth="narrow" endarrowlength="short"/>
                <v:textbox>
                  <w:txbxContent>
                    <w:p w14:paraId="61F6FB93" w14:textId="77777777" w:rsidR="00E5536F" w:rsidRDefault="00E5536F" w:rsidP="0002752C">
                      <w:pPr>
                        <w:spacing w:before="240"/>
                        <w:jc w:val="center"/>
                        <w:rPr>
                          <w:sz w:val="36"/>
                        </w:rPr>
                      </w:pPr>
                      <w:r w:rsidRPr="0002752C">
                        <w:rPr>
                          <w:rFonts w:hint="eastAsia"/>
                          <w:sz w:val="36"/>
                        </w:rPr>
                        <w:t>板橋区障がい者実態調査</w:t>
                      </w:r>
                    </w:p>
                    <w:p w14:paraId="5B1E2897" w14:textId="77777777" w:rsidR="00E5536F" w:rsidRDefault="00E5536F" w:rsidP="0002752C">
                      <w:pPr>
                        <w:jc w:val="center"/>
                        <w:rPr>
                          <w:sz w:val="36"/>
                        </w:rPr>
                      </w:pPr>
                      <w:r>
                        <w:rPr>
                          <w:rFonts w:hint="eastAsia"/>
                          <w:sz w:val="36"/>
                        </w:rPr>
                        <w:t>調査報告書</w:t>
                      </w:r>
                    </w:p>
                    <w:p w14:paraId="2F08222A" w14:textId="77777777" w:rsidR="00E5536F" w:rsidRPr="00E7705F" w:rsidRDefault="00E5536F" w:rsidP="00072CCB">
                      <w:pPr>
                        <w:spacing w:line="360" w:lineRule="exact"/>
                        <w:rPr>
                          <w:rFonts w:hAnsi="ＭＳ 明朝"/>
                          <w:sz w:val="24"/>
                        </w:rPr>
                      </w:pPr>
                    </w:p>
                    <w:p w14:paraId="66138204" w14:textId="77777777" w:rsidR="00E5536F" w:rsidRPr="006C42FD" w:rsidRDefault="00E5536F" w:rsidP="0002752C">
                      <w:pPr>
                        <w:jc w:val="center"/>
                        <w:rPr>
                          <w:sz w:val="24"/>
                        </w:rPr>
                      </w:pPr>
                      <w:r>
                        <w:rPr>
                          <w:rFonts w:hint="eastAsia"/>
                          <w:sz w:val="24"/>
                        </w:rPr>
                        <w:t>令和５</w:t>
                      </w:r>
                      <w:r w:rsidRPr="006C42FD">
                        <w:rPr>
                          <w:rFonts w:hint="eastAsia"/>
                          <w:sz w:val="24"/>
                        </w:rPr>
                        <w:t>年</w:t>
                      </w:r>
                      <w:r w:rsidRPr="006C42FD">
                        <w:rPr>
                          <w:rFonts w:hAnsi="ＭＳ 明朝" w:hint="eastAsia"/>
                          <w:sz w:val="24"/>
                        </w:rPr>
                        <w:t>３</w:t>
                      </w:r>
                      <w:r w:rsidRPr="006C42FD">
                        <w:rPr>
                          <w:rFonts w:hint="eastAsia"/>
                          <w:sz w:val="24"/>
                        </w:rPr>
                        <w:t>月</w:t>
                      </w:r>
                    </w:p>
                    <w:p w14:paraId="156FCEB7" w14:textId="77777777" w:rsidR="00E5536F" w:rsidRDefault="00E5536F" w:rsidP="00072CCB">
                      <w:pPr>
                        <w:spacing w:line="300" w:lineRule="exact"/>
                        <w:rPr>
                          <w:rFonts w:ascii="ＭＳ ゴシック" w:eastAsia="ＭＳ ゴシック"/>
                        </w:rPr>
                      </w:pPr>
                    </w:p>
                    <w:p w14:paraId="7D59EE3C" w14:textId="77777777" w:rsidR="00E5536F" w:rsidRPr="0002752C" w:rsidRDefault="00E5536F" w:rsidP="0002752C">
                      <w:pPr>
                        <w:spacing w:line="360" w:lineRule="exact"/>
                        <w:ind w:leftChars="200" w:left="440" w:firstLine="755"/>
                        <w:rPr>
                          <w:rFonts w:hAnsi="ＭＳ 明朝"/>
                          <w:sz w:val="24"/>
                        </w:rPr>
                      </w:pPr>
                      <w:r>
                        <w:rPr>
                          <w:rFonts w:hAnsi="ＭＳ 明朝" w:hint="eastAsia"/>
                          <w:sz w:val="24"/>
                        </w:rPr>
                        <w:t>【編集・発行】</w:t>
                      </w:r>
                      <w:r w:rsidRPr="0002752C">
                        <w:rPr>
                          <w:rFonts w:hAnsi="ＭＳ 明朝" w:hint="eastAsia"/>
                          <w:sz w:val="24"/>
                        </w:rPr>
                        <w:t>〒173-8501 板橋区板橋二丁目66番１号</w:t>
                      </w:r>
                    </w:p>
                    <w:p w14:paraId="7E1576FE" w14:textId="77777777" w:rsidR="00E5536F" w:rsidRPr="0002752C" w:rsidRDefault="00E5536F" w:rsidP="0002752C">
                      <w:pPr>
                        <w:spacing w:line="360" w:lineRule="exact"/>
                        <w:ind w:leftChars="180" w:left="396" w:firstLineChars="1000" w:firstLine="2400"/>
                        <w:rPr>
                          <w:rFonts w:hAnsi="ＭＳ 明朝"/>
                          <w:sz w:val="24"/>
                        </w:rPr>
                      </w:pPr>
                      <w:r w:rsidRPr="0002752C">
                        <w:rPr>
                          <w:rFonts w:hAnsi="ＭＳ 明朝" w:hint="eastAsia"/>
                          <w:sz w:val="24"/>
                        </w:rPr>
                        <w:t>TEL 03-3579-2361　FAX 03-3579-4159</w:t>
                      </w:r>
                    </w:p>
                    <w:p w14:paraId="1882F094" w14:textId="77777777" w:rsidR="00E5536F" w:rsidRPr="00E27188" w:rsidRDefault="00E5536F" w:rsidP="0002752C">
                      <w:pPr>
                        <w:spacing w:line="360" w:lineRule="exact"/>
                        <w:ind w:leftChars="180" w:left="396" w:firstLineChars="1000" w:firstLine="2400"/>
                        <w:rPr>
                          <w:color w:val="000000" w:themeColor="text1"/>
                        </w:rPr>
                      </w:pPr>
                      <w:r w:rsidRPr="0002752C">
                        <w:rPr>
                          <w:rFonts w:hAnsi="ＭＳ 明朝"/>
                          <w:sz w:val="24"/>
                        </w:rPr>
                        <w:t>f-keikaku@city.itabashi.tokyo.jp</w:t>
                      </w:r>
                    </w:p>
                    <w:p w14:paraId="72540C71" w14:textId="77777777" w:rsidR="00E5536F" w:rsidRDefault="00E5536F" w:rsidP="0002752C"/>
                  </w:txbxContent>
                </v:textbox>
                <w10:wrap anchorx="margin"/>
              </v:rect>
            </w:pict>
          </mc:Fallback>
        </mc:AlternateContent>
      </w:r>
    </w:p>
    <w:sectPr w:rsidR="00C1323A" w:rsidRPr="00D52BF4" w:rsidSect="00913A13">
      <w:headerReference w:type="even" r:id="rId232"/>
      <w:headerReference w:type="default" r:id="rId233"/>
      <w:footerReference w:type="even" r:id="rId234"/>
      <w:footerReference w:type="default" r:id="rId235"/>
      <w:pgSz w:w="11906" w:h="16838" w:code="9"/>
      <w:pgMar w:top="1418" w:right="1134" w:bottom="1134"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B5589" w14:textId="77777777" w:rsidR="00E5536F" w:rsidRDefault="00E5536F">
      <w:r>
        <w:separator/>
      </w:r>
    </w:p>
  </w:endnote>
  <w:endnote w:type="continuationSeparator" w:id="0">
    <w:p w14:paraId="65BECB0C" w14:textId="77777777" w:rsidR="00E5536F" w:rsidRDefault="00E55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明朝 Medium">
    <w:panose1 w:val="02020500000000000000"/>
    <w:charset w:val="80"/>
    <w:family w:val="roman"/>
    <w:pitch w:val="fixed"/>
    <w:sig w:usb0="E00002F7" w:usb1="2AC7EDF8" w:usb2="00000012" w:usb3="00000000" w:csb0="0002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D デジタル 教科書体 N-B">
    <w:panose1 w:val="02020700000000000000"/>
    <w:charset w:val="80"/>
    <w:family w:val="roman"/>
    <w:pitch w:val="fixed"/>
    <w:sig w:usb0="800002A3" w:usb1="2AC7ECFA"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HGS創英角ｺﾞｼｯｸUB">
    <w:panose1 w:val="020B09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823C1" w14:textId="77777777" w:rsidR="00E5536F" w:rsidRDefault="00E5536F">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EC082" w14:textId="3933E224" w:rsidR="00E5536F" w:rsidRDefault="00E5536F" w:rsidP="00304FE0">
    <w:pPr>
      <w:pStyle w:val="a7"/>
      <w:jc w:val="center"/>
    </w:pPr>
    <w:r>
      <w:fldChar w:fldCharType="begin"/>
    </w:r>
    <w:r>
      <w:instrText>PAGE   \* MERGEFORMAT</w:instrText>
    </w:r>
    <w:r>
      <w:fldChar w:fldCharType="separate"/>
    </w:r>
    <w:r w:rsidR="002373E5" w:rsidRPr="002373E5">
      <w:rPr>
        <w:noProof/>
        <w:lang w:val="ja-JP"/>
      </w:rPr>
      <w:t>12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B8BB9" w14:textId="290ADE83" w:rsidR="00E5536F" w:rsidRDefault="00E5536F">
    <w:pPr>
      <w:pStyle w:val="a7"/>
      <w:jc w:val="center"/>
    </w:pPr>
    <w:r>
      <w:fldChar w:fldCharType="begin"/>
    </w:r>
    <w:r>
      <w:instrText>PAGE   \* MERGEFORMAT</w:instrText>
    </w:r>
    <w:r>
      <w:fldChar w:fldCharType="separate"/>
    </w:r>
    <w:r w:rsidR="002373E5" w:rsidRPr="002373E5">
      <w:rPr>
        <w:noProof/>
        <w:lang w:val="ja-JP"/>
      </w:rPr>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9F3DB" w14:textId="0D0A5BCD" w:rsidR="00E5536F" w:rsidRDefault="00E5536F" w:rsidP="00304FE0">
    <w:pPr>
      <w:pStyle w:val="a7"/>
      <w:jc w:val="center"/>
    </w:pPr>
    <w:r>
      <w:fldChar w:fldCharType="begin"/>
    </w:r>
    <w:r>
      <w:instrText>PAGE   \* MERGEFORMAT</w:instrText>
    </w:r>
    <w:r>
      <w:fldChar w:fldCharType="separate"/>
    </w:r>
    <w:r w:rsidR="002373E5" w:rsidRPr="002373E5">
      <w:rPr>
        <w:noProof/>
        <w:lang w:val="ja-JP"/>
      </w:rPr>
      <w:t>84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2B033" w14:textId="13952EEF" w:rsidR="00E5536F" w:rsidRDefault="00E5536F">
    <w:pPr>
      <w:pStyle w:val="a7"/>
      <w:jc w:val="center"/>
    </w:pPr>
    <w:r>
      <w:fldChar w:fldCharType="begin"/>
    </w:r>
    <w:r>
      <w:instrText>PAGE   \* MERGEFORMAT</w:instrText>
    </w:r>
    <w:r>
      <w:fldChar w:fldCharType="separate"/>
    </w:r>
    <w:r w:rsidR="002373E5" w:rsidRPr="002373E5">
      <w:rPr>
        <w:noProof/>
        <w:lang w:val="ja-JP"/>
      </w:rPr>
      <w:t>85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4DA5" w14:textId="59B6EA80" w:rsidR="00E5536F" w:rsidRDefault="00E5536F" w:rsidP="00304FE0">
    <w:pPr>
      <w:pStyle w:val="a7"/>
      <w:jc w:val="center"/>
    </w:pPr>
    <w:r>
      <w:fldChar w:fldCharType="begin"/>
    </w:r>
    <w:r>
      <w:instrText>PAGE   \* MERGEFORMAT</w:instrText>
    </w:r>
    <w:r>
      <w:fldChar w:fldCharType="separate"/>
    </w:r>
    <w:r w:rsidR="002373E5" w:rsidRPr="002373E5">
      <w:rPr>
        <w:noProof/>
        <w:lang w:val="ja-JP"/>
      </w:rPr>
      <w:t>142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9A6E1" w14:textId="06A2BA57" w:rsidR="00E5536F" w:rsidRDefault="00E5536F">
    <w:pPr>
      <w:pStyle w:val="a7"/>
      <w:jc w:val="center"/>
    </w:pPr>
    <w:r>
      <w:fldChar w:fldCharType="begin"/>
    </w:r>
    <w:r>
      <w:instrText>PAGE   \* MERGEFORMAT</w:instrText>
    </w:r>
    <w:r>
      <w:fldChar w:fldCharType="separate"/>
    </w:r>
    <w:r w:rsidR="002373E5" w:rsidRPr="002373E5">
      <w:rPr>
        <w:noProof/>
        <w:lang w:val="ja-JP"/>
      </w:rPr>
      <w:t>143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C49AD" w14:textId="77777777" w:rsidR="00E5536F" w:rsidRDefault="00E5536F">
      <w:r>
        <w:separator/>
      </w:r>
    </w:p>
  </w:footnote>
  <w:footnote w:type="continuationSeparator" w:id="0">
    <w:p w14:paraId="30CEA5AD" w14:textId="77777777" w:rsidR="00E5536F" w:rsidRDefault="00E55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FB63" w14:textId="77777777" w:rsidR="00E5536F" w:rsidRDefault="00E5536F">
    <w:pPr>
      <w:jc w:val="right"/>
      <w:rPr>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4F32C" w14:textId="77777777" w:rsidR="00E5536F" w:rsidRDefault="00E5536F">
    <w:pPr>
      <w:jc w:val="right"/>
      <w:rPr>
        <w:color w:val="999999"/>
      </w:rPr>
    </w:pPr>
    <w:r>
      <w:rPr>
        <w:rFonts w:hint="eastAsia"/>
        <w:color w:val="999999"/>
      </w:rPr>
      <w:t>一般市民調査結果</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FF86B" w14:textId="2991AB06" w:rsidR="00E5536F" w:rsidRDefault="00E5536F" w:rsidP="00D54572">
    <w:pPr>
      <w:ind w:leftChars="-200" w:left="-440"/>
      <w:rPr>
        <w:rFonts w:hAnsiTheme="minorEastAsia"/>
      </w:rPr>
    </w:pPr>
    <w:r w:rsidRPr="002300C3">
      <w:rPr>
        <w:rFonts w:hAnsiTheme="minorEastAsia"/>
      </w:rPr>
      <w:fldChar w:fldCharType="begin"/>
    </w:r>
    <w:r w:rsidRPr="002300C3">
      <w:rPr>
        <w:rFonts w:hAnsiTheme="minorEastAsia"/>
      </w:rPr>
      <w:instrText xml:space="preserve"> STYLEREF  </w:instrText>
    </w:r>
    <w:r w:rsidRPr="002300C3">
      <w:rPr>
        <w:rFonts w:hAnsiTheme="minorEastAsia" w:hint="eastAsia"/>
      </w:rPr>
      <w:instrText>１章</w:instrText>
    </w:r>
    <w:r w:rsidRPr="002300C3">
      <w:rPr>
        <w:rFonts w:hAnsiTheme="minorEastAsia"/>
      </w:rPr>
      <w:instrText xml:space="preserve"> </w:instrText>
    </w:r>
    <w:r w:rsidRPr="002300C3">
      <w:rPr>
        <w:rFonts w:hAnsiTheme="minorEastAsia"/>
      </w:rPr>
      <w:fldChar w:fldCharType="separate"/>
    </w:r>
    <w:r w:rsidR="002373E5">
      <w:rPr>
        <w:rFonts w:hAnsiTheme="minorEastAsia"/>
        <w:noProof/>
      </w:rPr>
      <w:t>第２章　調査結果の詳細</w:t>
    </w:r>
    <w:r w:rsidRPr="002300C3">
      <w:rPr>
        <w:rFonts w:hAnsiTheme="minorEastAsia"/>
      </w:rPr>
      <w:fldChar w:fldCharType="end"/>
    </w:r>
  </w:p>
  <w:p w14:paraId="627B9D79" w14:textId="05895CEB" w:rsidR="00E5536F" w:rsidRPr="002300C3" w:rsidRDefault="00E5536F">
    <w:pPr>
      <w:ind w:leftChars="-200" w:left="-440"/>
      <w:rPr>
        <w:rFonts w:hAnsiTheme="minorEastAsia"/>
      </w:rPr>
    </w:pPr>
    <w:r w:rsidRPr="00D54572">
      <w:rPr>
        <w:rFonts w:hAnsiTheme="minorEastAsia" w:hint="eastAsia"/>
      </w:rPr>
      <w:t>Ⅰ．障がい者</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5A6E4" w14:textId="6298D83E" w:rsidR="00E5536F" w:rsidRDefault="00E5536F">
    <w:pPr>
      <w:ind w:rightChars="-200" w:right="-440"/>
      <w:jc w:val="right"/>
      <w:rPr>
        <w:rFonts w:hAnsiTheme="minorEastAsia"/>
      </w:rPr>
    </w:pPr>
    <w:r w:rsidRPr="002300C3">
      <w:rPr>
        <w:rFonts w:hAnsiTheme="minorEastAsia"/>
      </w:rPr>
      <w:fldChar w:fldCharType="begin"/>
    </w:r>
    <w:r w:rsidRPr="002300C3">
      <w:rPr>
        <w:rFonts w:hAnsiTheme="minorEastAsia"/>
      </w:rPr>
      <w:instrText xml:space="preserve"> STYLEREF  １章 </w:instrText>
    </w:r>
    <w:r w:rsidRPr="002300C3">
      <w:rPr>
        <w:rFonts w:hAnsiTheme="minorEastAsia"/>
      </w:rPr>
      <w:fldChar w:fldCharType="separate"/>
    </w:r>
    <w:r w:rsidR="002373E5">
      <w:rPr>
        <w:rFonts w:hAnsiTheme="minorEastAsia"/>
        <w:noProof/>
      </w:rPr>
      <w:t>第２章　調査結果の詳細</w:t>
    </w:r>
    <w:r w:rsidRPr="002300C3">
      <w:rPr>
        <w:rFonts w:hAnsiTheme="minorEastAsia"/>
      </w:rPr>
      <w:fldChar w:fldCharType="end"/>
    </w:r>
  </w:p>
  <w:p w14:paraId="544C74F7" w14:textId="42E95775" w:rsidR="00E5536F" w:rsidRPr="002300C3" w:rsidRDefault="00E5536F">
    <w:pPr>
      <w:ind w:rightChars="-200" w:right="-440"/>
      <w:jc w:val="right"/>
      <w:rPr>
        <w:rFonts w:hAnsiTheme="minorEastAsia"/>
      </w:rPr>
    </w:pPr>
    <w:r w:rsidRPr="00D54572">
      <w:rPr>
        <w:rFonts w:hAnsiTheme="minorEastAsia" w:hint="eastAsia"/>
      </w:rPr>
      <w:t>Ⅰ．障がい者</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97B4F" w14:textId="5127D4AE" w:rsidR="00E5536F" w:rsidRDefault="00E5536F" w:rsidP="00913A13">
    <w:pPr>
      <w:ind w:leftChars="-200" w:left="-440"/>
      <w:jc w:val="left"/>
      <w:rPr>
        <w:rFonts w:hAnsiTheme="minorEastAsia"/>
      </w:rPr>
    </w:pPr>
    <w:r w:rsidRPr="002300C3">
      <w:rPr>
        <w:rFonts w:hAnsiTheme="minorEastAsia"/>
      </w:rPr>
      <w:fldChar w:fldCharType="begin"/>
    </w:r>
    <w:r w:rsidRPr="002300C3">
      <w:rPr>
        <w:rFonts w:hAnsiTheme="minorEastAsia"/>
      </w:rPr>
      <w:instrText xml:space="preserve"> STYLEREF  </w:instrText>
    </w:r>
    <w:r w:rsidRPr="002300C3">
      <w:rPr>
        <w:rFonts w:hAnsiTheme="minorEastAsia" w:hint="eastAsia"/>
      </w:rPr>
      <w:instrText>１章</w:instrText>
    </w:r>
    <w:r w:rsidRPr="002300C3">
      <w:rPr>
        <w:rFonts w:hAnsiTheme="minorEastAsia"/>
      </w:rPr>
      <w:instrText xml:space="preserve"> </w:instrText>
    </w:r>
    <w:r w:rsidRPr="002300C3">
      <w:rPr>
        <w:rFonts w:hAnsiTheme="minorEastAsia"/>
      </w:rPr>
      <w:fldChar w:fldCharType="separate"/>
    </w:r>
    <w:r w:rsidR="002373E5">
      <w:rPr>
        <w:rFonts w:hAnsiTheme="minorEastAsia"/>
        <w:noProof/>
      </w:rPr>
      <w:t>第２章　調査結果の詳細</w:t>
    </w:r>
    <w:r w:rsidRPr="002300C3">
      <w:rPr>
        <w:rFonts w:hAnsiTheme="minorEastAsia"/>
      </w:rPr>
      <w:fldChar w:fldCharType="end"/>
    </w:r>
  </w:p>
  <w:p w14:paraId="4C1C695A" w14:textId="62B93A18" w:rsidR="00E5536F" w:rsidRPr="002300C3" w:rsidRDefault="00E5536F" w:rsidP="00913A13">
    <w:pPr>
      <w:ind w:leftChars="-200" w:left="-440"/>
      <w:jc w:val="left"/>
      <w:rPr>
        <w:rFonts w:hAnsiTheme="minorEastAsia"/>
      </w:rPr>
    </w:pPr>
    <w:r w:rsidRPr="00913A13">
      <w:rPr>
        <w:rFonts w:hAnsiTheme="minorEastAsia" w:hint="eastAsia"/>
      </w:rPr>
      <w:t>Ⅱ．障がい児</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7F1B" w14:textId="5A6B7FB7" w:rsidR="00E5536F" w:rsidRDefault="00E5536F" w:rsidP="00913A13">
    <w:pPr>
      <w:ind w:rightChars="-200" w:right="-440"/>
      <w:jc w:val="right"/>
      <w:rPr>
        <w:rFonts w:hAnsiTheme="minorEastAsia"/>
      </w:rPr>
    </w:pPr>
    <w:r w:rsidRPr="002300C3">
      <w:rPr>
        <w:rFonts w:hAnsiTheme="minorEastAsia"/>
      </w:rPr>
      <w:fldChar w:fldCharType="begin"/>
    </w:r>
    <w:r w:rsidRPr="002300C3">
      <w:rPr>
        <w:rFonts w:hAnsiTheme="minorEastAsia"/>
      </w:rPr>
      <w:instrText xml:space="preserve"> STYLEREF  １章 </w:instrText>
    </w:r>
    <w:r w:rsidRPr="002300C3">
      <w:rPr>
        <w:rFonts w:hAnsiTheme="minorEastAsia"/>
      </w:rPr>
      <w:fldChar w:fldCharType="separate"/>
    </w:r>
    <w:r w:rsidR="002373E5">
      <w:rPr>
        <w:rFonts w:hAnsiTheme="minorEastAsia"/>
        <w:noProof/>
      </w:rPr>
      <w:t>第２章　調査結果の詳細</w:t>
    </w:r>
    <w:r w:rsidRPr="002300C3">
      <w:rPr>
        <w:rFonts w:hAnsiTheme="minorEastAsia"/>
      </w:rPr>
      <w:fldChar w:fldCharType="end"/>
    </w:r>
  </w:p>
  <w:p w14:paraId="766431DB" w14:textId="47267B51" w:rsidR="00E5536F" w:rsidRPr="002300C3" w:rsidRDefault="00E5536F" w:rsidP="00913A13">
    <w:pPr>
      <w:ind w:rightChars="-200" w:right="-440"/>
      <w:jc w:val="right"/>
      <w:rPr>
        <w:rFonts w:hAnsiTheme="minorEastAsia"/>
      </w:rPr>
    </w:pPr>
    <w:r w:rsidRPr="00913A13">
      <w:rPr>
        <w:rFonts w:hAnsiTheme="minorEastAsia" w:hint="eastAsia"/>
      </w:rPr>
      <w:t>Ⅱ．障がい児</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D6CEB" w14:textId="7C0DCCFE" w:rsidR="00E5536F" w:rsidRDefault="00E5536F" w:rsidP="00913A13">
    <w:pPr>
      <w:ind w:leftChars="-200" w:left="-440"/>
      <w:jc w:val="left"/>
      <w:rPr>
        <w:rFonts w:hAnsiTheme="minorEastAsia"/>
      </w:rPr>
    </w:pPr>
    <w:r w:rsidRPr="002300C3">
      <w:rPr>
        <w:rFonts w:hAnsiTheme="minorEastAsia"/>
      </w:rPr>
      <w:fldChar w:fldCharType="begin"/>
    </w:r>
    <w:r w:rsidRPr="002300C3">
      <w:rPr>
        <w:rFonts w:hAnsiTheme="minorEastAsia"/>
      </w:rPr>
      <w:instrText xml:space="preserve"> STYLEREF  </w:instrText>
    </w:r>
    <w:r w:rsidRPr="002300C3">
      <w:rPr>
        <w:rFonts w:hAnsiTheme="minorEastAsia" w:hint="eastAsia"/>
      </w:rPr>
      <w:instrText>１章</w:instrText>
    </w:r>
    <w:r w:rsidRPr="002300C3">
      <w:rPr>
        <w:rFonts w:hAnsiTheme="minorEastAsia"/>
      </w:rPr>
      <w:instrText xml:space="preserve"> </w:instrText>
    </w:r>
    <w:r w:rsidRPr="002300C3">
      <w:rPr>
        <w:rFonts w:hAnsiTheme="minorEastAsia"/>
      </w:rPr>
      <w:fldChar w:fldCharType="separate"/>
    </w:r>
    <w:r w:rsidR="002373E5">
      <w:rPr>
        <w:rFonts w:hAnsiTheme="minorEastAsia"/>
        <w:noProof/>
      </w:rPr>
      <w:t>第２章　調査結果の詳細</w:t>
    </w:r>
    <w:r w:rsidRPr="002300C3">
      <w:rPr>
        <w:rFonts w:hAnsiTheme="minorEastAsia"/>
      </w:rPr>
      <w:fldChar w:fldCharType="end"/>
    </w:r>
  </w:p>
  <w:p w14:paraId="5563022F" w14:textId="101B5868" w:rsidR="00E5536F" w:rsidRPr="002300C3" w:rsidRDefault="00E5536F" w:rsidP="00913A13">
    <w:pPr>
      <w:ind w:leftChars="-200" w:left="-440"/>
      <w:jc w:val="left"/>
      <w:rPr>
        <w:rFonts w:hAnsiTheme="minorEastAsia"/>
      </w:rPr>
    </w:pPr>
    <w:r w:rsidRPr="00913A13">
      <w:rPr>
        <w:rFonts w:hAnsiTheme="minorEastAsia" w:hint="eastAsia"/>
      </w:rPr>
      <w:t>Ⅲ．一般区民</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3145F" w14:textId="4D103A56" w:rsidR="00E5536F" w:rsidRDefault="00E5536F" w:rsidP="00913A13">
    <w:pPr>
      <w:ind w:rightChars="-200" w:right="-440"/>
      <w:jc w:val="right"/>
      <w:rPr>
        <w:rFonts w:hAnsiTheme="minorEastAsia"/>
      </w:rPr>
    </w:pPr>
    <w:r w:rsidRPr="002300C3">
      <w:rPr>
        <w:rFonts w:hAnsiTheme="minorEastAsia"/>
      </w:rPr>
      <w:fldChar w:fldCharType="begin"/>
    </w:r>
    <w:r w:rsidRPr="002300C3">
      <w:rPr>
        <w:rFonts w:hAnsiTheme="minorEastAsia"/>
      </w:rPr>
      <w:instrText xml:space="preserve"> STYLEREF  １章 </w:instrText>
    </w:r>
    <w:r w:rsidRPr="002300C3">
      <w:rPr>
        <w:rFonts w:hAnsiTheme="minorEastAsia"/>
      </w:rPr>
      <w:fldChar w:fldCharType="separate"/>
    </w:r>
    <w:r w:rsidR="002373E5">
      <w:rPr>
        <w:rFonts w:hAnsiTheme="minorEastAsia"/>
        <w:noProof/>
      </w:rPr>
      <w:t>第２章　調査結果の詳細</w:t>
    </w:r>
    <w:r w:rsidRPr="002300C3">
      <w:rPr>
        <w:rFonts w:hAnsiTheme="minorEastAsia"/>
      </w:rPr>
      <w:fldChar w:fldCharType="end"/>
    </w:r>
  </w:p>
  <w:p w14:paraId="3F214B5E" w14:textId="1652C456" w:rsidR="00E5536F" w:rsidRPr="002300C3" w:rsidRDefault="00E5536F" w:rsidP="00913A13">
    <w:pPr>
      <w:ind w:rightChars="-200" w:right="-440"/>
      <w:jc w:val="right"/>
      <w:rPr>
        <w:rFonts w:hAnsiTheme="minorEastAsia"/>
      </w:rPr>
    </w:pPr>
    <w:r w:rsidRPr="00913A13">
      <w:rPr>
        <w:rFonts w:hAnsiTheme="minorEastAsia" w:hint="eastAsia"/>
      </w:rPr>
      <w:t>Ⅲ．一般区民</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460A4A"/>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F2FC4F7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D0CE107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FE905D62"/>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6A2221C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F9280A20"/>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DDEC2BC"/>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292E09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0BAC34A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87C975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D1E5D65"/>
    <w:multiLevelType w:val="hybridMultilevel"/>
    <w:tmpl w:val="F9DCFA38"/>
    <w:lvl w:ilvl="0" w:tplc="DCA2DC74">
      <w:start w:val="1"/>
      <w:numFmt w:val="bullet"/>
      <w:lvlText w:val="○"/>
      <w:lvlJc w:val="left"/>
      <w:pPr>
        <w:tabs>
          <w:tab w:val="num" w:pos="227"/>
        </w:tabs>
        <w:ind w:left="227" w:hanging="227"/>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D4E1578"/>
    <w:multiLevelType w:val="multilevel"/>
    <w:tmpl w:val="C212C880"/>
    <w:lvl w:ilvl="0">
      <w:start w:val="1"/>
      <w:numFmt w:val="bullet"/>
      <w:lvlText w:val="○"/>
      <w:lvlJc w:val="left"/>
      <w:pPr>
        <w:tabs>
          <w:tab w:val="num" w:pos="233"/>
        </w:tabs>
        <w:ind w:left="233" w:hanging="233"/>
      </w:pPr>
      <w:rPr>
        <w:rFonts w:ascii="ＭＳ 明朝" w:eastAsia="ＭＳ 明朝" w:hAnsi="ＭＳ 明朝"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FA861F3"/>
    <w:multiLevelType w:val="hybridMultilevel"/>
    <w:tmpl w:val="C212C880"/>
    <w:lvl w:ilvl="0" w:tplc="4A481B50">
      <w:start w:val="1"/>
      <w:numFmt w:val="bullet"/>
      <w:lvlText w:val="○"/>
      <w:lvlJc w:val="left"/>
      <w:pPr>
        <w:tabs>
          <w:tab w:val="num" w:pos="233"/>
        </w:tabs>
        <w:ind w:left="233" w:hanging="233"/>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C116946"/>
    <w:multiLevelType w:val="hybridMultilevel"/>
    <w:tmpl w:val="FAF0795E"/>
    <w:lvl w:ilvl="0" w:tplc="94EED4FC">
      <w:start w:val="1"/>
      <w:numFmt w:val="bullet"/>
      <w:lvlText w:val="○"/>
      <w:lvlJc w:val="left"/>
      <w:pPr>
        <w:tabs>
          <w:tab w:val="num" w:pos="216"/>
        </w:tabs>
        <w:ind w:left="216" w:hanging="216"/>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790059"/>
    <w:multiLevelType w:val="hybridMultilevel"/>
    <w:tmpl w:val="F1448058"/>
    <w:lvl w:ilvl="0" w:tplc="D02474D8">
      <w:start w:val="1"/>
      <w:numFmt w:val="bullet"/>
      <w:lvlText w:val="○"/>
      <w:lvlJc w:val="left"/>
      <w:pPr>
        <w:tabs>
          <w:tab w:val="num" w:pos="221"/>
        </w:tabs>
        <w:ind w:left="221" w:hanging="221"/>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7033F2C"/>
    <w:multiLevelType w:val="hybridMultilevel"/>
    <w:tmpl w:val="72FCC454"/>
    <w:lvl w:ilvl="0" w:tplc="FF445DBC">
      <w:numFmt w:val="bullet"/>
      <w:lvlText w:val="・"/>
      <w:lvlJc w:val="left"/>
      <w:pPr>
        <w:tabs>
          <w:tab w:val="num" w:pos="373"/>
        </w:tabs>
        <w:ind w:left="373" w:hanging="360"/>
      </w:pPr>
      <w:rPr>
        <w:rFonts w:ascii="Times New Roman" w:eastAsia="ＭＳ 明朝" w:hAnsi="Times New Roman" w:cs="Times New Roman" w:hint="default"/>
      </w:rPr>
    </w:lvl>
    <w:lvl w:ilvl="1" w:tplc="0409000B" w:tentative="1">
      <w:start w:val="1"/>
      <w:numFmt w:val="bullet"/>
      <w:lvlText w:val=""/>
      <w:lvlJc w:val="left"/>
      <w:pPr>
        <w:tabs>
          <w:tab w:val="num" w:pos="853"/>
        </w:tabs>
        <w:ind w:left="853" w:hanging="420"/>
      </w:pPr>
      <w:rPr>
        <w:rFonts w:ascii="Wingdings" w:hAnsi="Wingdings" w:hint="default"/>
      </w:rPr>
    </w:lvl>
    <w:lvl w:ilvl="2" w:tplc="0409000D" w:tentative="1">
      <w:start w:val="1"/>
      <w:numFmt w:val="bullet"/>
      <w:lvlText w:val=""/>
      <w:lvlJc w:val="left"/>
      <w:pPr>
        <w:tabs>
          <w:tab w:val="num" w:pos="1273"/>
        </w:tabs>
        <w:ind w:left="1273" w:hanging="420"/>
      </w:pPr>
      <w:rPr>
        <w:rFonts w:ascii="Wingdings" w:hAnsi="Wingdings" w:hint="default"/>
      </w:rPr>
    </w:lvl>
    <w:lvl w:ilvl="3" w:tplc="04090001" w:tentative="1">
      <w:start w:val="1"/>
      <w:numFmt w:val="bullet"/>
      <w:lvlText w:val=""/>
      <w:lvlJc w:val="left"/>
      <w:pPr>
        <w:tabs>
          <w:tab w:val="num" w:pos="1693"/>
        </w:tabs>
        <w:ind w:left="1693" w:hanging="420"/>
      </w:pPr>
      <w:rPr>
        <w:rFonts w:ascii="Wingdings" w:hAnsi="Wingdings" w:hint="default"/>
      </w:rPr>
    </w:lvl>
    <w:lvl w:ilvl="4" w:tplc="0409000B" w:tentative="1">
      <w:start w:val="1"/>
      <w:numFmt w:val="bullet"/>
      <w:lvlText w:val=""/>
      <w:lvlJc w:val="left"/>
      <w:pPr>
        <w:tabs>
          <w:tab w:val="num" w:pos="2113"/>
        </w:tabs>
        <w:ind w:left="2113" w:hanging="420"/>
      </w:pPr>
      <w:rPr>
        <w:rFonts w:ascii="Wingdings" w:hAnsi="Wingdings" w:hint="default"/>
      </w:rPr>
    </w:lvl>
    <w:lvl w:ilvl="5" w:tplc="0409000D" w:tentative="1">
      <w:start w:val="1"/>
      <w:numFmt w:val="bullet"/>
      <w:lvlText w:val=""/>
      <w:lvlJc w:val="left"/>
      <w:pPr>
        <w:tabs>
          <w:tab w:val="num" w:pos="2533"/>
        </w:tabs>
        <w:ind w:left="2533" w:hanging="420"/>
      </w:pPr>
      <w:rPr>
        <w:rFonts w:ascii="Wingdings" w:hAnsi="Wingdings" w:hint="default"/>
      </w:rPr>
    </w:lvl>
    <w:lvl w:ilvl="6" w:tplc="04090001" w:tentative="1">
      <w:start w:val="1"/>
      <w:numFmt w:val="bullet"/>
      <w:lvlText w:val=""/>
      <w:lvlJc w:val="left"/>
      <w:pPr>
        <w:tabs>
          <w:tab w:val="num" w:pos="2953"/>
        </w:tabs>
        <w:ind w:left="2953" w:hanging="420"/>
      </w:pPr>
      <w:rPr>
        <w:rFonts w:ascii="Wingdings" w:hAnsi="Wingdings" w:hint="default"/>
      </w:rPr>
    </w:lvl>
    <w:lvl w:ilvl="7" w:tplc="0409000B" w:tentative="1">
      <w:start w:val="1"/>
      <w:numFmt w:val="bullet"/>
      <w:lvlText w:val=""/>
      <w:lvlJc w:val="left"/>
      <w:pPr>
        <w:tabs>
          <w:tab w:val="num" w:pos="3373"/>
        </w:tabs>
        <w:ind w:left="3373" w:hanging="420"/>
      </w:pPr>
      <w:rPr>
        <w:rFonts w:ascii="Wingdings" w:hAnsi="Wingdings" w:hint="default"/>
      </w:rPr>
    </w:lvl>
    <w:lvl w:ilvl="8" w:tplc="0409000D" w:tentative="1">
      <w:start w:val="1"/>
      <w:numFmt w:val="bullet"/>
      <w:lvlText w:val=""/>
      <w:lvlJc w:val="left"/>
      <w:pPr>
        <w:tabs>
          <w:tab w:val="num" w:pos="3793"/>
        </w:tabs>
        <w:ind w:left="3793" w:hanging="420"/>
      </w:pPr>
      <w:rPr>
        <w:rFonts w:ascii="Wingdings" w:hAnsi="Wingdings" w:hint="default"/>
      </w:rPr>
    </w:lvl>
  </w:abstractNum>
  <w:abstractNum w:abstractNumId="16" w15:restartNumberingAfterBreak="0">
    <w:nsid w:val="3B090BFA"/>
    <w:multiLevelType w:val="multilevel"/>
    <w:tmpl w:val="F1448058"/>
    <w:lvl w:ilvl="0">
      <w:start w:val="1"/>
      <w:numFmt w:val="bullet"/>
      <w:lvlText w:val="○"/>
      <w:lvlJc w:val="left"/>
      <w:pPr>
        <w:tabs>
          <w:tab w:val="num" w:pos="221"/>
        </w:tabs>
        <w:ind w:left="221" w:hanging="221"/>
      </w:pPr>
      <w:rPr>
        <w:rFonts w:ascii="ＭＳ 明朝" w:eastAsia="ＭＳ 明朝" w:hAnsi="ＭＳ 明朝"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FF14A17"/>
    <w:multiLevelType w:val="hybridMultilevel"/>
    <w:tmpl w:val="227E99C4"/>
    <w:lvl w:ilvl="0" w:tplc="619E57A8">
      <w:start w:val="1"/>
      <w:numFmt w:val="bullet"/>
      <w:lvlText w:val="○"/>
      <w:lvlJc w:val="left"/>
      <w:pPr>
        <w:tabs>
          <w:tab w:val="num" w:pos="227"/>
        </w:tabs>
        <w:ind w:left="227" w:hanging="227"/>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4180AE1"/>
    <w:multiLevelType w:val="multilevel"/>
    <w:tmpl w:val="FAF0795E"/>
    <w:lvl w:ilvl="0">
      <w:start w:val="1"/>
      <w:numFmt w:val="bullet"/>
      <w:lvlText w:val="○"/>
      <w:lvlJc w:val="left"/>
      <w:pPr>
        <w:tabs>
          <w:tab w:val="num" w:pos="216"/>
        </w:tabs>
        <w:ind w:left="216" w:hanging="216"/>
      </w:pPr>
      <w:rPr>
        <w:rFonts w:ascii="ＭＳ 明朝" w:eastAsia="ＭＳ 明朝" w:hAnsi="ＭＳ 明朝"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42F272C"/>
    <w:multiLevelType w:val="hybridMultilevel"/>
    <w:tmpl w:val="F7B8CE34"/>
    <w:lvl w:ilvl="0" w:tplc="50261696">
      <w:start w:val="2"/>
      <w:numFmt w:val="bullet"/>
      <w:lvlText w:val="・"/>
      <w:lvlJc w:val="left"/>
      <w:pPr>
        <w:tabs>
          <w:tab w:val="num" w:pos="700"/>
        </w:tabs>
        <w:ind w:left="700" w:hanging="48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A9615E0"/>
    <w:multiLevelType w:val="hybridMultilevel"/>
    <w:tmpl w:val="7AF2393E"/>
    <w:lvl w:ilvl="0" w:tplc="8062A25A">
      <w:start w:val="1"/>
      <w:numFmt w:val="bullet"/>
      <w:lvlText w:val="○"/>
      <w:lvlJc w:val="left"/>
      <w:pPr>
        <w:tabs>
          <w:tab w:val="num" w:pos="227"/>
        </w:tabs>
        <w:ind w:left="227" w:hanging="227"/>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7C1460B7"/>
    <w:multiLevelType w:val="multilevel"/>
    <w:tmpl w:val="227E99C4"/>
    <w:lvl w:ilvl="0">
      <w:start w:val="1"/>
      <w:numFmt w:val="bullet"/>
      <w:lvlText w:val="○"/>
      <w:lvlJc w:val="left"/>
      <w:pPr>
        <w:tabs>
          <w:tab w:val="num" w:pos="227"/>
        </w:tabs>
        <w:ind w:left="227" w:hanging="227"/>
      </w:pPr>
      <w:rPr>
        <w:rFonts w:ascii="ＭＳ 明朝" w:eastAsia="ＭＳ 明朝" w:hAnsi="ＭＳ 明朝"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5"/>
  </w:num>
  <w:num w:numId="13">
    <w:abstractNumId w:val="12"/>
  </w:num>
  <w:num w:numId="14">
    <w:abstractNumId w:val="11"/>
  </w:num>
  <w:num w:numId="15">
    <w:abstractNumId w:val="17"/>
  </w:num>
  <w:num w:numId="16">
    <w:abstractNumId w:val="21"/>
  </w:num>
  <w:num w:numId="17">
    <w:abstractNumId w:val="14"/>
  </w:num>
  <w:num w:numId="18">
    <w:abstractNumId w:val="16"/>
  </w:num>
  <w:num w:numId="19">
    <w:abstractNumId w:val="13"/>
  </w:num>
  <w:num w:numId="20">
    <w:abstractNumId w:val="18"/>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grammar="dirty"/>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839"/>
  <w:evenAndOddHeaders/>
  <w:drawingGridHorizontalSpacing w:val="105"/>
  <w:displayHorizontalDrawingGridEvery w:val="2"/>
  <w:displayVerticalDrawingGridEvery w:val="2"/>
  <w:characterSpacingControl w:val="doNotCompress"/>
  <w:noLineBreaksAfter w:lang="ja-JP" w:val="$(.[\{£¥‘“〈《「『【〔＄（［｛｢￡￥"/>
  <w:noLineBreaksBefore w:lang="ja-JP" w:val="!%),.:;?]}¢°’”‰′″℃、。々〉》」』】〕ぁぃぅぇぉっゃゅょゎ゛゜ゝゞァィゥェォッャュョヮヵヶ・ーヽヾ！％），．：；？］｝｡｣､･ｧｨｩｪｫｬｭｮｯｰﾞﾟ￠"/>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4BD"/>
    <w:rsid w:val="0000151E"/>
    <w:rsid w:val="00004962"/>
    <w:rsid w:val="00004D91"/>
    <w:rsid w:val="000077E0"/>
    <w:rsid w:val="00012B48"/>
    <w:rsid w:val="00012C5E"/>
    <w:rsid w:val="00014192"/>
    <w:rsid w:val="00022335"/>
    <w:rsid w:val="00023338"/>
    <w:rsid w:val="0002752C"/>
    <w:rsid w:val="00044AE7"/>
    <w:rsid w:val="00046EE5"/>
    <w:rsid w:val="000543AD"/>
    <w:rsid w:val="0005512E"/>
    <w:rsid w:val="000553FF"/>
    <w:rsid w:val="00057A72"/>
    <w:rsid w:val="0006483F"/>
    <w:rsid w:val="00067251"/>
    <w:rsid w:val="000702B7"/>
    <w:rsid w:val="00072CCB"/>
    <w:rsid w:val="0007345F"/>
    <w:rsid w:val="000760F3"/>
    <w:rsid w:val="000826F4"/>
    <w:rsid w:val="0009205D"/>
    <w:rsid w:val="000A3C5F"/>
    <w:rsid w:val="000B31CD"/>
    <w:rsid w:val="000B5309"/>
    <w:rsid w:val="000B678B"/>
    <w:rsid w:val="000C4322"/>
    <w:rsid w:val="000C5C33"/>
    <w:rsid w:val="000C649A"/>
    <w:rsid w:val="000D1C97"/>
    <w:rsid w:val="000D71E7"/>
    <w:rsid w:val="000E343D"/>
    <w:rsid w:val="000E5199"/>
    <w:rsid w:val="000F0DDC"/>
    <w:rsid w:val="000F4170"/>
    <w:rsid w:val="000F6B2A"/>
    <w:rsid w:val="00125C66"/>
    <w:rsid w:val="0013621C"/>
    <w:rsid w:val="0013746D"/>
    <w:rsid w:val="00146A9E"/>
    <w:rsid w:val="001479F1"/>
    <w:rsid w:val="00155667"/>
    <w:rsid w:val="001572A0"/>
    <w:rsid w:val="00182E48"/>
    <w:rsid w:val="001838E6"/>
    <w:rsid w:val="001859B5"/>
    <w:rsid w:val="00190FAA"/>
    <w:rsid w:val="00196759"/>
    <w:rsid w:val="001969A3"/>
    <w:rsid w:val="001A6580"/>
    <w:rsid w:val="001C557D"/>
    <w:rsid w:val="001C6CD0"/>
    <w:rsid w:val="001D6ECC"/>
    <w:rsid w:val="001D7FD0"/>
    <w:rsid w:val="001E25CD"/>
    <w:rsid w:val="001E5B70"/>
    <w:rsid w:val="001F3EA5"/>
    <w:rsid w:val="001F5290"/>
    <w:rsid w:val="00204F2C"/>
    <w:rsid w:val="00213DB1"/>
    <w:rsid w:val="002251A9"/>
    <w:rsid w:val="00226693"/>
    <w:rsid w:val="00226CAC"/>
    <w:rsid w:val="002300C3"/>
    <w:rsid w:val="00232CCC"/>
    <w:rsid w:val="002345D3"/>
    <w:rsid w:val="002373E5"/>
    <w:rsid w:val="00241082"/>
    <w:rsid w:val="00242EDC"/>
    <w:rsid w:val="002559A4"/>
    <w:rsid w:val="002563C4"/>
    <w:rsid w:val="002666D1"/>
    <w:rsid w:val="00294E2B"/>
    <w:rsid w:val="002A0CA7"/>
    <w:rsid w:val="002A13B4"/>
    <w:rsid w:val="002A4C36"/>
    <w:rsid w:val="002A5C98"/>
    <w:rsid w:val="002A60B3"/>
    <w:rsid w:val="002A6E17"/>
    <w:rsid w:val="002B7B0B"/>
    <w:rsid w:val="002C0647"/>
    <w:rsid w:val="002C1DAE"/>
    <w:rsid w:val="002C2D6A"/>
    <w:rsid w:val="002C487E"/>
    <w:rsid w:val="002D0379"/>
    <w:rsid w:val="002D68BE"/>
    <w:rsid w:val="002D70F7"/>
    <w:rsid w:val="002E657A"/>
    <w:rsid w:val="002F0F1A"/>
    <w:rsid w:val="00304FE0"/>
    <w:rsid w:val="00310C47"/>
    <w:rsid w:val="00315B3F"/>
    <w:rsid w:val="003201DA"/>
    <w:rsid w:val="003216C5"/>
    <w:rsid w:val="00334777"/>
    <w:rsid w:val="00334F03"/>
    <w:rsid w:val="00341257"/>
    <w:rsid w:val="003454E1"/>
    <w:rsid w:val="003462F3"/>
    <w:rsid w:val="003469B6"/>
    <w:rsid w:val="00353A6F"/>
    <w:rsid w:val="00356A10"/>
    <w:rsid w:val="00356FCF"/>
    <w:rsid w:val="003603A0"/>
    <w:rsid w:val="00371C50"/>
    <w:rsid w:val="00377BF4"/>
    <w:rsid w:val="00380036"/>
    <w:rsid w:val="00380E01"/>
    <w:rsid w:val="0038437E"/>
    <w:rsid w:val="0038533E"/>
    <w:rsid w:val="003A0E15"/>
    <w:rsid w:val="003A3715"/>
    <w:rsid w:val="003A46D5"/>
    <w:rsid w:val="003A5590"/>
    <w:rsid w:val="003A5A55"/>
    <w:rsid w:val="003B1864"/>
    <w:rsid w:val="003B1F3A"/>
    <w:rsid w:val="003B2086"/>
    <w:rsid w:val="003B23C0"/>
    <w:rsid w:val="003B6411"/>
    <w:rsid w:val="003C17BA"/>
    <w:rsid w:val="003D0F4A"/>
    <w:rsid w:val="003D40CE"/>
    <w:rsid w:val="003D6BE4"/>
    <w:rsid w:val="003E006D"/>
    <w:rsid w:val="003E076C"/>
    <w:rsid w:val="003E2CDD"/>
    <w:rsid w:val="004057DE"/>
    <w:rsid w:val="00405CAC"/>
    <w:rsid w:val="00407409"/>
    <w:rsid w:val="004200AF"/>
    <w:rsid w:val="00422664"/>
    <w:rsid w:val="00432ED0"/>
    <w:rsid w:val="00435176"/>
    <w:rsid w:val="0043668C"/>
    <w:rsid w:val="00437ED9"/>
    <w:rsid w:val="004419F1"/>
    <w:rsid w:val="00441ACB"/>
    <w:rsid w:val="00445066"/>
    <w:rsid w:val="004566E0"/>
    <w:rsid w:val="00463B45"/>
    <w:rsid w:val="00464476"/>
    <w:rsid w:val="00475D92"/>
    <w:rsid w:val="0048095D"/>
    <w:rsid w:val="00480D0C"/>
    <w:rsid w:val="00484489"/>
    <w:rsid w:val="004956C1"/>
    <w:rsid w:val="004A0D82"/>
    <w:rsid w:val="004A64A3"/>
    <w:rsid w:val="004A7BA5"/>
    <w:rsid w:val="004B3459"/>
    <w:rsid w:val="004B414A"/>
    <w:rsid w:val="004C06FA"/>
    <w:rsid w:val="004C7454"/>
    <w:rsid w:val="004D05C6"/>
    <w:rsid w:val="004D0EE6"/>
    <w:rsid w:val="004D6741"/>
    <w:rsid w:val="004E512B"/>
    <w:rsid w:val="004E79EC"/>
    <w:rsid w:val="00500141"/>
    <w:rsid w:val="005018A7"/>
    <w:rsid w:val="00501F57"/>
    <w:rsid w:val="00502C36"/>
    <w:rsid w:val="0050698E"/>
    <w:rsid w:val="00523E93"/>
    <w:rsid w:val="00526915"/>
    <w:rsid w:val="00526A78"/>
    <w:rsid w:val="00536130"/>
    <w:rsid w:val="00542512"/>
    <w:rsid w:val="00542AB6"/>
    <w:rsid w:val="00545543"/>
    <w:rsid w:val="00553C33"/>
    <w:rsid w:val="00564997"/>
    <w:rsid w:val="0057703D"/>
    <w:rsid w:val="00585B8E"/>
    <w:rsid w:val="00587AFB"/>
    <w:rsid w:val="00590D74"/>
    <w:rsid w:val="00591FBA"/>
    <w:rsid w:val="00593F6E"/>
    <w:rsid w:val="00594035"/>
    <w:rsid w:val="00594489"/>
    <w:rsid w:val="005953A1"/>
    <w:rsid w:val="005A0052"/>
    <w:rsid w:val="005A26AE"/>
    <w:rsid w:val="005A2EF6"/>
    <w:rsid w:val="005A5821"/>
    <w:rsid w:val="005A79F3"/>
    <w:rsid w:val="005B047A"/>
    <w:rsid w:val="005B622E"/>
    <w:rsid w:val="005C07B0"/>
    <w:rsid w:val="005C7709"/>
    <w:rsid w:val="005D124A"/>
    <w:rsid w:val="005D35F2"/>
    <w:rsid w:val="005D6E25"/>
    <w:rsid w:val="005E1323"/>
    <w:rsid w:val="005E7FA5"/>
    <w:rsid w:val="005F11D0"/>
    <w:rsid w:val="005F3406"/>
    <w:rsid w:val="006034EB"/>
    <w:rsid w:val="006051FB"/>
    <w:rsid w:val="00610E2D"/>
    <w:rsid w:val="00617963"/>
    <w:rsid w:val="00620AAA"/>
    <w:rsid w:val="00625E62"/>
    <w:rsid w:val="00627EC6"/>
    <w:rsid w:val="00634816"/>
    <w:rsid w:val="00640E89"/>
    <w:rsid w:val="00642825"/>
    <w:rsid w:val="00646193"/>
    <w:rsid w:val="00647C1D"/>
    <w:rsid w:val="00664307"/>
    <w:rsid w:val="00666B1E"/>
    <w:rsid w:val="00672286"/>
    <w:rsid w:val="00672885"/>
    <w:rsid w:val="006729FC"/>
    <w:rsid w:val="00675688"/>
    <w:rsid w:val="00680F89"/>
    <w:rsid w:val="0068258D"/>
    <w:rsid w:val="006A35A9"/>
    <w:rsid w:val="006A3E05"/>
    <w:rsid w:val="006A540A"/>
    <w:rsid w:val="006A75D9"/>
    <w:rsid w:val="006B098E"/>
    <w:rsid w:val="006B0B9E"/>
    <w:rsid w:val="006B18A9"/>
    <w:rsid w:val="006B2BFF"/>
    <w:rsid w:val="006B389D"/>
    <w:rsid w:val="006B44AB"/>
    <w:rsid w:val="006B60DF"/>
    <w:rsid w:val="006C3659"/>
    <w:rsid w:val="006D0179"/>
    <w:rsid w:val="006D343C"/>
    <w:rsid w:val="006D44B3"/>
    <w:rsid w:val="006E0F2E"/>
    <w:rsid w:val="006E212F"/>
    <w:rsid w:val="006E3907"/>
    <w:rsid w:val="006F1327"/>
    <w:rsid w:val="006F38BE"/>
    <w:rsid w:val="006F4280"/>
    <w:rsid w:val="006F42F8"/>
    <w:rsid w:val="006F5886"/>
    <w:rsid w:val="006F5A1C"/>
    <w:rsid w:val="00704286"/>
    <w:rsid w:val="00704562"/>
    <w:rsid w:val="00706C9B"/>
    <w:rsid w:val="00707E25"/>
    <w:rsid w:val="00710CEF"/>
    <w:rsid w:val="00724A83"/>
    <w:rsid w:val="00726F03"/>
    <w:rsid w:val="0073148E"/>
    <w:rsid w:val="00733BBA"/>
    <w:rsid w:val="00745B2D"/>
    <w:rsid w:val="00750FE5"/>
    <w:rsid w:val="007519D4"/>
    <w:rsid w:val="00754B7F"/>
    <w:rsid w:val="00754D79"/>
    <w:rsid w:val="00756794"/>
    <w:rsid w:val="00756D4B"/>
    <w:rsid w:val="007768B7"/>
    <w:rsid w:val="00783162"/>
    <w:rsid w:val="00787607"/>
    <w:rsid w:val="00794472"/>
    <w:rsid w:val="007A248A"/>
    <w:rsid w:val="007A4F0D"/>
    <w:rsid w:val="007A6881"/>
    <w:rsid w:val="007A770A"/>
    <w:rsid w:val="007B2753"/>
    <w:rsid w:val="007B52E7"/>
    <w:rsid w:val="007C0209"/>
    <w:rsid w:val="007C3B60"/>
    <w:rsid w:val="007C7CC9"/>
    <w:rsid w:val="007D1607"/>
    <w:rsid w:val="007D1B24"/>
    <w:rsid w:val="007D24FB"/>
    <w:rsid w:val="007E2323"/>
    <w:rsid w:val="007E472D"/>
    <w:rsid w:val="007E7DA2"/>
    <w:rsid w:val="007F517F"/>
    <w:rsid w:val="008039C1"/>
    <w:rsid w:val="00805049"/>
    <w:rsid w:val="00810260"/>
    <w:rsid w:val="00814FB8"/>
    <w:rsid w:val="00815F40"/>
    <w:rsid w:val="008248C9"/>
    <w:rsid w:val="00831290"/>
    <w:rsid w:val="00835838"/>
    <w:rsid w:val="00836474"/>
    <w:rsid w:val="00843F9A"/>
    <w:rsid w:val="0085282D"/>
    <w:rsid w:val="0085336D"/>
    <w:rsid w:val="008544BD"/>
    <w:rsid w:val="008553BF"/>
    <w:rsid w:val="00860011"/>
    <w:rsid w:val="00862136"/>
    <w:rsid w:val="00862AEF"/>
    <w:rsid w:val="008716AB"/>
    <w:rsid w:val="00881B3D"/>
    <w:rsid w:val="00882F92"/>
    <w:rsid w:val="00884AEE"/>
    <w:rsid w:val="008875DF"/>
    <w:rsid w:val="00892EDD"/>
    <w:rsid w:val="008A2D0F"/>
    <w:rsid w:val="008A5B99"/>
    <w:rsid w:val="008A7B04"/>
    <w:rsid w:val="008C142F"/>
    <w:rsid w:val="008C2DF6"/>
    <w:rsid w:val="008C3574"/>
    <w:rsid w:val="008D71A4"/>
    <w:rsid w:val="008E3CD7"/>
    <w:rsid w:val="008E540D"/>
    <w:rsid w:val="008F0152"/>
    <w:rsid w:val="008F1B9B"/>
    <w:rsid w:val="008F20E7"/>
    <w:rsid w:val="008F6918"/>
    <w:rsid w:val="00900AFE"/>
    <w:rsid w:val="009023A3"/>
    <w:rsid w:val="00902FB9"/>
    <w:rsid w:val="00903997"/>
    <w:rsid w:val="00903ADF"/>
    <w:rsid w:val="009111A4"/>
    <w:rsid w:val="0091249E"/>
    <w:rsid w:val="00912981"/>
    <w:rsid w:val="00913A13"/>
    <w:rsid w:val="00921CB3"/>
    <w:rsid w:val="00922ACE"/>
    <w:rsid w:val="009347C6"/>
    <w:rsid w:val="0093586C"/>
    <w:rsid w:val="00941AC0"/>
    <w:rsid w:val="00942C9A"/>
    <w:rsid w:val="00943410"/>
    <w:rsid w:val="00945FDF"/>
    <w:rsid w:val="00950A69"/>
    <w:rsid w:val="00960E6F"/>
    <w:rsid w:val="00960EDB"/>
    <w:rsid w:val="00966B04"/>
    <w:rsid w:val="00966C2D"/>
    <w:rsid w:val="009704B0"/>
    <w:rsid w:val="0097180A"/>
    <w:rsid w:val="009745F2"/>
    <w:rsid w:val="0097737E"/>
    <w:rsid w:val="0098356B"/>
    <w:rsid w:val="009847F3"/>
    <w:rsid w:val="009872E6"/>
    <w:rsid w:val="009939B6"/>
    <w:rsid w:val="009A51C0"/>
    <w:rsid w:val="009A7CCA"/>
    <w:rsid w:val="009B0F8F"/>
    <w:rsid w:val="009B1AA3"/>
    <w:rsid w:val="009B75D2"/>
    <w:rsid w:val="009C0CFC"/>
    <w:rsid w:val="009C40A3"/>
    <w:rsid w:val="009C6057"/>
    <w:rsid w:val="009E2C4F"/>
    <w:rsid w:val="009E2EE3"/>
    <w:rsid w:val="009F39CE"/>
    <w:rsid w:val="00A02C83"/>
    <w:rsid w:val="00A116C9"/>
    <w:rsid w:val="00A143D2"/>
    <w:rsid w:val="00A25FE0"/>
    <w:rsid w:val="00A279F8"/>
    <w:rsid w:val="00A329C3"/>
    <w:rsid w:val="00A3512D"/>
    <w:rsid w:val="00A40493"/>
    <w:rsid w:val="00A42D5D"/>
    <w:rsid w:val="00A44434"/>
    <w:rsid w:val="00A446D5"/>
    <w:rsid w:val="00A47AAA"/>
    <w:rsid w:val="00A51339"/>
    <w:rsid w:val="00A532C8"/>
    <w:rsid w:val="00A55AC9"/>
    <w:rsid w:val="00A56E19"/>
    <w:rsid w:val="00A620C7"/>
    <w:rsid w:val="00A640E7"/>
    <w:rsid w:val="00A67552"/>
    <w:rsid w:val="00A7473E"/>
    <w:rsid w:val="00A85659"/>
    <w:rsid w:val="00A97035"/>
    <w:rsid w:val="00AB5510"/>
    <w:rsid w:val="00AC29DA"/>
    <w:rsid w:val="00AC7DA6"/>
    <w:rsid w:val="00AD57F7"/>
    <w:rsid w:val="00AE2561"/>
    <w:rsid w:val="00AF2C56"/>
    <w:rsid w:val="00AF3EAD"/>
    <w:rsid w:val="00AF4125"/>
    <w:rsid w:val="00AF52A3"/>
    <w:rsid w:val="00AF57B1"/>
    <w:rsid w:val="00AF7CF0"/>
    <w:rsid w:val="00B10259"/>
    <w:rsid w:val="00B20E1A"/>
    <w:rsid w:val="00B25234"/>
    <w:rsid w:val="00B344EF"/>
    <w:rsid w:val="00B44982"/>
    <w:rsid w:val="00B555A7"/>
    <w:rsid w:val="00B60B92"/>
    <w:rsid w:val="00B6113D"/>
    <w:rsid w:val="00B625F4"/>
    <w:rsid w:val="00B6311F"/>
    <w:rsid w:val="00B67F2F"/>
    <w:rsid w:val="00B725E2"/>
    <w:rsid w:val="00B734D4"/>
    <w:rsid w:val="00B95D3F"/>
    <w:rsid w:val="00B97555"/>
    <w:rsid w:val="00BB3AA4"/>
    <w:rsid w:val="00BC1194"/>
    <w:rsid w:val="00BC4CB2"/>
    <w:rsid w:val="00BD35E5"/>
    <w:rsid w:val="00BE0DA5"/>
    <w:rsid w:val="00BE3090"/>
    <w:rsid w:val="00BE34DD"/>
    <w:rsid w:val="00BE3618"/>
    <w:rsid w:val="00BF137C"/>
    <w:rsid w:val="00BF37E9"/>
    <w:rsid w:val="00BF7446"/>
    <w:rsid w:val="00C02F2D"/>
    <w:rsid w:val="00C07010"/>
    <w:rsid w:val="00C1323A"/>
    <w:rsid w:val="00C210BC"/>
    <w:rsid w:val="00C341A6"/>
    <w:rsid w:val="00C42792"/>
    <w:rsid w:val="00C42DD8"/>
    <w:rsid w:val="00C43302"/>
    <w:rsid w:val="00C473FC"/>
    <w:rsid w:val="00C47ED2"/>
    <w:rsid w:val="00C53986"/>
    <w:rsid w:val="00C605C5"/>
    <w:rsid w:val="00C609F8"/>
    <w:rsid w:val="00C7194D"/>
    <w:rsid w:val="00C833C7"/>
    <w:rsid w:val="00C84A83"/>
    <w:rsid w:val="00CA0B41"/>
    <w:rsid w:val="00CA37D5"/>
    <w:rsid w:val="00CA76EE"/>
    <w:rsid w:val="00CB0525"/>
    <w:rsid w:val="00CC6FFF"/>
    <w:rsid w:val="00CC71EF"/>
    <w:rsid w:val="00CD440A"/>
    <w:rsid w:val="00CD5BC1"/>
    <w:rsid w:val="00CE0BF6"/>
    <w:rsid w:val="00CE442B"/>
    <w:rsid w:val="00CF6B24"/>
    <w:rsid w:val="00CF7135"/>
    <w:rsid w:val="00CF7A26"/>
    <w:rsid w:val="00D000FA"/>
    <w:rsid w:val="00D0060E"/>
    <w:rsid w:val="00D11DBB"/>
    <w:rsid w:val="00D11EB4"/>
    <w:rsid w:val="00D14EFD"/>
    <w:rsid w:val="00D216C2"/>
    <w:rsid w:val="00D22A68"/>
    <w:rsid w:val="00D2392F"/>
    <w:rsid w:val="00D23CD4"/>
    <w:rsid w:val="00D24867"/>
    <w:rsid w:val="00D30DE4"/>
    <w:rsid w:val="00D3261F"/>
    <w:rsid w:val="00D329AB"/>
    <w:rsid w:val="00D346F5"/>
    <w:rsid w:val="00D519E9"/>
    <w:rsid w:val="00D51FDB"/>
    <w:rsid w:val="00D52BF4"/>
    <w:rsid w:val="00D54572"/>
    <w:rsid w:val="00D646CE"/>
    <w:rsid w:val="00D67989"/>
    <w:rsid w:val="00D71682"/>
    <w:rsid w:val="00D75C4C"/>
    <w:rsid w:val="00D832B4"/>
    <w:rsid w:val="00D85FF7"/>
    <w:rsid w:val="00D86FCB"/>
    <w:rsid w:val="00D91A2E"/>
    <w:rsid w:val="00D978B3"/>
    <w:rsid w:val="00DA54A0"/>
    <w:rsid w:val="00DB6448"/>
    <w:rsid w:val="00DC4AD0"/>
    <w:rsid w:val="00DD2353"/>
    <w:rsid w:val="00DD67EC"/>
    <w:rsid w:val="00DD6FA6"/>
    <w:rsid w:val="00DF5BA8"/>
    <w:rsid w:val="00E008D3"/>
    <w:rsid w:val="00E013C1"/>
    <w:rsid w:val="00E01EE2"/>
    <w:rsid w:val="00E0526D"/>
    <w:rsid w:val="00E23DC7"/>
    <w:rsid w:val="00E24930"/>
    <w:rsid w:val="00E26D3A"/>
    <w:rsid w:val="00E27188"/>
    <w:rsid w:val="00E35807"/>
    <w:rsid w:val="00E362D5"/>
    <w:rsid w:val="00E51038"/>
    <w:rsid w:val="00E51F95"/>
    <w:rsid w:val="00E52E16"/>
    <w:rsid w:val="00E5452F"/>
    <w:rsid w:val="00E5536F"/>
    <w:rsid w:val="00E614D3"/>
    <w:rsid w:val="00E75F74"/>
    <w:rsid w:val="00E84B6F"/>
    <w:rsid w:val="00E85761"/>
    <w:rsid w:val="00E8582D"/>
    <w:rsid w:val="00E902B0"/>
    <w:rsid w:val="00E93ECE"/>
    <w:rsid w:val="00EA0494"/>
    <w:rsid w:val="00EA1924"/>
    <w:rsid w:val="00EB1F0A"/>
    <w:rsid w:val="00EB4216"/>
    <w:rsid w:val="00EB678B"/>
    <w:rsid w:val="00EC2735"/>
    <w:rsid w:val="00ED1A3B"/>
    <w:rsid w:val="00ED283B"/>
    <w:rsid w:val="00ED7316"/>
    <w:rsid w:val="00EE3159"/>
    <w:rsid w:val="00EF53C7"/>
    <w:rsid w:val="00EF75A9"/>
    <w:rsid w:val="00F004BD"/>
    <w:rsid w:val="00F02755"/>
    <w:rsid w:val="00F07417"/>
    <w:rsid w:val="00F12577"/>
    <w:rsid w:val="00F16DB9"/>
    <w:rsid w:val="00F3359C"/>
    <w:rsid w:val="00F4094D"/>
    <w:rsid w:val="00F44DA7"/>
    <w:rsid w:val="00F52259"/>
    <w:rsid w:val="00F52FB2"/>
    <w:rsid w:val="00F531A3"/>
    <w:rsid w:val="00F57326"/>
    <w:rsid w:val="00F57733"/>
    <w:rsid w:val="00F648B2"/>
    <w:rsid w:val="00F82852"/>
    <w:rsid w:val="00F84D46"/>
    <w:rsid w:val="00F91F1A"/>
    <w:rsid w:val="00F9483A"/>
    <w:rsid w:val="00FA35A6"/>
    <w:rsid w:val="00FA4B68"/>
    <w:rsid w:val="00FA5736"/>
    <w:rsid w:val="00FB1B6E"/>
    <w:rsid w:val="00FB7ABC"/>
    <w:rsid w:val="00FC0ED1"/>
    <w:rsid w:val="00FC22FD"/>
    <w:rsid w:val="00FC555A"/>
    <w:rsid w:val="00FC77C9"/>
    <w:rsid w:val="00FD196A"/>
    <w:rsid w:val="00FD2E5F"/>
    <w:rsid w:val="00FE1D4B"/>
    <w:rsid w:val="00FE272C"/>
    <w:rsid w:val="00FE7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2D6002A4"/>
  <w15:docId w15:val="{EDFA53CE-4484-46E0-9315-EFADA656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04FE0"/>
    <w:pPr>
      <w:widowControl w:val="0"/>
      <w:topLinePunct/>
      <w:autoSpaceDE w:val="0"/>
      <w:autoSpaceDN w:val="0"/>
      <w:jc w:val="both"/>
    </w:pPr>
    <w:rPr>
      <w:rFonts w:asciiTheme="minorEastAsia" w:eastAsiaTheme="minorEastAsia" w:hAnsi="Cambria"/>
      <w:kern w:val="2"/>
      <w:sz w:val="22"/>
      <w:szCs w:val="24"/>
    </w:rPr>
  </w:style>
  <w:style w:type="paragraph" w:styleId="1">
    <w:name w:val="heading 1"/>
    <w:basedOn w:val="a1"/>
    <w:next w:val="a1"/>
    <w:pPr>
      <w:keepNext/>
      <w:outlineLvl w:val="0"/>
    </w:pPr>
    <w:rPr>
      <w:rFonts w:ascii="Arial" w:eastAsia="ＭＳ ゴシック" w:hAnsi="Arial"/>
      <w:sz w:val="24"/>
    </w:rPr>
  </w:style>
  <w:style w:type="paragraph" w:styleId="21">
    <w:name w:val="heading 2"/>
    <w:basedOn w:val="a1"/>
    <w:next w:val="a1"/>
    <w:pPr>
      <w:keepNext/>
      <w:outlineLvl w:val="1"/>
    </w:pPr>
    <w:rPr>
      <w:rFonts w:ascii="Arial" w:eastAsia="ＭＳ ゴシック" w:hAnsi="Arial"/>
    </w:rPr>
  </w:style>
  <w:style w:type="paragraph" w:styleId="31">
    <w:name w:val="heading 3"/>
    <w:basedOn w:val="a1"/>
    <w:next w:val="a1"/>
    <w:pPr>
      <w:keepNext/>
      <w:ind w:leftChars="400" w:left="400"/>
      <w:outlineLvl w:val="2"/>
    </w:pPr>
    <w:rPr>
      <w:rFonts w:ascii="Arial" w:eastAsia="ＭＳ ゴシック" w:hAnsi="Arial"/>
    </w:rPr>
  </w:style>
  <w:style w:type="paragraph" w:styleId="41">
    <w:name w:val="heading 4"/>
    <w:basedOn w:val="a1"/>
    <w:next w:val="a1"/>
    <w:pPr>
      <w:keepNext/>
      <w:ind w:leftChars="400" w:left="400"/>
      <w:outlineLvl w:val="3"/>
    </w:pPr>
    <w:rPr>
      <w:b/>
      <w:bCs/>
    </w:rPr>
  </w:style>
  <w:style w:type="paragraph" w:styleId="51">
    <w:name w:val="heading 5"/>
    <w:basedOn w:val="a1"/>
    <w:next w:val="a1"/>
    <w:pPr>
      <w:keepNext/>
      <w:ind w:leftChars="800" w:left="800"/>
      <w:outlineLvl w:val="4"/>
    </w:pPr>
    <w:rPr>
      <w:rFonts w:ascii="Arial" w:eastAsia="ＭＳ ゴシック" w:hAnsi="Arial"/>
    </w:rPr>
  </w:style>
  <w:style w:type="paragraph" w:styleId="6">
    <w:name w:val="heading 6"/>
    <w:basedOn w:val="a1"/>
    <w:next w:val="a1"/>
    <w:pPr>
      <w:keepNext/>
      <w:ind w:leftChars="800" w:left="800"/>
      <w:outlineLvl w:val="5"/>
    </w:pPr>
    <w:rPr>
      <w:b/>
      <w:bCs/>
    </w:rPr>
  </w:style>
  <w:style w:type="paragraph" w:styleId="7">
    <w:name w:val="heading 7"/>
    <w:basedOn w:val="a1"/>
    <w:next w:val="a1"/>
    <w:pPr>
      <w:keepNext/>
      <w:ind w:leftChars="800" w:left="800"/>
      <w:outlineLvl w:val="6"/>
    </w:pPr>
  </w:style>
  <w:style w:type="paragraph" w:styleId="8">
    <w:name w:val="heading 8"/>
    <w:basedOn w:val="a1"/>
    <w:next w:val="a1"/>
    <w:pPr>
      <w:keepNext/>
      <w:ind w:leftChars="1200" w:left="1200"/>
      <w:outlineLvl w:val="7"/>
    </w:pPr>
  </w:style>
  <w:style w:type="paragraph" w:styleId="9">
    <w:name w:val="heading 9"/>
    <w:basedOn w:val="a1"/>
    <w:next w:val="a1"/>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文"/>
    <w:basedOn w:val="a1"/>
    <w:rsid w:val="00304FE0"/>
    <w:pPr>
      <w:ind w:firstLineChars="100" w:firstLine="100"/>
    </w:pPr>
    <w:rPr>
      <w:rFonts w:ascii="BIZ UD明朝 Medium"/>
    </w:rPr>
  </w:style>
  <w:style w:type="character" w:styleId="a6">
    <w:name w:val="page number"/>
    <w:basedOn w:val="a2"/>
  </w:style>
  <w:style w:type="paragraph" w:styleId="a7">
    <w:name w:val="footer"/>
    <w:basedOn w:val="a1"/>
    <w:pPr>
      <w:tabs>
        <w:tab w:val="center" w:pos="4252"/>
        <w:tab w:val="right" w:pos="8504"/>
      </w:tabs>
      <w:snapToGrid w:val="0"/>
    </w:pPr>
  </w:style>
  <w:style w:type="paragraph" w:customStyle="1" w:styleId="a8">
    <w:name w:val="（１）"/>
    <w:basedOn w:val="a1"/>
    <w:next w:val="a1"/>
    <w:qFormat/>
    <w:rsid w:val="00304FE0"/>
    <w:pPr>
      <w:spacing w:afterLines="25" w:after="90"/>
      <w:ind w:left="720" w:hangingChars="300" w:hanging="720"/>
      <w:outlineLvl w:val="2"/>
    </w:pPr>
    <w:rPr>
      <w:rFonts w:asciiTheme="majorEastAsia" w:eastAsiaTheme="majorEastAsia" w:hAnsiTheme="majorEastAsia"/>
      <w:sz w:val="24"/>
    </w:rPr>
  </w:style>
  <w:style w:type="paragraph" w:customStyle="1" w:styleId="a9">
    <w:name w:val="問"/>
    <w:basedOn w:val="a1"/>
    <w:next w:val="a1"/>
    <w:qFormat/>
    <w:rsid w:val="00242EDC"/>
    <w:pPr>
      <w:adjustRightInd w:val="0"/>
      <w:ind w:leftChars="50" w:left="250" w:hangingChars="200" w:hanging="200"/>
    </w:pPr>
    <w:rPr>
      <w:rFonts w:ascii="ＭＳ ゴシック" w:eastAsiaTheme="majorEastAsia"/>
    </w:rPr>
  </w:style>
  <w:style w:type="paragraph" w:styleId="aa">
    <w:name w:val="Balloon Text"/>
    <w:basedOn w:val="a1"/>
    <w:semiHidden/>
    <w:rPr>
      <w:rFonts w:ascii="Arial" w:eastAsia="ＭＳ ゴシック" w:hAnsi="Arial"/>
      <w:sz w:val="18"/>
      <w:szCs w:val="18"/>
    </w:rPr>
  </w:style>
  <w:style w:type="paragraph" w:customStyle="1" w:styleId="ab">
    <w:name w:val="○"/>
    <w:basedOn w:val="a8"/>
    <w:pPr>
      <w:ind w:leftChars="100" w:left="200" w:hangingChars="100" w:hanging="100"/>
      <w:outlineLvl w:val="3"/>
    </w:pPr>
  </w:style>
  <w:style w:type="paragraph" w:styleId="10">
    <w:name w:val="toc 1"/>
    <w:basedOn w:val="a1"/>
    <w:next w:val="a1"/>
    <w:uiPriority w:val="39"/>
    <w:rsid w:val="00A44434"/>
    <w:pPr>
      <w:tabs>
        <w:tab w:val="right" w:leader="middleDot" w:pos="9660"/>
      </w:tabs>
      <w:spacing w:beforeLines="100" w:before="100"/>
      <w:ind w:left="400" w:hangingChars="400" w:hanging="400"/>
    </w:pPr>
    <w:rPr>
      <w:rFonts w:ascii="BIZ UDゴシック" w:eastAsia="BIZ UDゴシック" w:hAnsi="ＭＳ 明朝"/>
      <w:sz w:val="24"/>
    </w:rPr>
  </w:style>
  <w:style w:type="character" w:styleId="ac">
    <w:name w:val="Hyperlink"/>
    <w:basedOn w:val="a2"/>
    <w:uiPriority w:val="99"/>
    <w:rPr>
      <w:color w:val="0000FF"/>
      <w:u w:val="single"/>
    </w:rPr>
  </w:style>
  <w:style w:type="paragraph" w:customStyle="1" w:styleId="ad">
    <w:name w:val="１．"/>
    <w:basedOn w:val="a1"/>
    <w:qFormat/>
    <w:rsid w:val="00304FE0"/>
    <w:pPr>
      <w:tabs>
        <w:tab w:val="left" w:pos="880"/>
      </w:tabs>
      <w:spacing w:after="120" w:line="320" w:lineRule="exact"/>
      <w:ind w:leftChars="-129" w:left="289" w:hangingChars="200" w:hanging="560"/>
      <w:outlineLvl w:val="1"/>
    </w:pPr>
    <w:rPr>
      <w:rFonts w:asciiTheme="majorEastAsia" w:eastAsiaTheme="majorEastAsia" w:hAnsiTheme="majorEastAsia"/>
      <w:sz w:val="28"/>
      <w:szCs w:val="28"/>
    </w:rPr>
  </w:style>
  <w:style w:type="paragraph" w:styleId="ae">
    <w:name w:val="Block Text"/>
    <w:basedOn w:val="a1"/>
    <w:pPr>
      <w:spacing w:line="240" w:lineRule="exact"/>
      <w:ind w:leftChars="245" w:left="707" w:rightChars="256" w:right="563" w:hangingChars="100" w:hanging="168"/>
    </w:pPr>
    <w:rPr>
      <w:rFonts w:ascii="ＭＳ ゴシック" w:eastAsia="ＭＳ ゴシック" w:hAnsi="ＭＳ ゴシック"/>
      <w:spacing w:val="-6"/>
      <w:sz w:val="18"/>
    </w:rPr>
  </w:style>
  <w:style w:type="paragraph" w:customStyle="1" w:styleId="af">
    <w:name w:val="１章"/>
    <w:basedOn w:val="a1"/>
    <w:pPr>
      <w:tabs>
        <w:tab w:val="left" w:pos="880"/>
      </w:tabs>
      <w:jc w:val="center"/>
      <w:outlineLvl w:val="0"/>
    </w:pPr>
    <w:rPr>
      <w:sz w:val="48"/>
    </w:rPr>
  </w:style>
  <w:style w:type="paragraph" w:styleId="af0">
    <w:name w:val="header"/>
    <w:basedOn w:val="a1"/>
    <w:pPr>
      <w:tabs>
        <w:tab w:val="center" w:pos="4252"/>
        <w:tab w:val="right" w:pos="8504"/>
      </w:tabs>
      <w:snapToGrid w:val="0"/>
    </w:pPr>
  </w:style>
  <w:style w:type="paragraph" w:styleId="22">
    <w:name w:val="toc 2"/>
    <w:basedOn w:val="a1"/>
    <w:next w:val="a1"/>
    <w:autoRedefine/>
    <w:uiPriority w:val="39"/>
    <w:rsid w:val="00D22A68"/>
    <w:pPr>
      <w:tabs>
        <w:tab w:val="right" w:leader="middleDot" w:pos="9660"/>
      </w:tabs>
      <w:ind w:left="440" w:hangingChars="200" w:hanging="440"/>
    </w:pPr>
    <w:rPr>
      <w:rFonts w:hAnsiTheme="minorEastAsia"/>
      <w:noProof/>
      <w:szCs w:val="22"/>
    </w:rPr>
  </w:style>
  <w:style w:type="character" w:styleId="af1">
    <w:name w:val="FollowedHyperlink"/>
    <w:basedOn w:val="a2"/>
    <w:rPr>
      <w:color w:val="800080"/>
      <w:u w:val="single"/>
    </w:rPr>
  </w:style>
  <w:style w:type="paragraph" w:styleId="af2">
    <w:name w:val="Body Text"/>
    <w:basedOn w:val="a1"/>
    <w:pPr>
      <w:spacing w:line="240" w:lineRule="exact"/>
    </w:pPr>
    <w:rPr>
      <w:rFonts w:ascii="ＭＳ ゴシック" w:eastAsia="ＭＳ ゴシック" w:hAnsi="ＭＳ ゴシック"/>
      <w:sz w:val="20"/>
    </w:rPr>
  </w:style>
  <w:style w:type="paragraph" w:styleId="af3">
    <w:name w:val="Body Text Indent"/>
    <w:basedOn w:val="a1"/>
    <w:pPr>
      <w:spacing w:line="240" w:lineRule="exact"/>
      <w:ind w:left="168" w:hangingChars="100" w:hanging="168"/>
    </w:pPr>
    <w:rPr>
      <w:rFonts w:ascii="ＭＳ ゴシック" w:eastAsia="ＭＳ ゴシック" w:hAnsi="ＭＳ ゴシック"/>
      <w:spacing w:val="-6"/>
      <w:sz w:val="18"/>
    </w:rPr>
  </w:style>
  <w:style w:type="paragraph" w:styleId="af4">
    <w:name w:val="Salutation"/>
    <w:basedOn w:val="a1"/>
    <w:next w:val="a1"/>
  </w:style>
  <w:style w:type="paragraph" w:styleId="af5">
    <w:name w:val="envelope address"/>
    <w:basedOn w:val="a1"/>
    <w:pPr>
      <w:framePr w:w="6804" w:h="2268" w:hRule="exact" w:hSpace="142" w:wrap="auto" w:hAnchor="page" w:xAlign="center" w:yAlign="bottom"/>
      <w:snapToGrid w:val="0"/>
      <w:ind w:leftChars="1400" w:left="100"/>
    </w:pPr>
    <w:rPr>
      <w:rFonts w:ascii="Arial" w:hAnsi="Arial" w:cs="Arial"/>
      <w:sz w:val="24"/>
    </w:rPr>
  </w:style>
  <w:style w:type="paragraph" w:styleId="af6">
    <w:name w:val="List"/>
    <w:basedOn w:val="a1"/>
    <w:pPr>
      <w:ind w:left="200" w:hangingChars="200" w:hanging="200"/>
    </w:pPr>
  </w:style>
  <w:style w:type="paragraph" w:styleId="23">
    <w:name w:val="List 2"/>
    <w:basedOn w:val="a1"/>
    <w:pPr>
      <w:ind w:leftChars="200" w:left="100" w:hangingChars="200" w:hanging="200"/>
    </w:pPr>
  </w:style>
  <w:style w:type="paragraph" w:styleId="32">
    <w:name w:val="List 3"/>
    <w:basedOn w:val="a1"/>
    <w:pPr>
      <w:ind w:leftChars="400" w:left="100" w:hangingChars="200" w:hanging="200"/>
    </w:pPr>
  </w:style>
  <w:style w:type="paragraph" w:styleId="42">
    <w:name w:val="List 4"/>
    <w:basedOn w:val="a1"/>
    <w:pPr>
      <w:ind w:leftChars="600" w:left="100" w:hangingChars="200" w:hanging="200"/>
    </w:pPr>
  </w:style>
  <w:style w:type="paragraph" w:styleId="52">
    <w:name w:val="List 5"/>
    <w:basedOn w:val="a1"/>
    <w:pPr>
      <w:ind w:leftChars="800" w:left="100" w:hangingChars="200" w:hanging="200"/>
    </w:pPr>
  </w:style>
  <w:style w:type="paragraph" w:styleId="a0">
    <w:name w:val="List Bullet"/>
    <w:basedOn w:val="a1"/>
    <w:autoRedefine/>
    <w:pPr>
      <w:numPr>
        <w:numId w:val="1"/>
      </w:numPr>
    </w:pPr>
  </w:style>
  <w:style w:type="paragraph" w:styleId="20">
    <w:name w:val="List Bullet 2"/>
    <w:basedOn w:val="a1"/>
    <w:autoRedefine/>
    <w:pPr>
      <w:numPr>
        <w:numId w:val="2"/>
      </w:numPr>
    </w:pPr>
  </w:style>
  <w:style w:type="paragraph" w:styleId="30">
    <w:name w:val="List Bullet 3"/>
    <w:basedOn w:val="a1"/>
    <w:autoRedefine/>
    <w:pPr>
      <w:numPr>
        <w:numId w:val="3"/>
      </w:numPr>
    </w:pPr>
  </w:style>
  <w:style w:type="paragraph" w:styleId="40">
    <w:name w:val="List Bullet 4"/>
    <w:basedOn w:val="a1"/>
    <w:autoRedefine/>
    <w:pPr>
      <w:numPr>
        <w:numId w:val="4"/>
      </w:numPr>
    </w:pPr>
  </w:style>
  <w:style w:type="paragraph" w:styleId="50">
    <w:name w:val="List Bullet 5"/>
    <w:basedOn w:val="a1"/>
    <w:autoRedefine/>
    <w:pPr>
      <w:numPr>
        <w:numId w:val="5"/>
      </w:numPr>
    </w:pPr>
  </w:style>
  <w:style w:type="paragraph" w:styleId="af7">
    <w:name w:val="List Continue"/>
    <w:basedOn w:val="a1"/>
    <w:pPr>
      <w:spacing w:after="180"/>
      <w:ind w:leftChars="200" w:left="425"/>
    </w:pPr>
  </w:style>
  <w:style w:type="paragraph" w:styleId="24">
    <w:name w:val="List Continue 2"/>
    <w:basedOn w:val="a1"/>
    <w:pPr>
      <w:spacing w:after="180"/>
      <w:ind w:leftChars="400" w:left="850"/>
    </w:pPr>
  </w:style>
  <w:style w:type="paragraph" w:styleId="33">
    <w:name w:val="List Continue 3"/>
    <w:basedOn w:val="a1"/>
    <w:pPr>
      <w:spacing w:after="180"/>
      <w:ind w:leftChars="600" w:left="1275"/>
    </w:pPr>
  </w:style>
  <w:style w:type="paragraph" w:styleId="43">
    <w:name w:val="List Continue 4"/>
    <w:basedOn w:val="a1"/>
    <w:pPr>
      <w:spacing w:after="180"/>
      <w:ind w:leftChars="800" w:left="1700"/>
    </w:pPr>
  </w:style>
  <w:style w:type="paragraph" w:styleId="53">
    <w:name w:val="List Continue 5"/>
    <w:basedOn w:val="a1"/>
    <w:pPr>
      <w:spacing w:after="180"/>
      <w:ind w:leftChars="1000" w:left="2125"/>
    </w:pPr>
  </w:style>
  <w:style w:type="paragraph" w:styleId="af8">
    <w:name w:val="Note Heading"/>
    <w:basedOn w:val="a1"/>
    <w:next w:val="a1"/>
    <w:pPr>
      <w:jc w:val="center"/>
    </w:pPr>
  </w:style>
  <w:style w:type="paragraph" w:styleId="af9">
    <w:name w:val="Closing"/>
    <w:basedOn w:val="a1"/>
    <w:pPr>
      <w:jc w:val="right"/>
    </w:pPr>
  </w:style>
  <w:style w:type="paragraph" w:styleId="afa">
    <w:name w:val="envelope return"/>
    <w:basedOn w:val="a1"/>
    <w:pPr>
      <w:snapToGrid w:val="0"/>
    </w:pPr>
    <w:rPr>
      <w:rFonts w:ascii="Arial" w:hAnsi="Arial" w:cs="Arial"/>
    </w:rPr>
  </w:style>
  <w:style w:type="paragraph" w:styleId="11">
    <w:name w:val="index 1"/>
    <w:basedOn w:val="a1"/>
    <w:next w:val="a1"/>
    <w:autoRedefine/>
    <w:semiHidden/>
    <w:pPr>
      <w:ind w:left="220" w:hangingChars="100" w:hanging="220"/>
    </w:pPr>
  </w:style>
  <w:style w:type="paragraph" w:styleId="afb">
    <w:name w:val="Signature"/>
    <w:basedOn w:val="a1"/>
    <w:pPr>
      <w:jc w:val="right"/>
    </w:pPr>
  </w:style>
  <w:style w:type="paragraph" w:styleId="afc">
    <w:name w:val="Plain Text"/>
    <w:basedOn w:val="a1"/>
    <w:rPr>
      <w:rFonts w:hAnsi="Courier New" w:cs="Courier New"/>
      <w:szCs w:val="21"/>
    </w:r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d">
    <w:name w:val="E-mail Signature"/>
    <w:basedOn w:val="a1"/>
  </w:style>
  <w:style w:type="paragraph" w:styleId="afe">
    <w:name w:val="Date"/>
    <w:basedOn w:val="a1"/>
    <w:next w:val="a1"/>
  </w:style>
  <w:style w:type="paragraph" w:styleId="Web">
    <w:name w:val="Normal (Web)"/>
    <w:basedOn w:val="a1"/>
    <w:rPr>
      <w:rFonts w:ascii="Times New Roman" w:hAnsi="Times New Roman"/>
      <w:sz w:val="24"/>
    </w:rPr>
  </w:style>
  <w:style w:type="paragraph" w:styleId="aff">
    <w:name w:val="Normal Indent"/>
    <w:basedOn w:val="a1"/>
    <w:pPr>
      <w:ind w:leftChars="400" w:left="840"/>
    </w:pPr>
  </w:style>
  <w:style w:type="paragraph" w:styleId="aff0">
    <w:name w:val="Title"/>
    <w:basedOn w:val="a1"/>
    <w:qFormat/>
    <w:pPr>
      <w:spacing w:before="240" w:after="120"/>
      <w:jc w:val="center"/>
      <w:outlineLvl w:val="0"/>
    </w:pPr>
    <w:rPr>
      <w:rFonts w:ascii="Arial" w:eastAsia="ＭＳ ゴシック" w:hAnsi="Arial" w:cs="Arial"/>
      <w:sz w:val="32"/>
      <w:szCs w:val="32"/>
    </w:rPr>
  </w:style>
  <w:style w:type="paragraph" w:styleId="aff1">
    <w:name w:val="Subtitle"/>
    <w:basedOn w:val="a1"/>
    <w:qFormat/>
    <w:pPr>
      <w:jc w:val="center"/>
      <w:outlineLvl w:val="1"/>
    </w:pPr>
    <w:rPr>
      <w:rFonts w:ascii="Arial" w:eastAsia="ＭＳ ゴシック" w:hAnsi="Arial" w:cs="Arial"/>
      <w:sz w:val="24"/>
    </w:rPr>
  </w:style>
  <w:style w:type="paragraph" w:styleId="25">
    <w:name w:val="Body Text 2"/>
    <w:basedOn w:val="a1"/>
    <w:pPr>
      <w:spacing w:line="480" w:lineRule="auto"/>
    </w:pPr>
  </w:style>
  <w:style w:type="paragraph" w:styleId="34">
    <w:name w:val="Body Text 3"/>
    <w:basedOn w:val="a1"/>
    <w:rPr>
      <w:sz w:val="16"/>
      <w:szCs w:val="16"/>
    </w:rPr>
  </w:style>
  <w:style w:type="paragraph" w:styleId="26">
    <w:name w:val="Body Text Indent 2"/>
    <w:basedOn w:val="a1"/>
    <w:pPr>
      <w:spacing w:line="480" w:lineRule="auto"/>
      <w:ind w:leftChars="400" w:left="851"/>
    </w:pPr>
  </w:style>
  <w:style w:type="paragraph" w:styleId="35">
    <w:name w:val="Body Text Indent 3"/>
    <w:basedOn w:val="a1"/>
    <w:pPr>
      <w:ind w:leftChars="400" w:left="851"/>
    </w:pPr>
    <w:rPr>
      <w:sz w:val="16"/>
      <w:szCs w:val="16"/>
    </w:rPr>
  </w:style>
  <w:style w:type="paragraph" w:styleId="aff2">
    <w:name w:val="Body Text First Indent"/>
    <w:basedOn w:val="af2"/>
    <w:pPr>
      <w:spacing w:line="240" w:lineRule="auto"/>
      <w:ind w:firstLineChars="100" w:firstLine="210"/>
    </w:pPr>
    <w:rPr>
      <w:rFonts w:ascii="ＭＳ 明朝" w:eastAsia="ＭＳ 明朝" w:hAnsi="Century"/>
      <w:sz w:val="22"/>
    </w:rPr>
  </w:style>
  <w:style w:type="paragraph" w:styleId="27">
    <w:name w:val="Body Text First Indent 2"/>
    <w:basedOn w:val="af3"/>
    <w:pPr>
      <w:spacing w:line="240" w:lineRule="auto"/>
      <w:ind w:leftChars="400" w:left="851" w:firstLineChars="100" w:firstLine="210"/>
    </w:pPr>
    <w:rPr>
      <w:rFonts w:ascii="ＭＳ 明朝" w:eastAsia="ＭＳ 明朝" w:hAnsi="Century"/>
      <w:spacing w:val="0"/>
      <w:sz w:val="22"/>
    </w:rPr>
  </w:style>
  <w:style w:type="character" w:styleId="aff3">
    <w:name w:val="annotation reference"/>
    <w:basedOn w:val="a2"/>
    <w:semiHidden/>
    <w:rPr>
      <w:sz w:val="18"/>
      <w:szCs w:val="18"/>
    </w:rPr>
  </w:style>
  <w:style w:type="paragraph" w:styleId="aff4">
    <w:name w:val="annotation text"/>
    <w:basedOn w:val="a1"/>
    <w:link w:val="aff5"/>
    <w:semiHidden/>
    <w:pPr>
      <w:jc w:val="left"/>
    </w:pPr>
  </w:style>
  <w:style w:type="paragraph" w:styleId="aff6">
    <w:name w:val="annotation subject"/>
    <w:basedOn w:val="aff4"/>
    <w:next w:val="aff4"/>
    <w:semiHidden/>
    <w:rPr>
      <w:b/>
      <w:bCs/>
    </w:rPr>
  </w:style>
  <w:style w:type="paragraph" w:styleId="36">
    <w:name w:val="toc 3"/>
    <w:basedOn w:val="a1"/>
    <w:next w:val="a1"/>
    <w:autoRedefine/>
    <w:uiPriority w:val="39"/>
    <w:rsid w:val="00304FE0"/>
    <w:pPr>
      <w:tabs>
        <w:tab w:val="right" w:leader="middleDot" w:pos="9660"/>
      </w:tabs>
      <w:snapToGrid w:val="0"/>
      <w:spacing w:line="360" w:lineRule="exact"/>
      <w:ind w:leftChars="200" w:left="1050" w:hangingChars="300" w:hanging="630"/>
    </w:pPr>
    <w:rPr>
      <w:rFonts w:hAnsiTheme="minorEastAsia"/>
      <w:noProof/>
    </w:rPr>
  </w:style>
  <w:style w:type="paragraph" w:styleId="aff7">
    <w:name w:val="No Spacing"/>
    <w:basedOn w:val="a1"/>
    <w:uiPriority w:val="1"/>
    <w:qFormat/>
    <w:rsid w:val="00242EDC"/>
    <w:pPr>
      <w:spacing w:line="180" w:lineRule="exact"/>
    </w:pPr>
  </w:style>
  <w:style w:type="paragraph" w:customStyle="1" w:styleId="2121">
    <w:name w:val="スタイル 目次 2 + 左 :  1 字 ぶら下げインデント :  2 字 右 :  1 字"/>
    <w:basedOn w:val="22"/>
    <w:autoRedefine/>
    <w:rsid w:val="003B23C0"/>
    <w:pPr>
      <w:snapToGrid w:val="0"/>
      <w:ind w:right="210"/>
    </w:pPr>
    <w:rPr>
      <w:rFonts w:cs="ＭＳ 明朝"/>
      <w:szCs w:val="20"/>
    </w:rPr>
  </w:style>
  <w:style w:type="paragraph" w:customStyle="1" w:styleId="10mm41">
    <w:name w:val="スタイル 目次 1 + 左 :  0 mm ぶら下げインデント :  4 字 段落前 :  1 行"/>
    <w:basedOn w:val="10"/>
    <w:autoRedefine/>
    <w:rsid w:val="003B23C0"/>
    <w:pPr>
      <w:snapToGrid w:val="0"/>
    </w:pPr>
    <w:rPr>
      <w:rFonts w:cs="ＭＳ 明朝"/>
      <w:szCs w:val="20"/>
    </w:rPr>
  </w:style>
  <w:style w:type="paragraph" w:customStyle="1" w:styleId="3231">
    <w:name w:val="スタイル 目次 3 + 左 :  2 字 ぶら下げインデント :  3 字 右 :  1 字"/>
    <w:basedOn w:val="36"/>
    <w:autoRedefine/>
    <w:rsid w:val="003B23C0"/>
    <w:pPr>
      <w:ind w:right="210"/>
    </w:pPr>
    <w:rPr>
      <w:rFonts w:cs="ＭＳ 明朝"/>
      <w:szCs w:val="20"/>
    </w:rPr>
  </w:style>
  <w:style w:type="paragraph" w:customStyle="1" w:styleId="21211">
    <w:name w:val="スタイル スタイル 目次 2 + 左 :  1 字 ぶら下げインデント :  2 字 右 :  1 字 + 左 :  1 字 ぶら..."/>
    <w:basedOn w:val="2121"/>
    <w:autoRedefine/>
    <w:rsid w:val="003B23C0"/>
    <w:pPr>
      <w:ind w:left="300" w:right="0" w:hanging="200"/>
    </w:pPr>
  </w:style>
  <w:style w:type="paragraph" w:customStyle="1" w:styleId="32312">
    <w:name w:val="スタイル スタイル 目次 3 + 左 :  2 字 ぶら下げインデント :  3 字 右 :  1 字 + 左 :  2 字 ぶら..."/>
    <w:basedOn w:val="3231"/>
    <w:autoRedefine/>
    <w:rsid w:val="00E23DC7"/>
    <w:pPr>
      <w:ind w:right="0"/>
    </w:pPr>
    <w:rPr>
      <w:rFonts w:ascii="游明朝"/>
    </w:rPr>
  </w:style>
  <w:style w:type="paragraph" w:customStyle="1" w:styleId="212110">
    <w:name w:val="スタイル スタイル スタイル 目次 2 + 左 :  1 字 ぶら下げインデント :  2 字 右 :  1 字 + 左 :  1 ..."/>
    <w:basedOn w:val="21211"/>
    <w:rsid w:val="00E23DC7"/>
    <w:pPr>
      <w:ind w:left="650" w:hanging="440"/>
    </w:pPr>
    <w:rPr>
      <w:rFonts w:ascii="游明朝"/>
    </w:rPr>
  </w:style>
  <w:style w:type="paragraph" w:customStyle="1" w:styleId="212">
    <w:name w:val="スタイル 目次 2 + 左 :  1 字 ぶら下げインデント :  2 字"/>
    <w:basedOn w:val="22"/>
    <w:autoRedefine/>
    <w:rsid w:val="00A279F8"/>
    <w:rPr>
      <w:rFonts w:cs="ＭＳ 明朝"/>
      <w:szCs w:val="20"/>
    </w:rPr>
  </w:style>
  <w:style w:type="paragraph" w:customStyle="1" w:styleId="323">
    <w:name w:val="スタイル 目次 3 + 左 :  2 字 ぶら下げインデント :  3 字"/>
    <w:basedOn w:val="36"/>
    <w:rsid w:val="009C0CFC"/>
    <w:rPr>
      <w:rFonts w:cs="ＭＳ 明朝"/>
      <w:szCs w:val="20"/>
    </w:rPr>
  </w:style>
  <w:style w:type="paragraph" w:customStyle="1" w:styleId="aff8">
    <w:name w:val="設問名"/>
    <w:basedOn w:val="a1"/>
    <w:qFormat/>
    <w:rsid w:val="00304FE0"/>
    <w:pPr>
      <w:ind w:left="720" w:hangingChars="300" w:hanging="720"/>
      <w:outlineLvl w:val="2"/>
    </w:pPr>
    <w:rPr>
      <w:rFonts w:ascii="Segoe UI" w:eastAsia="BIZ UDゴシック" w:hAnsi="Segoe UI" w:cs="ＭＳ 明朝"/>
      <w:sz w:val="24"/>
      <w:szCs w:val="20"/>
    </w:rPr>
  </w:style>
  <w:style w:type="character" w:styleId="aff9">
    <w:name w:val="Strong"/>
    <w:basedOn w:val="a2"/>
    <w:uiPriority w:val="22"/>
    <w:qFormat/>
    <w:rsid w:val="000C649A"/>
    <w:rPr>
      <w:b/>
      <w:bCs/>
    </w:rPr>
  </w:style>
  <w:style w:type="table" w:styleId="affa">
    <w:name w:val="Table Grid"/>
    <w:basedOn w:val="a3"/>
    <w:rsid w:val="00F91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4">
    <w:name w:val="toc 4"/>
    <w:basedOn w:val="a1"/>
    <w:next w:val="a1"/>
    <w:autoRedefine/>
    <w:uiPriority w:val="39"/>
    <w:unhideWhenUsed/>
    <w:rsid w:val="00BB3AA4"/>
    <w:pPr>
      <w:topLinePunct w:val="0"/>
      <w:autoSpaceDE/>
      <w:autoSpaceDN/>
      <w:ind w:leftChars="300" w:left="630"/>
    </w:pPr>
    <w:rPr>
      <w:rFonts w:asciiTheme="minorHAnsi" w:hAnsiTheme="minorHAnsi" w:cstheme="minorBidi"/>
      <w:sz w:val="21"/>
      <w:szCs w:val="22"/>
    </w:rPr>
  </w:style>
  <w:style w:type="paragraph" w:styleId="54">
    <w:name w:val="toc 5"/>
    <w:basedOn w:val="a1"/>
    <w:next w:val="a1"/>
    <w:autoRedefine/>
    <w:uiPriority w:val="39"/>
    <w:unhideWhenUsed/>
    <w:rsid w:val="00BB3AA4"/>
    <w:pPr>
      <w:topLinePunct w:val="0"/>
      <w:autoSpaceDE/>
      <w:autoSpaceDN/>
      <w:ind w:leftChars="400" w:left="840"/>
    </w:pPr>
    <w:rPr>
      <w:rFonts w:asciiTheme="minorHAnsi" w:hAnsiTheme="minorHAnsi" w:cstheme="minorBidi"/>
      <w:sz w:val="21"/>
      <w:szCs w:val="22"/>
    </w:rPr>
  </w:style>
  <w:style w:type="paragraph" w:styleId="60">
    <w:name w:val="toc 6"/>
    <w:basedOn w:val="a1"/>
    <w:next w:val="a1"/>
    <w:autoRedefine/>
    <w:uiPriority w:val="39"/>
    <w:unhideWhenUsed/>
    <w:rsid w:val="00BB3AA4"/>
    <w:pPr>
      <w:topLinePunct w:val="0"/>
      <w:autoSpaceDE/>
      <w:autoSpaceDN/>
      <w:ind w:leftChars="500" w:left="1050"/>
    </w:pPr>
    <w:rPr>
      <w:rFonts w:asciiTheme="minorHAnsi" w:hAnsiTheme="minorHAnsi" w:cstheme="minorBidi"/>
      <w:sz w:val="21"/>
      <w:szCs w:val="22"/>
    </w:rPr>
  </w:style>
  <w:style w:type="paragraph" w:styleId="70">
    <w:name w:val="toc 7"/>
    <w:basedOn w:val="a1"/>
    <w:next w:val="a1"/>
    <w:autoRedefine/>
    <w:uiPriority w:val="39"/>
    <w:unhideWhenUsed/>
    <w:rsid w:val="00BB3AA4"/>
    <w:pPr>
      <w:topLinePunct w:val="0"/>
      <w:autoSpaceDE/>
      <w:autoSpaceDN/>
      <w:ind w:leftChars="600" w:left="1260"/>
    </w:pPr>
    <w:rPr>
      <w:rFonts w:asciiTheme="minorHAnsi" w:hAnsiTheme="minorHAnsi" w:cstheme="minorBidi"/>
      <w:sz w:val="21"/>
      <w:szCs w:val="22"/>
    </w:rPr>
  </w:style>
  <w:style w:type="paragraph" w:styleId="80">
    <w:name w:val="toc 8"/>
    <w:basedOn w:val="a1"/>
    <w:next w:val="a1"/>
    <w:autoRedefine/>
    <w:uiPriority w:val="39"/>
    <w:unhideWhenUsed/>
    <w:rsid w:val="00BB3AA4"/>
    <w:pPr>
      <w:topLinePunct w:val="0"/>
      <w:autoSpaceDE/>
      <w:autoSpaceDN/>
      <w:ind w:leftChars="700" w:left="1470"/>
    </w:pPr>
    <w:rPr>
      <w:rFonts w:asciiTheme="minorHAnsi" w:hAnsiTheme="minorHAnsi" w:cstheme="minorBidi"/>
      <w:sz w:val="21"/>
      <w:szCs w:val="22"/>
    </w:rPr>
  </w:style>
  <w:style w:type="paragraph" w:styleId="90">
    <w:name w:val="toc 9"/>
    <w:basedOn w:val="a1"/>
    <w:next w:val="a1"/>
    <w:autoRedefine/>
    <w:uiPriority w:val="39"/>
    <w:unhideWhenUsed/>
    <w:rsid w:val="00BB3AA4"/>
    <w:pPr>
      <w:topLinePunct w:val="0"/>
      <w:autoSpaceDE/>
      <w:autoSpaceDN/>
      <w:ind w:leftChars="800" w:left="1680"/>
    </w:pPr>
    <w:rPr>
      <w:rFonts w:asciiTheme="minorHAnsi" w:hAnsiTheme="minorHAnsi" w:cstheme="minorBidi"/>
      <w:sz w:val="21"/>
      <w:szCs w:val="22"/>
    </w:rPr>
  </w:style>
  <w:style w:type="character" w:customStyle="1" w:styleId="aff5">
    <w:name w:val="コメント文字列 (文字)"/>
    <w:basedOn w:val="a2"/>
    <w:link w:val="aff4"/>
    <w:semiHidden/>
    <w:rsid w:val="0038437E"/>
    <w:rPr>
      <w:rFonts w:asciiTheme="minorEastAsia" w:eastAsiaTheme="minorEastAsia" w:hAnsi="Cambria"/>
      <w:kern w:val="2"/>
      <w:sz w:val="22"/>
      <w:szCs w:val="24"/>
    </w:rPr>
  </w:style>
  <w:style w:type="paragraph" w:styleId="affb">
    <w:name w:val="Revision"/>
    <w:hidden/>
    <w:uiPriority w:val="99"/>
    <w:semiHidden/>
    <w:rsid w:val="00FB7ABC"/>
    <w:rPr>
      <w:rFonts w:asciiTheme="minorEastAsia" w:eastAsiaTheme="minorEastAsia" w:hAnsi="Cambria"/>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7357">
      <w:bodyDiv w:val="1"/>
      <w:marLeft w:val="0"/>
      <w:marRight w:val="0"/>
      <w:marTop w:val="0"/>
      <w:marBottom w:val="0"/>
      <w:divBdr>
        <w:top w:val="none" w:sz="0" w:space="0" w:color="auto"/>
        <w:left w:val="none" w:sz="0" w:space="0" w:color="auto"/>
        <w:bottom w:val="none" w:sz="0" w:space="0" w:color="auto"/>
        <w:right w:val="none" w:sz="0" w:space="0" w:color="auto"/>
      </w:divBdr>
    </w:div>
    <w:div w:id="58359237">
      <w:bodyDiv w:val="1"/>
      <w:marLeft w:val="0"/>
      <w:marRight w:val="0"/>
      <w:marTop w:val="0"/>
      <w:marBottom w:val="0"/>
      <w:divBdr>
        <w:top w:val="none" w:sz="0" w:space="0" w:color="auto"/>
        <w:left w:val="none" w:sz="0" w:space="0" w:color="auto"/>
        <w:bottom w:val="none" w:sz="0" w:space="0" w:color="auto"/>
        <w:right w:val="none" w:sz="0" w:space="0" w:color="auto"/>
      </w:divBdr>
      <w:divsChild>
        <w:div w:id="509955491">
          <w:marLeft w:val="0"/>
          <w:marRight w:val="0"/>
          <w:marTop w:val="0"/>
          <w:marBottom w:val="0"/>
          <w:divBdr>
            <w:top w:val="none" w:sz="0" w:space="0" w:color="auto"/>
            <w:left w:val="none" w:sz="0" w:space="0" w:color="auto"/>
            <w:bottom w:val="none" w:sz="0" w:space="0" w:color="auto"/>
            <w:right w:val="none" w:sz="0" w:space="0" w:color="auto"/>
          </w:divBdr>
          <w:divsChild>
            <w:div w:id="604966233">
              <w:marLeft w:val="0"/>
              <w:marRight w:val="0"/>
              <w:marTop w:val="0"/>
              <w:marBottom w:val="0"/>
              <w:divBdr>
                <w:top w:val="none" w:sz="0" w:space="0" w:color="auto"/>
                <w:left w:val="none" w:sz="0" w:space="0" w:color="auto"/>
                <w:bottom w:val="none" w:sz="0" w:space="0" w:color="auto"/>
                <w:right w:val="none" w:sz="0" w:space="0" w:color="auto"/>
              </w:divBdr>
              <w:divsChild>
                <w:div w:id="549459820">
                  <w:marLeft w:val="0"/>
                  <w:marRight w:val="0"/>
                  <w:marTop w:val="0"/>
                  <w:marBottom w:val="0"/>
                  <w:divBdr>
                    <w:top w:val="none" w:sz="0" w:space="0" w:color="auto"/>
                    <w:left w:val="none" w:sz="0" w:space="0" w:color="auto"/>
                    <w:bottom w:val="none" w:sz="0" w:space="0" w:color="auto"/>
                    <w:right w:val="none" w:sz="0" w:space="0" w:color="auto"/>
                  </w:divBdr>
                  <w:divsChild>
                    <w:div w:id="1625382452">
                      <w:marLeft w:val="0"/>
                      <w:marRight w:val="0"/>
                      <w:marTop w:val="0"/>
                      <w:marBottom w:val="0"/>
                      <w:divBdr>
                        <w:top w:val="none" w:sz="0" w:space="0" w:color="auto"/>
                        <w:left w:val="none" w:sz="0" w:space="0" w:color="auto"/>
                        <w:bottom w:val="none" w:sz="0" w:space="0" w:color="auto"/>
                        <w:right w:val="none" w:sz="0" w:space="0" w:color="auto"/>
                      </w:divBdr>
                      <w:divsChild>
                        <w:div w:id="1025402459">
                          <w:marLeft w:val="0"/>
                          <w:marRight w:val="0"/>
                          <w:marTop w:val="0"/>
                          <w:marBottom w:val="0"/>
                          <w:divBdr>
                            <w:top w:val="none" w:sz="0" w:space="0" w:color="auto"/>
                            <w:left w:val="none" w:sz="0" w:space="0" w:color="auto"/>
                            <w:bottom w:val="none" w:sz="0" w:space="0" w:color="auto"/>
                            <w:right w:val="none" w:sz="0" w:space="0" w:color="auto"/>
                          </w:divBdr>
                          <w:divsChild>
                            <w:div w:id="1681272476">
                              <w:marLeft w:val="15"/>
                              <w:marRight w:val="195"/>
                              <w:marTop w:val="0"/>
                              <w:marBottom w:val="0"/>
                              <w:divBdr>
                                <w:top w:val="none" w:sz="0" w:space="0" w:color="auto"/>
                                <w:left w:val="none" w:sz="0" w:space="0" w:color="auto"/>
                                <w:bottom w:val="none" w:sz="0" w:space="0" w:color="auto"/>
                                <w:right w:val="none" w:sz="0" w:space="0" w:color="auto"/>
                              </w:divBdr>
                              <w:divsChild>
                                <w:div w:id="2075541541">
                                  <w:marLeft w:val="0"/>
                                  <w:marRight w:val="0"/>
                                  <w:marTop w:val="0"/>
                                  <w:marBottom w:val="0"/>
                                  <w:divBdr>
                                    <w:top w:val="none" w:sz="0" w:space="0" w:color="auto"/>
                                    <w:left w:val="none" w:sz="0" w:space="0" w:color="auto"/>
                                    <w:bottom w:val="none" w:sz="0" w:space="0" w:color="auto"/>
                                    <w:right w:val="none" w:sz="0" w:space="0" w:color="auto"/>
                                  </w:divBdr>
                                  <w:divsChild>
                                    <w:div w:id="1491630495">
                                      <w:marLeft w:val="0"/>
                                      <w:marRight w:val="0"/>
                                      <w:marTop w:val="0"/>
                                      <w:marBottom w:val="0"/>
                                      <w:divBdr>
                                        <w:top w:val="none" w:sz="0" w:space="0" w:color="auto"/>
                                        <w:left w:val="none" w:sz="0" w:space="0" w:color="auto"/>
                                        <w:bottom w:val="none" w:sz="0" w:space="0" w:color="auto"/>
                                        <w:right w:val="none" w:sz="0" w:space="0" w:color="auto"/>
                                      </w:divBdr>
                                      <w:divsChild>
                                        <w:div w:id="1552232177">
                                          <w:marLeft w:val="0"/>
                                          <w:marRight w:val="0"/>
                                          <w:marTop w:val="0"/>
                                          <w:marBottom w:val="0"/>
                                          <w:divBdr>
                                            <w:top w:val="none" w:sz="0" w:space="0" w:color="auto"/>
                                            <w:left w:val="none" w:sz="0" w:space="0" w:color="auto"/>
                                            <w:bottom w:val="none" w:sz="0" w:space="0" w:color="auto"/>
                                            <w:right w:val="none" w:sz="0" w:space="0" w:color="auto"/>
                                          </w:divBdr>
                                          <w:divsChild>
                                            <w:div w:id="336811733">
                                              <w:marLeft w:val="0"/>
                                              <w:marRight w:val="0"/>
                                              <w:marTop w:val="0"/>
                                              <w:marBottom w:val="0"/>
                                              <w:divBdr>
                                                <w:top w:val="none" w:sz="0" w:space="0" w:color="auto"/>
                                                <w:left w:val="none" w:sz="0" w:space="0" w:color="auto"/>
                                                <w:bottom w:val="none" w:sz="0" w:space="0" w:color="auto"/>
                                                <w:right w:val="none" w:sz="0" w:space="0" w:color="auto"/>
                                              </w:divBdr>
                                              <w:divsChild>
                                                <w:div w:id="1497956783">
                                                  <w:marLeft w:val="0"/>
                                                  <w:marRight w:val="0"/>
                                                  <w:marTop w:val="0"/>
                                                  <w:marBottom w:val="0"/>
                                                  <w:divBdr>
                                                    <w:top w:val="none" w:sz="0" w:space="0" w:color="auto"/>
                                                    <w:left w:val="none" w:sz="0" w:space="0" w:color="auto"/>
                                                    <w:bottom w:val="none" w:sz="0" w:space="0" w:color="auto"/>
                                                    <w:right w:val="none" w:sz="0" w:space="0" w:color="auto"/>
                                                  </w:divBdr>
                                                  <w:divsChild>
                                                    <w:div w:id="1877616888">
                                                      <w:marLeft w:val="0"/>
                                                      <w:marRight w:val="0"/>
                                                      <w:marTop w:val="0"/>
                                                      <w:marBottom w:val="0"/>
                                                      <w:divBdr>
                                                        <w:top w:val="none" w:sz="0" w:space="0" w:color="auto"/>
                                                        <w:left w:val="none" w:sz="0" w:space="0" w:color="auto"/>
                                                        <w:bottom w:val="none" w:sz="0" w:space="0" w:color="auto"/>
                                                        <w:right w:val="none" w:sz="0" w:space="0" w:color="auto"/>
                                                      </w:divBdr>
                                                      <w:divsChild>
                                                        <w:div w:id="1914074213">
                                                          <w:marLeft w:val="0"/>
                                                          <w:marRight w:val="0"/>
                                                          <w:marTop w:val="0"/>
                                                          <w:marBottom w:val="0"/>
                                                          <w:divBdr>
                                                            <w:top w:val="none" w:sz="0" w:space="0" w:color="auto"/>
                                                            <w:left w:val="none" w:sz="0" w:space="0" w:color="auto"/>
                                                            <w:bottom w:val="none" w:sz="0" w:space="0" w:color="auto"/>
                                                            <w:right w:val="none" w:sz="0" w:space="0" w:color="auto"/>
                                                          </w:divBdr>
                                                          <w:divsChild>
                                                            <w:div w:id="536743726">
                                                              <w:marLeft w:val="0"/>
                                                              <w:marRight w:val="0"/>
                                                              <w:marTop w:val="0"/>
                                                              <w:marBottom w:val="0"/>
                                                              <w:divBdr>
                                                                <w:top w:val="none" w:sz="0" w:space="0" w:color="auto"/>
                                                                <w:left w:val="none" w:sz="0" w:space="0" w:color="auto"/>
                                                                <w:bottom w:val="none" w:sz="0" w:space="0" w:color="auto"/>
                                                                <w:right w:val="none" w:sz="0" w:space="0" w:color="auto"/>
                                                              </w:divBdr>
                                                              <w:divsChild>
                                                                <w:div w:id="411895546">
                                                                  <w:marLeft w:val="0"/>
                                                                  <w:marRight w:val="0"/>
                                                                  <w:marTop w:val="0"/>
                                                                  <w:marBottom w:val="0"/>
                                                                  <w:divBdr>
                                                                    <w:top w:val="none" w:sz="0" w:space="0" w:color="auto"/>
                                                                    <w:left w:val="none" w:sz="0" w:space="0" w:color="auto"/>
                                                                    <w:bottom w:val="none" w:sz="0" w:space="0" w:color="auto"/>
                                                                    <w:right w:val="none" w:sz="0" w:space="0" w:color="auto"/>
                                                                  </w:divBdr>
                                                                  <w:divsChild>
                                                                    <w:div w:id="654525792">
                                                                      <w:marLeft w:val="405"/>
                                                                      <w:marRight w:val="0"/>
                                                                      <w:marTop w:val="0"/>
                                                                      <w:marBottom w:val="0"/>
                                                                      <w:divBdr>
                                                                        <w:top w:val="none" w:sz="0" w:space="0" w:color="auto"/>
                                                                        <w:left w:val="none" w:sz="0" w:space="0" w:color="auto"/>
                                                                        <w:bottom w:val="none" w:sz="0" w:space="0" w:color="auto"/>
                                                                        <w:right w:val="none" w:sz="0" w:space="0" w:color="auto"/>
                                                                      </w:divBdr>
                                                                      <w:divsChild>
                                                                        <w:div w:id="1845436155">
                                                                          <w:marLeft w:val="0"/>
                                                                          <w:marRight w:val="0"/>
                                                                          <w:marTop w:val="0"/>
                                                                          <w:marBottom w:val="0"/>
                                                                          <w:divBdr>
                                                                            <w:top w:val="none" w:sz="0" w:space="0" w:color="auto"/>
                                                                            <w:left w:val="none" w:sz="0" w:space="0" w:color="auto"/>
                                                                            <w:bottom w:val="none" w:sz="0" w:space="0" w:color="auto"/>
                                                                            <w:right w:val="none" w:sz="0" w:space="0" w:color="auto"/>
                                                                          </w:divBdr>
                                                                          <w:divsChild>
                                                                            <w:div w:id="1503163426">
                                                                              <w:marLeft w:val="0"/>
                                                                              <w:marRight w:val="0"/>
                                                                              <w:marTop w:val="0"/>
                                                                              <w:marBottom w:val="0"/>
                                                                              <w:divBdr>
                                                                                <w:top w:val="none" w:sz="0" w:space="0" w:color="auto"/>
                                                                                <w:left w:val="none" w:sz="0" w:space="0" w:color="auto"/>
                                                                                <w:bottom w:val="none" w:sz="0" w:space="0" w:color="auto"/>
                                                                                <w:right w:val="none" w:sz="0" w:space="0" w:color="auto"/>
                                                                              </w:divBdr>
                                                                              <w:divsChild>
                                                                                <w:div w:id="146094900">
                                                                                  <w:marLeft w:val="0"/>
                                                                                  <w:marRight w:val="0"/>
                                                                                  <w:marTop w:val="60"/>
                                                                                  <w:marBottom w:val="0"/>
                                                                                  <w:divBdr>
                                                                                    <w:top w:val="none" w:sz="0" w:space="0" w:color="auto"/>
                                                                                    <w:left w:val="none" w:sz="0" w:space="0" w:color="auto"/>
                                                                                    <w:bottom w:val="none" w:sz="0" w:space="0" w:color="auto"/>
                                                                                    <w:right w:val="none" w:sz="0" w:space="0" w:color="auto"/>
                                                                                  </w:divBdr>
                                                                                  <w:divsChild>
                                                                                    <w:div w:id="365838334">
                                                                                      <w:marLeft w:val="0"/>
                                                                                      <w:marRight w:val="0"/>
                                                                                      <w:marTop w:val="0"/>
                                                                                      <w:marBottom w:val="0"/>
                                                                                      <w:divBdr>
                                                                                        <w:top w:val="none" w:sz="0" w:space="0" w:color="auto"/>
                                                                                        <w:left w:val="none" w:sz="0" w:space="0" w:color="auto"/>
                                                                                        <w:bottom w:val="none" w:sz="0" w:space="0" w:color="auto"/>
                                                                                        <w:right w:val="none" w:sz="0" w:space="0" w:color="auto"/>
                                                                                      </w:divBdr>
                                                                                      <w:divsChild>
                                                                                        <w:div w:id="186719872">
                                                                                          <w:marLeft w:val="0"/>
                                                                                          <w:marRight w:val="0"/>
                                                                                          <w:marTop w:val="0"/>
                                                                                          <w:marBottom w:val="0"/>
                                                                                          <w:divBdr>
                                                                                            <w:top w:val="none" w:sz="0" w:space="0" w:color="auto"/>
                                                                                            <w:left w:val="none" w:sz="0" w:space="0" w:color="auto"/>
                                                                                            <w:bottom w:val="none" w:sz="0" w:space="0" w:color="auto"/>
                                                                                            <w:right w:val="none" w:sz="0" w:space="0" w:color="auto"/>
                                                                                          </w:divBdr>
                                                                                          <w:divsChild>
                                                                                            <w:div w:id="63840505">
                                                                                              <w:marLeft w:val="0"/>
                                                                                              <w:marRight w:val="0"/>
                                                                                              <w:marTop w:val="0"/>
                                                                                              <w:marBottom w:val="0"/>
                                                                                              <w:divBdr>
                                                                                                <w:top w:val="none" w:sz="0" w:space="0" w:color="auto"/>
                                                                                                <w:left w:val="none" w:sz="0" w:space="0" w:color="auto"/>
                                                                                                <w:bottom w:val="none" w:sz="0" w:space="0" w:color="auto"/>
                                                                                                <w:right w:val="none" w:sz="0" w:space="0" w:color="auto"/>
                                                                                              </w:divBdr>
                                                                                              <w:divsChild>
                                                                                                <w:div w:id="66810705">
                                                                                                  <w:marLeft w:val="0"/>
                                                                                                  <w:marRight w:val="0"/>
                                                                                                  <w:marTop w:val="0"/>
                                                                                                  <w:marBottom w:val="0"/>
                                                                                                  <w:divBdr>
                                                                                                    <w:top w:val="none" w:sz="0" w:space="0" w:color="auto"/>
                                                                                                    <w:left w:val="none" w:sz="0" w:space="0" w:color="auto"/>
                                                                                                    <w:bottom w:val="none" w:sz="0" w:space="0" w:color="auto"/>
                                                                                                    <w:right w:val="none" w:sz="0" w:space="0" w:color="auto"/>
                                                                                                  </w:divBdr>
                                                                                                  <w:divsChild>
                                                                                                    <w:div w:id="197663099">
                                                                                                      <w:marLeft w:val="0"/>
                                                                                                      <w:marRight w:val="0"/>
                                                                                                      <w:marTop w:val="0"/>
                                                                                                      <w:marBottom w:val="0"/>
                                                                                                      <w:divBdr>
                                                                                                        <w:top w:val="none" w:sz="0" w:space="0" w:color="auto"/>
                                                                                                        <w:left w:val="none" w:sz="0" w:space="0" w:color="auto"/>
                                                                                                        <w:bottom w:val="none" w:sz="0" w:space="0" w:color="auto"/>
                                                                                                        <w:right w:val="none" w:sz="0" w:space="0" w:color="auto"/>
                                                                                                      </w:divBdr>
                                                                                                      <w:divsChild>
                                                                                                        <w:div w:id="1579052417">
                                                                                                          <w:marLeft w:val="0"/>
                                                                                                          <w:marRight w:val="0"/>
                                                                                                          <w:marTop w:val="0"/>
                                                                                                          <w:marBottom w:val="0"/>
                                                                                                          <w:divBdr>
                                                                                                            <w:top w:val="none" w:sz="0" w:space="0" w:color="auto"/>
                                                                                                            <w:left w:val="none" w:sz="0" w:space="0" w:color="auto"/>
                                                                                                            <w:bottom w:val="none" w:sz="0" w:space="0" w:color="auto"/>
                                                                                                            <w:right w:val="none" w:sz="0" w:space="0" w:color="auto"/>
                                                                                                          </w:divBdr>
                                                                                                          <w:divsChild>
                                                                                                            <w:div w:id="1666006329">
                                                                                                              <w:marLeft w:val="0"/>
                                                                                                              <w:marRight w:val="0"/>
                                                                                                              <w:marTop w:val="0"/>
                                                                                                              <w:marBottom w:val="0"/>
                                                                                                              <w:divBdr>
                                                                                                                <w:top w:val="none" w:sz="0" w:space="0" w:color="auto"/>
                                                                                                                <w:left w:val="none" w:sz="0" w:space="0" w:color="auto"/>
                                                                                                                <w:bottom w:val="none" w:sz="0" w:space="0" w:color="auto"/>
                                                                                                                <w:right w:val="none" w:sz="0" w:space="0" w:color="auto"/>
                                                                                                              </w:divBdr>
                                                                                                              <w:divsChild>
                                                                                                                <w:div w:id="12022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46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emf"/><Relationship Id="rId21" Type="http://schemas.openxmlformats.org/officeDocument/2006/relationships/image" Target="media/image11.gif"/><Relationship Id="rId42" Type="http://schemas.openxmlformats.org/officeDocument/2006/relationships/image" Target="media/image32.emf"/><Relationship Id="rId63" Type="http://schemas.openxmlformats.org/officeDocument/2006/relationships/image" Target="media/image41.emf"/><Relationship Id="rId84" Type="http://schemas.openxmlformats.org/officeDocument/2006/relationships/image" Target="media/image64.emf"/><Relationship Id="rId138" Type="http://schemas.openxmlformats.org/officeDocument/2006/relationships/image" Target="media/image117.emf"/><Relationship Id="rId159" Type="http://schemas.openxmlformats.org/officeDocument/2006/relationships/image" Target="media/image133.emf"/><Relationship Id="rId170" Type="http://schemas.openxmlformats.org/officeDocument/2006/relationships/image" Target="media/image810.gif"/><Relationship Id="rId191" Type="http://schemas.openxmlformats.org/officeDocument/2006/relationships/image" Target="media/image160.emf"/><Relationship Id="rId205" Type="http://schemas.openxmlformats.org/officeDocument/2006/relationships/image" Target="media/image168.emf"/><Relationship Id="rId226" Type="http://schemas.openxmlformats.org/officeDocument/2006/relationships/image" Target="media/image195.emf"/><Relationship Id="rId107" Type="http://schemas.openxmlformats.org/officeDocument/2006/relationships/footer" Target="footer2.xml"/><Relationship Id="rId11" Type="http://schemas.openxmlformats.org/officeDocument/2006/relationships/image" Target="media/image1.emf"/><Relationship Id="rId32" Type="http://schemas.openxmlformats.org/officeDocument/2006/relationships/image" Target="media/image12.emf"/><Relationship Id="rId53" Type="http://schemas.openxmlformats.org/officeDocument/2006/relationships/image" Target="media/image30.emf"/><Relationship Id="rId74" Type="http://schemas.openxmlformats.org/officeDocument/2006/relationships/image" Target="media/image51.emf"/><Relationship Id="rId128" Type="http://schemas.openxmlformats.org/officeDocument/2006/relationships/image" Target="media/image103.emf"/><Relationship Id="rId149" Type="http://schemas.openxmlformats.org/officeDocument/2006/relationships/image" Target="media/image124.emf"/><Relationship Id="rId5" Type="http://schemas.openxmlformats.org/officeDocument/2006/relationships/webSettings" Target="webSettings.xml"/><Relationship Id="rId95" Type="http://schemas.openxmlformats.org/officeDocument/2006/relationships/image" Target="media/image76.emf"/><Relationship Id="rId160" Type="http://schemas.openxmlformats.org/officeDocument/2006/relationships/image" Target="media/image135.emf"/><Relationship Id="rId181" Type="http://schemas.openxmlformats.org/officeDocument/2006/relationships/image" Target="media/image149.emf"/><Relationship Id="rId216" Type="http://schemas.openxmlformats.org/officeDocument/2006/relationships/image" Target="media/image182.emf"/><Relationship Id="rId237" Type="http://schemas.openxmlformats.org/officeDocument/2006/relationships/theme" Target="theme/theme1.xml"/><Relationship Id="rId22" Type="http://schemas.openxmlformats.org/officeDocument/2006/relationships/image" Target="media/image12.gif"/><Relationship Id="rId43" Type="http://schemas.openxmlformats.org/officeDocument/2006/relationships/image" Target="media/image19.emf"/><Relationship Id="rId64" Type="http://schemas.openxmlformats.org/officeDocument/2006/relationships/image" Target="media/image54.emf"/><Relationship Id="rId118" Type="http://schemas.openxmlformats.org/officeDocument/2006/relationships/image" Target="media/image93.emf"/><Relationship Id="rId139" Type="http://schemas.openxmlformats.org/officeDocument/2006/relationships/image" Target="media/image114.emf"/><Relationship Id="rId80" Type="http://schemas.openxmlformats.org/officeDocument/2006/relationships/image" Target="media/image59.emf"/><Relationship Id="rId85" Type="http://schemas.openxmlformats.org/officeDocument/2006/relationships/image" Target="media/image66.emf"/><Relationship Id="rId150" Type="http://schemas.openxmlformats.org/officeDocument/2006/relationships/image" Target="media/image129.emf"/><Relationship Id="rId155" Type="http://schemas.openxmlformats.org/officeDocument/2006/relationships/image" Target="media/image134.emf"/><Relationship Id="rId171" Type="http://schemas.openxmlformats.org/officeDocument/2006/relationships/image" Target="media/image143.emf"/><Relationship Id="rId192" Type="http://schemas.openxmlformats.org/officeDocument/2006/relationships/image" Target="media/image165.emf"/><Relationship Id="rId197" Type="http://schemas.openxmlformats.org/officeDocument/2006/relationships/image" Target="media/image161.emf"/><Relationship Id="rId206" Type="http://schemas.openxmlformats.org/officeDocument/2006/relationships/image" Target="media/image169.emf"/><Relationship Id="rId227" Type="http://schemas.openxmlformats.org/officeDocument/2006/relationships/image" Target="media/image191.emf"/><Relationship Id="rId201" Type="http://schemas.openxmlformats.org/officeDocument/2006/relationships/image" Target="media/image170.emf"/><Relationship Id="rId222" Type="http://schemas.openxmlformats.org/officeDocument/2006/relationships/image" Target="media/image188.emf"/><Relationship Id="rId12" Type="http://schemas.openxmlformats.org/officeDocument/2006/relationships/image" Target="media/image2.emf"/><Relationship Id="rId17" Type="http://schemas.openxmlformats.org/officeDocument/2006/relationships/image" Target="media/image3.emf"/><Relationship Id="rId33" Type="http://schemas.openxmlformats.org/officeDocument/2006/relationships/image" Target="media/image23.emf"/><Relationship Id="rId38" Type="http://schemas.openxmlformats.org/officeDocument/2006/relationships/image" Target="media/image15.emf"/><Relationship Id="rId59" Type="http://schemas.openxmlformats.org/officeDocument/2006/relationships/image" Target="media/image49.emf"/><Relationship Id="rId103" Type="http://schemas.openxmlformats.org/officeDocument/2006/relationships/image" Target="media/image83.emf"/><Relationship Id="rId108" Type="http://schemas.openxmlformats.org/officeDocument/2006/relationships/footer" Target="footer3.xml"/><Relationship Id="rId124" Type="http://schemas.openxmlformats.org/officeDocument/2006/relationships/image" Target="media/image106.emf"/><Relationship Id="rId129" Type="http://schemas.openxmlformats.org/officeDocument/2006/relationships/image" Target="media/image104.gif"/><Relationship Id="rId54" Type="http://schemas.openxmlformats.org/officeDocument/2006/relationships/image" Target="media/image31.emf"/><Relationship Id="rId70" Type="http://schemas.openxmlformats.org/officeDocument/2006/relationships/image" Target="media/image60.emf"/><Relationship Id="rId75" Type="http://schemas.openxmlformats.org/officeDocument/2006/relationships/image" Target="media/image65.emf"/><Relationship Id="rId91" Type="http://schemas.openxmlformats.org/officeDocument/2006/relationships/image" Target="media/image81.emf"/><Relationship Id="rId96" Type="http://schemas.openxmlformats.org/officeDocument/2006/relationships/image" Target="media/image77.emf"/><Relationship Id="rId140" Type="http://schemas.openxmlformats.org/officeDocument/2006/relationships/image" Target="media/image115.emf"/><Relationship Id="rId145" Type="http://schemas.openxmlformats.org/officeDocument/2006/relationships/image" Target="media/image119.emf"/><Relationship Id="rId161" Type="http://schemas.openxmlformats.org/officeDocument/2006/relationships/image" Target="media/image137.emf"/><Relationship Id="rId166" Type="http://schemas.openxmlformats.org/officeDocument/2006/relationships/image" Target="media/image142.emf"/><Relationship Id="rId182" Type="http://schemas.openxmlformats.org/officeDocument/2006/relationships/image" Target="media/image155.emf"/><Relationship Id="rId187" Type="http://schemas.openxmlformats.org/officeDocument/2006/relationships/image" Target="media/image157.emf"/><Relationship Id="rId217" Type="http://schemas.openxmlformats.org/officeDocument/2006/relationships/image" Target="media/image183.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7.emf"/><Relationship Id="rId233" Type="http://schemas.openxmlformats.org/officeDocument/2006/relationships/header" Target="header8.xml"/><Relationship Id="rId23" Type="http://schemas.openxmlformats.org/officeDocument/2006/relationships/image" Target="media/image13.gif"/><Relationship Id="rId28" Type="http://schemas.openxmlformats.org/officeDocument/2006/relationships/image" Target="media/image7.emf"/><Relationship Id="rId49" Type="http://schemas.openxmlformats.org/officeDocument/2006/relationships/image" Target="media/image26.emf"/><Relationship Id="rId114" Type="http://schemas.openxmlformats.org/officeDocument/2006/relationships/image" Target="media/image96.emf"/><Relationship Id="rId119" Type="http://schemas.openxmlformats.org/officeDocument/2006/relationships/image" Target="media/image95.emf"/><Relationship Id="rId44" Type="http://schemas.openxmlformats.org/officeDocument/2006/relationships/image" Target="media/image34.emf"/><Relationship Id="rId60" Type="http://schemas.openxmlformats.org/officeDocument/2006/relationships/image" Target="media/image38.emf"/><Relationship Id="rId65" Type="http://schemas.openxmlformats.org/officeDocument/2006/relationships/image" Target="media/image43.emf"/><Relationship Id="rId81" Type="http://schemas.openxmlformats.org/officeDocument/2006/relationships/image" Target="media/image61.emf"/><Relationship Id="rId86" Type="http://schemas.openxmlformats.org/officeDocument/2006/relationships/image" Target="media/image67.emf"/><Relationship Id="rId130" Type="http://schemas.openxmlformats.org/officeDocument/2006/relationships/image" Target="media/image105.gif"/><Relationship Id="rId135" Type="http://schemas.openxmlformats.org/officeDocument/2006/relationships/image" Target="media/image110.emf"/><Relationship Id="rId151" Type="http://schemas.openxmlformats.org/officeDocument/2006/relationships/image" Target="media/image125.emf"/><Relationship Id="rId156" Type="http://schemas.openxmlformats.org/officeDocument/2006/relationships/image" Target="media/image130.emf"/><Relationship Id="rId198" Type="http://schemas.openxmlformats.org/officeDocument/2006/relationships/image" Target="media/image167.emf"/><Relationship Id="rId172" Type="http://schemas.openxmlformats.org/officeDocument/2006/relationships/image" Target="media/image144.emf"/><Relationship Id="rId193" Type="http://schemas.openxmlformats.org/officeDocument/2006/relationships/header" Target="header5.xml"/><Relationship Id="rId202" Type="http://schemas.openxmlformats.org/officeDocument/2006/relationships/image" Target="media/image171.emf"/><Relationship Id="rId207" Type="http://schemas.openxmlformats.org/officeDocument/2006/relationships/image" Target="media/image176.emf"/><Relationship Id="rId223" Type="http://schemas.openxmlformats.org/officeDocument/2006/relationships/image" Target="media/image189.emf"/><Relationship Id="rId228" Type="http://schemas.openxmlformats.org/officeDocument/2006/relationships/image" Target="media/image197.emf"/><Relationship Id="rId13" Type="http://schemas.openxmlformats.org/officeDocument/2006/relationships/image" Target="media/image3.gi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85.emf"/><Relationship Id="rId34" Type="http://schemas.openxmlformats.org/officeDocument/2006/relationships/image" Target="media/image13.emf"/><Relationship Id="rId50" Type="http://schemas.openxmlformats.org/officeDocument/2006/relationships/image" Target="media/image40.emf"/><Relationship Id="rId55" Type="http://schemas.openxmlformats.org/officeDocument/2006/relationships/image" Target="media/image33.emf"/><Relationship Id="rId76" Type="http://schemas.openxmlformats.org/officeDocument/2006/relationships/image" Target="media/image53.emf"/><Relationship Id="rId97" Type="http://schemas.openxmlformats.org/officeDocument/2006/relationships/image" Target="media/image78.gif"/><Relationship Id="rId104" Type="http://schemas.openxmlformats.org/officeDocument/2006/relationships/image" Target="media/image84.emf"/><Relationship Id="rId120" Type="http://schemas.openxmlformats.org/officeDocument/2006/relationships/image" Target="media/image97.emf"/><Relationship Id="rId125" Type="http://schemas.openxmlformats.org/officeDocument/2006/relationships/image" Target="media/image101.emf"/><Relationship Id="rId141" Type="http://schemas.openxmlformats.org/officeDocument/2006/relationships/image" Target="media/image120.emf"/><Relationship Id="rId146" Type="http://schemas.openxmlformats.org/officeDocument/2006/relationships/image" Target="media/image121.emf"/><Relationship Id="rId167" Type="http://schemas.openxmlformats.org/officeDocument/2006/relationships/image" Target="media/image780.gif"/><Relationship Id="rId188" Type="http://schemas.openxmlformats.org/officeDocument/2006/relationships/image" Target="media/image158.emf"/><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73.emf"/><Relationship Id="rId162" Type="http://schemas.openxmlformats.org/officeDocument/2006/relationships/image" Target="media/image138.emf"/><Relationship Id="rId183" Type="http://schemas.openxmlformats.org/officeDocument/2006/relationships/image" Target="media/image150.emf"/><Relationship Id="rId213" Type="http://schemas.openxmlformats.org/officeDocument/2006/relationships/image" Target="media/image178.emf"/><Relationship Id="rId218" Type="http://schemas.openxmlformats.org/officeDocument/2006/relationships/image" Target="media/image184.emf"/><Relationship Id="rId234"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14.gif"/><Relationship Id="rId40" Type="http://schemas.openxmlformats.org/officeDocument/2006/relationships/image" Target="media/image17.emf"/><Relationship Id="rId45" Type="http://schemas.openxmlformats.org/officeDocument/2006/relationships/image" Target="media/image20.emf"/><Relationship Id="rId66" Type="http://schemas.openxmlformats.org/officeDocument/2006/relationships/image" Target="media/image56.emf"/><Relationship Id="rId87" Type="http://schemas.openxmlformats.org/officeDocument/2006/relationships/image" Target="media/image69.emf"/><Relationship Id="rId110" Type="http://schemas.openxmlformats.org/officeDocument/2006/relationships/image" Target="media/image92.emf"/><Relationship Id="rId115" Type="http://schemas.openxmlformats.org/officeDocument/2006/relationships/image" Target="media/image89.emf"/><Relationship Id="rId131" Type="http://schemas.openxmlformats.org/officeDocument/2006/relationships/image" Target="media/image106.gif"/><Relationship Id="rId136" Type="http://schemas.openxmlformats.org/officeDocument/2006/relationships/image" Target="media/image111.emf"/><Relationship Id="rId157" Type="http://schemas.openxmlformats.org/officeDocument/2006/relationships/image" Target="media/image136.emf"/><Relationship Id="rId178" Type="http://schemas.openxmlformats.org/officeDocument/2006/relationships/image" Target="media/image151.emf"/><Relationship Id="rId61" Type="http://schemas.openxmlformats.org/officeDocument/2006/relationships/image" Target="media/image39.emf"/><Relationship Id="rId82" Type="http://schemas.openxmlformats.org/officeDocument/2006/relationships/image" Target="media/image62.emf"/><Relationship Id="rId152" Type="http://schemas.openxmlformats.org/officeDocument/2006/relationships/image" Target="media/image127.emf"/><Relationship Id="rId173" Type="http://schemas.openxmlformats.org/officeDocument/2006/relationships/image" Target="media/image145.emf"/><Relationship Id="rId194" Type="http://schemas.openxmlformats.org/officeDocument/2006/relationships/header" Target="header6.xml"/><Relationship Id="rId199" Type="http://schemas.openxmlformats.org/officeDocument/2006/relationships/image" Target="media/image163.emf"/><Relationship Id="rId203" Type="http://schemas.openxmlformats.org/officeDocument/2006/relationships/image" Target="media/image166.emf"/><Relationship Id="rId208" Type="http://schemas.openxmlformats.org/officeDocument/2006/relationships/image" Target="media/image172.emf"/><Relationship Id="rId229" Type="http://schemas.openxmlformats.org/officeDocument/2006/relationships/image" Target="media/image192.emf"/><Relationship Id="rId19" Type="http://schemas.openxmlformats.org/officeDocument/2006/relationships/image" Target="media/image4.emf"/><Relationship Id="rId224" Type="http://schemas.openxmlformats.org/officeDocument/2006/relationships/image" Target="media/image193.emf"/><Relationship Id="rId14" Type="http://schemas.openxmlformats.org/officeDocument/2006/relationships/image" Target="media/image4.gif"/><Relationship Id="rId30" Type="http://schemas.openxmlformats.org/officeDocument/2006/relationships/image" Target="media/image11.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55.emf"/><Relationship Id="rId100" Type="http://schemas.openxmlformats.org/officeDocument/2006/relationships/image" Target="media/image81.gif"/><Relationship Id="rId105" Type="http://schemas.openxmlformats.org/officeDocument/2006/relationships/header" Target="header3.xml"/><Relationship Id="rId126" Type="http://schemas.openxmlformats.org/officeDocument/2006/relationships/image" Target="media/image108.emf"/><Relationship Id="rId147" Type="http://schemas.openxmlformats.org/officeDocument/2006/relationships/image" Target="media/image126.emf"/><Relationship Id="rId168" Type="http://schemas.openxmlformats.org/officeDocument/2006/relationships/image" Target="media/image790.gif"/><Relationship Id="rId8" Type="http://schemas.openxmlformats.org/officeDocument/2006/relationships/header" Target="header1.xml"/><Relationship Id="rId51" Type="http://schemas.openxmlformats.org/officeDocument/2006/relationships/image" Target="media/image28.emf"/><Relationship Id="rId72" Type="http://schemas.openxmlformats.org/officeDocument/2006/relationships/image" Target="media/image48.emf"/><Relationship Id="rId93" Type="http://schemas.openxmlformats.org/officeDocument/2006/relationships/image" Target="media/image74.emf"/><Relationship Id="rId98" Type="http://schemas.openxmlformats.org/officeDocument/2006/relationships/image" Target="media/image79.gif"/><Relationship Id="rId121" Type="http://schemas.openxmlformats.org/officeDocument/2006/relationships/image" Target="media/image98.emf"/><Relationship Id="rId142" Type="http://schemas.openxmlformats.org/officeDocument/2006/relationships/image" Target="media/image116.emf"/><Relationship Id="rId163" Type="http://schemas.openxmlformats.org/officeDocument/2006/relationships/image" Target="media/image139.emf"/><Relationship Id="rId184" Type="http://schemas.openxmlformats.org/officeDocument/2006/relationships/image" Target="media/image152.emf"/><Relationship Id="rId189" Type="http://schemas.openxmlformats.org/officeDocument/2006/relationships/image" Target="media/image162.emf"/><Relationship Id="rId219" Type="http://schemas.openxmlformats.org/officeDocument/2006/relationships/image" Target="media/image185.emf"/><Relationship Id="rId3" Type="http://schemas.openxmlformats.org/officeDocument/2006/relationships/styles" Target="styles.xml"/><Relationship Id="rId214" Type="http://schemas.openxmlformats.org/officeDocument/2006/relationships/image" Target="media/image179.emf"/><Relationship Id="rId230" Type="http://schemas.openxmlformats.org/officeDocument/2006/relationships/image" Target="media/image199.emf"/><Relationship Id="rId235" Type="http://schemas.openxmlformats.org/officeDocument/2006/relationships/footer" Target="footer7.xml"/><Relationship Id="rId25" Type="http://schemas.openxmlformats.org/officeDocument/2006/relationships/image" Target="media/image5.emf"/><Relationship Id="rId46" Type="http://schemas.openxmlformats.org/officeDocument/2006/relationships/image" Target="media/image22.emf"/><Relationship Id="rId67" Type="http://schemas.openxmlformats.org/officeDocument/2006/relationships/image" Target="media/image44.emf"/><Relationship Id="rId116" Type="http://schemas.openxmlformats.org/officeDocument/2006/relationships/image" Target="media/image90.emf"/><Relationship Id="rId137" Type="http://schemas.openxmlformats.org/officeDocument/2006/relationships/image" Target="media/image112.emf"/><Relationship Id="rId158" Type="http://schemas.openxmlformats.org/officeDocument/2006/relationships/image" Target="media/image131.emf"/><Relationship Id="rId20" Type="http://schemas.openxmlformats.org/officeDocument/2006/relationships/image" Target="media/image10.emf"/><Relationship Id="rId41" Type="http://schemas.openxmlformats.org/officeDocument/2006/relationships/image" Target="media/image18.emf"/><Relationship Id="rId62" Type="http://schemas.openxmlformats.org/officeDocument/2006/relationships/image" Target="media/image52.emf"/><Relationship Id="rId83" Type="http://schemas.openxmlformats.org/officeDocument/2006/relationships/image" Target="media/image63.emf"/><Relationship Id="rId88" Type="http://schemas.openxmlformats.org/officeDocument/2006/relationships/image" Target="media/image70.emf"/><Relationship Id="rId111" Type="http://schemas.openxmlformats.org/officeDocument/2006/relationships/image" Target="media/image86.emf"/><Relationship Id="rId132" Type="http://schemas.openxmlformats.org/officeDocument/2006/relationships/image" Target="media/image107.emf"/><Relationship Id="rId153" Type="http://schemas.openxmlformats.org/officeDocument/2006/relationships/image" Target="media/image132.emf"/><Relationship Id="rId174" Type="http://schemas.openxmlformats.org/officeDocument/2006/relationships/image" Target="media/image146.emf"/><Relationship Id="rId179" Type="http://schemas.openxmlformats.org/officeDocument/2006/relationships/image" Target="media/image148.emf"/><Relationship Id="rId195" Type="http://schemas.openxmlformats.org/officeDocument/2006/relationships/footer" Target="footer4.xml"/><Relationship Id="rId209" Type="http://schemas.openxmlformats.org/officeDocument/2006/relationships/image" Target="media/image174.emf"/><Relationship Id="rId190" Type="http://schemas.openxmlformats.org/officeDocument/2006/relationships/image" Target="media/image159.emf"/><Relationship Id="rId204" Type="http://schemas.openxmlformats.org/officeDocument/2006/relationships/image" Target="media/image173.emf"/><Relationship Id="rId220" Type="http://schemas.openxmlformats.org/officeDocument/2006/relationships/image" Target="media/image186.emf"/><Relationship Id="rId225" Type="http://schemas.openxmlformats.org/officeDocument/2006/relationships/image" Target="media/image190.emf"/><Relationship Id="rId15" Type="http://schemas.openxmlformats.org/officeDocument/2006/relationships/image" Target="media/image5.gif"/><Relationship Id="rId36" Type="http://schemas.openxmlformats.org/officeDocument/2006/relationships/image" Target="media/image14.emf"/><Relationship Id="rId57" Type="http://schemas.openxmlformats.org/officeDocument/2006/relationships/image" Target="media/image35.emf"/><Relationship Id="rId106" Type="http://schemas.openxmlformats.org/officeDocument/2006/relationships/header" Target="header4.xml"/><Relationship Id="rId127" Type="http://schemas.openxmlformats.org/officeDocument/2006/relationships/image" Target="media/image102.emf"/><Relationship Id="rId10" Type="http://schemas.openxmlformats.org/officeDocument/2006/relationships/header" Target="header2.xml"/><Relationship Id="rId31" Type="http://schemas.openxmlformats.org/officeDocument/2006/relationships/image" Target="media/image21.emf"/><Relationship Id="rId52"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68.emf"/><Relationship Id="rId94" Type="http://schemas.openxmlformats.org/officeDocument/2006/relationships/image" Target="media/image75.emf"/><Relationship Id="rId99" Type="http://schemas.openxmlformats.org/officeDocument/2006/relationships/image" Target="media/image80.gif"/><Relationship Id="rId101" Type="http://schemas.openxmlformats.org/officeDocument/2006/relationships/image" Target="media/image82.emf"/><Relationship Id="rId122" Type="http://schemas.openxmlformats.org/officeDocument/2006/relationships/image" Target="media/image99.emf"/><Relationship Id="rId143" Type="http://schemas.openxmlformats.org/officeDocument/2006/relationships/image" Target="media/image122.emf"/><Relationship Id="rId148" Type="http://schemas.openxmlformats.org/officeDocument/2006/relationships/image" Target="media/image123.emf"/><Relationship Id="rId164" Type="http://schemas.openxmlformats.org/officeDocument/2006/relationships/image" Target="media/image140.emf"/><Relationship Id="rId169" Type="http://schemas.openxmlformats.org/officeDocument/2006/relationships/image" Target="media/image800.gif"/><Relationship Id="rId185" Type="http://schemas.openxmlformats.org/officeDocument/2006/relationships/image" Target="media/image154.e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3.emf"/><Relationship Id="rId210" Type="http://schemas.openxmlformats.org/officeDocument/2006/relationships/image" Target="media/image175.emf"/><Relationship Id="rId215" Type="http://schemas.openxmlformats.org/officeDocument/2006/relationships/image" Target="media/image181.emf"/><Relationship Id="rId236" Type="http://schemas.openxmlformats.org/officeDocument/2006/relationships/fontTable" Target="fontTable.xml"/><Relationship Id="rId26" Type="http://schemas.openxmlformats.org/officeDocument/2006/relationships/image" Target="media/image16.emf"/><Relationship Id="rId231" Type="http://schemas.openxmlformats.org/officeDocument/2006/relationships/image" Target="media/image194.emf"/><Relationship Id="rId47" Type="http://schemas.openxmlformats.org/officeDocument/2006/relationships/image" Target="media/image37.emf"/><Relationship Id="rId68" Type="http://schemas.openxmlformats.org/officeDocument/2006/relationships/image" Target="media/image58.emf"/><Relationship Id="rId89" Type="http://schemas.openxmlformats.org/officeDocument/2006/relationships/image" Target="media/image71.emf"/><Relationship Id="rId112" Type="http://schemas.openxmlformats.org/officeDocument/2006/relationships/image" Target="media/image94.emf"/><Relationship Id="rId133" Type="http://schemas.openxmlformats.org/officeDocument/2006/relationships/image" Target="media/image109.emf"/><Relationship Id="rId154" Type="http://schemas.openxmlformats.org/officeDocument/2006/relationships/image" Target="media/image128.emf"/><Relationship Id="rId175" Type="http://schemas.openxmlformats.org/officeDocument/2006/relationships/image" Target="media/image147.emf"/><Relationship Id="rId196" Type="http://schemas.openxmlformats.org/officeDocument/2006/relationships/footer" Target="footer5.xml"/><Relationship Id="rId200" Type="http://schemas.openxmlformats.org/officeDocument/2006/relationships/image" Target="media/image164.emf"/><Relationship Id="rId16" Type="http://schemas.openxmlformats.org/officeDocument/2006/relationships/image" Target="media/image6.gif"/><Relationship Id="rId221" Type="http://schemas.openxmlformats.org/officeDocument/2006/relationships/image" Target="media/image187.emf"/><Relationship Id="rId37" Type="http://schemas.openxmlformats.org/officeDocument/2006/relationships/image" Target="media/image27.emf"/><Relationship Id="rId58" Type="http://schemas.openxmlformats.org/officeDocument/2006/relationships/image" Target="media/image36.emf"/><Relationship Id="rId79" Type="http://schemas.openxmlformats.org/officeDocument/2006/relationships/image" Target="media/image57.emf"/><Relationship Id="rId102" Type="http://schemas.openxmlformats.org/officeDocument/2006/relationships/image" Target="media/image88.emf"/><Relationship Id="rId123" Type="http://schemas.openxmlformats.org/officeDocument/2006/relationships/image" Target="media/image100.emf"/><Relationship Id="rId144" Type="http://schemas.openxmlformats.org/officeDocument/2006/relationships/image" Target="media/image118.emf"/><Relationship Id="rId90" Type="http://schemas.openxmlformats.org/officeDocument/2006/relationships/image" Target="media/image72.emf"/><Relationship Id="rId165" Type="http://schemas.openxmlformats.org/officeDocument/2006/relationships/image" Target="media/image141.emf"/><Relationship Id="rId186" Type="http://schemas.openxmlformats.org/officeDocument/2006/relationships/image" Target="media/image156.emf"/><Relationship Id="rId211" Type="http://schemas.openxmlformats.org/officeDocument/2006/relationships/image" Target="media/image180.emf"/><Relationship Id="rId232" Type="http://schemas.openxmlformats.org/officeDocument/2006/relationships/header" Target="header7.xml"/><Relationship Id="rId27" Type="http://schemas.openxmlformats.org/officeDocument/2006/relationships/image" Target="media/image6.emf"/><Relationship Id="rId48" Type="http://schemas.openxmlformats.org/officeDocument/2006/relationships/image" Target="media/image24.emf"/><Relationship Id="rId69" Type="http://schemas.openxmlformats.org/officeDocument/2006/relationships/image" Target="media/image45.emf"/><Relationship Id="rId113" Type="http://schemas.openxmlformats.org/officeDocument/2006/relationships/image" Target="media/image87.emf"/><Relationship Id="rId134" Type="http://schemas.openxmlformats.org/officeDocument/2006/relationships/image" Target="media/image1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oki_n\AppData\Roaming\Microsoft\Templates\&#22577;&#21578;&#26360;&#12486;&#12531;&#12503;&#12524;.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IZ UDゴ／UD明">
      <a:majorFont>
        <a:latin typeface="BIZ UDゴシック"/>
        <a:ea typeface="BIZ UDゴシック"/>
        <a:cs typeface=""/>
      </a:majorFont>
      <a:minorFont>
        <a:latin typeface="BIZ UD明朝 Medium"/>
        <a:ea typeface="BIZ UD明朝 Medium"/>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735A6-2EDE-4639-9568-9603FA322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Template>
  <TotalTime>37</TotalTime>
  <Pages>157</Pages>
  <Words>64756</Words>
  <Characters>18235</Characters>
  <Application>Microsoft Office Word</Application>
  <DocSecurity>0</DocSecurity>
  <Lines>151</Lines>
  <Paragraphs>165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82826</CharactersWithSpaces>
  <SharedDoc>false</SharedDoc>
  <HLinks>
    <vt:vector size="72" baseType="variant">
      <vt:variant>
        <vt:i4>1507387</vt:i4>
      </vt:variant>
      <vt:variant>
        <vt:i4>68</vt:i4>
      </vt:variant>
      <vt:variant>
        <vt:i4>0</vt:i4>
      </vt:variant>
      <vt:variant>
        <vt:i4>5</vt:i4>
      </vt:variant>
      <vt:variant>
        <vt:lpwstr/>
      </vt:variant>
      <vt:variant>
        <vt:lpwstr>_Toc209412163</vt:lpwstr>
      </vt:variant>
      <vt:variant>
        <vt:i4>1507387</vt:i4>
      </vt:variant>
      <vt:variant>
        <vt:i4>62</vt:i4>
      </vt:variant>
      <vt:variant>
        <vt:i4>0</vt:i4>
      </vt:variant>
      <vt:variant>
        <vt:i4>5</vt:i4>
      </vt:variant>
      <vt:variant>
        <vt:lpwstr/>
      </vt:variant>
      <vt:variant>
        <vt:lpwstr>_Toc209412162</vt:lpwstr>
      </vt:variant>
      <vt:variant>
        <vt:i4>1507387</vt:i4>
      </vt:variant>
      <vt:variant>
        <vt:i4>56</vt:i4>
      </vt:variant>
      <vt:variant>
        <vt:i4>0</vt:i4>
      </vt:variant>
      <vt:variant>
        <vt:i4>5</vt:i4>
      </vt:variant>
      <vt:variant>
        <vt:lpwstr/>
      </vt:variant>
      <vt:variant>
        <vt:lpwstr>_Toc209412161</vt:lpwstr>
      </vt:variant>
      <vt:variant>
        <vt:i4>1507387</vt:i4>
      </vt:variant>
      <vt:variant>
        <vt:i4>50</vt:i4>
      </vt:variant>
      <vt:variant>
        <vt:i4>0</vt:i4>
      </vt:variant>
      <vt:variant>
        <vt:i4>5</vt:i4>
      </vt:variant>
      <vt:variant>
        <vt:lpwstr/>
      </vt:variant>
      <vt:variant>
        <vt:lpwstr>_Toc209412160</vt:lpwstr>
      </vt:variant>
      <vt:variant>
        <vt:i4>1310779</vt:i4>
      </vt:variant>
      <vt:variant>
        <vt:i4>44</vt:i4>
      </vt:variant>
      <vt:variant>
        <vt:i4>0</vt:i4>
      </vt:variant>
      <vt:variant>
        <vt:i4>5</vt:i4>
      </vt:variant>
      <vt:variant>
        <vt:lpwstr/>
      </vt:variant>
      <vt:variant>
        <vt:lpwstr>_Toc209412159</vt:lpwstr>
      </vt:variant>
      <vt:variant>
        <vt:i4>1310779</vt:i4>
      </vt:variant>
      <vt:variant>
        <vt:i4>38</vt:i4>
      </vt:variant>
      <vt:variant>
        <vt:i4>0</vt:i4>
      </vt:variant>
      <vt:variant>
        <vt:i4>5</vt:i4>
      </vt:variant>
      <vt:variant>
        <vt:lpwstr/>
      </vt:variant>
      <vt:variant>
        <vt:lpwstr>_Toc209412158</vt:lpwstr>
      </vt:variant>
      <vt:variant>
        <vt:i4>1310779</vt:i4>
      </vt:variant>
      <vt:variant>
        <vt:i4>32</vt:i4>
      </vt:variant>
      <vt:variant>
        <vt:i4>0</vt:i4>
      </vt:variant>
      <vt:variant>
        <vt:i4>5</vt:i4>
      </vt:variant>
      <vt:variant>
        <vt:lpwstr/>
      </vt:variant>
      <vt:variant>
        <vt:lpwstr>_Toc209412157</vt:lpwstr>
      </vt:variant>
      <vt:variant>
        <vt:i4>1310779</vt:i4>
      </vt:variant>
      <vt:variant>
        <vt:i4>26</vt:i4>
      </vt:variant>
      <vt:variant>
        <vt:i4>0</vt:i4>
      </vt:variant>
      <vt:variant>
        <vt:i4>5</vt:i4>
      </vt:variant>
      <vt:variant>
        <vt:lpwstr/>
      </vt:variant>
      <vt:variant>
        <vt:lpwstr>_Toc209412156</vt:lpwstr>
      </vt:variant>
      <vt:variant>
        <vt:i4>1310779</vt:i4>
      </vt:variant>
      <vt:variant>
        <vt:i4>20</vt:i4>
      </vt:variant>
      <vt:variant>
        <vt:i4>0</vt:i4>
      </vt:variant>
      <vt:variant>
        <vt:i4>5</vt:i4>
      </vt:variant>
      <vt:variant>
        <vt:lpwstr/>
      </vt:variant>
      <vt:variant>
        <vt:lpwstr>_Toc209412155</vt:lpwstr>
      </vt:variant>
      <vt:variant>
        <vt:i4>1310779</vt:i4>
      </vt:variant>
      <vt:variant>
        <vt:i4>14</vt:i4>
      </vt:variant>
      <vt:variant>
        <vt:i4>0</vt:i4>
      </vt:variant>
      <vt:variant>
        <vt:i4>5</vt:i4>
      </vt:variant>
      <vt:variant>
        <vt:lpwstr/>
      </vt:variant>
      <vt:variant>
        <vt:lpwstr>_Toc209412154</vt:lpwstr>
      </vt:variant>
      <vt:variant>
        <vt:i4>1310779</vt:i4>
      </vt:variant>
      <vt:variant>
        <vt:i4>8</vt:i4>
      </vt:variant>
      <vt:variant>
        <vt:i4>0</vt:i4>
      </vt:variant>
      <vt:variant>
        <vt:i4>5</vt:i4>
      </vt:variant>
      <vt:variant>
        <vt:lpwstr/>
      </vt:variant>
      <vt:variant>
        <vt:lpwstr>_Toc209412153</vt:lpwstr>
      </vt:variant>
      <vt:variant>
        <vt:i4>1310779</vt:i4>
      </vt:variant>
      <vt:variant>
        <vt:i4>2</vt:i4>
      </vt:variant>
      <vt:variant>
        <vt:i4>0</vt:i4>
      </vt:variant>
      <vt:variant>
        <vt:i4>5</vt:i4>
      </vt:variant>
      <vt:variant>
        <vt:lpwstr/>
      </vt:variant>
      <vt:variant>
        <vt:lpwstr>_Toc209412152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飯田 香織</dc:creator>
  <cp:lastModifiedBy>志垣</cp:lastModifiedBy>
  <cp:revision>7</cp:revision>
  <cp:lastPrinted>2023-04-10T00:39:00Z</cp:lastPrinted>
  <dcterms:created xsi:type="dcterms:W3CDTF">2023-04-09T22:55:00Z</dcterms:created>
  <dcterms:modified xsi:type="dcterms:W3CDTF">2023-05-15T23:40:00Z</dcterms:modified>
</cp:coreProperties>
</file>